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footer57.xml" ContentType="application/vnd.openxmlformats-officedocument.wordprocessingml.foot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header60.xml" ContentType="application/vnd.openxmlformats-officedocument.wordprocessingml.header+xml"/>
  <Override PartName="/word/footer60.xml" ContentType="application/vnd.openxmlformats-officedocument.wordprocessingml.foot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header63.xml" ContentType="application/vnd.openxmlformats-officedocument.wordprocessingml.header+xml"/>
  <Override PartName="/word/footer63.xml" ContentType="application/vnd.openxmlformats-officedocument.wordprocessingml.foot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header66.xml" ContentType="application/vnd.openxmlformats-officedocument.wordprocessingml.header+xml"/>
  <Override PartName="/word/footer66.xml" ContentType="application/vnd.openxmlformats-officedocument.wordprocessingml.foot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header69.xml" ContentType="application/vnd.openxmlformats-officedocument.wordprocessingml.header+xml"/>
  <Override PartName="/word/footer69.xml" ContentType="application/vnd.openxmlformats-officedocument.wordprocessingml.foot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header72.xml" ContentType="application/vnd.openxmlformats-officedocument.wordprocessingml.header+xml"/>
  <Override PartName="/word/footer72.xml" ContentType="application/vnd.openxmlformats-officedocument.wordprocessingml.foot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header75.xml" ContentType="application/vnd.openxmlformats-officedocument.wordprocessingml.header+xml"/>
  <Override PartName="/word/footer75.xml" ContentType="application/vnd.openxmlformats-officedocument.wordprocessingml.foot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header78.xml" ContentType="application/vnd.openxmlformats-officedocument.wordprocessingml.header+xml"/>
  <Override PartName="/word/footer7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41" w:rightFromText="141" w:vertAnchor="text" w:horzAnchor="margin" w:tblpY="192"/>
        <w:tblW w:w="10545" w:type="dxa"/>
        <w:tblLook w:val="04A0" w:firstRow="1" w:lastRow="0" w:firstColumn="1" w:lastColumn="0" w:noHBand="0" w:noVBand="1"/>
      </w:tblPr>
      <w:tblGrid>
        <w:gridCol w:w="10545"/>
      </w:tblGrid>
      <w:tr w:rsidR="00B03BDA" w:rsidRPr="00EA2CEE" w14:paraId="4A9AF81A" w14:textId="77777777" w:rsidTr="00A13CA1">
        <w:trPr>
          <w:trHeight w:val="4962"/>
        </w:trPr>
        <w:tc>
          <w:tcPr>
            <w:tcW w:w="10545" w:type="dxa"/>
          </w:tcPr>
          <w:p w14:paraId="6336DBCB" w14:textId="026DD1C6" w:rsidR="00B03BDA" w:rsidRPr="00FB696D" w:rsidRDefault="00B03BDA" w:rsidP="00A13CA1">
            <w:pPr>
              <w:tabs>
                <w:tab w:val="left" w:pos="3300"/>
                <w:tab w:val="center" w:pos="5126"/>
              </w:tabs>
              <w:outlineLvl w:val="0"/>
              <w:rPr>
                <w:rFonts w:asciiTheme="majorHAnsi" w:hAnsiTheme="majorHAnsi" w:cstheme="majorHAnsi"/>
                <w:caps/>
                <w:color w:val="FFFFFF" w:themeColor="background1"/>
                <w:sz w:val="16"/>
                <w:szCs w:val="16"/>
                <w:lang w:val="pt-BR"/>
              </w:rPr>
            </w:pPr>
          </w:p>
        </w:tc>
      </w:tr>
      <w:tr w:rsidR="004F1757" w:rsidRPr="004F1757" w14:paraId="70A244D2" w14:textId="77777777" w:rsidTr="00A13CA1">
        <w:trPr>
          <w:trHeight w:val="907"/>
        </w:trPr>
        <w:tc>
          <w:tcPr>
            <w:tcW w:w="10545" w:type="dxa"/>
            <w:vAlign w:val="bottom"/>
          </w:tcPr>
          <w:p w14:paraId="362CD2DD" w14:textId="781E234D" w:rsidR="00B03BDA" w:rsidRPr="00573D87" w:rsidRDefault="00CD5D9C" w:rsidP="007641EB">
            <w:pPr>
              <w:contextualSpacing/>
              <w:jc w:val="right"/>
              <w:rPr>
                <w:rFonts w:ascii="Biome" w:hAnsi="Biome" w:cs="Biome"/>
                <w:b/>
                <w:bCs/>
                <w:color w:val="595959" w:themeColor="text1" w:themeTint="A6"/>
                <w:sz w:val="37"/>
                <w:szCs w:val="37"/>
                <w:lang w:val="pt-BR"/>
              </w:rPr>
            </w:pPr>
            <w:bookmarkStart w:id="0" w:name="_Hlk83241855"/>
            <w:bookmarkEnd w:id="0"/>
            <w:r w:rsidRPr="000464BA">
              <w:rPr>
                <w:rFonts w:ascii="Biome" w:hAnsi="Biome" w:cs="Biome"/>
                <w:b/>
                <w:bCs/>
                <w:color w:val="595959" w:themeColor="text1" w:themeTint="A6"/>
                <w:sz w:val="37"/>
                <w:szCs w:val="37"/>
              </w:rPr>
              <w:t>PORTAL</w:t>
            </w:r>
            <w:r w:rsidRPr="000464BA">
              <w:rPr>
                <w:rFonts w:ascii="Biome" w:hAnsi="Biome" w:cs="Biome"/>
                <w:b/>
                <w:bCs/>
                <w:color w:val="595959" w:themeColor="text1" w:themeTint="A6"/>
                <w:sz w:val="37"/>
                <w:szCs w:val="37"/>
                <w:lang w:val="pt-BR"/>
              </w:rPr>
              <w:t xml:space="preserve"> </w:t>
            </w:r>
            <w:r w:rsidRPr="000464BA">
              <w:rPr>
                <w:rFonts w:ascii="Biome" w:hAnsi="Biome" w:cs="Biome"/>
                <w:b/>
                <w:bCs/>
                <w:color w:val="595959" w:themeColor="text1" w:themeTint="A6"/>
                <w:sz w:val="37"/>
                <w:szCs w:val="37"/>
              </w:rPr>
              <w:t>DA</w:t>
            </w:r>
            <w:r w:rsidRPr="000464BA">
              <w:rPr>
                <w:rFonts w:ascii="Biome" w:hAnsi="Biome" w:cs="Biome"/>
                <w:b/>
                <w:bCs/>
                <w:color w:val="595959" w:themeColor="text1" w:themeTint="A6"/>
                <w:sz w:val="37"/>
                <w:szCs w:val="37"/>
                <w:lang w:val="pt-BR"/>
              </w:rPr>
              <w:t xml:space="preserve"> </w:t>
            </w:r>
            <w:r w:rsidRPr="000464BA">
              <w:rPr>
                <w:rFonts w:ascii="Biome" w:hAnsi="Biome" w:cs="Biome"/>
                <w:b/>
                <w:bCs/>
                <w:color w:val="595959" w:themeColor="text1" w:themeTint="A6"/>
                <w:sz w:val="37"/>
                <w:szCs w:val="37"/>
              </w:rPr>
              <w:t>TRANSPARÊNCIA</w:t>
            </w:r>
            <w:r w:rsidR="007641EB" w:rsidRPr="000464BA">
              <w:rPr>
                <w:rFonts w:ascii="Biome" w:hAnsi="Biome" w:cs="Biome"/>
                <w:b/>
                <w:bCs/>
                <w:color w:val="595959" w:themeColor="text1" w:themeTint="A6"/>
                <w:sz w:val="37"/>
                <w:szCs w:val="37"/>
                <w:lang w:val="pt-BR"/>
              </w:rPr>
              <w:t xml:space="preserve">                                                      </w:t>
            </w:r>
          </w:p>
        </w:tc>
      </w:tr>
      <w:tr w:rsidR="00D646B1" w:rsidRPr="00982B1F" w14:paraId="2169E9AD" w14:textId="77777777" w:rsidTr="00A13CA1">
        <w:trPr>
          <w:trHeight w:val="964"/>
        </w:trPr>
        <w:tc>
          <w:tcPr>
            <w:tcW w:w="10545" w:type="dxa"/>
            <w:vAlign w:val="bottom"/>
          </w:tcPr>
          <w:p w14:paraId="28BE23A3" w14:textId="35EA3FA1" w:rsidR="00D646B1" w:rsidRPr="000464BA" w:rsidRDefault="00D646B1" w:rsidP="00A13CA1">
            <w:pPr>
              <w:spacing w:line="1140" w:lineRule="exact"/>
              <w:contextualSpacing/>
              <w:jc w:val="right"/>
              <w:rPr>
                <w:rFonts w:ascii="Biome" w:hAnsi="Biome" w:cs="Biome"/>
                <w:b/>
                <w:bCs/>
                <w:color w:val="595959" w:themeColor="text1" w:themeTint="A6"/>
                <w:sz w:val="96"/>
                <w:szCs w:val="96"/>
              </w:rPr>
            </w:pPr>
            <w:r w:rsidRPr="000464BA">
              <w:rPr>
                <w:rFonts w:ascii="Biome" w:hAnsi="Biome" w:cs="Biome"/>
                <w:b/>
                <w:bCs/>
                <w:color w:val="595959" w:themeColor="text1" w:themeTint="A6"/>
                <w:sz w:val="96"/>
                <w:szCs w:val="96"/>
                <w:lang w:val="pt-BR"/>
              </w:rPr>
              <w:t>RELATÓRIO</w:t>
            </w:r>
          </w:p>
        </w:tc>
      </w:tr>
      <w:tr w:rsidR="00B03BDA" w:rsidRPr="00EA2CEE" w14:paraId="07D2FC37" w14:textId="77777777" w:rsidTr="00A13CA1">
        <w:trPr>
          <w:trHeight w:val="66"/>
        </w:trPr>
        <w:tc>
          <w:tcPr>
            <w:tcW w:w="10545" w:type="dxa"/>
            <w:vAlign w:val="center"/>
          </w:tcPr>
          <w:p w14:paraId="1C3712A5" w14:textId="4458E1F2" w:rsidR="00B03BDA" w:rsidRPr="000464BA" w:rsidRDefault="006177BF" w:rsidP="00A13CA1">
            <w:pPr>
              <w:contextualSpacing/>
              <w:jc w:val="right"/>
              <w:rPr>
                <w:rFonts w:ascii="Biome" w:hAnsi="Biome" w:cs="Biome"/>
                <w:color w:val="595959" w:themeColor="text1" w:themeTint="A6"/>
                <w:sz w:val="16"/>
                <w:szCs w:val="16"/>
                <w:lang w:val="pt-BR"/>
              </w:rPr>
            </w:pPr>
            <w:r w:rsidRPr="000464BA">
              <w:rPr>
                <w:rFonts w:ascii="Biome" w:hAnsi="Biome" w:cs="Biome"/>
                <w:b/>
                <w:bCs/>
                <w:color w:val="595959" w:themeColor="text1" w:themeTint="A6"/>
                <w:sz w:val="46"/>
                <w:szCs w:val="46"/>
              </w:rPr>
              <w:t>DE EMPREENDIMENTOS</w:t>
            </w:r>
          </w:p>
        </w:tc>
      </w:tr>
      <w:tr w:rsidR="00CF53F6" w:rsidRPr="00CF53F6" w14:paraId="7C9247E2" w14:textId="77777777" w:rsidTr="00A13CA1">
        <w:trPr>
          <w:trHeight w:val="3253"/>
        </w:trPr>
        <w:tc>
          <w:tcPr>
            <w:tcW w:w="10545" w:type="dxa"/>
          </w:tcPr>
          <w:p w14:paraId="44228D44" w14:textId="6DF64928" w:rsidR="00333BE7" w:rsidRPr="00CF53F6" w:rsidRDefault="0064459F" w:rsidP="00A13CA1">
            <w:pPr>
              <w:contextualSpacing/>
              <w:jc w:val="right"/>
              <w:rPr>
                <w:rFonts w:ascii="Biome" w:hAnsi="Biome" w:cs="Biome"/>
                <w:b/>
                <w:bCs/>
                <w:noProof/>
                <w:color w:val="9D8ED2"/>
                <w:sz w:val="72"/>
                <w:szCs w:val="72"/>
                <w:lang w:val="pt-BR"/>
              </w:rPr>
            </w:pPr>
            <w:r w:rsidRPr="00CF53F6">
              <w:rPr>
                <w:rFonts w:ascii="Biome" w:hAnsi="Biome" w:cs="Biome"/>
                <w:b/>
                <w:bCs/>
                <w:noProof/>
                <w:color w:val="9D8ED2"/>
                <w:sz w:val="72"/>
                <w:szCs w:val="72"/>
                <w:lang w:val="pt-BR"/>
              </w:rPr>
              <w:t>J</w:t>
            </w:r>
            <w:r w:rsidR="00CF53F6" w:rsidRPr="00CF53F6">
              <w:rPr>
                <w:rFonts w:ascii="Biome" w:hAnsi="Biome" w:cs="Biome"/>
                <w:b/>
                <w:bCs/>
                <w:noProof/>
                <w:color w:val="9D8ED2"/>
                <w:sz w:val="72"/>
                <w:szCs w:val="72"/>
                <w:lang w:val="pt-BR"/>
              </w:rPr>
              <w:t>ANEI</w:t>
            </w:r>
            <w:r w:rsidR="00F54367" w:rsidRPr="00CF53F6">
              <w:rPr>
                <w:rFonts w:ascii="Biome" w:hAnsi="Biome" w:cs="Biome"/>
                <w:b/>
                <w:bCs/>
                <w:noProof/>
                <w:color w:val="9D8ED2"/>
                <w:sz w:val="72"/>
                <w:szCs w:val="72"/>
                <w:lang w:val="pt-BR"/>
              </w:rPr>
              <w:t>R</w:t>
            </w:r>
            <w:r w:rsidR="00045A84" w:rsidRPr="00CF53F6">
              <w:rPr>
                <w:rFonts w:ascii="Biome" w:hAnsi="Biome" w:cs="Biome"/>
                <w:b/>
                <w:bCs/>
                <w:noProof/>
                <w:color w:val="9D8ED2"/>
                <w:sz w:val="72"/>
                <w:szCs w:val="72"/>
                <w:lang w:val="pt-BR"/>
              </w:rPr>
              <w:t>O</w:t>
            </w:r>
            <w:r w:rsidR="004378F7" w:rsidRPr="00CF53F6">
              <w:rPr>
                <w:rFonts w:ascii="Biome" w:hAnsi="Biome" w:cs="Biome"/>
                <w:b/>
                <w:bCs/>
                <w:noProof/>
                <w:color w:val="9D8ED2"/>
                <w:sz w:val="72"/>
                <w:szCs w:val="72"/>
                <w:lang w:val="pt-BR"/>
              </w:rPr>
              <w:t xml:space="preserve"> | 202</w:t>
            </w:r>
            <w:r w:rsidR="00CF53F6" w:rsidRPr="00CF53F6">
              <w:rPr>
                <w:rFonts w:ascii="Biome" w:hAnsi="Biome" w:cs="Biome"/>
                <w:b/>
                <w:bCs/>
                <w:noProof/>
                <w:color w:val="9D8ED2"/>
                <w:sz w:val="72"/>
                <w:szCs w:val="72"/>
                <w:lang w:val="pt-BR"/>
              </w:rPr>
              <w:t>6</w:t>
            </w:r>
          </w:p>
        </w:tc>
      </w:tr>
    </w:tbl>
    <w:p w14:paraId="237CF7D4" w14:textId="61133667" w:rsidR="004048B0" w:rsidRPr="00EA2CEE" w:rsidRDefault="00684DBD" w:rsidP="008F1ABD">
      <w:pPr>
        <w:pStyle w:val="Informaesdecapa"/>
        <w:spacing w:before="0"/>
        <w:jc w:val="left"/>
        <w:rPr>
          <w:noProof/>
          <w:lang w:val="pt-BR" w:eastAsia="en-AU"/>
        </w:rPr>
      </w:pPr>
      <w:r>
        <w:rPr>
          <w:rFonts w:asciiTheme="majorHAnsi" w:hAnsiTheme="majorHAnsi" w:cstheme="majorHAnsi"/>
          <w:caps/>
          <w:noProof/>
          <w:sz w:val="96"/>
          <w:szCs w:val="96"/>
          <w:lang w:val="pt-BR"/>
        </w:rPr>
        <w:drawing>
          <wp:anchor distT="0" distB="0" distL="114300" distR="114300" simplePos="0" relativeHeight="251658240" behindDoc="1" locked="0" layoutInCell="1" allowOverlap="1" wp14:anchorId="7E5F3C75" wp14:editId="4206189D">
            <wp:simplePos x="0" y="0"/>
            <wp:positionH relativeFrom="page">
              <wp:align>left</wp:align>
            </wp:positionH>
            <wp:positionV relativeFrom="paragraph">
              <wp:posOffset>-457044</wp:posOffset>
            </wp:positionV>
            <wp:extent cx="7562850" cy="10960100"/>
            <wp:effectExtent l="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/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33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562850" cy="1096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F3C">
        <w:rPr>
          <w:rFonts w:asciiTheme="majorHAnsi" w:hAnsiTheme="majorHAnsi" w:cstheme="majorHAnsi"/>
          <w:caps/>
          <w:noProof/>
          <w:sz w:val="96"/>
          <w:szCs w:val="96"/>
          <w:lang w:val="pt-BR"/>
        </w:rPr>
        <mc:AlternateContent>
          <mc:Choice Requires="wpg">
            <w:drawing>
              <wp:anchor distT="0" distB="0" distL="114300" distR="114300" simplePos="0" relativeHeight="251658280" behindDoc="0" locked="0" layoutInCell="1" allowOverlap="1" wp14:anchorId="61A50991" wp14:editId="567155DF">
                <wp:simplePos x="0" y="0"/>
                <wp:positionH relativeFrom="column">
                  <wp:posOffset>-2238703</wp:posOffset>
                </wp:positionH>
                <wp:positionV relativeFrom="paragraph">
                  <wp:posOffset>-3610303</wp:posOffset>
                </wp:positionV>
                <wp:extent cx="9421458" cy="13835845"/>
                <wp:effectExtent l="0" t="0" r="0" b="13970"/>
                <wp:wrapNone/>
                <wp:docPr id="1503942162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21458" cy="13835845"/>
                          <a:chOff x="-1866382" y="-3185462"/>
                          <a:chExt cx="9422786" cy="13838029"/>
                        </a:xfrm>
                      </wpg:grpSpPr>
                      <wpg:grpSp>
                        <wpg:cNvPr id="1516335913" name="Agrupar 34"/>
                        <wpg:cNvGrpSpPr/>
                        <wpg:grpSpPr>
                          <a:xfrm>
                            <a:off x="490513" y="1387184"/>
                            <a:ext cx="7065891" cy="9265383"/>
                            <a:chOff x="-4167938" y="-4746576"/>
                            <a:chExt cx="7066212" cy="9266129"/>
                          </a:xfrm>
                        </wpg:grpSpPr>
                        <wps:wsp>
                          <wps:cNvPr id="600719002" name="Forma Livre: Forma 600719002"/>
                          <wps:cNvSpPr/>
                          <wps:spPr>
                            <a:xfrm>
                              <a:off x="1195246" y="3319450"/>
                              <a:ext cx="1138701" cy="1200103"/>
                            </a:xfrm>
                            <a:custGeom>
                              <a:avLst/>
                              <a:gdLst>
                                <a:gd name="connsiteX0" fmla="*/ 7489 w 1407411"/>
                                <a:gd name="connsiteY0" fmla="*/ 1475958 h 1483301"/>
                                <a:gd name="connsiteX1" fmla="*/ 1403655 w 1407411"/>
                                <a:gd name="connsiteY1" fmla="*/ 7489 h 1483301"/>
                                <a:gd name="connsiteX2" fmla="*/ 1403655 w 1407411"/>
                                <a:gd name="connsiteY2" fmla="*/ 1473543 h 1483301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407411" h="1483301">
                                  <a:moveTo>
                                    <a:pt x="7489" y="1475958"/>
                                  </a:moveTo>
                                  <a:lnTo>
                                    <a:pt x="1403655" y="7489"/>
                                  </a:lnTo>
                                  <a:lnTo>
                                    <a:pt x="1403655" y="1473543"/>
                                  </a:lnTo>
                                </a:path>
                              </a:pathLst>
                            </a:custGeom>
                            <a:noFill/>
                            <a:ln w="19050" cap="rnd">
                              <a:solidFill>
                                <a:schemeClr val="accent4">
                                  <a:lumMod val="40000"/>
                                  <a:lumOff val="60000"/>
                                  <a:alpha val="80000"/>
                                </a:schemeClr>
                              </a:solidFill>
                              <a:prstDash val="solid"/>
                              <a:round/>
                            </a:ln>
                          </wps:spPr>
                          <wps:bodyPr rtlCol="0" anchor="ctr"/>
                        </wps:wsp>
                        <wps:wsp>
                          <wps:cNvPr id="457273818" name="Forma Livre: Forma 457273818"/>
                          <wps:cNvSpPr/>
                          <wps:spPr>
                            <a:xfrm>
                              <a:off x="0" y="1729538"/>
                              <a:ext cx="2807681" cy="2779772"/>
                            </a:xfrm>
                            <a:custGeom>
                              <a:avLst/>
                              <a:gdLst>
                                <a:gd name="connsiteX0" fmla="*/ 3464893 w 3470236"/>
                                <a:gd name="connsiteY0" fmla="*/ 7489 h 3435741"/>
                                <a:gd name="connsiteX1" fmla="*/ 3464893 w 3470236"/>
                                <a:gd name="connsiteY1" fmla="*/ 7903 h 3435741"/>
                                <a:gd name="connsiteX2" fmla="*/ 3464893 w 3470236"/>
                                <a:gd name="connsiteY2" fmla="*/ 7489 h 3435741"/>
                                <a:gd name="connsiteX3" fmla="*/ 7489 w 3470236"/>
                                <a:gd name="connsiteY3" fmla="*/ 3430122 h 3435741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3470236" h="3435741">
                                  <a:moveTo>
                                    <a:pt x="3464893" y="7489"/>
                                  </a:moveTo>
                                  <a:lnTo>
                                    <a:pt x="3464893" y="7903"/>
                                  </a:lnTo>
                                  <a:lnTo>
                                    <a:pt x="3464893" y="7489"/>
                                  </a:lnTo>
                                  <a:lnTo>
                                    <a:pt x="7489" y="3430122"/>
                                  </a:lnTo>
                                </a:path>
                              </a:pathLst>
                            </a:custGeom>
                            <a:noFill/>
                            <a:ln w="19050" cap="rnd">
                              <a:solidFill>
                                <a:schemeClr val="accent4">
                                  <a:lumMod val="40000"/>
                                  <a:lumOff val="60000"/>
                                  <a:alpha val="80000"/>
                                </a:schemeClr>
                              </a:solidFill>
                              <a:prstDash val="solid"/>
                              <a:round/>
                            </a:ln>
                          </wps:spPr>
                          <wps:bodyPr rtlCol="0" anchor="ctr"/>
                        </wps:wsp>
                        <wps:wsp>
                          <wps:cNvPr id="384766410" name="Forma Livre: Forma 384766410"/>
                          <wps:cNvSpPr/>
                          <wps:spPr>
                            <a:xfrm>
                              <a:off x="2887110" y="2115531"/>
                              <a:ext cx="11164" cy="1116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798" h="13798"/>
                              </a:pathLst>
                            </a:custGeom>
                            <a:noFill/>
                            <a:ln w="19050" cap="rnd">
                              <a:solidFill>
                                <a:schemeClr val="accent4">
                                  <a:lumMod val="40000"/>
                                  <a:lumOff val="60000"/>
                                  <a:alpha val="80000"/>
                                </a:schemeClr>
                              </a:solidFill>
                              <a:prstDash val="solid"/>
                              <a:round/>
                            </a:ln>
                          </wps:spPr>
                          <wps:bodyPr rtlCol="0" anchor="ctr"/>
                        </wps:wsp>
                        <wps:wsp>
                          <wps:cNvPr id="232513704" name="Forma Livre: Forma 232513704"/>
                          <wps:cNvSpPr/>
                          <wps:spPr>
                            <a:xfrm>
                              <a:off x="499521" y="0"/>
                              <a:ext cx="2076456" cy="2550915"/>
                            </a:xfrm>
                            <a:custGeom>
                              <a:avLst/>
                              <a:gdLst>
                                <a:gd name="connsiteX0" fmla="*/ 1502519 w 2566456"/>
                                <a:gd name="connsiteY0" fmla="*/ 2425064 h 3152879"/>
                                <a:gd name="connsiteX1" fmla="*/ 1502519 w 2566456"/>
                                <a:gd name="connsiteY1" fmla="*/ 729202 h 3152879"/>
                                <a:gd name="connsiteX2" fmla="*/ 2293912 w 2566456"/>
                                <a:gd name="connsiteY2" fmla="*/ 1577098 h 3152879"/>
                                <a:gd name="connsiteX3" fmla="*/ 2565460 w 2566456"/>
                                <a:gd name="connsiteY3" fmla="*/ 1286233 h 3152879"/>
                                <a:gd name="connsiteX4" fmla="*/ 1286509 w 2566456"/>
                                <a:gd name="connsiteY4" fmla="*/ 7489 h 3152879"/>
                                <a:gd name="connsiteX5" fmla="*/ 1286509 w 2566456"/>
                                <a:gd name="connsiteY5" fmla="*/ 7627 h 3152879"/>
                                <a:gd name="connsiteX6" fmla="*/ 1286509 w 2566456"/>
                                <a:gd name="connsiteY6" fmla="*/ 7489 h 3152879"/>
                                <a:gd name="connsiteX7" fmla="*/ 7489 w 2566456"/>
                                <a:gd name="connsiteY7" fmla="*/ 1273539 h 3152879"/>
                                <a:gd name="connsiteX8" fmla="*/ 279037 w 2566456"/>
                                <a:gd name="connsiteY8" fmla="*/ 1577098 h 3152879"/>
                                <a:gd name="connsiteX9" fmla="*/ 1070430 w 2566456"/>
                                <a:gd name="connsiteY9" fmla="*/ 729202 h 3152879"/>
                                <a:gd name="connsiteX10" fmla="*/ 1070430 w 2566456"/>
                                <a:gd name="connsiteY10" fmla="*/ 2425064 h 3152879"/>
                                <a:gd name="connsiteX11" fmla="*/ 279037 w 2566456"/>
                                <a:gd name="connsiteY11" fmla="*/ 1577098 h 3152879"/>
                                <a:gd name="connsiteX12" fmla="*/ 7489 w 2566456"/>
                                <a:gd name="connsiteY12" fmla="*/ 1868032 h 3152879"/>
                                <a:gd name="connsiteX13" fmla="*/ 1286509 w 2566456"/>
                                <a:gd name="connsiteY13" fmla="*/ 3146984 h 3152879"/>
                                <a:gd name="connsiteX14" fmla="*/ 1286509 w 2566456"/>
                                <a:gd name="connsiteY14" fmla="*/ 3146846 h 3152879"/>
                                <a:gd name="connsiteX15" fmla="*/ 1286509 w 2566456"/>
                                <a:gd name="connsiteY15" fmla="*/ 3146984 h 3152879"/>
                                <a:gd name="connsiteX16" fmla="*/ 2565460 w 2566456"/>
                                <a:gd name="connsiteY16" fmla="*/ 1868032 h 3152879"/>
                                <a:gd name="connsiteX17" fmla="*/ 2293912 w 2566456"/>
                                <a:gd name="connsiteY17" fmla="*/ 1577098 h 3152879"/>
                                <a:gd name="connsiteX18" fmla="*/ 1502519 w 2566456"/>
                                <a:gd name="connsiteY18" fmla="*/ 2425064 h 315287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</a:cxnLst>
                              <a:rect l="l" t="t" r="r" b="b"/>
                              <a:pathLst>
                                <a:path w="2566456" h="3152879">
                                  <a:moveTo>
                                    <a:pt x="1502519" y="2425064"/>
                                  </a:moveTo>
                                  <a:lnTo>
                                    <a:pt x="1502519" y="729202"/>
                                  </a:lnTo>
                                  <a:lnTo>
                                    <a:pt x="2293912" y="1577098"/>
                                  </a:lnTo>
                                  <a:lnTo>
                                    <a:pt x="2565460" y="1286233"/>
                                  </a:lnTo>
                                  <a:lnTo>
                                    <a:pt x="1286509" y="7489"/>
                                  </a:lnTo>
                                  <a:lnTo>
                                    <a:pt x="1286509" y="7627"/>
                                  </a:lnTo>
                                  <a:lnTo>
                                    <a:pt x="1286509" y="7489"/>
                                  </a:lnTo>
                                  <a:lnTo>
                                    <a:pt x="7489" y="1273539"/>
                                  </a:lnTo>
                                  <a:lnTo>
                                    <a:pt x="279037" y="1577098"/>
                                  </a:lnTo>
                                  <a:lnTo>
                                    <a:pt x="1070430" y="729202"/>
                                  </a:lnTo>
                                  <a:lnTo>
                                    <a:pt x="1070430" y="2425064"/>
                                  </a:lnTo>
                                  <a:lnTo>
                                    <a:pt x="279037" y="1577098"/>
                                  </a:lnTo>
                                  <a:lnTo>
                                    <a:pt x="7489" y="1868032"/>
                                  </a:lnTo>
                                  <a:lnTo>
                                    <a:pt x="1286509" y="3146984"/>
                                  </a:lnTo>
                                  <a:lnTo>
                                    <a:pt x="1286509" y="3146846"/>
                                  </a:lnTo>
                                  <a:lnTo>
                                    <a:pt x="1286509" y="3146984"/>
                                  </a:lnTo>
                                  <a:lnTo>
                                    <a:pt x="2565460" y="1868032"/>
                                  </a:lnTo>
                                  <a:lnTo>
                                    <a:pt x="2293912" y="1577098"/>
                                  </a:lnTo>
                                  <a:lnTo>
                                    <a:pt x="1502519" y="24250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 cap="rnd">
                              <a:solidFill>
                                <a:schemeClr val="accent4">
                                  <a:lumMod val="40000"/>
                                  <a:lumOff val="60000"/>
                                  <a:alpha val="80000"/>
                                </a:schemeClr>
                              </a:solidFill>
                              <a:prstDash val="solid"/>
                              <a:round/>
                            </a:ln>
                          </wps:spPr>
                          <wps:bodyPr rtlCol="0" anchor="ctr"/>
                        </wps:wsp>
                        <wps:wsp>
                          <wps:cNvPr id="532103583" name="Forma Livre: Forma 532103583"/>
                          <wps:cNvSpPr/>
                          <wps:spPr>
                            <a:xfrm>
                              <a:off x="403345" y="2158400"/>
                              <a:ext cx="893099" cy="1094047"/>
                            </a:xfrm>
                            <a:custGeom>
                              <a:avLst/>
                              <a:gdLst>
                                <a:gd name="connsiteX0" fmla="*/ 644550 w 1103852"/>
                                <a:gd name="connsiteY0" fmla="*/ 1037659 h 1352219"/>
                                <a:gd name="connsiteX1" fmla="*/ 644550 w 1103852"/>
                                <a:gd name="connsiteY1" fmla="*/ 314981 h 1352219"/>
                                <a:gd name="connsiteX2" fmla="*/ 981846 w 1103852"/>
                                <a:gd name="connsiteY2" fmla="*/ 676355 h 1352219"/>
                                <a:gd name="connsiteX3" fmla="*/ 1097543 w 1103852"/>
                                <a:gd name="connsiteY3" fmla="*/ 552378 h 1352219"/>
                                <a:gd name="connsiteX4" fmla="*/ 552516 w 1103852"/>
                                <a:gd name="connsiteY4" fmla="*/ 7489 h 1352219"/>
                                <a:gd name="connsiteX5" fmla="*/ 552516 w 1103852"/>
                                <a:gd name="connsiteY5" fmla="*/ 7489 h 1352219"/>
                                <a:gd name="connsiteX6" fmla="*/ 552516 w 1103852"/>
                                <a:gd name="connsiteY6" fmla="*/ 7489 h 1352219"/>
                                <a:gd name="connsiteX7" fmla="*/ 7489 w 1103852"/>
                                <a:gd name="connsiteY7" fmla="*/ 546997 h 1352219"/>
                                <a:gd name="connsiteX8" fmla="*/ 123186 w 1103852"/>
                                <a:gd name="connsiteY8" fmla="*/ 676355 h 1352219"/>
                                <a:gd name="connsiteX9" fmla="*/ 460413 w 1103852"/>
                                <a:gd name="connsiteY9" fmla="*/ 314981 h 1352219"/>
                                <a:gd name="connsiteX10" fmla="*/ 460413 w 1103852"/>
                                <a:gd name="connsiteY10" fmla="*/ 1037659 h 1352219"/>
                                <a:gd name="connsiteX11" fmla="*/ 123186 w 1103852"/>
                                <a:gd name="connsiteY11" fmla="*/ 676355 h 1352219"/>
                                <a:gd name="connsiteX12" fmla="*/ 7489 w 1103852"/>
                                <a:gd name="connsiteY12" fmla="*/ 800331 h 1352219"/>
                                <a:gd name="connsiteX13" fmla="*/ 552516 w 1103852"/>
                                <a:gd name="connsiteY13" fmla="*/ 1345358 h 1352219"/>
                                <a:gd name="connsiteX14" fmla="*/ 552516 w 1103852"/>
                                <a:gd name="connsiteY14" fmla="*/ 1345290 h 1352219"/>
                                <a:gd name="connsiteX15" fmla="*/ 552516 w 1103852"/>
                                <a:gd name="connsiteY15" fmla="*/ 1345358 h 1352219"/>
                                <a:gd name="connsiteX16" fmla="*/ 1097543 w 1103852"/>
                                <a:gd name="connsiteY16" fmla="*/ 800331 h 1352219"/>
                                <a:gd name="connsiteX17" fmla="*/ 981846 w 1103852"/>
                                <a:gd name="connsiteY17" fmla="*/ 676355 h 1352219"/>
                                <a:gd name="connsiteX18" fmla="*/ 644550 w 1103852"/>
                                <a:gd name="connsiteY18" fmla="*/ 1037659 h 135221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</a:cxnLst>
                              <a:rect l="l" t="t" r="r" b="b"/>
                              <a:pathLst>
                                <a:path w="1103852" h="1352219">
                                  <a:moveTo>
                                    <a:pt x="644550" y="1037659"/>
                                  </a:moveTo>
                                  <a:lnTo>
                                    <a:pt x="644550" y="314981"/>
                                  </a:lnTo>
                                  <a:lnTo>
                                    <a:pt x="981846" y="676355"/>
                                  </a:lnTo>
                                  <a:lnTo>
                                    <a:pt x="1097543" y="552378"/>
                                  </a:lnTo>
                                  <a:lnTo>
                                    <a:pt x="552516" y="7489"/>
                                  </a:lnTo>
                                  <a:lnTo>
                                    <a:pt x="552516" y="7489"/>
                                  </a:lnTo>
                                  <a:lnTo>
                                    <a:pt x="552516" y="7489"/>
                                  </a:lnTo>
                                  <a:lnTo>
                                    <a:pt x="7489" y="546997"/>
                                  </a:lnTo>
                                  <a:lnTo>
                                    <a:pt x="123186" y="676355"/>
                                  </a:lnTo>
                                  <a:lnTo>
                                    <a:pt x="460413" y="314981"/>
                                  </a:lnTo>
                                  <a:lnTo>
                                    <a:pt x="460413" y="1037659"/>
                                  </a:lnTo>
                                  <a:lnTo>
                                    <a:pt x="123186" y="676355"/>
                                  </a:lnTo>
                                  <a:lnTo>
                                    <a:pt x="7489" y="800331"/>
                                  </a:lnTo>
                                  <a:lnTo>
                                    <a:pt x="552516" y="1345358"/>
                                  </a:lnTo>
                                  <a:lnTo>
                                    <a:pt x="552516" y="1345290"/>
                                  </a:lnTo>
                                  <a:lnTo>
                                    <a:pt x="552516" y="1345358"/>
                                  </a:lnTo>
                                  <a:lnTo>
                                    <a:pt x="1097543" y="800331"/>
                                  </a:lnTo>
                                  <a:lnTo>
                                    <a:pt x="981846" y="676355"/>
                                  </a:lnTo>
                                  <a:lnTo>
                                    <a:pt x="644550" y="103765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 cap="rnd">
                              <a:solidFill>
                                <a:schemeClr val="accent4">
                                  <a:lumMod val="40000"/>
                                  <a:lumOff val="60000"/>
                                  <a:alpha val="80000"/>
                                </a:schemeClr>
                              </a:solidFill>
                              <a:prstDash val="solid"/>
                              <a:round/>
                            </a:ln>
                          </wps:spPr>
                          <wps:bodyPr rtlCol="0" anchor="ctr"/>
                        </wps:wsp>
                        <wps:wsp>
                          <wps:cNvPr id="1721967596" name="Forma Livre: Forma 1721967596"/>
                          <wps:cNvSpPr/>
                          <wps:spPr>
                            <a:xfrm>
                              <a:off x="-4167938" y="-4746576"/>
                              <a:ext cx="2076456" cy="2550915"/>
                            </a:xfrm>
                            <a:custGeom>
                              <a:avLst/>
                              <a:gdLst>
                                <a:gd name="connsiteX0" fmla="*/ 1502519 w 2566456"/>
                                <a:gd name="connsiteY0" fmla="*/ 2425064 h 3152879"/>
                                <a:gd name="connsiteX1" fmla="*/ 1502519 w 2566456"/>
                                <a:gd name="connsiteY1" fmla="*/ 729202 h 3152879"/>
                                <a:gd name="connsiteX2" fmla="*/ 2293912 w 2566456"/>
                                <a:gd name="connsiteY2" fmla="*/ 1577098 h 3152879"/>
                                <a:gd name="connsiteX3" fmla="*/ 2565460 w 2566456"/>
                                <a:gd name="connsiteY3" fmla="*/ 1286233 h 3152879"/>
                                <a:gd name="connsiteX4" fmla="*/ 1286509 w 2566456"/>
                                <a:gd name="connsiteY4" fmla="*/ 7489 h 3152879"/>
                                <a:gd name="connsiteX5" fmla="*/ 1286509 w 2566456"/>
                                <a:gd name="connsiteY5" fmla="*/ 7627 h 3152879"/>
                                <a:gd name="connsiteX6" fmla="*/ 1286509 w 2566456"/>
                                <a:gd name="connsiteY6" fmla="*/ 7489 h 3152879"/>
                                <a:gd name="connsiteX7" fmla="*/ 7489 w 2566456"/>
                                <a:gd name="connsiteY7" fmla="*/ 1273539 h 3152879"/>
                                <a:gd name="connsiteX8" fmla="*/ 279037 w 2566456"/>
                                <a:gd name="connsiteY8" fmla="*/ 1577098 h 3152879"/>
                                <a:gd name="connsiteX9" fmla="*/ 1070430 w 2566456"/>
                                <a:gd name="connsiteY9" fmla="*/ 729202 h 3152879"/>
                                <a:gd name="connsiteX10" fmla="*/ 1070430 w 2566456"/>
                                <a:gd name="connsiteY10" fmla="*/ 2425064 h 3152879"/>
                                <a:gd name="connsiteX11" fmla="*/ 279037 w 2566456"/>
                                <a:gd name="connsiteY11" fmla="*/ 1577098 h 3152879"/>
                                <a:gd name="connsiteX12" fmla="*/ 7489 w 2566456"/>
                                <a:gd name="connsiteY12" fmla="*/ 1868032 h 3152879"/>
                                <a:gd name="connsiteX13" fmla="*/ 1286509 w 2566456"/>
                                <a:gd name="connsiteY13" fmla="*/ 3146984 h 3152879"/>
                                <a:gd name="connsiteX14" fmla="*/ 1286509 w 2566456"/>
                                <a:gd name="connsiteY14" fmla="*/ 3146846 h 3152879"/>
                                <a:gd name="connsiteX15" fmla="*/ 1286509 w 2566456"/>
                                <a:gd name="connsiteY15" fmla="*/ 3146984 h 3152879"/>
                                <a:gd name="connsiteX16" fmla="*/ 2565460 w 2566456"/>
                                <a:gd name="connsiteY16" fmla="*/ 1868032 h 3152879"/>
                                <a:gd name="connsiteX17" fmla="*/ 2293912 w 2566456"/>
                                <a:gd name="connsiteY17" fmla="*/ 1577098 h 3152879"/>
                                <a:gd name="connsiteX18" fmla="*/ 1502519 w 2566456"/>
                                <a:gd name="connsiteY18" fmla="*/ 2425064 h 315287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</a:cxnLst>
                              <a:rect l="l" t="t" r="r" b="b"/>
                              <a:pathLst>
                                <a:path w="2566456" h="3152879">
                                  <a:moveTo>
                                    <a:pt x="1502519" y="2425064"/>
                                  </a:moveTo>
                                  <a:lnTo>
                                    <a:pt x="1502519" y="729202"/>
                                  </a:lnTo>
                                  <a:lnTo>
                                    <a:pt x="2293912" y="1577098"/>
                                  </a:lnTo>
                                  <a:lnTo>
                                    <a:pt x="2565460" y="1286233"/>
                                  </a:lnTo>
                                  <a:lnTo>
                                    <a:pt x="1286509" y="7489"/>
                                  </a:lnTo>
                                  <a:lnTo>
                                    <a:pt x="1286509" y="7627"/>
                                  </a:lnTo>
                                  <a:lnTo>
                                    <a:pt x="1286509" y="7489"/>
                                  </a:lnTo>
                                  <a:lnTo>
                                    <a:pt x="7489" y="1273539"/>
                                  </a:lnTo>
                                  <a:lnTo>
                                    <a:pt x="279037" y="1577098"/>
                                  </a:lnTo>
                                  <a:lnTo>
                                    <a:pt x="1070430" y="729202"/>
                                  </a:lnTo>
                                  <a:lnTo>
                                    <a:pt x="1070430" y="2425064"/>
                                  </a:lnTo>
                                  <a:lnTo>
                                    <a:pt x="279037" y="1577098"/>
                                  </a:lnTo>
                                  <a:lnTo>
                                    <a:pt x="7489" y="1868032"/>
                                  </a:lnTo>
                                  <a:lnTo>
                                    <a:pt x="1286509" y="3146984"/>
                                  </a:lnTo>
                                  <a:lnTo>
                                    <a:pt x="1286509" y="3146846"/>
                                  </a:lnTo>
                                  <a:lnTo>
                                    <a:pt x="1286509" y="3146984"/>
                                  </a:lnTo>
                                  <a:lnTo>
                                    <a:pt x="2565460" y="1868032"/>
                                  </a:lnTo>
                                  <a:lnTo>
                                    <a:pt x="2293912" y="1577098"/>
                                  </a:lnTo>
                                  <a:lnTo>
                                    <a:pt x="1502519" y="24250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 cap="rnd">
                              <a:solidFill>
                                <a:schemeClr val="accent4">
                                  <a:lumMod val="40000"/>
                                  <a:lumOff val="60000"/>
                                  <a:alpha val="80000"/>
                                </a:schemeClr>
                              </a:solidFill>
                              <a:prstDash val="solid"/>
                              <a:round/>
                            </a:ln>
                          </wps:spPr>
                          <wps:bodyPr rtlCol="0" anchor="ctr"/>
                        </wps:wsp>
                      </wpg:grpSp>
                      <wpg:grpSp>
                        <wpg:cNvPr id="1858754550" name="Agrupar 34"/>
                        <wpg:cNvGrpSpPr/>
                        <wpg:grpSpPr>
                          <a:xfrm flipV="1">
                            <a:off x="-1866382" y="-3185462"/>
                            <a:ext cx="4764656" cy="8090857"/>
                            <a:chOff x="-1866382" y="-453684"/>
                            <a:chExt cx="4764656" cy="8090857"/>
                          </a:xfrm>
                        </wpg:grpSpPr>
                        <wps:wsp>
                          <wps:cNvPr id="1074670917" name="Forma Livre: Forma 1074670917"/>
                          <wps:cNvSpPr/>
                          <wps:spPr>
                            <a:xfrm>
                              <a:off x="2887110" y="2115531"/>
                              <a:ext cx="11164" cy="1116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798" h="13798"/>
                              </a:pathLst>
                            </a:custGeom>
                            <a:noFill/>
                            <a:ln w="19050" cap="rnd">
                              <a:solidFill>
                                <a:schemeClr val="accent4">
                                  <a:lumMod val="40000"/>
                                  <a:lumOff val="60000"/>
                                  <a:alpha val="80000"/>
                                </a:schemeClr>
                              </a:solidFill>
                              <a:prstDash val="solid"/>
                              <a:round/>
                            </a:ln>
                          </wps:spPr>
                          <wps:bodyPr rtlCol="0" anchor="ctr"/>
                        </wps:wsp>
                        <wps:wsp>
                          <wps:cNvPr id="995827080" name="Forma Livre: Forma 995827080"/>
                          <wps:cNvSpPr/>
                          <wps:spPr>
                            <a:xfrm flipV="1">
                              <a:off x="-43760" y="-453684"/>
                              <a:ext cx="1175633" cy="1440284"/>
                            </a:xfrm>
                            <a:custGeom>
                              <a:avLst/>
                              <a:gdLst>
                                <a:gd name="connsiteX0" fmla="*/ 644550 w 1103852"/>
                                <a:gd name="connsiteY0" fmla="*/ 1037659 h 1352219"/>
                                <a:gd name="connsiteX1" fmla="*/ 644550 w 1103852"/>
                                <a:gd name="connsiteY1" fmla="*/ 314981 h 1352219"/>
                                <a:gd name="connsiteX2" fmla="*/ 981846 w 1103852"/>
                                <a:gd name="connsiteY2" fmla="*/ 676355 h 1352219"/>
                                <a:gd name="connsiteX3" fmla="*/ 1097543 w 1103852"/>
                                <a:gd name="connsiteY3" fmla="*/ 552378 h 1352219"/>
                                <a:gd name="connsiteX4" fmla="*/ 552516 w 1103852"/>
                                <a:gd name="connsiteY4" fmla="*/ 7489 h 1352219"/>
                                <a:gd name="connsiteX5" fmla="*/ 552516 w 1103852"/>
                                <a:gd name="connsiteY5" fmla="*/ 7489 h 1352219"/>
                                <a:gd name="connsiteX6" fmla="*/ 552516 w 1103852"/>
                                <a:gd name="connsiteY6" fmla="*/ 7489 h 1352219"/>
                                <a:gd name="connsiteX7" fmla="*/ 7489 w 1103852"/>
                                <a:gd name="connsiteY7" fmla="*/ 546997 h 1352219"/>
                                <a:gd name="connsiteX8" fmla="*/ 123186 w 1103852"/>
                                <a:gd name="connsiteY8" fmla="*/ 676355 h 1352219"/>
                                <a:gd name="connsiteX9" fmla="*/ 460413 w 1103852"/>
                                <a:gd name="connsiteY9" fmla="*/ 314981 h 1352219"/>
                                <a:gd name="connsiteX10" fmla="*/ 460413 w 1103852"/>
                                <a:gd name="connsiteY10" fmla="*/ 1037659 h 1352219"/>
                                <a:gd name="connsiteX11" fmla="*/ 123186 w 1103852"/>
                                <a:gd name="connsiteY11" fmla="*/ 676355 h 1352219"/>
                                <a:gd name="connsiteX12" fmla="*/ 7489 w 1103852"/>
                                <a:gd name="connsiteY12" fmla="*/ 800331 h 1352219"/>
                                <a:gd name="connsiteX13" fmla="*/ 552516 w 1103852"/>
                                <a:gd name="connsiteY13" fmla="*/ 1345358 h 1352219"/>
                                <a:gd name="connsiteX14" fmla="*/ 552516 w 1103852"/>
                                <a:gd name="connsiteY14" fmla="*/ 1345290 h 1352219"/>
                                <a:gd name="connsiteX15" fmla="*/ 552516 w 1103852"/>
                                <a:gd name="connsiteY15" fmla="*/ 1345358 h 1352219"/>
                                <a:gd name="connsiteX16" fmla="*/ 1097543 w 1103852"/>
                                <a:gd name="connsiteY16" fmla="*/ 800331 h 1352219"/>
                                <a:gd name="connsiteX17" fmla="*/ 981846 w 1103852"/>
                                <a:gd name="connsiteY17" fmla="*/ 676355 h 1352219"/>
                                <a:gd name="connsiteX18" fmla="*/ 644550 w 1103852"/>
                                <a:gd name="connsiteY18" fmla="*/ 1037659 h 135221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</a:cxnLst>
                              <a:rect l="l" t="t" r="r" b="b"/>
                              <a:pathLst>
                                <a:path w="1103852" h="1352219">
                                  <a:moveTo>
                                    <a:pt x="644550" y="1037659"/>
                                  </a:moveTo>
                                  <a:lnTo>
                                    <a:pt x="644550" y="314981"/>
                                  </a:lnTo>
                                  <a:lnTo>
                                    <a:pt x="981846" y="676355"/>
                                  </a:lnTo>
                                  <a:lnTo>
                                    <a:pt x="1097543" y="552378"/>
                                  </a:lnTo>
                                  <a:lnTo>
                                    <a:pt x="552516" y="7489"/>
                                  </a:lnTo>
                                  <a:lnTo>
                                    <a:pt x="552516" y="7489"/>
                                  </a:lnTo>
                                  <a:lnTo>
                                    <a:pt x="552516" y="7489"/>
                                  </a:lnTo>
                                  <a:lnTo>
                                    <a:pt x="7489" y="546997"/>
                                  </a:lnTo>
                                  <a:lnTo>
                                    <a:pt x="123186" y="676355"/>
                                  </a:lnTo>
                                  <a:lnTo>
                                    <a:pt x="460413" y="314981"/>
                                  </a:lnTo>
                                  <a:lnTo>
                                    <a:pt x="460413" y="1037659"/>
                                  </a:lnTo>
                                  <a:lnTo>
                                    <a:pt x="123186" y="676355"/>
                                  </a:lnTo>
                                  <a:lnTo>
                                    <a:pt x="7489" y="800331"/>
                                  </a:lnTo>
                                  <a:lnTo>
                                    <a:pt x="552516" y="1345358"/>
                                  </a:lnTo>
                                  <a:lnTo>
                                    <a:pt x="552516" y="1345290"/>
                                  </a:lnTo>
                                  <a:lnTo>
                                    <a:pt x="552516" y="1345358"/>
                                  </a:lnTo>
                                  <a:lnTo>
                                    <a:pt x="1097543" y="800331"/>
                                  </a:lnTo>
                                  <a:lnTo>
                                    <a:pt x="981846" y="676355"/>
                                  </a:lnTo>
                                  <a:lnTo>
                                    <a:pt x="644550" y="103765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 cap="rnd">
                              <a:solidFill>
                                <a:schemeClr val="accent4">
                                  <a:lumMod val="40000"/>
                                  <a:lumOff val="60000"/>
                                  <a:alpha val="80000"/>
                                </a:schemeClr>
                              </a:solidFill>
                              <a:prstDash val="solid"/>
                              <a:round/>
                            </a:ln>
                          </wps:spPr>
                          <wps:bodyPr rtlCol="0" anchor="ctr"/>
                        </wps:wsp>
                        <wps:wsp>
                          <wps:cNvPr id="275175274" name="Forma Livre: Forma 275175274"/>
                          <wps:cNvSpPr/>
                          <wps:spPr>
                            <a:xfrm flipV="1">
                              <a:off x="-1866382" y="2291287"/>
                              <a:ext cx="4267662" cy="5345886"/>
                            </a:xfrm>
                            <a:custGeom>
                              <a:avLst/>
                              <a:gdLst>
                                <a:gd name="connsiteX0" fmla="*/ 1502519 w 2566456"/>
                                <a:gd name="connsiteY0" fmla="*/ 2425064 h 3152879"/>
                                <a:gd name="connsiteX1" fmla="*/ 1502519 w 2566456"/>
                                <a:gd name="connsiteY1" fmla="*/ 729202 h 3152879"/>
                                <a:gd name="connsiteX2" fmla="*/ 2293912 w 2566456"/>
                                <a:gd name="connsiteY2" fmla="*/ 1577098 h 3152879"/>
                                <a:gd name="connsiteX3" fmla="*/ 2565460 w 2566456"/>
                                <a:gd name="connsiteY3" fmla="*/ 1286233 h 3152879"/>
                                <a:gd name="connsiteX4" fmla="*/ 1286509 w 2566456"/>
                                <a:gd name="connsiteY4" fmla="*/ 7489 h 3152879"/>
                                <a:gd name="connsiteX5" fmla="*/ 1286509 w 2566456"/>
                                <a:gd name="connsiteY5" fmla="*/ 7627 h 3152879"/>
                                <a:gd name="connsiteX6" fmla="*/ 1286509 w 2566456"/>
                                <a:gd name="connsiteY6" fmla="*/ 7489 h 3152879"/>
                                <a:gd name="connsiteX7" fmla="*/ 7489 w 2566456"/>
                                <a:gd name="connsiteY7" fmla="*/ 1273539 h 3152879"/>
                                <a:gd name="connsiteX8" fmla="*/ 279037 w 2566456"/>
                                <a:gd name="connsiteY8" fmla="*/ 1577098 h 3152879"/>
                                <a:gd name="connsiteX9" fmla="*/ 1070430 w 2566456"/>
                                <a:gd name="connsiteY9" fmla="*/ 729202 h 3152879"/>
                                <a:gd name="connsiteX10" fmla="*/ 1070430 w 2566456"/>
                                <a:gd name="connsiteY10" fmla="*/ 2425064 h 3152879"/>
                                <a:gd name="connsiteX11" fmla="*/ 279037 w 2566456"/>
                                <a:gd name="connsiteY11" fmla="*/ 1577098 h 3152879"/>
                                <a:gd name="connsiteX12" fmla="*/ 7489 w 2566456"/>
                                <a:gd name="connsiteY12" fmla="*/ 1868032 h 3152879"/>
                                <a:gd name="connsiteX13" fmla="*/ 1286509 w 2566456"/>
                                <a:gd name="connsiteY13" fmla="*/ 3146984 h 3152879"/>
                                <a:gd name="connsiteX14" fmla="*/ 1286509 w 2566456"/>
                                <a:gd name="connsiteY14" fmla="*/ 3146846 h 3152879"/>
                                <a:gd name="connsiteX15" fmla="*/ 1286509 w 2566456"/>
                                <a:gd name="connsiteY15" fmla="*/ 3146984 h 3152879"/>
                                <a:gd name="connsiteX16" fmla="*/ 2565460 w 2566456"/>
                                <a:gd name="connsiteY16" fmla="*/ 1868032 h 3152879"/>
                                <a:gd name="connsiteX17" fmla="*/ 2293912 w 2566456"/>
                                <a:gd name="connsiteY17" fmla="*/ 1577098 h 3152879"/>
                                <a:gd name="connsiteX18" fmla="*/ 1502519 w 2566456"/>
                                <a:gd name="connsiteY18" fmla="*/ 2425064 h 315287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</a:cxnLst>
                              <a:rect l="l" t="t" r="r" b="b"/>
                              <a:pathLst>
                                <a:path w="2566456" h="3152879">
                                  <a:moveTo>
                                    <a:pt x="1502519" y="2425064"/>
                                  </a:moveTo>
                                  <a:lnTo>
                                    <a:pt x="1502519" y="729202"/>
                                  </a:lnTo>
                                  <a:lnTo>
                                    <a:pt x="2293912" y="1577098"/>
                                  </a:lnTo>
                                  <a:lnTo>
                                    <a:pt x="2565460" y="1286233"/>
                                  </a:lnTo>
                                  <a:lnTo>
                                    <a:pt x="1286509" y="7489"/>
                                  </a:lnTo>
                                  <a:lnTo>
                                    <a:pt x="1286509" y="7627"/>
                                  </a:lnTo>
                                  <a:lnTo>
                                    <a:pt x="1286509" y="7489"/>
                                  </a:lnTo>
                                  <a:lnTo>
                                    <a:pt x="7489" y="1273539"/>
                                  </a:lnTo>
                                  <a:lnTo>
                                    <a:pt x="279037" y="1577098"/>
                                  </a:lnTo>
                                  <a:lnTo>
                                    <a:pt x="1070430" y="729202"/>
                                  </a:lnTo>
                                  <a:lnTo>
                                    <a:pt x="1070430" y="2425064"/>
                                  </a:lnTo>
                                  <a:lnTo>
                                    <a:pt x="279037" y="1577098"/>
                                  </a:lnTo>
                                  <a:lnTo>
                                    <a:pt x="7489" y="1868032"/>
                                  </a:lnTo>
                                  <a:lnTo>
                                    <a:pt x="1286509" y="3146984"/>
                                  </a:lnTo>
                                  <a:lnTo>
                                    <a:pt x="1286509" y="3146846"/>
                                  </a:lnTo>
                                  <a:lnTo>
                                    <a:pt x="1286509" y="3146984"/>
                                  </a:lnTo>
                                  <a:lnTo>
                                    <a:pt x="2565460" y="1868032"/>
                                  </a:lnTo>
                                  <a:lnTo>
                                    <a:pt x="2293912" y="1577098"/>
                                  </a:lnTo>
                                  <a:lnTo>
                                    <a:pt x="1502519" y="24250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 cap="rnd">
                              <a:solidFill>
                                <a:schemeClr val="accent4">
                                  <a:lumMod val="40000"/>
                                  <a:lumOff val="60000"/>
                                  <a:alpha val="80000"/>
                                </a:schemeClr>
                              </a:solidFill>
                              <a:prstDash val="solid"/>
                              <a:round/>
                            </a:ln>
                          </wps:spPr>
                          <wps:bodyPr rtlCol="0" anchor="ctr"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23B2E4" id="Agrupar 1" o:spid="_x0000_s1026" style="position:absolute;margin-left:-176.3pt;margin-top:-284.3pt;width:741.85pt;height:1089.45pt;z-index:251658280;mso-width-relative:margin;mso-height-relative:margin" coordorigin="-18663,-31854" coordsize="94227,138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">
                <v:group id="Agrupar 34" o:spid="_x0000_s1027" style="position:absolute;left:4905;top:13871;width:70659;height:92654" coordorigin="-41679,-47465" coordsize="70662,92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">
                  <v:shape id="Forma Livre: Forma 600719002" o:spid="_x0000_s1028" style="position:absolute;left:11952;top:33194;width:11387;height:12001;visibility:visible;mso-wrap-style:square;v-text-anchor:middle" coordsize="1407411,1483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" path="m7489,1475958l1403655,7489r,1466054e" filled="f" strokecolor="#9d8ed2 [1303]" strokeweight="1.5pt">
                    <v:stroke opacity="52428f" endcap="round"/>
                    <v:path arrowok="t" o:connecttype="custom" o:connectlocs="6059,1194162;1135662,6059;1135662,1192208" o:connectangles="0,0,0"/>
                  </v:shape>
                  <v:shape id="Forma Livre: Forma 457273818" o:spid="_x0000_s1029" style="position:absolute;top:17295;width:28076;height:27798;visibility:visible;mso-wrap-style:square;v-text-anchor:middle" coordsize="3470236,3435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" path="m3464893,7489r,414l3464893,7489,7489,3430122e" filled="f" strokecolor="#9d8ed2 [1303]" strokeweight="1.5pt">
                    <v:stroke opacity="52428f" endcap="round"/>
                    <v:path arrowok="t" o:connecttype="custom" o:connectlocs="2803358,6059;2803358,6394;2803358,6059;6059,2775226" o:connectangles="0,0,0,0"/>
                  </v:shape>
                  <v:shape id="Forma Livre: Forma 384766410" o:spid="_x0000_s1030" style="position:absolute;left:28871;top:21155;width:111;height:111;visibility:visible;mso-wrap-style:square;v-text-anchor:middle" coordsize="13798,13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" path="" filled="f" strokecolor="#9d8ed2 [1303]" strokeweight="1.5pt">
                    <v:stroke opacity="52428f" endcap="round"/>
                    <v:path arrowok="t"/>
                  </v:shape>
                  <v:shape id="Forma Livre: Forma 232513704" o:spid="_x0000_s1031" style="position:absolute;left:4995;width:20764;height:25509;visibility:visible;mso-wrap-style:square;v-text-anchor:middle" coordsize="2566456,3152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" path="m1502519,2425064r,-1695862l2293912,1577098r271548,-290865l1286509,7489r,138l1286509,7489,7489,1273539r271548,303559l1070430,729202r,1695862l279037,1577098,7489,1868032,1286509,3146984r,-138l1286509,3146984,2565460,1868032,2293912,1577098r-791393,847966xe" filled="f" strokecolor="#9d8ed2 [1303]" strokeweight="1.5pt">
                    <v:stroke opacity="52428f" endcap="round"/>
                    <v:path arrowok="t" o:connecttype="custom" o:connectlocs="1215651,1962058;1215651,589979;1855947,1275990;2075650,1040659;1040883,6059;1040883,6171;1040883,6059;6059,1030388;225762,1275990;866058,589979;866058,1962058;225762,1275990;6059,1511378;1040883,2546146;1040883,2546034;1040883,2546146;2075650,1511378;1855947,1275990;1215651,1962058" o:connectangles="0,0,0,0,0,0,0,0,0,0,0,0,0,0,0,0,0,0,0"/>
                  </v:shape>
                  <v:shape id="Forma Livre: Forma 532103583" o:spid="_x0000_s1032" style="position:absolute;left:4033;top:21584;width:8931;height:10940;visibility:visible;mso-wrap-style:square;v-text-anchor:middle" coordsize="1103852,1352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" path="m644550,1037659r,-722678l981846,676355,1097543,552378,552516,7489r,l552516,7489,7489,546997,123186,676355,460413,314981r,722678l123186,676355,7489,800331r545027,545027l552516,1345290r,68l1097543,800331,981846,676355,644550,1037659xe" filled="f" strokecolor="#9d8ed2 [1303]" strokeweight="1.5pt">
                    <v:stroke opacity="52428f" endcap="round"/>
                    <v:path arrowok="t" o:connecttype="custom" o:connectlocs="521489,839544;521489,254843;794387,547222;887995,446915;447027,6059;447027,6059;447027,6059;6059,442562;99667,547222;372509,254843;372509,839544;99667,547222;6059,647528;447027,1088496;447027,1088441;447027,1088496;887995,647528;794387,547222;521489,839544" o:connectangles="0,0,0,0,0,0,0,0,0,0,0,0,0,0,0,0,0,0,0"/>
                  </v:shape>
                  <v:shape id="Forma Livre: Forma 1721967596" o:spid="_x0000_s1033" style="position:absolute;left:-41679;top:-47465;width:20765;height:25509;visibility:visible;mso-wrap-style:square;v-text-anchor:middle" coordsize="2566456,3152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" path="m1502519,2425064r,-1695862l2293912,1577098r271548,-290865l1286509,7489r,138l1286509,7489,7489,1273539r271548,303559l1070430,729202r,1695862l279037,1577098,7489,1868032,1286509,3146984r,-138l1286509,3146984,2565460,1868032,2293912,1577098r-791393,847966xe" filled="f" strokecolor="#9d8ed2 [1303]" strokeweight="1.5pt">
                    <v:stroke opacity="52428f" endcap="round"/>
                    <v:path arrowok="t" o:connecttype="custom" o:connectlocs="1215651,1962058;1215651,589979;1855947,1275990;2075650,1040659;1040883,6059;1040883,6171;1040883,6059;6059,1030388;225762,1275990;866058,589979;866058,1962058;225762,1275990;6059,1511378;1040883,2546146;1040883,2546034;1040883,2546146;2075650,1511378;1855947,1275990;1215651,1962058" o:connectangles="0,0,0,0,0,0,0,0,0,0,0,0,0,0,0,0,0,0,0"/>
                  </v:shape>
                </v:group>
                <v:group id="Agrupar 34" o:spid="_x0000_s1034" style="position:absolute;left:-18663;top:-31854;width:47645;height:80907;flip:y" coordorigin="-18663,-4536" coordsize="47646,80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">
                  <v:shape id="Forma Livre: Forma 1074670917" o:spid="_x0000_s1035" style="position:absolute;left:28871;top:21155;width:111;height:111;visibility:visible;mso-wrap-style:square;v-text-anchor:middle" coordsize="13798,13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" path="" filled="f" strokecolor="#9d8ed2 [1303]" strokeweight="1.5pt">
                    <v:stroke opacity="52428f" endcap="round"/>
                    <v:path arrowok="t"/>
                  </v:shape>
                  <v:shape id="Forma Livre: Forma 995827080" o:spid="_x0000_s1036" style="position:absolute;left:-437;top:-4536;width:11755;height:14402;flip:y;visibility:visible;mso-wrap-style:square;v-text-anchor:middle" coordsize="1103852,1352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" path="m644550,1037659r,-722678l981846,676355,1097543,552378,552516,7489r,l552516,7489,7489,546997,123186,676355,460413,314981r,722678l123186,676355,7489,800331r545027,545027l552516,1345290r,68l1097543,800331,981846,676355,644550,1037659xe" filled="f" strokecolor="#9d8ed2 [1303]" strokeweight="1.5pt">
                    <v:stroke opacity="52428f" endcap="round"/>
                    <v:path arrowok="t" o:connecttype="custom" o:connectlocs="686464,1105238;686464,335495;1045693,720403;1168914,588352;588445,7977;588445,7977;588445,7977;7976,582621;131197,720403;490353,335495;490353,1105238;131197,720403;7976,852454;588445,1432976;588445,1432904;588445,1432976;1168914,852454;1045693,720403;686464,1105238" o:connectangles="0,0,0,0,0,0,0,0,0,0,0,0,0,0,0,0,0,0,0"/>
                  </v:shape>
                  <v:shape id="Forma Livre: Forma 275175274" o:spid="_x0000_s1037" style="position:absolute;left:-18663;top:22912;width:42675;height:53459;flip:y;visibility:visible;mso-wrap-style:square;v-text-anchor:middle" coordsize="2566456,3152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" path="m1502519,2425064r,-1695862l2293912,1577098r271548,-290865l1286509,7489r,138l1286509,7489,7489,1273539r271548,303559l1070430,729202r,1695862l279037,1577098,7489,1868032,1286509,3146984r,-138l1286509,3146984,2565460,1868032,2293912,1577098r-791393,847966xe" filled="f" strokecolor="#9d8ed2 [1303]" strokeweight="1.5pt">
                    <v:stroke opacity="52428f" endcap="round"/>
                    <v:path arrowok="t" o:connecttype="custom" o:connectlocs="2498482,4111834;2498482,1236404;3814459,2674060;4266006,2180881;2139287,12698;2139287,12932;2139287,12698;12453,2159358;464000,2674060;1779977,1236404;1779977,4111834;464000,2674060;12453,3167355;2139287,5335891;2139287,5335657;2139287,5335891;4266006,3167355;3814459,2674060;2498482,4111834" o:connectangles="0,0,0,0,0,0,0,0,0,0,0,0,0,0,0,0,0,0,0"/>
                  </v:shape>
                </v:group>
              </v:group>
            </w:pict>
          </mc:Fallback>
        </mc:AlternateContent>
      </w:r>
      <w:r w:rsidR="00A03683">
        <w:rPr>
          <w:noProof/>
          <w:color w:val="2B579A"/>
          <w:shd w:val="clear" w:color="auto" w:fill="E6E6E6"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4466A290" wp14:editId="4E7B0088">
                <wp:simplePos x="0" y="0"/>
                <wp:positionH relativeFrom="column">
                  <wp:posOffset>-3527946</wp:posOffset>
                </wp:positionH>
                <wp:positionV relativeFrom="paragraph">
                  <wp:posOffset>-2129051</wp:posOffset>
                </wp:positionV>
                <wp:extent cx="1794681" cy="847725"/>
                <wp:effectExtent l="0" t="0" r="0" b="0"/>
                <wp:wrapNone/>
                <wp:docPr id="10" name="Caixa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4681" cy="847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txbx>
                        <w:txbxContent>
                          <w:p w14:paraId="0EDAEEC4" w14:textId="77777777" w:rsidR="00A03683" w:rsidRPr="00666C53" w:rsidRDefault="00A03683" w:rsidP="00A03683">
                            <w:pPr>
                              <w:rPr>
                                <w:rFonts w:ascii="Bahnschrift" w:hAnsi="Bahnschrift"/>
                                <w:b/>
                                <w:bCs/>
                                <w:smallCaps/>
                                <w:sz w:val="64"/>
                                <w:szCs w:val="64"/>
                                <w:lang w:val="pt-BR"/>
                              </w:rPr>
                            </w:pPr>
                            <w:r w:rsidRPr="00282439">
                              <w:rPr>
                                <w:rFonts w:ascii="HandelGotDLig" w:hAnsi="HandelGotDLig" w:cstheme="minorHAnsi"/>
                                <w:b/>
                                <w:sz w:val="64"/>
                                <w:szCs w:val="64"/>
                                <w:lang w:val="pt-BR"/>
                              </w:rPr>
                              <w:t>Janeiro</w:t>
                            </w:r>
                            <w:r w:rsidRPr="00666C53">
                              <w:rPr>
                                <w:rFonts w:ascii="Bahnschrift" w:hAnsi="Bahnschrift" w:cstheme="minorHAnsi"/>
                                <w:b/>
                                <w:bCs/>
                                <w:sz w:val="64"/>
                                <w:szCs w:val="64"/>
                                <w:lang w:val="pt-BR"/>
                              </w:rPr>
                              <w:t xml:space="preserve"> |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66A290" id="_x0000_t202" coordsize="21600,21600" o:spt="202" path="m,l,21600r21600,l21600,xe">
                <v:stroke joinstyle="miter"/>
                <v:path gradientshapeok="t" o:connecttype="rect"/>
              </v:shapetype>
              <v:shape id="Caixa de Texto 10" o:spid="_x0000_s1026" type="#_x0000_t202" style="position:absolute;margin-left:-277.8pt;margin-top:-167.65pt;width:141.3pt;height:66.75pt;z-index:251658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" filled="f" stroked="f" strokeweight=".5pt">
                <v:textbox>
                  <w:txbxContent>
                    <w:p w14:paraId="0EDAEEC4" w14:textId="77777777" w:rsidR="00A03683" w:rsidRPr="00666C53" w:rsidRDefault="00A03683" w:rsidP="00A03683">
                      <w:pPr>
                        <w:rPr>
                          <w:rFonts w:ascii="Bahnschrift" w:hAnsi="Bahnschrift"/>
                          <w:b/>
                          <w:bCs/>
                          <w:smallCaps/>
                          <w:sz w:val="64"/>
                          <w:szCs w:val="64"/>
                          <w:lang w:val="pt-BR"/>
                        </w:rPr>
                      </w:pPr>
                      <w:r w:rsidRPr="00282439">
                        <w:rPr>
                          <w:rFonts w:ascii="HandelGotDLig" w:hAnsi="HandelGotDLig" w:cstheme="minorHAnsi"/>
                          <w:b/>
                          <w:sz w:val="64"/>
                          <w:szCs w:val="64"/>
                          <w:lang w:val="pt-BR"/>
                        </w:rPr>
                        <w:t>Janeiro</w:t>
                      </w:r>
                      <w:r w:rsidRPr="00666C53">
                        <w:rPr>
                          <w:rFonts w:ascii="Bahnschrift" w:hAnsi="Bahnschrift" w:cstheme="minorHAnsi"/>
                          <w:b/>
                          <w:bCs/>
                          <w:sz w:val="64"/>
                          <w:szCs w:val="64"/>
                          <w:lang w:val="pt-BR"/>
                        </w:rPr>
                        <w:t xml:space="preserve"> | </w:t>
                      </w:r>
                    </w:p>
                  </w:txbxContent>
                </v:textbox>
              </v:shape>
            </w:pict>
          </mc:Fallback>
        </mc:AlternateContent>
      </w:r>
      <w:r w:rsidR="00A03683">
        <w:rPr>
          <w:noProof/>
          <w:color w:val="2B579A"/>
          <w:shd w:val="clear" w:color="auto" w:fill="E6E6E6"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6CB3974B" wp14:editId="4427DB82">
                <wp:simplePos x="0" y="0"/>
                <wp:positionH relativeFrom="margin">
                  <wp:posOffset>-1802016</wp:posOffset>
                </wp:positionH>
                <wp:positionV relativeFrom="margin">
                  <wp:posOffset>-1949346</wp:posOffset>
                </wp:positionV>
                <wp:extent cx="1097280" cy="521970"/>
                <wp:effectExtent l="76200" t="76200" r="83820" b="68580"/>
                <wp:wrapNone/>
                <wp:docPr id="11" name="Caixa de Texto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7280" cy="521970"/>
                        </a:xfrm>
                        <a:prstGeom prst="rect">
                          <a:avLst/>
                        </a:prstGeom>
                        <a:solidFill>
                          <a:srgbClr val="2C2153">
                            <a:lumMod val="40000"/>
                            <a:lumOff val="60000"/>
                            <a:alpha val="97000"/>
                          </a:srgbClr>
                        </a:solidFill>
                        <a:ln w="6350"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00699C4" w14:textId="77777777" w:rsidR="00A03683" w:rsidRPr="002C5FFE" w:rsidRDefault="00A03683" w:rsidP="00A03683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2C5FFE">
                              <w:rPr>
                                <w:rFonts w:ascii="Bahnschrift SemiBold" w:hAnsi="Bahnschrift SemiBold" w:cstheme="minorHAnsi"/>
                                <w:b/>
                                <w:smallCaps/>
                                <w:color w:val="FFFFFF" w:themeColor="background1"/>
                                <w:sz w:val="52"/>
                                <w:szCs w:val="52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</w:t>
                            </w:r>
                            <w:r>
                              <w:rPr>
                                <w:rFonts w:ascii="Bahnschrift SemiBold" w:hAnsi="Bahnschrift SemiBold" w:cstheme="minorHAnsi"/>
                                <w:b/>
                                <w:smallCaps/>
                                <w:color w:val="FFFFFF" w:themeColor="background1"/>
                                <w:sz w:val="52"/>
                                <w:szCs w:val="52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3974B" id="Caixa de Texto 11" o:spid="_x0000_s1027" type="#_x0000_t202" style="position:absolute;margin-left:-141.9pt;margin-top:-153.5pt;width:86.4pt;height:41.1pt;z-index:25165826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" fillcolor="#9d8ed2" stroked="f" strokeweight=".5pt">
                <v:fill opacity="63479f"/>
                <v:shadow on="t" type="perspective" color="black" opacity="26214f" offset="0,0" matrix="66847f,,,66847f"/>
                <v:textbox inset="0,0,0,0">
                  <w:txbxContent>
                    <w:p w14:paraId="000699C4" w14:textId="77777777" w:rsidR="00A03683" w:rsidRPr="002C5FFE" w:rsidRDefault="00A03683" w:rsidP="00A03683">
                      <w:pPr>
                        <w:jc w:val="center"/>
                        <w:rPr>
                          <w:rFonts w:ascii="Bahnschrift SemiBold" w:hAnsi="Bahnschrift SemiBold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2C5FFE">
                        <w:rPr>
                          <w:rFonts w:ascii="Bahnschrift SemiBold" w:hAnsi="Bahnschrift SemiBold" w:cstheme="minorHAnsi"/>
                          <w:b/>
                          <w:smallCaps/>
                          <w:color w:val="FFFFFF" w:themeColor="background1"/>
                          <w:sz w:val="52"/>
                          <w:szCs w:val="52"/>
                          <w:lang w:val="pt-BR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</w:t>
                      </w:r>
                      <w:r>
                        <w:rPr>
                          <w:rFonts w:ascii="Bahnschrift SemiBold" w:hAnsi="Bahnschrift SemiBold" w:cstheme="minorHAnsi"/>
                          <w:b/>
                          <w:smallCaps/>
                          <w:color w:val="FFFFFF" w:themeColor="background1"/>
                          <w:sz w:val="52"/>
                          <w:szCs w:val="52"/>
                          <w:lang w:val="pt-BR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4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C25B738" w14:textId="0B5EEB7C" w:rsidR="00B678B1" w:rsidRPr="00EA2CEE" w:rsidRDefault="00FB696D" w:rsidP="004048B0">
      <w:pPr>
        <w:rPr>
          <w:lang w:val="pt-BR"/>
        </w:rPr>
      </w:pPr>
      <w:r>
        <w:rPr>
          <w:noProof/>
          <w:lang w:val="pt-BR" w:eastAsia="en-AU"/>
        </w:rPr>
        <mc:AlternateContent>
          <mc:Choice Requires="wpg">
            <w:drawing>
              <wp:anchor distT="0" distB="0" distL="114300" distR="114300" simplePos="0" relativeHeight="251658281" behindDoc="0" locked="0" layoutInCell="1" allowOverlap="1" wp14:anchorId="1BA18047" wp14:editId="361A7087">
                <wp:simplePos x="0" y="0"/>
                <wp:positionH relativeFrom="page">
                  <wp:posOffset>-62230</wp:posOffset>
                </wp:positionH>
                <wp:positionV relativeFrom="paragraph">
                  <wp:posOffset>1664256</wp:posOffset>
                </wp:positionV>
                <wp:extent cx="7601585" cy="1325590"/>
                <wp:effectExtent l="0" t="0" r="0" b="8255"/>
                <wp:wrapNone/>
                <wp:docPr id="1643536388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1585" cy="1325590"/>
                          <a:chOff x="0" y="0"/>
                          <a:chExt cx="7601585" cy="1325590"/>
                        </a:xfrm>
                      </wpg:grpSpPr>
                      <wps:wsp>
                        <wps:cNvPr id="32" name="Retângulo 32"/>
                        <wps:cNvSpPr/>
                        <wps:spPr>
                          <a:xfrm>
                            <a:off x="0" y="0"/>
                            <a:ext cx="7601585" cy="13255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0196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" name="Agrupar 41"/>
                        <wpg:cNvGrpSpPr/>
                        <wpg:grpSpPr>
                          <a:xfrm>
                            <a:off x="592531" y="424282"/>
                            <a:ext cx="6427055" cy="462539"/>
                            <a:chOff x="85438" y="1351354"/>
                            <a:chExt cx="6430965" cy="463566"/>
                          </a:xfrm>
                        </wpg:grpSpPr>
                        <pic:pic xmlns:pic="http://schemas.openxmlformats.org/drawingml/2006/picture">
                          <pic:nvPicPr>
                            <pic:cNvPr id="42" name="Imagem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/>
                          </pic:blipFill>
                          <pic:spPr bwMode="auto">
                            <a:xfrm>
                              <a:off x="85438" y="1406700"/>
                              <a:ext cx="1411832" cy="408220"/>
                            </a:xfrm>
                            <a:prstGeom prst="rect">
                              <a:avLst/>
                            </a:prstGeom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3" name="Imagem 4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667" t="30147" r="5268" b="31173"/>
                            <a:stretch/>
                          </pic:blipFill>
                          <pic:spPr>
                            <a:xfrm>
                              <a:off x="1907412" y="1351354"/>
                              <a:ext cx="4608991" cy="4632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5E604DD" id="Agrupar 1" o:spid="_x0000_s1026" style="position:absolute;margin-left:-4.9pt;margin-top:131.05pt;width:598.55pt;height:104.4pt;z-index:251658281;mso-position-horizontal-relative:page" coordsize="76015,13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">
                <v:rect id="Retângulo 32" o:spid="_x0000_s1027" style="position:absolute;width:76015;height:132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" stroked="f" strokeweight="1pt">
                  <v:fill opacity="32896f"/>
                </v:rect>
                <v:group id="Agrupar 41" o:spid="_x0000_s1028" style="position:absolute;left:5925;top:4242;width:64270;height:4626" coordorigin="854,13513" coordsize="64309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m 42" o:spid="_x0000_s1029" type="#_x0000_t75" style="position:absolute;left:854;top:14067;width:14118;height:4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">
                    <v:imagedata r:id="rId14" o:title=""/>
                  </v:shape>
                  <v:shape id="Imagem 43" o:spid="_x0000_s1030" type="#_x0000_t75" style="position:absolute;left:19074;top:13513;width:46090;height:4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">
                    <v:imagedata r:id="rId15" o:title="" croptop="19757f" cropbottom="20430f" cropleft="5680f" cropright="3452f"/>
                  </v:shape>
                </v:group>
                <w10:wrap anchorx="page"/>
              </v:group>
            </w:pict>
          </mc:Fallback>
        </mc:AlternateContent>
      </w:r>
    </w:p>
    <w:p w14:paraId="7DF2DEDE" w14:textId="77777777" w:rsidR="00E92204" w:rsidRPr="00EA2CEE" w:rsidRDefault="00E92204" w:rsidP="004048B0">
      <w:pPr>
        <w:pStyle w:val="Informaesdecapa"/>
        <w:rPr>
          <w:lang w:val="pt-BR"/>
        </w:rPr>
        <w:sectPr w:rsidR="00E92204" w:rsidRPr="00EA2CEE" w:rsidSect="0087337B">
          <w:headerReference w:type="even" r:id="rId16"/>
          <w:headerReference w:type="default" r:id="rId17"/>
          <w:footerReference w:type="even" r:id="rId18"/>
          <w:footerReference w:type="default" r:id="rId19"/>
          <w:headerReference w:type="first" r:id="rId20"/>
          <w:footerReference w:type="first" r:id="rId21"/>
          <w:pgSz w:w="11906" w:h="16838" w:code="9"/>
          <w:pgMar w:top="720" w:right="720" w:bottom="720" w:left="720" w:header="289" w:footer="289" w:gutter="0"/>
          <w:cols w:space="720"/>
          <w:titlePg/>
          <w:docGrid w:linePitch="360"/>
        </w:sectPr>
      </w:pPr>
    </w:p>
    <w:p w14:paraId="489CDF81" w14:textId="7CFC50F6" w:rsidR="0092556D" w:rsidRDefault="0092556D">
      <w:pPr>
        <w:rPr>
          <w:lang w:val="pt-BR"/>
        </w:rPr>
      </w:pPr>
    </w:p>
    <w:p w14:paraId="6FFC4943" w14:textId="3155DA5F" w:rsidR="0092556D" w:rsidRDefault="0092556D" w:rsidP="00FA666D">
      <w:pPr>
        <w:tabs>
          <w:tab w:val="left" w:pos="5898"/>
        </w:tabs>
        <w:rPr>
          <w:lang w:val="pt-BR"/>
        </w:rPr>
      </w:pPr>
    </w:p>
    <w:p w14:paraId="7FCC2925" w14:textId="74B96682" w:rsidR="0092556D" w:rsidRDefault="0092556D">
      <w:pPr>
        <w:rPr>
          <w:lang w:val="pt-BR"/>
        </w:rPr>
      </w:pPr>
    </w:p>
    <w:p w14:paraId="69CAE108" w14:textId="3ADD7590" w:rsidR="00751169" w:rsidRPr="005D7CA1" w:rsidRDefault="00751169" w:rsidP="00751169">
      <w:pPr>
        <w:jc w:val="right"/>
        <w:rPr>
          <w:rFonts w:ascii="Biome" w:hAnsi="Biome" w:cs="Biome"/>
          <w:b/>
          <w:bCs/>
          <w:sz w:val="72"/>
          <w:szCs w:val="72"/>
          <w:lang w:val="pt-BR"/>
        </w:rPr>
      </w:pPr>
      <w:r w:rsidRPr="005D7CA1">
        <w:rPr>
          <w:rFonts w:ascii="Biome" w:hAnsi="Biome" w:cs="Biome"/>
          <w:b/>
          <w:bCs/>
          <w:sz w:val="72"/>
          <w:szCs w:val="72"/>
          <w:lang w:val="pt-BR"/>
        </w:rPr>
        <w:t xml:space="preserve">EMPREENDIMENTOS </w:t>
      </w:r>
      <w:r w:rsidR="0027162F">
        <w:rPr>
          <w:rFonts w:ascii="Biome" w:hAnsi="Biome" w:cs="Biome"/>
          <w:b/>
          <w:bCs/>
          <w:sz w:val="72"/>
          <w:szCs w:val="72"/>
          <w:lang w:val="pt-BR"/>
        </w:rPr>
        <w:br/>
      </w:r>
      <w:r w:rsidRPr="005D7CA1">
        <w:rPr>
          <w:rFonts w:ascii="Biome" w:hAnsi="Biome" w:cs="Biome"/>
          <w:b/>
          <w:bCs/>
          <w:sz w:val="72"/>
          <w:szCs w:val="72"/>
          <w:lang w:val="pt-BR"/>
        </w:rPr>
        <w:t>EM IMPLANTAÇÃO</w:t>
      </w:r>
    </w:p>
    <w:p w14:paraId="52620EBD" w14:textId="5E0EDE41" w:rsidR="00751169" w:rsidRPr="00152261" w:rsidRDefault="000722AA" w:rsidP="00751169">
      <w:pPr>
        <w:jc w:val="right"/>
        <w:rPr>
          <w:rFonts w:ascii="Biome" w:hAnsi="Biome" w:cs="Biome"/>
          <w:b/>
          <w:bCs/>
          <w:sz w:val="16"/>
          <w:szCs w:val="16"/>
          <w:lang w:val="pt-BR"/>
        </w:rPr>
      </w:pPr>
      <w:r w:rsidRPr="005D7CA1">
        <w:rPr>
          <w:rFonts w:ascii="Biome" w:hAnsi="Biome" w:cs="Biome"/>
          <w:b/>
          <w:bCs/>
          <w:noProof/>
          <w:sz w:val="72"/>
          <w:szCs w:val="72"/>
          <w:lang w:val="pt-BR"/>
        </w:rPr>
        <w:drawing>
          <wp:anchor distT="0" distB="0" distL="114300" distR="114300" simplePos="0" relativeHeight="251658245" behindDoc="1" locked="0" layoutInCell="1" allowOverlap="1" wp14:anchorId="69DF0B50" wp14:editId="0C18E79C">
            <wp:simplePos x="0" y="0"/>
            <wp:positionH relativeFrom="page">
              <wp:posOffset>14349</wp:posOffset>
            </wp:positionH>
            <wp:positionV relativeFrom="paragraph">
              <wp:posOffset>11578</wp:posOffset>
            </wp:positionV>
            <wp:extent cx="7549599" cy="7055892"/>
            <wp:effectExtent l="38100" t="0" r="1003935" b="1669415"/>
            <wp:wrapNone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m 4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" b="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99" cy="7055892"/>
                    </a:xfrm>
                    <a:prstGeom prst="rect">
                      <a:avLst/>
                    </a:prstGeom>
                    <a:effectLst>
                      <a:outerShdw blurRad="76200" dist="12700" dir="2700000" sy="-23000" kx="-800400" algn="bl" rotWithShape="0">
                        <a:prstClr val="black">
                          <a:alpha val="2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2C663D" w14:textId="148112EB" w:rsidR="0092556D" w:rsidRPr="000464BA" w:rsidRDefault="00751169" w:rsidP="00751169">
      <w:pPr>
        <w:jc w:val="right"/>
        <w:rPr>
          <w:rFonts w:ascii="Biome" w:hAnsi="Biome" w:cs="Biome"/>
          <w:b/>
          <w:bCs/>
          <w:sz w:val="56"/>
          <w:szCs w:val="56"/>
          <w:lang w:val="pt-BR"/>
        </w:rPr>
      </w:pPr>
      <w:r w:rsidRPr="000464BA">
        <w:rPr>
          <w:rFonts w:ascii="Biome" w:hAnsi="Biome" w:cs="Biome"/>
          <w:b/>
          <w:bCs/>
          <w:sz w:val="56"/>
          <w:szCs w:val="56"/>
          <w:lang w:val="pt-BR"/>
        </w:rPr>
        <w:t>OBRAS EM ANDAMENTO</w:t>
      </w:r>
    </w:p>
    <w:p w14:paraId="1B35CA2F" w14:textId="304FFF07" w:rsidR="0092556D" w:rsidRPr="00152261" w:rsidRDefault="0092556D" w:rsidP="00107D66">
      <w:pPr>
        <w:jc w:val="right"/>
        <w:rPr>
          <w:rFonts w:ascii="Biome" w:hAnsi="Biome" w:cs="Biome"/>
          <w:lang w:val="pt-BR"/>
        </w:rPr>
      </w:pPr>
    </w:p>
    <w:p w14:paraId="2960ED14" w14:textId="4E3E88F0" w:rsidR="0092556D" w:rsidRPr="00152261" w:rsidRDefault="001836BF" w:rsidP="001836BF">
      <w:pPr>
        <w:tabs>
          <w:tab w:val="left" w:pos="1496"/>
        </w:tabs>
        <w:rPr>
          <w:rFonts w:ascii="Biome" w:hAnsi="Biome" w:cs="Biome"/>
          <w:lang w:val="pt-BR"/>
        </w:rPr>
      </w:pPr>
      <w:r>
        <w:rPr>
          <w:rFonts w:ascii="Biome" w:hAnsi="Biome" w:cs="Biome"/>
          <w:lang w:val="pt-BR"/>
        </w:rPr>
        <w:tab/>
      </w:r>
    </w:p>
    <w:p w14:paraId="2441FF5A" w14:textId="12EDE24F" w:rsidR="0092556D" w:rsidRPr="00152261" w:rsidRDefault="0092556D">
      <w:pPr>
        <w:rPr>
          <w:rFonts w:ascii="Biome" w:hAnsi="Biome" w:cs="Biome"/>
          <w:lang w:val="pt-BR"/>
        </w:rPr>
      </w:pPr>
    </w:p>
    <w:p w14:paraId="4B0FB688" w14:textId="34DA6456" w:rsidR="0092556D" w:rsidRPr="00152261" w:rsidRDefault="0092556D">
      <w:pPr>
        <w:rPr>
          <w:rFonts w:ascii="Biome" w:hAnsi="Biome" w:cs="Biome"/>
          <w:lang w:val="pt-BR"/>
        </w:rPr>
      </w:pPr>
    </w:p>
    <w:p w14:paraId="3948046B" w14:textId="35976F62" w:rsidR="0092556D" w:rsidRPr="00152261" w:rsidRDefault="0092556D">
      <w:pPr>
        <w:rPr>
          <w:rFonts w:ascii="Biome" w:hAnsi="Biome" w:cs="Biome"/>
          <w:lang w:val="pt-BR"/>
        </w:rPr>
      </w:pPr>
    </w:p>
    <w:p w14:paraId="5F358FD7" w14:textId="24DC06BF" w:rsidR="0092556D" w:rsidRPr="00152261" w:rsidRDefault="0092556D">
      <w:pPr>
        <w:rPr>
          <w:rFonts w:ascii="Biome" w:hAnsi="Biome" w:cs="Biome"/>
          <w:lang w:val="pt-BR"/>
        </w:rPr>
      </w:pPr>
    </w:p>
    <w:p w14:paraId="27FB867C" w14:textId="63E7155F" w:rsidR="0092556D" w:rsidRPr="00152261" w:rsidRDefault="00B70816" w:rsidP="00B70816">
      <w:pPr>
        <w:tabs>
          <w:tab w:val="left" w:pos="1888"/>
        </w:tabs>
        <w:rPr>
          <w:rFonts w:ascii="Biome" w:hAnsi="Biome" w:cs="Biome"/>
          <w:lang w:val="pt-BR"/>
        </w:rPr>
      </w:pPr>
      <w:r>
        <w:rPr>
          <w:rFonts w:ascii="Biome" w:hAnsi="Biome" w:cs="Biome"/>
          <w:lang w:val="pt-BR"/>
        </w:rPr>
        <w:tab/>
      </w:r>
    </w:p>
    <w:p w14:paraId="2CF3E932" w14:textId="2445E720" w:rsidR="0092556D" w:rsidRPr="00152261" w:rsidRDefault="0092556D">
      <w:pPr>
        <w:rPr>
          <w:rFonts w:ascii="Biome" w:hAnsi="Biome" w:cs="Biome"/>
          <w:lang w:val="pt-BR"/>
        </w:rPr>
      </w:pPr>
    </w:p>
    <w:p w14:paraId="28C086CD" w14:textId="3871D7F7" w:rsidR="0092556D" w:rsidRPr="00152261" w:rsidRDefault="0092556D">
      <w:pPr>
        <w:rPr>
          <w:rFonts w:ascii="Biome" w:hAnsi="Biome" w:cs="Biome"/>
          <w:lang w:val="pt-BR"/>
        </w:rPr>
      </w:pPr>
    </w:p>
    <w:p w14:paraId="0276E9E3" w14:textId="23E9F75C" w:rsidR="006774BD" w:rsidRPr="00152261" w:rsidRDefault="00344D1D" w:rsidP="00344D1D">
      <w:pPr>
        <w:tabs>
          <w:tab w:val="left" w:pos="1725"/>
        </w:tabs>
        <w:rPr>
          <w:rFonts w:ascii="Biome" w:hAnsi="Biome" w:cs="Biome"/>
          <w:lang w:val="pt-BR"/>
        </w:rPr>
      </w:pPr>
      <w:r w:rsidRPr="00152261">
        <w:rPr>
          <w:rFonts w:ascii="Biome" w:hAnsi="Biome" w:cs="Biome"/>
          <w:lang w:val="pt-BR"/>
        </w:rPr>
        <w:tab/>
      </w:r>
    </w:p>
    <w:p w14:paraId="7BC66EF0" w14:textId="069AD5B7" w:rsidR="006774BD" w:rsidRPr="00152261" w:rsidRDefault="006774BD">
      <w:pPr>
        <w:rPr>
          <w:rFonts w:ascii="Biome" w:hAnsi="Biome" w:cs="Biome"/>
          <w:lang w:val="pt-BR"/>
        </w:rPr>
      </w:pPr>
    </w:p>
    <w:p w14:paraId="7D058FF0" w14:textId="596FEECF" w:rsidR="006774BD" w:rsidRPr="00152261" w:rsidRDefault="006774BD">
      <w:pPr>
        <w:rPr>
          <w:rFonts w:ascii="Biome" w:hAnsi="Biome" w:cs="Biome"/>
          <w:lang w:val="pt-BR"/>
        </w:rPr>
      </w:pPr>
    </w:p>
    <w:p w14:paraId="36296885" w14:textId="6D9B90AD" w:rsidR="006774BD" w:rsidRPr="00152261" w:rsidRDefault="006774BD">
      <w:pPr>
        <w:rPr>
          <w:rFonts w:ascii="Biome" w:hAnsi="Biome" w:cs="Biome"/>
          <w:lang w:val="pt-BR"/>
        </w:rPr>
      </w:pPr>
    </w:p>
    <w:p w14:paraId="4AE75DAC" w14:textId="105E29C0" w:rsidR="006774BD" w:rsidRPr="00152261" w:rsidRDefault="006774BD">
      <w:pPr>
        <w:rPr>
          <w:rFonts w:ascii="Biome" w:hAnsi="Biome" w:cs="Biome"/>
          <w:lang w:val="pt-BR"/>
        </w:rPr>
      </w:pPr>
    </w:p>
    <w:p w14:paraId="3585EE96" w14:textId="6E1EB499" w:rsidR="006774BD" w:rsidRPr="00152261" w:rsidRDefault="006774BD">
      <w:pPr>
        <w:rPr>
          <w:rFonts w:ascii="Biome" w:hAnsi="Biome" w:cs="Biome"/>
          <w:lang w:val="pt-BR"/>
        </w:rPr>
      </w:pPr>
    </w:p>
    <w:p w14:paraId="2B03560F" w14:textId="3A093652" w:rsidR="006774BD" w:rsidRPr="00152261" w:rsidRDefault="006774BD" w:rsidP="00ED6D56">
      <w:pPr>
        <w:jc w:val="right"/>
        <w:rPr>
          <w:rFonts w:ascii="Biome" w:hAnsi="Biome" w:cs="Biome"/>
          <w:lang w:val="pt-BR"/>
        </w:rPr>
      </w:pPr>
    </w:p>
    <w:p w14:paraId="0E75BC76" w14:textId="7435C66F" w:rsidR="006774BD" w:rsidRPr="00152261" w:rsidRDefault="006774BD">
      <w:pPr>
        <w:rPr>
          <w:rFonts w:ascii="Biome" w:hAnsi="Biome" w:cs="Biome"/>
          <w:lang w:val="pt-BR"/>
        </w:rPr>
      </w:pPr>
    </w:p>
    <w:p w14:paraId="4E0A76AD" w14:textId="0277A97C" w:rsidR="00751169" w:rsidRPr="00152261" w:rsidRDefault="00751169">
      <w:pPr>
        <w:rPr>
          <w:rFonts w:ascii="Biome" w:hAnsi="Biome" w:cs="Biome"/>
          <w:lang w:val="pt-BR"/>
        </w:rPr>
      </w:pPr>
    </w:p>
    <w:p w14:paraId="43ADBD55" w14:textId="7B454410" w:rsidR="00751169" w:rsidRPr="00152261" w:rsidRDefault="00751169">
      <w:pPr>
        <w:rPr>
          <w:rFonts w:ascii="Biome" w:hAnsi="Biome" w:cs="Biome"/>
          <w:lang w:val="pt-BR"/>
        </w:rPr>
      </w:pPr>
    </w:p>
    <w:p w14:paraId="2B511705" w14:textId="60ECE25F" w:rsidR="00751169" w:rsidRPr="00152261" w:rsidRDefault="00751169">
      <w:pPr>
        <w:rPr>
          <w:rFonts w:ascii="Biome" w:hAnsi="Biome" w:cs="Biome"/>
          <w:lang w:val="pt-BR"/>
        </w:rPr>
      </w:pPr>
    </w:p>
    <w:p w14:paraId="7AB54241" w14:textId="16BBBF76" w:rsidR="00751169" w:rsidRPr="00152261" w:rsidRDefault="00751169">
      <w:pPr>
        <w:rPr>
          <w:rFonts w:ascii="Biome" w:hAnsi="Biome" w:cs="Biome"/>
          <w:lang w:val="pt-BR"/>
        </w:rPr>
      </w:pPr>
    </w:p>
    <w:p w14:paraId="3BACD17B" w14:textId="6FED3DB0" w:rsidR="00751169" w:rsidRPr="00152261" w:rsidRDefault="00751169">
      <w:pPr>
        <w:rPr>
          <w:rFonts w:ascii="Biome" w:hAnsi="Biome" w:cs="Biome"/>
          <w:lang w:val="pt-BR"/>
        </w:rPr>
      </w:pPr>
    </w:p>
    <w:p w14:paraId="7B647940" w14:textId="588C973E" w:rsidR="00751169" w:rsidRPr="00152261" w:rsidRDefault="00751169">
      <w:pPr>
        <w:rPr>
          <w:rFonts w:ascii="Biome" w:hAnsi="Biome" w:cs="Biome"/>
          <w:lang w:val="pt-BR"/>
        </w:rPr>
      </w:pPr>
    </w:p>
    <w:p w14:paraId="2492FD44" w14:textId="360AE814" w:rsidR="00751169" w:rsidRPr="00152261" w:rsidRDefault="00751169">
      <w:pPr>
        <w:rPr>
          <w:rFonts w:ascii="Biome" w:hAnsi="Biome" w:cs="Biome"/>
          <w:lang w:val="pt-BR"/>
        </w:rPr>
      </w:pPr>
    </w:p>
    <w:p w14:paraId="5B7620F4" w14:textId="5DDB1ABD" w:rsidR="00751169" w:rsidRPr="00152261" w:rsidRDefault="00751169">
      <w:pPr>
        <w:rPr>
          <w:rFonts w:ascii="Biome" w:hAnsi="Biome" w:cs="Biome"/>
          <w:lang w:val="pt-BR"/>
        </w:rPr>
      </w:pPr>
    </w:p>
    <w:p w14:paraId="399DA64B" w14:textId="700158B8" w:rsidR="00751169" w:rsidRPr="00152261" w:rsidRDefault="00751169">
      <w:pPr>
        <w:rPr>
          <w:rFonts w:ascii="Biome" w:hAnsi="Biome" w:cs="Biome"/>
          <w:lang w:val="pt-BR"/>
        </w:rPr>
      </w:pPr>
    </w:p>
    <w:p w14:paraId="7EB58400" w14:textId="1495E944" w:rsidR="00751169" w:rsidRPr="00152261" w:rsidRDefault="00751169">
      <w:pPr>
        <w:rPr>
          <w:rFonts w:ascii="Biome" w:hAnsi="Biome" w:cs="Biome"/>
          <w:lang w:val="pt-BR"/>
        </w:rPr>
      </w:pPr>
    </w:p>
    <w:p w14:paraId="56229385" w14:textId="0782298A" w:rsidR="00751169" w:rsidRPr="00152261" w:rsidRDefault="00751169">
      <w:pPr>
        <w:rPr>
          <w:rFonts w:ascii="Biome" w:hAnsi="Biome" w:cs="Biome"/>
          <w:lang w:val="pt-BR"/>
        </w:rPr>
      </w:pPr>
    </w:p>
    <w:p w14:paraId="27804CE8" w14:textId="0013157C" w:rsidR="00751169" w:rsidRPr="00152261" w:rsidRDefault="00751169">
      <w:pPr>
        <w:rPr>
          <w:rFonts w:ascii="Biome" w:hAnsi="Biome" w:cs="Biome"/>
          <w:lang w:val="pt-BR"/>
        </w:rPr>
      </w:pPr>
    </w:p>
    <w:p w14:paraId="772BE82C" w14:textId="6A76CDAE" w:rsidR="00751169" w:rsidRPr="00152261" w:rsidRDefault="00751169">
      <w:pPr>
        <w:rPr>
          <w:rFonts w:ascii="Biome" w:hAnsi="Biome" w:cs="Biome"/>
          <w:lang w:val="pt-BR"/>
        </w:rPr>
      </w:pPr>
    </w:p>
    <w:p w14:paraId="6ABD70D6" w14:textId="77777777" w:rsidR="00751169" w:rsidRPr="00152261" w:rsidRDefault="00751169">
      <w:pPr>
        <w:rPr>
          <w:rFonts w:ascii="Biome" w:hAnsi="Biome" w:cs="Biome"/>
          <w:lang w:val="pt-BR"/>
        </w:rPr>
      </w:pPr>
    </w:p>
    <w:p w14:paraId="0361E6D5" w14:textId="5DE12DC1" w:rsidR="006774BD" w:rsidRPr="00152261" w:rsidRDefault="006774BD">
      <w:pPr>
        <w:rPr>
          <w:rFonts w:ascii="Biome" w:hAnsi="Biome" w:cs="Biome"/>
          <w:lang w:val="pt-BR"/>
        </w:rPr>
      </w:pPr>
    </w:p>
    <w:p w14:paraId="7DC2F556" w14:textId="3B4AD7EF" w:rsidR="006774BD" w:rsidRPr="00152261" w:rsidRDefault="006774BD">
      <w:pPr>
        <w:rPr>
          <w:rFonts w:ascii="Biome" w:hAnsi="Biome" w:cs="Biome"/>
          <w:lang w:val="pt-BR"/>
        </w:rPr>
      </w:pPr>
    </w:p>
    <w:p w14:paraId="575A4A99" w14:textId="476A30C7" w:rsidR="006774BD" w:rsidRPr="00152261" w:rsidRDefault="006774BD">
      <w:pPr>
        <w:rPr>
          <w:rFonts w:ascii="Biome" w:hAnsi="Biome" w:cs="Biome"/>
          <w:lang w:val="pt-BR"/>
        </w:rPr>
      </w:pPr>
    </w:p>
    <w:p w14:paraId="3D572CF2" w14:textId="45B229CF" w:rsidR="006774BD" w:rsidRDefault="006774BD">
      <w:pPr>
        <w:rPr>
          <w:lang w:val="pt-BR"/>
        </w:rPr>
      </w:pPr>
    </w:p>
    <w:p w14:paraId="20B561D8" w14:textId="03415E1A" w:rsidR="006774BD" w:rsidRDefault="006774BD">
      <w:pPr>
        <w:rPr>
          <w:lang w:val="pt-BR"/>
        </w:rPr>
      </w:pPr>
    </w:p>
    <w:p w14:paraId="68F474DC" w14:textId="77777777" w:rsidR="00B92EA1" w:rsidRDefault="00B92EA1">
      <w:pPr>
        <w:rPr>
          <w:lang w:val="pt-BR"/>
        </w:rPr>
        <w:sectPr w:rsidR="00B92EA1" w:rsidSect="001816E0">
          <w:headerReference w:type="even" r:id="rId23"/>
          <w:headerReference w:type="default" r:id="rId24"/>
          <w:footerReference w:type="even" r:id="rId25"/>
          <w:footerReference w:type="default" r:id="rId26"/>
          <w:headerReference w:type="first" r:id="rId27"/>
          <w:footerReference w:type="first" r:id="rId28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37E7898D" w14:textId="24D7AB8E" w:rsidR="00910224" w:rsidRPr="009D755D" w:rsidRDefault="00910224" w:rsidP="00910224">
      <w:pPr>
        <w:jc w:val="center"/>
        <w:rPr>
          <w:rFonts w:ascii="Biome" w:eastAsiaTheme="majorEastAsia" w:hAnsi="Biome" w:cs="Biome"/>
          <w:caps/>
          <w:sz w:val="72"/>
          <w:szCs w:val="72"/>
          <w:lang w:val="pt-BR"/>
        </w:rPr>
      </w:pPr>
      <w:bookmarkStart w:id="4" w:name="_Hlk83249465"/>
      <w:bookmarkStart w:id="5" w:name="_Hlk200732269"/>
    </w:p>
    <w:p w14:paraId="02D2A95D" w14:textId="77777777" w:rsidR="00E6609F" w:rsidRPr="009D755D" w:rsidRDefault="00E6609F" w:rsidP="00910224">
      <w:pPr>
        <w:jc w:val="center"/>
        <w:rPr>
          <w:rFonts w:ascii="Biome" w:eastAsiaTheme="majorEastAsia" w:hAnsi="Biome" w:cs="Biome"/>
          <w:caps/>
          <w:sz w:val="72"/>
          <w:szCs w:val="72"/>
          <w:lang w:val="pt-BR"/>
        </w:rPr>
      </w:pPr>
    </w:p>
    <w:p w14:paraId="1600B076" w14:textId="2E94CDF8" w:rsidR="003F328C" w:rsidRPr="009D755D" w:rsidRDefault="0019208F" w:rsidP="003F328C">
      <w:pPr>
        <w:spacing w:after="840"/>
        <w:ind w:right="-57"/>
        <w:jc w:val="center"/>
        <w:rPr>
          <w:rFonts w:ascii="Biome" w:eastAsiaTheme="majorEastAsia" w:hAnsi="Biome" w:cs="Biome"/>
          <w:b/>
          <w:bCs/>
          <w:caps/>
          <w:sz w:val="56"/>
          <w:szCs w:val="56"/>
          <w:lang w:val="pt-BR"/>
        </w:rPr>
      </w:pPr>
      <w:r w:rsidRPr="009D755D">
        <w:rPr>
          <w:rFonts w:ascii="Biome" w:hAnsi="Biome" w:cs="Biome"/>
          <w:noProof/>
          <w:color w:val="01023B" w:themeColor="accent5"/>
          <w:sz w:val="44"/>
          <w:szCs w:val="44"/>
          <w:lang w:val="pt-BR" w:bidi="pt-BR"/>
        </w:rPr>
        <w:drawing>
          <wp:anchor distT="0" distB="0" distL="114300" distR="114300" simplePos="0" relativeHeight="251658247" behindDoc="1" locked="0" layoutInCell="1" allowOverlap="1" wp14:anchorId="1C69A184" wp14:editId="2235AD59">
            <wp:simplePos x="0" y="0"/>
            <wp:positionH relativeFrom="margin">
              <wp:posOffset>1009015</wp:posOffset>
            </wp:positionH>
            <wp:positionV relativeFrom="paragraph">
              <wp:posOffset>602776</wp:posOffset>
            </wp:positionV>
            <wp:extent cx="4742121" cy="287655"/>
            <wp:effectExtent l="0" t="0" r="1905" b="0"/>
            <wp:wrapNone/>
            <wp:docPr id="55" name="Gráfico 55" title="Decor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2121" cy="28765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6AC3" w:rsidRPr="009D755D">
        <w:rPr>
          <w:rFonts w:ascii="Biome" w:eastAsiaTheme="majorEastAsia" w:hAnsi="Biome" w:cs="Biome"/>
          <w:caps/>
          <w:sz w:val="72"/>
          <w:szCs w:val="72"/>
          <w:lang w:val="pt-BR"/>
        </w:rPr>
        <w:t xml:space="preserve"> </w:t>
      </w:r>
      <w:r w:rsidR="00186AC3" w:rsidRPr="009D755D">
        <w:rPr>
          <w:rFonts w:ascii="Biome" w:eastAsiaTheme="majorEastAsia" w:hAnsi="Biome" w:cs="Biome"/>
          <w:b/>
          <w:bCs/>
          <w:caps/>
          <w:sz w:val="56"/>
          <w:szCs w:val="56"/>
          <w:lang w:val="pt-BR"/>
        </w:rPr>
        <w:t>|</w:t>
      </w:r>
      <w:r w:rsidR="003F328C" w:rsidRPr="009D755D">
        <w:rPr>
          <w:rFonts w:ascii="Biome" w:eastAsiaTheme="majorEastAsia" w:hAnsi="Biome" w:cs="Biome"/>
          <w:b/>
          <w:bCs/>
          <w:caps/>
          <w:sz w:val="56"/>
          <w:szCs w:val="56"/>
          <w:lang w:val="pt-BR"/>
        </w:rPr>
        <w:t xml:space="preserve"> </w:t>
      </w:r>
      <w:r w:rsidRPr="009D755D">
        <w:rPr>
          <w:rFonts w:ascii="Biome" w:eastAsiaTheme="majorEastAsia" w:hAnsi="Biome" w:cs="Biome"/>
          <w:b/>
          <w:bCs/>
          <w:caps/>
          <w:sz w:val="56"/>
          <w:szCs w:val="56"/>
          <w:lang w:val="pt-BR"/>
        </w:rPr>
        <w:t>l</w:t>
      </w:r>
      <w:r w:rsidR="00EE2113" w:rsidRPr="009D755D">
        <w:rPr>
          <w:rFonts w:ascii="Biome" w:eastAsiaTheme="majorEastAsia" w:hAnsi="Biome" w:cs="Biome"/>
          <w:b/>
          <w:bCs/>
          <w:caps/>
          <w:sz w:val="56"/>
          <w:szCs w:val="56"/>
          <w:lang w:val="pt-BR"/>
        </w:rPr>
        <w:t>INHA 2-VERDE</w:t>
      </w:r>
      <w:r w:rsidR="009063FF" w:rsidRPr="009D755D">
        <w:rPr>
          <w:rFonts w:ascii="Biome" w:eastAsiaTheme="majorEastAsia" w:hAnsi="Biome" w:cs="Biome"/>
          <w:b/>
          <w:bCs/>
          <w:caps/>
          <w:sz w:val="56"/>
          <w:szCs w:val="56"/>
          <w:lang w:val="pt-BR"/>
        </w:rPr>
        <w:t xml:space="preserve"> |</w:t>
      </w:r>
      <w:r w:rsidR="00A20767" w:rsidRPr="009D755D">
        <w:rPr>
          <w:rFonts w:ascii="Biome" w:eastAsiaTheme="majorEastAsia" w:hAnsi="Biome" w:cs="Biome"/>
          <w:b/>
          <w:bCs/>
          <w:caps/>
          <w:sz w:val="56"/>
          <w:szCs w:val="56"/>
          <w:lang w:val="pt-BR"/>
        </w:rPr>
        <w:t xml:space="preserve"> METR</w:t>
      </w:r>
      <w:r w:rsidR="00F07E9D" w:rsidRPr="009D755D">
        <w:rPr>
          <w:rFonts w:ascii="Biome" w:eastAsiaTheme="majorEastAsia" w:hAnsi="Biome" w:cs="Biome"/>
          <w:b/>
          <w:bCs/>
          <w:caps/>
          <w:sz w:val="56"/>
          <w:szCs w:val="56"/>
          <w:lang w:val="pt-BR"/>
        </w:rPr>
        <w:t>ô</w:t>
      </w:r>
      <w:r w:rsidR="00A20767" w:rsidRPr="009D755D">
        <w:rPr>
          <w:rFonts w:ascii="Biome" w:eastAsiaTheme="majorEastAsia" w:hAnsi="Biome" w:cs="Biome"/>
          <w:b/>
          <w:bCs/>
          <w:caps/>
          <w:sz w:val="56"/>
          <w:szCs w:val="56"/>
          <w:lang w:val="pt-BR"/>
        </w:rPr>
        <w:t xml:space="preserve"> </w:t>
      </w:r>
      <w:r w:rsidR="00D76D74" w:rsidRPr="009D755D">
        <w:rPr>
          <w:rFonts w:ascii="Biome" w:eastAsiaTheme="majorEastAsia" w:hAnsi="Biome" w:cs="Biome"/>
          <w:b/>
          <w:bCs/>
          <w:caps/>
          <w:sz w:val="56"/>
          <w:szCs w:val="56"/>
          <w:lang w:val="pt-BR"/>
        </w:rPr>
        <w:t>|</w:t>
      </w:r>
    </w:p>
    <w:p w14:paraId="3610F142" w14:textId="5B27833B" w:rsidR="009063FF" w:rsidRPr="00F857DE" w:rsidRDefault="00A50011" w:rsidP="003F328C">
      <w:pPr>
        <w:spacing w:after="840"/>
        <w:ind w:right="-57"/>
        <w:jc w:val="center"/>
        <w:rPr>
          <w:rFonts w:ascii="Bahnschrift" w:hAnsi="Bahnschrift"/>
          <w:b/>
          <w:bCs/>
          <w:sz w:val="40"/>
          <w:szCs w:val="40"/>
        </w:rPr>
      </w:pPr>
      <w:r w:rsidRPr="009D755D">
        <w:rPr>
          <w:rFonts w:ascii="Biome" w:hAnsi="Biome" w:cs="Biome"/>
          <w:b/>
          <w:bCs/>
          <w:color w:val="211F1F"/>
          <w:sz w:val="40"/>
          <w:szCs w:val="40"/>
        </w:rPr>
        <w:t>Implantação do Empreendimento</w:t>
      </w:r>
      <w:bookmarkStart w:id="6" w:name="Trecho_Vila_Prudente_(exclusive)_–_Penha"/>
      <w:bookmarkEnd w:id="6"/>
      <w:r w:rsidR="00A04207" w:rsidRPr="009D755D">
        <w:rPr>
          <w:rFonts w:ascii="Biome" w:hAnsi="Biome" w:cs="Biome"/>
          <w:b/>
          <w:bCs/>
          <w:color w:val="211F1F"/>
          <w:sz w:val="40"/>
          <w:szCs w:val="40"/>
        </w:rPr>
        <w:br/>
      </w:r>
      <w:r w:rsidR="001E0384" w:rsidRPr="009D755D">
        <w:rPr>
          <w:rFonts w:ascii="Biome" w:hAnsi="Biome" w:cs="Biome"/>
          <w:b/>
          <w:bCs/>
          <w:color w:val="211F1F"/>
          <w:sz w:val="40"/>
          <w:szCs w:val="40"/>
        </w:rPr>
        <w:t xml:space="preserve"> </w:t>
      </w:r>
      <w:r w:rsidRPr="009D755D">
        <w:rPr>
          <w:rFonts w:ascii="Biome" w:hAnsi="Biome" w:cs="Biome"/>
          <w:b/>
          <w:bCs/>
          <w:color w:val="211F1F"/>
          <w:spacing w:val="-1"/>
          <w:sz w:val="40"/>
          <w:szCs w:val="40"/>
        </w:rPr>
        <w:t>Trecho</w:t>
      </w:r>
      <w:r w:rsidRPr="009D755D">
        <w:rPr>
          <w:rFonts w:ascii="Biome" w:hAnsi="Biome" w:cs="Biome"/>
          <w:b/>
          <w:bCs/>
          <w:color w:val="211F1F"/>
          <w:spacing w:val="-14"/>
          <w:sz w:val="40"/>
          <w:szCs w:val="40"/>
        </w:rPr>
        <w:t xml:space="preserve"> </w:t>
      </w:r>
      <w:r w:rsidRPr="009D755D">
        <w:rPr>
          <w:rFonts w:ascii="Biome" w:hAnsi="Biome" w:cs="Biome"/>
          <w:b/>
          <w:bCs/>
          <w:color w:val="211F1F"/>
          <w:spacing w:val="-1"/>
          <w:sz w:val="40"/>
          <w:szCs w:val="40"/>
        </w:rPr>
        <w:t>Vila</w:t>
      </w:r>
      <w:r w:rsidR="009063FF" w:rsidRPr="009D755D">
        <w:rPr>
          <w:rFonts w:ascii="Biome" w:hAnsi="Biome" w:cs="Biome"/>
          <w:b/>
          <w:bCs/>
          <w:color w:val="211F1F"/>
          <w:spacing w:val="-1"/>
          <w:sz w:val="40"/>
          <w:szCs w:val="40"/>
        </w:rPr>
        <w:t xml:space="preserve"> Prudente</w:t>
      </w:r>
      <w:r w:rsidR="009063FF" w:rsidRPr="009D755D">
        <w:rPr>
          <w:rFonts w:ascii="Biome" w:hAnsi="Biome" w:cs="Biome"/>
          <w:b/>
          <w:bCs/>
          <w:color w:val="211F1F"/>
          <w:spacing w:val="-7"/>
          <w:sz w:val="40"/>
          <w:szCs w:val="40"/>
        </w:rPr>
        <w:t xml:space="preserve"> </w:t>
      </w:r>
      <w:r w:rsidR="009063FF" w:rsidRPr="009D755D">
        <w:rPr>
          <w:rFonts w:ascii="Biome" w:hAnsi="Biome" w:cs="Biome"/>
          <w:b/>
          <w:bCs/>
          <w:color w:val="211F1F"/>
          <w:spacing w:val="-1"/>
          <w:sz w:val="40"/>
          <w:szCs w:val="40"/>
        </w:rPr>
        <w:t>(exclusive)</w:t>
      </w:r>
      <w:r w:rsidR="009063FF" w:rsidRPr="009D755D">
        <w:rPr>
          <w:rFonts w:ascii="Biome" w:hAnsi="Biome" w:cs="Biome"/>
          <w:b/>
          <w:bCs/>
          <w:color w:val="211F1F"/>
          <w:spacing w:val="-5"/>
          <w:sz w:val="40"/>
          <w:szCs w:val="40"/>
        </w:rPr>
        <w:t xml:space="preserve"> </w:t>
      </w:r>
      <w:r w:rsidR="009063FF" w:rsidRPr="009D755D">
        <w:rPr>
          <w:rFonts w:ascii="Biome" w:hAnsi="Biome" w:cs="Biome"/>
          <w:b/>
          <w:bCs/>
          <w:color w:val="211F1F"/>
          <w:sz w:val="40"/>
          <w:szCs w:val="40"/>
        </w:rPr>
        <w:t>–</w:t>
      </w:r>
      <w:r w:rsidR="009063FF" w:rsidRPr="009D755D">
        <w:rPr>
          <w:rFonts w:ascii="Biome" w:hAnsi="Biome" w:cs="Biome"/>
          <w:b/>
          <w:bCs/>
          <w:color w:val="211F1F"/>
          <w:spacing w:val="-21"/>
          <w:sz w:val="40"/>
          <w:szCs w:val="40"/>
        </w:rPr>
        <w:t xml:space="preserve"> </w:t>
      </w:r>
      <w:r w:rsidR="009063FF" w:rsidRPr="009D755D">
        <w:rPr>
          <w:rFonts w:ascii="Biome" w:hAnsi="Biome" w:cs="Biome"/>
          <w:b/>
          <w:bCs/>
          <w:color w:val="211F1F"/>
          <w:sz w:val="40"/>
          <w:szCs w:val="40"/>
        </w:rPr>
        <w:t>Penha</w:t>
      </w:r>
      <w:r w:rsidR="00E55284" w:rsidRPr="00F857DE">
        <w:rPr>
          <w:rFonts w:ascii="Bahnschrift" w:hAnsi="Bahnschrift"/>
          <w:b/>
          <w:bCs/>
          <w:color w:val="211F1F"/>
          <w:sz w:val="40"/>
          <w:szCs w:val="40"/>
        </w:rPr>
        <w:br/>
      </w:r>
    </w:p>
    <w:tbl>
      <w:tblPr>
        <w:tblStyle w:val="Tabelacomgrade"/>
        <w:tblW w:w="10348" w:type="dxa"/>
        <w:jc w:val="center"/>
        <w:tblBorders>
          <w:top w:val="single" w:sz="12" w:space="0" w:color="008000"/>
          <w:left w:val="single" w:sz="12" w:space="0" w:color="008000"/>
          <w:bottom w:val="single" w:sz="12" w:space="0" w:color="008000"/>
          <w:right w:val="single" w:sz="12" w:space="0" w:color="00800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9"/>
        <w:gridCol w:w="3515"/>
        <w:gridCol w:w="3714"/>
      </w:tblGrid>
      <w:tr w:rsidR="002D4427" w:rsidRPr="00F857DE" w14:paraId="7D7E77F9" w14:textId="77777777" w:rsidTr="00801EF6">
        <w:trPr>
          <w:jc w:val="center"/>
        </w:trPr>
        <w:tc>
          <w:tcPr>
            <w:tcW w:w="3119" w:type="dxa"/>
            <w:shd w:val="clear" w:color="auto" w:fill="B3FFD5"/>
            <w:vAlign w:val="center"/>
          </w:tcPr>
          <w:p w14:paraId="32EBFAC3" w14:textId="77777777" w:rsidR="002D4427" w:rsidRPr="00F857DE" w:rsidRDefault="002D4427" w:rsidP="00801EF6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noProof/>
              </w:rPr>
              <w:drawing>
                <wp:anchor distT="0" distB="0" distL="0" distR="0" simplePos="0" relativeHeight="251658259" behindDoc="0" locked="0" layoutInCell="1" allowOverlap="1" wp14:anchorId="28576F46" wp14:editId="0B595ABA">
                  <wp:simplePos x="0" y="0"/>
                  <wp:positionH relativeFrom="page">
                    <wp:posOffset>800100</wp:posOffset>
                  </wp:positionH>
                  <wp:positionV relativeFrom="paragraph">
                    <wp:posOffset>219075</wp:posOffset>
                  </wp:positionV>
                  <wp:extent cx="632841" cy="632841"/>
                  <wp:effectExtent l="0" t="0" r="0" b="0"/>
                  <wp:wrapTopAndBottom/>
                  <wp:docPr id="1" name="image15.png" descr="P443C1T6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5.png"/>
                          <pic:cNvPicPr/>
                        </pic:nvPicPr>
                        <pic:blipFill>
                          <a:blip r:embed="rId31" cstate="print">
                            <a:clrChange>
                              <a:clrFrom>
                                <a:srgbClr val="000000">
                                  <a:alpha val="0"/>
                                </a:srgbClr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841" cy="632841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5" w:type="dxa"/>
            <w:shd w:val="clear" w:color="auto" w:fill="FFFFFF" w:themeFill="background1"/>
            <w:vAlign w:val="center"/>
          </w:tcPr>
          <w:p w14:paraId="21FFCA62" w14:textId="77777777" w:rsidR="002D4427" w:rsidRPr="00F857DE" w:rsidRDefault="002D4427" w:rsidP="00801EF6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noProof/>
              </w:rPr>
              <w:drawing>
                <wp:anchor distT="0" distB="0" distL="0" distR="0" simplePos="0" relativeHeight="251658260" behindDoc="0" locked="0" layoutInCell="1" allowOverlap="1" wp14:anchorId="740F2AFE" wp14:editId="7DFA536E">
                  <wp:simplePos x="0" y="0"/>
                  <wp:positionH relativeFrom="page">
                    <wp:posOffset>852805</wp:posOffset>
                  </wp:positionH>
                  <wp:positionV relativeFrom="paragraph">
                    <wp:posOffset>288290</wp:posOffset>
                  </wp:positionV>
                  <wp:extent cx="563245" cy="678815"/>
                  <wp:effectExtent l="0" t="0" r="8255" b="0"/>
                  <wp:wrapTopAndBottom/>
                  <wp:docPr id="51" name="image16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16.png" descr="Ícone&#10;&#10;Descrição gerada automaticamente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245" cy="678815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  <w:tc>
          <w:tcPr>
            <w:tcW w:w="3714" w:type="dxa"/>
            <w:shd w:val="clear" w:color="auto" w:fill="B3FFD5"/>
            <w:vAlign w:val="center"/>
          </w:tcPr>
          <w:p w14:paraId="6D03C646" w14:textId="77777777" w:rsidR="002D4427" w:rsidRPr="00F857DE" w:rsidRDefault="002D4427" w:rsidP="00801EF6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noProof/>
              </w:rPr>
              <w:drawing>
                <wp:anchor distT="0" distB="0" distL="0" distR="0" simplePos="0" relativeHeight="251658261" behindDoc="0" locked="0" layoutInCell="1" allowOverlap="1" wp14:anchorId="3A20D69E" wp14:editId="075F9634">
                  <wp:simplePos x="0" y="0"/>
                  <wp:positionH relativeFrom="page">
                    <wp:posOffset>977265</wp:posOffset>
                  </wp:positionH>
                  <wp:positionV relativeFrom="paragraph">
                    <wp:posOffset>259715</wp:posOffset>
                  </wp:positionV>
                  <wp:extent cx="679450" cy="791845"/>
                  <wp:effectExtent l="0" t="0" r="6350" b="8255"/>
                  <wp:wrapTopAndBottom/>
                  <wp:docPr id="52" name="image17.png" descr="P445C3T6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17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450" cy="791845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D4427" w:rsidRPr="00F857DE" w14:paraId="17DCA645" w14:textId="77777777" w:rsidTr="00801EF6">
        <w:trPr>
          <w:jc w:val="center"/>
        </w:trPr>
        <w:tc>
          <w:tcPr>
            <w:tcW w:w="3119" w:type="dxa"/>
            <w:shd w:val="clear" w:color="auto" w:fill="B3FFD5"/>
          </w:tcPr>
          <w:p w14:paraId="77CD89B5" w14:textId="77777777" w:rsidR="002D4427" w:rsidRPr="009D755D" w:rsidRDefault="002D4427" w:rsidP="00532581">
            <w:pPr>
              <w:jc w:val="center"/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</w:pPr>
            <w:r w:rsidRPr="009D755D"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>8,0 km</w:t>
            </w:r>
          </w:p>
          <w:p w14:paraId="2328E782" w14:textId="2595E307" w:rsidR="002D4427" w:rsidRPr="009D755D" w:rsidRDefault="002D4427" w:rsidP="00532581">
            <w:pPr>
              <w:jc w:val="center"/>
              <w:rPr>
                <w:rFonts w:ascii="Biome" w:hAnsi="Biome" w:cs="Biome"/>
                <w:b/>
                <w:bCs/>
                <w:lang w:val="pt-BR"/>
              </w:rPr>
            </w:pPr>
            <w:r w:rsidRPr="009D755D">
              <w:rPr>
                <w:rFonts w:ascii="Biome" w:hAnsi="Biome" w:cs="Biome"/>
                <w:b/>
                <w:bCs/>
                <w:lang w:val="pt-BR"/>
              </w:rPr>
              <w:t>Extensão Operaci</w:t>
            </w:r>
            <w:r w:rsidR="000B5F72" w:rsidRPr="009D755D">
              <w:rPr>
                <w:rFonts w:ascii="Biome" w:hAnsi="Biome" w:cs="Biome"/>
                <w:b/>
                <w:bCs/>
                <w:lang w:val="pt-BR"/>
              </w:rPr>
              <w:t>o</w:t>
            </w:r>
            <w:r w:rsidRPr="009D755D">
              <w:rPr>
                <w:rFonts w:ascii="Biome" w:hAnsi="Biome" w:cs="Biome"/>
                <w:b/>
                <w:bCs/>
                <w:lang w:val="pt-BR"/>
              </w:rPr>
              <w:t>nal</w:t>
            </w:r>
          </w:p>
          <w:p w14:paraId="7346185A" w14:textId="77777777" w:rsidR="002D4427" w:rsidRPr="009D755D" w:rsidRDefault="002D4427" w:rsidP="00532581">
            <w:pPr>
              <w:jc w:val="center"/>
              <w:rPr>
                <w:rFonts w:ascii="Biome" w:hAnsi="Biome" w:cs="Biome"/>
                <w:b/>
                <w:bCs/>
                <w:lang w:val="pt-BR"/>
              </w:rPr>
            </w:pPr>
          </w:p>
        </w:tc>
        <w:tc>
          <w:tcPr>
            <w:tcW w:w="3515" w:type="dxa"/>
            <w:shd w:val="clear" w:color="auto" w:fill="FFFFFF" w:themeFill="background1"/>
          </w:tcPr>
          <w:p w14:paraId="63212263" w14:textId="06669B97" w:rsidR="002D4427" w:rsidRPr="009D755D" w:rsidRDefault="002D4427" w:rsidP="00532581">
            <w:pPr>
              <w:jc w:val="center"/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</w:pPr>
            <w:r w:rsidRPr="009D755D"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>8,</w:t>
            </w:r>
            <w:r w:rsidR="00FE79E8" w:rsidRPr="009D755D"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>3</w:t>
            </w:r>
            <w:r w:rsidRPr="009D755D"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 xml:space="preserve"> km</w:t>
            </w:r>
          </w:p>
          <w:p w14:paraId="09312D2C" w14:textId="77777777" w:rsidR="002D4427" w:rsidRPr="009D755D" w:rsidRDefault="002D4427" w:rsidP="00532581">
            <w:pPr>
              <w:jc w:val="center"/>
              <w:rPr>
                <w:rFonts w:ascii="Biome" w:hAnsi="Biome" w:cs="Biome"/>
                <w:b/>
                <w:bCs/>
                <w:lang w:val="pt-BR"/>
              </w:rPr>
            </w:pPr>
            <w:r w:rsidRPr="009D755D">
              <w:rPr>
                <w:rFonts w:ascii="Biome" w:hAnsi="Biome" w:cs="Biome"/>
                <w:b/>
                <w:bCs/>
                <w:lang w:val="pt-BR"/>
              </w:rPr>
              <w:t>Extensão de Implantação</w:t>
            </w:r>
          </w:p>
        </w:tc>
        <w:tc>
          <w:tcPr>
            <w:tcW w:w="3714" w:type="dxa"/>
            <w:shd w:val="clear" w:color="auto" w:fill="B3FFD5"/>
          </w:tcPr>
          <w:p w14:paraId="3E9EB877" w14:textId="77777777" w:rsidR="002D4427" w:rsidRPr="009D755D" w:rsidRDefault="002D4427" w:rsidP="00532581">
            <w:pPr>
              <w:jc w:val="center"/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</w:pPr>
            <w:r w:rsidRPr="009D755D"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>8</w:t>
            </w:r>
          </w:p>
          <w:p w14:paraId="6A179202" w14:textId="77777777" w:rsidR="002D4427" w:rsidRPr="009D755D" w:rsidRDefault="002D4427" w:rsidP="00532581">
            <w:pPr>
              <w:jc w:val="center"/>
              <w:rPr>
                <w:rFonts w:ascii="Biome" w:hAnsi="Biome" w:cs="Biome"/>
                <w:b/>
                <w:bCs/>
                <w:lang w:val="pt-BR"/>
              </w:rPr>
            </w:pPr>
            <w:r w:rsidRPr="009D755D">
              <w:rPr>
                <w:rFonts w:ascii="Biome" w:hAnsi="Biome" w:cs="Biome"/>
                <w:b/>
                <w:bCs/>
                <w:lang w:val="pt-BR"/>
              </w:rPr>
              <w:t>Estações</w:t>
            </w:r>
          </w:p>
        </w:tc>
      </w:tr>
      <w:tr w:rsidR="002D4427" w:rsidRPr="00F857DE" w14:paraId="21788A1E" w14:textId="77777777" w:rsidTr="00721644">
        <w:trPr>
          <w:trHeight w:val="608"/>
          <w:jc w:val="center"/>
        </w:trPr>
        <w:tc>
          <w:tcPr>
            <w:tcW w:w="3119" w:type="dxa"/>
            <w:shd w:val="clear" w:color="auto" w:fill="B3FFD5"/>
            <w:vAlign w:val="center"/>
          </w:tcPr>
          <w:p w14:paraId="06E36103" w14:textId="3CF080D7" w:rsidR="002D4427" w:rsidRPr="009D755D" w:rsidRDefault="00082658" w:rsidP="00082658">
            <w:pPr>
              <w:jc w:val="center"/>
              <w:rPr>
                <w:rFonts w:ascii="Biome" w:hAnsi="Biome" w:cs="Biome"/>
                <w:b/>
                <w:bCs/>
                <w:color w:val="000000" w:themeColor="text1"/>
                <w:sz w:val="20"/>
                <w:szCs w:val="20"/>
                <w:lang w:val="pt-BR"/>
              </w:rPr>
            </w:pPr>
            <w:r w:rsidRPr="009D755D">
              <w:rPr>
                <w:rFonts w:ascii="Biome" w:hAnsi="Biome" w:cs="Biome"/>
                <w:b/>
                <w:bCs/>
                <w:color w:val="000000" w:themeColor="text1"/>
                <w:sz w:val="20"/>
                <w:szCs w:val="20"/>
                <w:lang w:val="pt-BR"/>
              </w:rPr>
              <w:t>-</w:t>
            </w:r>
          </w:p>
        </w:tc>
        <w:tc>
          <w:tcPr>
            <w:tcW w:w="3515" w:type="dxa"/>
            <w:shd w:val="clear" w:color="auto" w:fill="FFFFFF" w:themeFill="background1"/>
            <w:vAlign w:val="center"/>
          </w:tcPr>
          <w:p w14:paraId="5C0D6F8D" w14:textId="718B97A3" w:rsidR="002D4427" w:rsidRPr="009D755D" w:rsidRDefault="00082658" w:rsidP="00082658">
            <w:pPr>
              <w:jc w:val="center"/>
              <w:rPr>
                <w:rFonts w:ascii="Biome" w:hAnsi="Biome" w:cs="Biome"/>
                <w:b/>
                <w:bCs/>
                <w:color w:val="000000" w:themeColor="text1"/>
                <w:sz w:val="20"/>
                <w:szCs w:val="20"/>
                <w:lang w:val="pt-BR"/>
              </w:rPr>
            </w:pPr>
            <w:r w:rsidRPr="009D755D">
              <w:rPr>
                <w:rFonts w:ascii="Biome" w:hAnsi="Biome" w:cs="Biome"/>
                <w:b/>
                <w:bCs/>
                <w:color w:val="000000" w:themeColor="text1"/>
                <w:sz w:val="20"/>
                <w:szCs w:val="20"/>
                <w:lang w:val="pt-BR"/>
              </w:rPr>
              <w:t>-</w:t>
            </w:r>
          </w:p>
        </w:tc>
        <w:tc>
          <w:tcPr>
            <w:tcW w:w="3714" w:type="dxa"/>
            <w:shd w:val="clear" w:color="auto" w:fill="B3FFD5"/>
            <w:vAlign w:val="center"/>
          </w:tcPr>
          <w:p w14:paraId="0A7D6EA9" w14:textId="77777777" w:rsidR="002D4427" w:rsidRPr="009D755D" w:rsidRDefault="002D4427" w:rsidP="00082658">
            <w:pPr>
              <w:jc w:val="center"/>
              <w:rPr>
                <w:rFonts w:ascii="Biome" w:hAnsi="Biome" w:cs="Biome"/>
                <w:b/>
                <w:bCs/>
                <w:color w:val="000000" w:themeColor="text1"/>
                <w:sz w:val="20"/>
                <w:szCs w:val="20"/>
                <w:lang w:val="pt-BR"/>
              </w:rPr>
            </w:pPr>
            <w:r w:rsidRPr="009D755D">
              <w:rPr>
                <w:rFonts w:ascii="Biome" w:hAnsi="Biome" w:cs="Biome"/>
                <w:b/>
                <w:bCs/>
                <w:color w:val="000000" w:themeColor="text1"/>
                <w:sz w:val="20"/>
                <w:szCs w:val="20"/>
                <w:lang w:val="pt-BR"/>
              </w:rPr>
              <w:t>-</w:t>
            </w:r>
          </w:p>
        </w:tc>
      </w:tr>
    </w:tbl>
    <w:p w14:paraId="6F271DAC" w14:textId="731BB3A1" w:rsidR="00A50011" w:rsidRPr="00F857DE" w:rsidRDefault="00A50011" w:rsidP="00A50011">
      <w:pPr>
        <w:spacing w:before="4"/>
        <w:rPr>
          <w:rFonts w:ascii="Bahnschrift" w:hAnsi="Bahnschrift"/>
          <w:b/>
          <w:bCs/>
          <w:sz w:val="3"/>
        </w:rPr>
      </w:pPr>
    </w:p>
    <w:p w14:paraId="62504AE8" w14:textId="271851D2" w:rsidR="00881C71" w:rsidRPr="00F857DE" w:rsidRDefault="00881C71">
      <w:pPr>
        <w:rPr>
          <w:rFonts w:ascii="Bahnschrift" w:hAnsi="Bahnschrift"/>
          <w:b/>
          <w:bCs/>
          <w:color w:val="000000" w:themeColor="text1"/>
          <w:lang w:val="pt-BR"/>
        </w:rPr>
      </w:pPr>
    </w:p>
    <w:p w14:paraId="6D275C67" w14:textId="7DBC29D0" w:rsidR="00881C71" w:rsidRPr="00F857DE" w:rsidRDefault="00881C71">
      <w:pPr>
        <w:rPr>
          <w:rFonts w:ascii="Bahnschrift" w:hAnsi="Bahnschrift"/>
          <w:lang w:val="pt-BR"/>
        </w:rPr>
      </w:pPr>
    </w:p>
    <w:p w14:paraId="1425102B" w14:textId="700C6436" w:rsidR="00881C71" w:rsidRPr="00745BA4" w:rsidRDefault="009359B0">
      <w:pPr>
        <w:rPr>
          <w:rFonts w:ascii="Bahnschrift SemiBold" w:hAnsi="Bahnschrift SemiBold"/>
          <w:lang w:val="pt-BR"/>
        </w:rPr>
      </w:pPr>
      <w:r w:rsidRPr="00745BA4">
        <w:rPr>
          <w:rFonts w:ascii="Bahnschrift SemiBold" w:hAnsi="Bahnschrift SemiBold"/>
          <w:noProof/>
          <w:lang w:val="pt-BR"/>
        </w:rPr>
        <w:drawing>
          <wp:anchor distT="0" distB="0" distL="114300" distR="114300" simplePos="0" relativeHeight="251658252" behindDoc="0" locked="0" layoutInCell="1" allowOverlap="1" wp14:anchorId="774D0B05" wp14:editId="43E399FA">
            <wp:simplePos x="0" y="0"/>
            <wp:positionH relativeFrom="margin">
              <wp:posOffset>51435</wp:posOffset>
            </wp:positionH>
            <wp:positionV relativeFrom="paragraph">
              <wp:posOffset>203835</wp:posOffset>
            </wp:positionV>
            <wp:extent cx="6678295" cy="2350135"/>
            <wp:effectExtent l="0" t="0" r="8255" b="0"/>
            <wp:wrapTopAndBottom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m 5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8295" cy="2350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91465" w14:textId="12A8C7F9" w:rsidR="00881C71" w:rsidRPr="00745BA4" w:rsidRDefault="00881C71">
      <w:pPr>
        <w:rPr>
          <w:rFonts w:ascii="Bahnschrift SemiBold" w:hAnsi="Bahnschrift SemiBold"/>
          <w:lang w:val="pt-BR"/>
        </w:rPr>
      </w:pPr>
    </w:p>
    <w:p w14:paraId="27E9DD1E" w14:textId="56A9F19D" w:rsidR="00881C71" w:rsidRPr="00745BA4" w:rsidRDefault="00881C71">
      <w:pPr>
        <w:rPr>
          <w:rFonts w:ascii="Bahnschrift SemiBold" w:hAnsi="Bahnschrift SemiBold"/>
          <w:lang w:val="pt-BR"/>
        </w:rPr>
      </w:pPr>
    </w:p>
    <w:p w14:paraId="4FAB1748" w14:textId="71A906B6" w:rsidR="006774BD" w:rsidRPr="00745BA4" w:rsidRDefault="006774BD">
      <w:pPr>
        <w:rPr>
          <w:rFonts w:ascii="Bahnschrift SemiBold" w:hAnsi="Bahnschrift SemiBold"/>
          <w:lang w:val="pt-BR"/>
        </w:rPr>
      </w:pPr>
    </w:p>
    <w:bookmarkEnd w:id="4"/>
    <w:p w14:paraId="71E9638A" w14:textId="77777777" w:rsidR="00CB0B28" w:rsidRDefault="00CB0B28">
      <w:pPr>
        <w:rPr>
          <w:lang w:val="pt-BR"/>
        </w:rPr>
        <w:sectPr w:rsidR="00CB0B28" w:rsidSect="00396B95">
          <w:headerReference w:type="even" r:id="rId35"/>
          <w:headerReference w:type="default" r:id="rId36"/>
          <w:footerReference w:type="even" r:id="rId37"/>
          <w:footerReference w:type="default" r:id="rId38"/>
          <w:headerReference w:type="first" r:id="rId39"/>
          <w:footerReference w:type="first" r:id="rId40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7C7360FC" w14:textId="402AC710" w:rsidR="006774BD" w:rsidRDefault="006774BD">
      <w:pPr>
        <w:rPr>
          <w:lang w:val="pt-BR"/>
        </w:rPr>
      </w:pPr>
    </w:p>
    <w:p w14:paraId="442395BE" w14:textId="28307EBD" w:rsidR="00F40F6B" w:rsidRDefault="00F40F6B">
      <w:pPr>
        <w:rPr>
          <w:lang w:val="pt-BR"/>
        </w:rPr>
      </w:pPr>
    </w:p>
    <w:p w14:paraId="62B6C86F" w14:textId="77777777" w:rsidR="009A171B" w:rsidRDefault="009A171B">
      <w:pPr>
        <w:rPr>
          <w:lang w:val="pt-BR"/>
        </w:rPr>
      </w:pPr>
    </w:p>
    <w:p w14:paraId="677AEFA6" w14:textId="77777777" w:rsidR="00FA7614" w:rsidRDefault="00FA7614">
      <w:pPr>
        <w:rPr>
          <w:lang w:val="pt-BR"/>
        </w:rPr>
      </w:pPr>
    </w:p>
    <w:tbl>
      <w:tblPr>
        <w:tblStyle w:val="TableNormal"/>
        <w:tblW w:w="10772" w:type="dxa"/>
        <w:tblInd w:w="120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5092"/>
        <w:gridCol w:w="304"/>
        <w:gridCol w:w="5376"/>
      </w:tblGrid>
      <w:tr w:rsidR="00FB6F50" w14:paraId="79E23F55" w14:textId="77777777" w:rsidTr="000E40DD">
        <w:trPr>
          <w:gridAfter w:val="2"/>
          <w:wAfter w:w="5680" w:type="dxa"/>
          <w:trHeight w:val="567"/>
        </w:trPr>
        <w:tc>
          <w:tcPr>
            <w:tcW w:w="5092" w:type="dxa"/>
          </w:tcPr>
          <w:p w14:paraId="45C6E23E" w14:textId="5137EFCF" w:rsidR="00FB6F50" w:rsidRPr="002D2228" w:rsidRDefault="008D1FF3" w:rsidP="00FB6321">
            <w:pPr>
              <w:pStyle w:val="TableParagraph"/>
              <w:spacing w:line="244" w:lineRule="exact"/>
              <w:ind w:left="50"/>
              <w:rPr>
                <w:rFonts w:ascii="Times New Roman"/>
                <w:lang w:val="pt-BR"/>
              </w:rPr>
            </w:pPr>
            <w:bookmarkStart w:id="7" w:name="_Hlk83243350"/>
            <w:r w:rsidRPr="002D2228">
              <w:rPr>
                <w:b/>
                <w:color w:val="005A9E"/>
                <w:sz w:val="24"/>
                <w:lang w:val="pt-BR"/>
              </w:rPr>
              <w:t>TRECHO</w:t>
            </w:r>
            <w:r w:rsidRPr="002D2228">
              <w:rPr>
                <w:b/>
                <w:color w:val="005A9E"/>
                <w:spacing w:val="-3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VILA</w:t>
            </w:r>
            <w:r w:rsidRPr="002D2228">
              <w:rPr>
                <w:b/>
                <w:color w:val="005A9E"/>
                <w:spacing w:val="-1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PRUDENTE</w:t>
            </w:r>
            <w:r w:rsidRPr="002D2228">
              <w:rPr>
                <w:b/>
                <w:color w:val="005A9E"/>
                <w:spacing w:val="-1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(EXCLUSIVE)</w:t>
            </w:r>
            <w:r w:rsidRPr="002D2228">
              <w:rPr>
                <w:b/>
                <w:color w:val="005A9E"/>
                <w:spacing w:val="-1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–</w:t>
            </w:r>
            <w:r w:rsidRPr="002D2228">
              <w:rPr>
                <w:b/>
                <w:color w:val="005A9E"/>
                <w:spacing w:val="-2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PENHA</w:t>
            </w:r>
          </w:p>
        </w:tc>
      </w:tr>
      <w:tr w:rsidR="003E3F12" w14:paraId="65DB0DFF" w14:textId="77777777" w:rsidTr="00224339">
        <w:trPr>
          <w:trHeight w:val="510"/>
        </w:trPr>
        <w:tc>
          <w:tcPr>
            <w:tcW w:w="5092" w:type="dxa"/>
            <w:tcBorders>
              <w:bottom w:val="single" w:sz="12" w:space="0" w:color="auto"/>
            </w:tcBorders>
            <w:vAlign w:val="bottom"/>
          </w:tcPr>
          <w:p w14:paraId="77A4A5C6" w14:textId="0F389B44" w:rsidR="00B03AEF" w:rsidRDefault="00B03AEF" w:rsidP="001954AF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  <w:tc>
          <w:tcPr>
            <w:tcW w:w="304" w:type="dxa"/>
            <w:vMerge w:val="restart"/>
            <w:vAlign w:val="center"/>
          </w:tcPr>
          <w:p w14:paraId="708A0E58" w14:textId="75746AFD" w:rsidR="00B03AEF" w:rsidRDefault="00B03AEF" w:rsidP="00312967">
            <w:pPr>
              <w:pStyle w:val="TableParagraph"/>
              <w:spacing w:before="21"/>
              <w:jc w:val="center"/>
              <w:rPr>
                <w:b/>
                <w:color w:val="005A9E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50" behindDoc="0" locked="0" layoutInCell="1" allowOverlap="1" wp14:anchorId="2BB678F0" wp14:editId="15FAB3BD">
                      <wp:simplePos x="0" y="0"/>
                      <wp:positionH relativeFrom="column">
                        <wp:posOffset>20955</wp:posOffset>
                      </wp:positionH>
                      <wp:positionV relativeFrom="paragraph">
                        <wp:posOffset>46355</wp:posOffset>
                      </wp:positionV>
                      <wp:extent cx="12065" cy="3564000"/>
                      <wp:effectExtent l="19050" t="19050" r="26035" b="36830"/>
                      <wp:wrapNone/>
                      <wp:docPr id="58" name="Conector reto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065" cy="3564000"/>
                              </a:xfrm>
                              <a:prstGeom prst="line">
                                <a:avLst/>
                              </a:prstGeom>
                              <a:ln w="28575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7112010" id="Conector reto 58" o:spid="_x0000_s1026" style="position:absolute;flip:x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65pt,3.65pt" to="2.6pt,28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" strokecolor="#a5a5a5 [2092]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12" w:space="0" w:color="auto"/>
            </w:tcBorders>
            <w:vAlign w:val="bottom"/>
          </w:tcPr>
          <w:p w14:paraId="02788D8D" w14:textId="105DB1A3" w:rsidR="00B03AEF" w:rsidRDefault="00B03AEF" w:rsidP="00FB6C9E">
            <w:pPr>
              <w:pStyle w:val="TableParagraph"/>
              <w:spacing w:before="21"/>
              <w:rPr>
                <w:b/>
              </w:rPr>
            </w:pPr>
            <w:r>
              <w:rPr>
                <w:b/>
                <w:color w:val="005A9E"/>
              </w:rPr>
              <w:t>Tecnologias</w:t>
            </w:r>
          </w:p>
        </w:tc>
      </w:tr>
      <w:tr w:rsidR="003E3F12" w14:paraId="685D4D1B" w14:textId="77777777" w:rsidTr="00224339">
        <w:trPr>
          <w:trHeight w:val="5159"/>
        </w:trPr>
        <w:tc>
          <w:tcPr>
            <w:tcW w:w="5092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1297499C" w14:textId="1A002798" w:rsidR="0010583F" w:rsidRPr="002D2228" w:rsidRDefault="0010583F" w:rsidP="0010583F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 implantação atende aos bairros entre Vila</w:t>
            </w:r>
            <w:r w:rsidR="007E034E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Invernada, Jardim Anália Franco, Vila Formosa, Vila</w:t>
            </w:r>
            <w:r w:rsidR="00A11FE5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Carrão, Vila Manchester, Aricanduva e Penha e tem</w:t>
            </w:r>
            <w:r w:rsidR="00263A3C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o</w:t>
            </w:r>
            <w:r w:rsidR="0051632A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objetivo de distribuir a concentração de</w:t>
            </w:r>
            <w:r w:rsidR="00263A3C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passageiros</w:t>
            </w:r>
            <w:r w:rsidR="00A6015F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 xml:space="preserve">das Linhas 3-Vermelha do Metrô e </w:t>
            </w:r>
            <w:r w:rsidR="00263A3C" w:rsidRPr="002D2228">
              <w:rPr>
                <w:lang w:val="pt-BR"/>
              </w:rPr>
              <w:br/>
            </w:r>
            <w:r w:rsidRPr="002D2228">
              <w:rPr>
                <w:lang w:val="pt-BR"/>
              </w:rPr>
              <w:t>11-Coral da CPTM.</w:t>
            </w:r>
          </w:p>
          <w:p w14:paraId="2E4F681B" w14:textId="77777777" w:rsidR="00E63594" w:rsidRPr="002D2228" w:rsidRDefault="0010583F" w:rsidP="0010583F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 trecho contará com estruturas de integração entre</w:t>
            </w:r>
            <w:r w:rsidR="0051632A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os vários tipos de transporte. Essa iniciativa visa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facilitar o uso de diferentes modos.</w:t>
            </w:r>
            <w:r w:rsidR="00E63594" w:rsidRPr="002D2228">
              <w:rPr>
                <w:lang w:val="pt-BR"/>
              </w:rPr>
              <w:t xml:space="preserve"> </w:t>
            </w:r>
          </w:p>
          <w:p w14:paraId="35551135" w14:textId="583F6142" w:rsidR="00B03AEF" w:rsidRPr="002D2228" w:rsidRDefault="0010583F" w:rsidP="00E63594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 trecho Estação Vila Prudente a Estação Penha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proporcionará uma rota mais rápida e com menos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transferências para os passageiros que vão da zona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leste de São Paulo para a região central, região oeste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e região sul da cidade. Esse novo caminho irá diminuir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o fluxo de passageiros das linhas 1-Azul e 3-Vermelha,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principalmente nas estações Luz, Sé e Paraíso.</w:t>
            </w:r>
          </w:p>
        </w:tc>
        <w:tc>
          <w:tcPr>
            <w:tcW w:w="304" w:type="dxa"/>
            <w:vMerge/>
          </w:tcPr>
          <w:p w14:paraId="4F163AC1" w14:textId="22417BD2" w:rsidR="00B03AEF" w:rsidRPr="002D2228" w:rsidRDefault="00B03AEF" w:rsidP="00B03AEF">
            <w:pPr>
              <w:pStyle w:val="TableParagraph"/>
              <w:spacing w:before="181"/>
              <w:ind w:right="213"/>
              <w:rPr>
                <w:lang w:val="pt-BR"/>
              </w:rPr>
            </w:pPr>
          </w:p>
        </w:tc>
        <w:tc>
          <w:tcPr>
            <w:tcW w:w="5376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0D1BFC1A" w14:textId="77777777" w:rsidR="000E40DD" w:rsidRDefault="000E40DD" w:rsidP="00BE5500">
            <w:pPr>
              <w:pStyle w:val="TableParagraph"/>
              <w:numPr>
                <w:ilvl w:val="0"/>
                <w:numId w:val="24"/>
              </w:numPr>
              <w:shd w:val="clear" w:color="auto" w:fill="E7E6E6" w:themeFill="background2"/>
              <w:spacing w:before="120"/>
              <w:ind w:right="215"/>
              <w:jc w:val="both"/>
            </w:pPr>
            <w:r>
              <w:t>Operação automatizada de trens;</w:t>
            </w:r>
          </w:p>
          <w:p w14:paraId="05A339D4" w14:textId="7B1782EA" w:rsidR="000E40DD" w:rsidRDefault="000E40DD" w:rsidP="00BE5500">
            <w:pPr>
              <w:pStyle w:val="TableParagraph"/>
              <w:numPr>
                <w:ilvl w:val="0"/>
                <w:numId w:val="24"/>
              </w:numPr>
              <w:shd w:val="clear" w:color="auto" w:fill="E7E6E6" w:themeFill="background2"/>
              <w:spacing w:before="120"/>
              <w:ind w:right="215"/>
              <w:jc w:val="both"/>
            </w:pPr>
            <w:r>
              <w:t>Aquisição de novos trens;</w:t>
            </w:r>
          </w:p>
          <w:p w14:paraId="7DE4BCC7" w14:textId="4A6DDDBC" w:rsidR="000E40DD" w:rsidRPr="002D2228" w:rsidRDefault="000E40DD" w:rsidP="00224339">
            <w:pPr>
              <w:pStyle w:val="TableParagraph"/>
              <w:numPr>
                <w:ilvl w:val="0"/>
                <w:numId w:val="24"/>
              </w:numPr>
              <w:shd w:val="clear" w:color="auto" w:fill="E7E6E6" w:themeFill="background2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Sistema de sinalização e controle tipo </w:t>
            </w:r>
            <w:r w:rsidR="000A5C4D" w:rsidRPr="002D2228">
              <w:rPr>
                <w:lang w:val="pt-BR"/>
              </w:rPr>
              <w:t>CBTC, que</w:t>
            </w:r>
            <w:r w:rsidRPr="002D2228">
              <w:rPr>
                <w:lang w:val="pt-BR"/>
              </w:rPr>
              <w:t xml:space="preserve"> permite a redução nos intervalos entre os trens;</w:t>
            </w:r>
          </w:p>
          <w:p w14:paraId="29008E21" w14:textId="1BE7BF5C" w:rsidR="000E40DD" w:rsidRPr="002D2228" w:rsidRDefault="000E40DD" w:rsidP="00224339">
            <w:pPr>
              <w:pStyle w:val="TableParagraph"/>
              <w:numPr>
                <w:ilvl w:val="0"/>
                <w:numId w:val="24"/>
              </w:numPr>
              <w:shd w:val="clear" w:color="auto" w:fill="E7E6E6" w:themeFill="background2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Portas de plataforma que se abrirão somente no embarque e desembarque aumentando a segurança dos passageiros;</w:t>
            </w:r>
          </w:p>
          <w:p w14:paraId="41A5034A" w14:textId="3333808F" w:rsidR="000E40DD" w:rsidRPr="002D2228" w:rsidRDefault="000E40DD" w:rsidP="00224339">
            <w:pPr>
              <w:pStyle w:val="TableParagraph"/>
              <w:numPr>
                <w:ilvl w:val="0"/>
                <w:numId w:val="24"/>
              </w:numPr>
              <w:shd w:val="clear" w:color="auto" w:fill="E7E6E6" w:themeFill="background2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Amortecedores na construção da via de passagem dos trens para atenuar as vibrações e ruídos;</w:t>
            </w:r>
          </w:p>
          <w:p w14:paraId="60DF0F5D" w14:textId="68271944" w:rsidR="00B03AEF" w:rsidRPr="002D2228" w:rsidRDefault="000E40DD" w:rsidP="00224339">
            <w:pPr>
              <w:pStyle w:val="TableParagraph"/>
              <w:numPr>
                <w:ilvl w:val="0"/>
                <w:numId w:val="24"/>
              </w:numPr>
              <w:shd w:val="clear" w:color="auto" w:fill="E7E6E6" w:themeFill="background2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 Trens equipados com câmeras em seu interior, sistema de gravação de imagens e ar refrigerado.</w:t>
            </w:r>
          </w:p>
        </w:tc>
      </w:tr>
      <w:bookmarkEnd w:id="7"/>
      <w:tr w:rsidR="00012ED9" w14:paraId="27AA740F" w14:textId="77777777" w:rsidTr="00224339">
        <w:trPr>
          <w:trHeight w:val="510"/>
        </w:trPr>
        <w:tc>
          <w:tcPr>
            <w:tcW w:w="10772" w:type="dxa"/>
            <w:gridSpan w:val="3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7FA99447" w14:textId="581ADC50" w:rsidR="00012ED9" w:rsidRDefault="00A50B43" w:rsidP="001954AF">
            <w:pPr>
              <w:pStyle w:val="TableParagraph"/>
              <w:spacing w:before="181"/>
              <w:ind w:right="213"/>
            </w:pPr>
            <w:r>
              <w:rPr>
                <w:b/>
                <w:color w:val="005A9E"/>
              </w:rPr>
              <w:t>Reduções</w:t>
            </w:r>
          </w:p>
        </w:tc>
      </w:tr>
      <w:tr w:rsidR="00B15F11" w14:paraId="6BBEACFB" w14:textId="77777777" w:rsidTr="00224339">
        <w:trPr>
          <w:trHeight w:val="1587"/>
        </w:trPr>
        <w:tc>
          <w:tcPr>
            <w:tcW w:w="10772" w:type="dxa"/>
            <w:gridSpan w:val="3"/>
            <w:tcBorders>
              <w:top w:val="single" w:sz="12" w:space="0" w:color="auto"/>
            </w:tcBorders>
            <w:shd w:val="clear" w:color="auto" w:fill="E7E6E6" w:themeFill="background2"/>
          </w:tcPr>
          <w:p w14:paraId="49382608" w14:textId="06803441" w:rsidR="008F3675" w:rsidRPr="008F3675" w:rsidRDefault="008F3675" w:rsidP="00FE517C">
            <w:pPr>
              <w:pStyle w:val="TableParagraph"/>
              <w:numPr>
                <w:ilvl w:val="0"/>
                <w:numId w:val="23"/>
              </w:numPr>
              <w:spacing w:before="181"/>
              <w:ind w:left="227" w:hanging="227"/>
              <w:rPr>
                <w:lang w:val="pt-BR"/>
              </w:rPr>
            </w:pPr>
            <w:r w:rsidRPr="008F3675">
              <w:rPr>
                <w:lang w:val="pt-BR"/>
              </w:rPr>
              <w:t>Poluentes atmosféricos: 297 de toneladas por ano, equivalentes a uma economia de R$ 1,72 milhões;</w:t>
            </w:r>
          </w:p>
          <w:p w14:paraId="0A17D1AF" w14:textId="5283369D" w:rsidR="008F3675" w:rsidRPr="008F3675" w:rsidRDefault="008F3675" w:rsidP="00FE517C">
            <w:pPr>
              <w:pStyle w:val="TableParagraph"/>
              <w:numPr>
                <w:ilvl w:val="0"/>
                <w:numId w:val="23"/>
              </w:numPr>
              <w:spacing w:before="181"/>
              <w:ind w:left="227" w:hanging="227"/>
              <w:rPr>
                <w:lang w:val="pt-BR"/>
              </w:rPr>
            </w:pPr>
            <w:r w:rsidRPr="008F3675">
              <w:rPr>
                <w:lang w:val="pt-BR"/>
              </w:rPr>
              <w:t>Gases de efeito estufa: 34.260 de toneladas por ano, equivalentes a uma economia de R$ 10,16 milhões;</w:t>
            </w:r>
          </w:p>
          <w:p w14:paraId="2FE47DE6" w14:textId="52FE0137" w:rsidR="00B03AEF" w:rsidRPr="002D2228" w:rsidRDefault="008F3675" w:rsidP="00FE517C">
            <w:pPr>
              <w:pStyle w:val="TableParagraph"/>
              <w:numPr>
                <w:ilvl w:val="0"/>
                <w:numId w:val="23"/>
              </w:numPr>
              <w:spacing w:before="181"/>
              <w:ind w:left="227" w:hanging="227"/>
              <w:rPr>
                <w:rFonts w:ascii="Times New Roman"/>
                <w:lang w:val="pt-BR"/>
              </w:rPr>
            </w:pPr>
            <w:r w:rsidRPr="008F3675">
              <w:rPr>
                <w:lang w:val="pt-BR"/>
              </w:rPr>
              <w:t>Consumo de combustível: 15,6 milhões de litros por ano, equivalentes a uma com economia de R$ 73,68 milhões.</w:t>
            </w:r>
          </w:p>
        </w:tc>
      </w:tr>
    </w:tbl>
    <w:p w14:paraId="615E9AA7" w14:textId="5051A2C1" w:rsidR="00460F3C" w:rsidRPr="00460F3C" w:rsidRDefault="000F32F6" w:rsidP="00460F3C">
      <w:pPr>
        <w:rPr>
          <w:sz w:val="16"/>
          <w:szCs w:val="16"/>
          <w:lang w:val="pt-BR"/>
        </w:rPr>
      </w:pPr>
      <w:r>
        <w:rPr>
          <w:sz w:val="16"/>
          <w:szCs w:val="16"/>
          <w:lang w:val="pt-BR"/>
        </w:rPr>
        <w:t xml:space="preserve">   </w:t>
      </w:r>
      <w:r w:rsidR="00460F3C" w:rsidRPr="00460F3C">
        <w:rPr>
          <w:sz w:val="16"/>
          <w:szCs w:val="16"/>
          <w:lang w:val="pt-BR"/>
        </w:rPr>
        <w:t xml:space="preserve">Simulação Metrô – </w:t>
      </w:r>
      <w:r w:rsidR="009D5CF3">
        <w:rPr>
          <w:sz w:val="16"/>
          <w:szCs w:val="16"/>
          <w:lang w:val="pt-BR"/>
        </w:rPr>
        <w:t>J</w:t>
      </w:r>
      <w:r w:rsidR="00B66E3D">
        <w:rPr>
          <w:sz w:val="16"/>
          <w:szCs w:val="16"/>
          <w:lang w:val="pt-BR"/>
        </w:rPr>
        <w:t>aneiro</w:t>
      </w:r>
      <w:r w:rsidR="00460F3C" w:rsidRPr="00460F3C">
        <w:rPr>
          <w:sz w:val="16"/>
          <w:szCs w:val="16"/>
          <w:lang w:val="pt-BR"/>
        </w:rPr>
        <w:t xml:space="preserve"> de 202</w:t>
      </w:r>
      <w:r w:rsidR="00B66E3D">
        <w:rPr>
          <w:sz w:val="16"/>
          <w:szCs w:val="16"/>
          <w:lang w:val="pt-BR"/>
        </w:rPr>
        <w:t>4</w:t>
      </w:r>
      <w:r w:rsidR="00C17098">
        <w:rPr>
          <w:sz w:val="16"/>
          <w:szCs w:val="16"/>
          <w:lang w:val="pt-BR"/>
        </w:rPr>
        <w:t xml:space="preserve"> | Dados </w:t>
      </w:r>
      <w:r w:rsidR="005775D7">
        <w:rPr>
          <w:sz w:val="16"/>
          <w:szCs w:val="16"/>
          <w:lang w:val="pt-BR"/>
        </w:rPr>
        <w:t>Financeiros em Reais</w:t>
      </w:r>
      <w:r w:rsidR="007D682A">
        <w:rPr>
          <w:sz w:val="16"/>
          <w:szCs w:val="16"/>
          <w:lang w:val="pt-BR"/>
        </w:rPr>
        <w:t xml:space="preserve"> (B</w:t>
      </w:r>
      <w:r w:rsidR="005775D7">
        <w:rPr>
          <w:sz w:val="16"/>
          <w:szCs w:val="16"/>
          <w:lang w:val="pt-BR"/>
        </w:rPr>
        <w:t xml:space="preserve">ase </w:t>
      </w:r>
      <w:r w:rsidR="007D682A">
        <w:rPr>
          <w:sz w:val="16"/>
          <w:szCs w:val="16"/>
          <w:lang w:val="pt-BR"/>
        </w:rPr>
        <w:t>Ano</w:t>
      </w:r>
      <w:r w:rsidR="00E91BEA">
        <w:rPr>
          <w:sz w:val="16"/>
          <w:szCs w:val="16"/>
          <w:lang w:val="pt-BR"/>
        </w:rPr>
        <w:t xml:space="preserve"> </w:t>
      </w:r>
      <w:r w:rsidR="005775D7">
        <w:rPr>
          <w:sz w:val="16"/>
          <w:szCs w:val="16"/>
          <w:lang w:val="pt-BR"/>
        </w:rPr>
        <w:t>2021</w:t>
      </w:r>
      <w:r w:rsidR="00E91BEA">
        <w:rPr>
          <w:sz w:val="16"/>
          <w:szCs w:val="16"/>
          <w:lang w:val="pt-BR"/>
        </w:rPr>
        <w:t>)</w:t>
      </w:r>
      <w:r>
        <w:rPr>
          <w:sz w:val="16"/>
          <w:szCs w:val="16"/>
          <w:lang w:val="pt-BR"/>
        </w:rPr>
        <w:t>.</w:t>
      </w:r>
    </w:p>
    <w:p w14:paraId="2F9FC6E2" w14:textId="1F9D9A67" w:rsidR="006774BD" w:rsidRDefault="006774BD">
      <w:pPr>
        <w:rPr>
          <w:lang w:val="pt-BR"/>
        </w:rPr>
      </w:pPr>
    </w:p>
    <w:p w14:paraId="08C6FA64" w14:textId="54807F08" w:rsidR="006774BD" w:rsidRDefault="006774BD">
      <w:pPr>
        <w:rPr>
          <w:lang w:val="pt-BR"/>
        </w:rPr>
      </w:pPr>
    </w:p>
    <w:p w14:paraId="6096324B" w14:textId="7D143FA8" w:rsidR="006774BD" w:rsidRDefault="006774BD">
      <w:pPr>
        <w:rPr>
          <w:lang w:val="pt-BR"/>
        </w:rPr>
      </w:pPr>
    </w:p>
    <w:p w14:paraId="0CDB1D20" w14:textId="4CF9094D" w:rsidR="006774BD" w:rsidRDefault="006774BD">
      <w:pPr>
        <w:rPr>
          <w:lang w:val="pt-BR"/>
        </w:rPr>
      </w:pPr>
    </w:p>
    <w:p w14:paraId="08E69D0D" w14:textId="1223B98B" w:rsidR="006774BD" w:rsidRDefault="006774BD">
      <w:pPr>
        <w:rPr>
          <w:lang w:val="pt-BR"/>
        </w:rPr>
      </w:pPr>
    </w:p>
    <w:p w14:paraId="7F91B759" w14:textId="77777777" w:rsidR="006774BD" w:rsidRDefault="006774BD">
      <w:pPr>
        <w:rPr>
          <w:lang w:val="pt-BR"/>
        </w:rPr>
      </w:pPr>
    </w:p>
    <w:p w14:paraId="09FB796A" w14:textId="0F6D9BC5" w:rsidR="0092556D" w:rsidRDefault="0092556D">
      <w:pPr>
        <w:rPr>
          <w:lang w:val="pt-BR"/>
        </w:rPr>
      </w:pPr>
    </w:p>
    <w:p w14:paraId="09CAC783" w14:textId="4354B353" w:rsidR="00CB72E8" w:rsidRDefault="00CB72E8">
      <w:pPr>
        <w:rPr>
          <w:lang w:val="pt-BR"/>
        </w:rPr>
      </w:pPr>
    </w:p>
    <w:p w14:paraId="23703C9D" w14:textId="77777777" w:rsidR="00CB72E8" w:rsidRDefault="00CB72E8">
      <w:pPr>
        <w:rPr>
          <w:lang w:val="pt-BR"/>
        </w:rPr>
      </w:pPr>
    </w:p>
    <w:p w14:paraId="452FE29F" w14:textId="5915C833" w:rsidR="0092556D" w:rsidRDefault="0092556D">
      <w:pPr>
        <w:rPr>
          <w:lang w:val="pt-BR"/>
        </w:rPr>
      </w:pPr>
    </w:p>
    <w:p w14:paraId="33AE2F95" w14:textId="3C6445EA" w:rsidR="0092556D" w:rsidRDefault="0092556D">
      <w:pPr>
        <w:rPr>
          <w:lang w:val="pt-BR"/>
        </w:rPr>
      </w:pPr>
    </w:p>
    <w:p w14:paraId="6DDAF33A" w14:textId="03B1F461" w:rsidR="0092556D" w:rsidRDefault="0092556D">
      <w:pPr>
        <w:rPr>
          <w:lang w:val="pt-BR"/>
        </w:rPr>
      </w:pPr>
    </w:p>
    <w:p w14:paraId="5CF8EDE6" w14:textId="77777777" w:rsidR="0092556D" w:rsidRPr="00EA2CEE" w:rsidRDefault="0092556D">
      <w:pPr>
        <w:rPr>
          <w:lang w:val="pt-BR"/>
        </w:rPr>
      </w:pPr>
    </w:p>
    <w:p w14:paraId="229C9B98" w14:textId="77777777" w:rsidR="007762BF" w:rsidRPr="00EA2CEE" w:rsidRDefault="007762BF">
      <w:pPr>
        <w:rPr>
          <w:lang w:val="pt-BR"/>
        </w:rPr>
      </w:pPr>
    </w:p>
    <w:p w14:paraId="6D09D78E" w14:textId="77777777" w:rsidR="00C17936" w:rsidRPr="00EA2CEE" w:rsidRDefault="00C17936">
      <w:pPr>
        <w:rPr>
          <w:lang w:val="pt-BR"/>
        </w:rPr>
        <w:sectPr w:rsidR="00C17936" w:rsidRPr="00EA2CEE" w:rsidSect="00396B95">
          <w:headerReference w:type="even" r:id="rId41"/>
          <w:headerReference w:type="default" r:id="rId42"/>
          <w:footerReference w:type="even" r:id="rId43"/>
          <w:footerReference w:type="default" r:id="rId44"/>
          <w:headerReference w:type="first" r:id="rId45"/>
          <w:footerReference w:type="first" r:id="rId46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5FD35D47" w14:textId="01A2A4B2" w:rsidR="00FE44CB" w:rsidRDefault="00201953">
      <w:pPr>
        <w:rPr>
          <w:lang w:val="pt-BR"/>
        </w:rPr>
      </w:pPr>
      <w:r w:rsidRPr="002B212A">
        <w:rPr>
          <w:noProof/>
          <w:color w:val="2B579A"/>
          <w:shd w:val="clear" w:color="auto" w:fill="E6E6E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678772" behindDoc="0" locked="0" layoutInCell="1" allowOverlap="1" wp14:anchorId="2C60B880" wp14:editId="65308C62">
                <wp:simplePos x="0" y="0"/>
                <wp:positionH relativeFrom="column">
                  <wp:posOffset>-772087610</wp:posOffset>
                </wp:positionH>
                <wp:positionV relativeFrom="paragraph">
                  <wp:posOffset>-1248705910</wp:posOffset>
                </wp:positionV>
                <wp:extent cx="3810" cy="2484755"/>
                <wp:effectExtent l="0" t="0" r="34290" b="29845"/>
                <wp:wrapNone/>
                <wp:docPr id="398824686" name="Conector reto 398824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810" cy="2484755"/>
                        </a:xfrm>
                        <a:prstGeom prst="line">
                          <a:avLst/>
                        </a:prstGeom>
                        <a:noFill/>
                        <a:ln w="2222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C2BEF7" id="Conector reto 398824686" o:spid="_x0000_s1026" style="position:absolute;flip:x;z-index:2516787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0794.3pt,-98323.3pt" to="-60794pt,-9812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" strokecolor="#a6a6a6" strokeweight="1.75pt">
                <v:stroke joinstyle="miter"/>
                <o:lock v:ext="edit" shapetype="f"/>
              </v:line>
            </w:pict>
          </mc:Fallback>
        </mc:AlternateContent>
      </w:r>
    </w:p>
    <w:p w14:paraId="0713664D" w14:textId="4B341078" w:rsidR="00457C8E" w:rsidRDefault="00457C8E">
      <w:pPr>
        <w:rPr>
          <w:lang w:val="pt-BR"/>
        </w:rPr>
      </w:pPr>
    </w:p>
    <w:p w14:paraId="3F93DB9F" w14:textId="77777777" w:rsidR="009A171B" w:rsidRDefault="009A171B">
      <w:pPr>
        <w:rPr>
          <w:lang w:val="pt-BR"/>
        </w:rPr>
      </w:pPr>
    </w:p>
    <w:p w14:paraId="2768B10C" w14:textId="44A5B6CB" w:rsidR="00FA7614" w:rsidRDefault="00FA7614">
      <w:pPr>
        <w:rPr>
          <w:lang w:val="pt-BR"/>
        </w:rPr>
      </w:pPr>
    </w:p>
    <w:tbl>
      <w:tblPr>
        <w:tblStyle w:val="NormalTable0"/>
        <w:tblW w:w="10714" w:type="dxa"/>
        <w:tblLayout w:type="fixed"/>
        <w:tblLook w:val="01E0" w:firstRow="1" w:lastRow="1" w:firstColumn="1" w:lastColumn="1" w:noHBand="0" w:noVBand="0"/>
      </w:tblPr>
      <w:tblGrid>
        <w:gridCol w:w="5272"/>
        <w:gridCol w:w="170"/>
        <w:gridCol w:w="5272"/>
      </w:tblGrid>
      <w:tr w:rsidR="005B28FE" w14:paraId="267062E5" w14:textId="77777777" w:rsidTr="005D768E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78C9F1C3" w14:textId="64B67251" w:rsidR="005B28FE" w:rsidRPr="002B212A" w:rsidRDefault="005B28FE" w:rsidP="006A6BC2">
            <w:pPr>
              <w:jc w:val="center"/>
              <w:rPr>
                <w:b/>
                <w:color w:val="005A9E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bookmarkStart w:id="9" w:name="_Hlk130302679"/>
            <w:r w:rsidRPr="002B212A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Túnel de Via no Poço de VSE</w:t>
            </w:r>
            <w:r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¹</w:t>
            </w:r>
            <w:r w:rsidRPr="002B212A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Falchi Gianini</w:t>
            </w:r>
          </w:p>
        </w:tc>
        <w:tc>
          <w:tcPr>
            <w:tcW w:w="170" w:type="dxa"/>
            <w:vAlign w:val="bottom"/>
          </w:tcPr>
          <w:p w14:paraId="764CC5BD" w14:textId="77777777" w:rsidR="005B28FE" w:rsidRPr="002B212A" w:rsidRDefault="005B28FE" w:rsidP="006A6BC2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7A4AE642" w14:textId="77777777" w:rsidR="005B28FE" w:rsidRPr="002B212A" w:rsidRDefault="005B28FE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2B212A">
              <w:rPr>
                <w:b/>
                <w:color w:val="FFFFFF" w:themeColor="background1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Orfanato</w:t>
            </w:r>
          </w:p>
        </w:tc>
      </w:tr>
      <w:tr w:rsidR="005B28FE" w:rsidRPr="00F83195" w14:paraId="7756BDA2" w14:textId="77777777" w:rsidTr="005D768E">
        <w:trPr>
          <w:trHeight w:val="2835"/>
        </w:trPr>
        <w:tc>
          <w:tcPr>
            <w:tcW w:w="5272" w:type="dxa"/>
          </w:tcPr>
          <w:p w14:paraId="408EBAD7" w14:textId="77777777" w:rsidR="005B28FE" w:rsidRPr="00F83195" w:rsidRDefault="005B28FE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EA2A72B" w14:textId="77777777" w:rsidR="005B28FE" w:rsidRPr="00F83195" w:rsidRDefault="005B28FE" w:rsidP="006A6BC2">
            <w:pPr>
              <w:pStyle w:val="TableParagraph"/>
              <w:jc w:val="center"/>
              <w:rPr>
                <w:sz w:val="20"/>
              </w:rPr>
            </w:pPr>
            <w:r w:rsidRPr="005F6CC6">
              <w:rPr>
                <w:noProof/>
                <w:color w:val="2B579A"/>
                <w:sz w:val="20"/>
              </w:rPr>
              <w:drawing>
                <wp:inline distT="0" distB="0" distL="0" distR="0" wp14:anchorId="618E19F5" wp14:editId="12D5FBC7">
                  <wp:extent cx="3060000" cy="1980000"/>
                  <wp:effectExtent l="57150" t="57150" r="45720" b="58420"/>
                  <wp:docPr id="386942858" name="Imagem 386942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942858" name="Imagem 386942858"/>
                          <pic:cNvPicPr preferRelativeResize="0"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</w:tcPr>
          <w:p w14:paraId="00F3E707" w14:textId="77777777" w:rsidR="005B28FE" w:rsidRPr="00F83195" w:rsidRDefault="005B28FE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>
              <w:rPr>
                <w:noProof/>
                <w:color w:val="2B579A"/>
                <w:shd w:val="clear" w:color="auto" w:fill="E6E6E6"/>
              </w:rPr>
              <mc:AlternateContent>
                <mc:Choice Requires="wps">
                  <w:drawing>
                    <wp:anchor distT="0" distB="0" distL="114300" distR="114300" simplePos="0" relativeHeight="251670580" behindDoc="0" locked="0" layoutInCell="1" allowOverlap="1" wp14:anchorId="028BFF01" wp14:editId="04AE1BE0">
                      <wp:simplePos x="0" y="0"/>
                      <wp:positionH relativeFrom="column">
                        <wp:posOffset>51435</wp:posOffset>
                      </wp:positionH>
                      <wp:positionV relativeFrom="paragraph">
                        <wp:posOffset>-228600</wp:posOffset>
                      </wp:positionV>
                      <wp:extent cx="0" cy="2484000"/>
                      <wp:effectExtent l="0" t="0" r="38100" b="31115"/>
                      <wp:wrapNone/>
                      <wp:docPr id="1415921641" name="Conector reto 1415921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48400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84BAE6" id="Conector reto 1415921641" o:spid="_x0000_s1026" style="position:absolute;z-index:2516705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05pt,-18pt" to="4.05pt,17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</w:tcPr>
          <w:p w14:paraId="27F2B92F" w14:textId="77777777" w:rsidR="005B28FE" w:rsidRPr="00F83195" w:rsidRDefault="005B28FE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25B6F80C" w14:textId="77777777" w:rsidR="005B28FE" w:rsidRPr="00F83195" w:rsidRDefault="005B28FE" w:rsidP="006A6BC2">
            <w:pPr>
              <w:pStyle w:val="TableParagraph"/>
              <w:ind w:right="-29"/>
              <w:jc w:val="center"/>
              <w:rPr>
                <w:sz w:val="20"/>
              </w:rPr>
            </w:pPr>
            <w:r w:rsidRPr="005F6CC6">
              <w:rPr>
                <w:noProof/>
                <w:color w:val="2B579A"/>
                <w:sz w:val="20"/>
              </w:rPr>
              <w:drawing>
                <wp:inline distT="0" distB="0" distL="0" distR="0" wp14:anchorId="7119EE59" wp14:editId="27D35A78">
                  <wp:extent cx="3060000" cy="1980000"/>
                  <wp:effectExtent l="57150" t="57150" r="45720" b="58420"/>
                  <wp:docPr id="251645315" name="Imagem 251645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645315" name="Imagem 251645315"/>
                          <pic:cNvPicPr preferRelativeResize="0"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8FE" w14:paraId="7AB7AF1D" w14:textId="77777777" w:rsidTr="005D768E">
        <w:trPr>
          <w:trHeight w:val="454"/>
        </w:trPr>
        <w:tc>
          <w:tcPr>
            <w:tcW w:w="5272" w:type="dxa"/>
          </w:tcPr>
          <w:p w14:paraId="6BF500B9" w14:textId="77777777" w:rsidR="005B28FE" w:rsidRPr="00DB0038" w:rsidRDefault="005B28FE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>
              <w:rPr>
                <w:sz w:val="16"/>
                <w:szCs w:val="16"/>
                <w:lang w:val="pt-BR"/>
              </w:rPr>
              <w:t xml:space="preserve">Laje de fundo, impermeabilização e revestimento secundário </w:t>
            </w:r>
            <w:r w:rsidRPr="00760147">
              <w:rPr>
                <w:sz w:val="16"/>
                <w:szCs w:val="16"/>
                <w:lang w:val="pt-BR"/>
              </w:rPr>
              <w:t>do túnel de via</w:t>
            </w:r>
            <w:r>
              <w:rPr>
                <w:sz w:val="16"/>
                <w:szCs w:val="16"/>
                <w:lang w:val="pt-BR"/>
              </w:rPr>
              <w:t>.</w:t>
            </w:r>
          </w:p>
        </w:tc>
        <w:tc>
          <w:tcPr>
            <w:tcW w:w="170" w:type="dxa"/>
          </w:tcPr>
          <w:p w14:paraId="3129AD1F" w14:textId="77777777" w:rsidR="005B28FE" w:rsidRPr="002D2228" w:rsidRDefault="005B28FE" w:rsidP="006A6BC2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272" w:type="dxa"/>
          </w:tcPr>
          <w:p w14:paraId="26E3581A" w14:textId="29957E4C" w:rsidR="005B28FE" w:rsidRPr="005370B3" w:rsidRDefault="00F101A9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F101A9">
              <w:rPr>
                <w:sz w:val="16"/>
                <w:szCs w:val="16"/>
                <w:lang w:val="pt-BR"/>
              </w:rPr>
              <w:t>Estruturas de concreto do corpo da estação.</w:t>
            </w:r>
          </w:p>
        </w:tc>
      </w:tr>
      <w:tr w:rsidR="005B28FE" w14:paraId="3C7CE6D6" w14:textId="77777777" w:rsidTr="005D768E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73C5EB49" w14:textId="464C8323" w:rsidR="005B28FE" w:rsidRPr="002B212A" w:rsidRDefault="005B28FE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2B212A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VSE</w:t>
            </w:r>
            <w:r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¹</w:t>
            </w:r>
            <w:r w:rsidRPr="002B212A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Madrid</w:t>
            </w:r>
          </w:p>
        </w:tc>
        <w:tc>
          <w:tcPr>
            <w:tcW w:w="170" w:type="dxa"/>
          </w:tcPr>
          <w:p w14:paraId="0AE04430" w14:textId="0B1388BE" w:rsidR="005B28FE" w:rsidRPr="002B212A" w:rsidRDefault="005B28FE" w:rsidP="006A6BC2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58A491DE" w14:textId="77777777" w:rsidR="005B28FE" w:rsidRPr="002B212A" w:rsidRDefault="005B28FE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2B212A">
              <w:rPr>
                <w:b/>
                <w:color w:val="FFFFFF" w:themeColor="background1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Santa Clara</w:t>
            </w:r>
          </w:p>
        </w:tc>
      </w:tr>
      <w:tr w:rsidR="005B28FE" w14:paraId="3825D9B9" w14:textId="77777777" w:rsidTr="005D768E">
        <w:trPr>
          <w:trHeight w:val="2835"/>
        </w:trPr>
        <w:tc>
          <w:tcPr>
            <w:tcW w:w="5272" w:type="dxa"/>
          </w:tcPr>
          <w:p w14:paraId="1EB07CE1" w14:textId="0ACDF4AE" w:rsidR="005B28FE" w:rsidRDefault="005B28FE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73B3951C" w14:textId="3168078B" w:rsidR="005B28FE" w:rsidRDefault="005B28FE" w:rsidP="006A6BC2">
            <w:pPr>
              <w:pStyle w:val="TableParagraph"/>
              <w:jc w:val="center"/>
              <w:rPr>
                <w:sz w:val="20"/>
              </w:rPr>
            </w:pPr>
            <w:r w:rsidRPr="005F6CC6">
              <w:rPr>
                <w:noProof/>
                <w:color w:val="2B579A"/>
                <w:sz w:val="20"/>
              </w:rPr>
              <w:drawing>
                <wp:inline distT="0" distB="0" distL="0" distR="0" wp14:anchorId="0E64C5DC" wp14:editId="38B96264">
                  <wp:extent cx="3060000" cy="1980000"/>
                  <wp:effectExtent l="57150" t="57150" r="45720" b="58420"/>
                  <wp:docPr id="21005558" name="Imagem 210055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5558" name="Imagem 21005558"/>
                          <pic:cNvPicPr preferRelativeResize="0"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4B6C370D" w14:textId="07718884" w:rsidR="005B28FE" w:rsidRDefault="00345310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 w:rsidRPr="002B212A">
              <w:rPr>
                <w:noProof/>
                <w:color w:val="2B579A"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682868" behindDoc="0" locked="0" layoutInCell="1" allowOverlap="1" wp14:anchorId="58E9F8D2" wp14:editId="59A69E79">
                      <wp:simplePos x="0" y="0"/>
                      <wp:positionH relativeFrom="column">
                        <wp:posOffset>51435</wp:posOffset>
                      </wp:positionH>
                      <wp:positionV relativeFrom="paragraph">
                        <wp:posOffset>-248920</wp:posOffset>
                      </wp:positionV>
                      <wp:extent cx="3810" cy="2484755"/>
                      <wp:effectExtent l="0" t="0" r="34290" b="29845"/>
                      <wp:wrapNone/>
                      <wp:docPr id="1415921637" name="Conector reto 14159216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3810" cy="2484755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7AE68A2" id="Conector reto 1415921637" o:spid="_x0000_s1026" style="position:absolute;flip:x;z-index:2516828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05pt,-19.6pt" to="4.35pt,17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</w:tcPr>
          <w:p w14:paraId="1188CC83" w14:textId="77777777" w:rsidR="005B28FE" w:rsidRDefault="005B28FE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481A6873" w14:textId="0D229249" w:rsidR="005B28FE" w:rsidRDefault="005B28FE" w:rsidP="006A6BC2">
            <w:pPr>
              <w:pStyle w:val="TableParagraph"/>
              <w:ind w:right="-29"/>
              <w:jc w:val="center"/>
              <w:rPr>
                <w:sz w:val="20"/>
              </w:rPr>
            </w:pPr>
            <w:r w:rsidRPr="005F6CC6">
              <w:rPr>
                <w:noProof/>
                <w:color w:val="2B579A"/>
                <w:sz w:val="20"/>
              </w:rPr>
              <w:drawing>
                <wp:inline distT="0" distB="0" distL="0" distR="0" wp14:anchorId="6E2F3789" wp14:editId="76D4FDE9">
                  <wp:extent cx="3060000" cy="1980000"/>
                  <wp:effectExtent l="57150" t="57150" r="45720" b="58420"/>
                  <wp:docPr id="136988515" name="Imagem 1369885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988515" name="Imagem 136988515"/>
                          <pic:cNvPicPr preferRelativeResize="0"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8FE" w14:paraId="6BE7C74D" w14:textId="77777777" w:rsidTr="005D768E">
        <w:trPr>
          <w:trHeight w:val="454"/>
        </w:trPr>
        <w:tc>
          <w:tcPr>
            <w:tcW w:w="5272" w:type="dxa"/>
          </w:tcPr>
          <w:p w14:paraId="31C89125" w14:textId="155FB5BD" w:rsidR="005B28FE" w:rsidRPr="00C97ACC" w:rsidRDefault="00DD7A1B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DD7A1B">
              <w:rPr>
                <w:sz w:val="16"/>
                <w:szCs w:val="16"/>
                <w:lang w:val="pt-BR"/>
              </w:rPr>
              <w:t>Estruturas de concreto do poço.</w:t>
            </w:r>
          </w:p>
        </w:tc>
        <w:tc>
          <w:tcPr>
            <w:tcW w:w="170" w:type="dxa"/>
          </w:tcPr>
          <w:p w14:paraId="767504A4" w14:textId="72F5DB00" w:rsidR="005B28FE" w:rsidRPr="00C97ACC" w:rsidRDefault="005B28FE" w:rsidP="006A6BC2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272" w:type="dxa"/>
          </w:tcPr>
          <w:p w14:paraId="023FFD5F" w14:textId="5DD26400" w:rsidR="005B28FE" w:rsidRPr="00AB71F3" w:rsidRDefault="00872A72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72A72">
              <w:rPr>
                <w:sz w:val="16"/>
                <w:szCs w:val="16"/>
                <w:lang w:val="pt-BR"/>
              </w:rPr>
              <w:t>Estruturas de concreto do corpo da estação.</w:t>
            </w:r>
          </w:p>
        </w:tc>
      </w:tr>
      <w:tr w:rsidR="005B28FE" w14:paraId="677B1B7D" w14:textId="77777777" w:rsidTr="005D768E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35D5D21B" w14:textId="004FBD45" w:rsidR="005B28FE" w:rsidRPr="00B11B79" w:rsidRDefault="005B28FE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B11B79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VSE</w:t>
            </w:r>
            <w:r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¹</w:t>
            </w:r>
            <w:r w:rsidRPr="00B11B79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Cestari</w:t>
            </w:r>
          </w:p>
        </w:tc>
        <w:tc>
          <w:tcPr>
            <w:tcW w:w="170" w:type="dxa"/>
            <w:vAlign w:val="center"/>
          </w:tcPr>
          <w:p w14:paraId="66EA2D66" w14:textId="570EB5F2" w:rsidR="005B28FE" w:rsidRPr="00B11B79" w:rsidRDefault="000C05C1" w:rsidP="00201953">
            <w:pPr>
              <w:pStyle w:val="TableParagraph"/>
              <w:spacing w:before="11"/>
              <w:jc w:val="center"/>
              <w:rPr>
                <w:b/>
                <w:sz w:val="19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2B212A">
              <w:rPr>
                <w:noProof/>
                <w:color w:val="2B579A"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680820" behindDoc="0" locked="0" layoutInCell="1" allowOverlap="1" wp14:anchorId="02599CA7" wp14:editId="1F796788">
                      <wp:simplePos x="0" y="0"/>
                      <wp:positionH relativeFrom="column">
                        <wp:posOffset>45085</wp:posOffset>
                      </wp:positionH>
                      <wp:positionV relativeFrom="paragraph">
                        <wp:posOffset>12700</wp:posOffset>
                      </wp:positionV>
                      <wp:extent cx="3810" cy="2484755"/>
                      <wp:effectExtent l="0" t="0" r="34290" b="29845"/>
                      <wp:wrapNone/>
                      <wp:docPr id="1855075666" name="Conector reto 18550756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3810" cy="2484755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5F4D2C4" id="Conector reto 1855075666" o:spid="_x0000_s1026" style="position:absolute;flip:x;z-index:2516808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55pt,1pt" to="3.85pt,19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40DC88DB" w14:textId="1D11D6EA" w:rsidR="005B28FE" w:rsidRPr="00B11B79" w:rsidRDefault="005B28FE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B11B79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Túnel de Transição do Poço Capitão</w:t>
            </w:r>
          </w:p>
        </w:tc>
      </w:tr>
      <w:tr w:rsidR="005B28FE" w14:paraId="00EC97FC" w14:textId="77777777" w:rsidTr="005D768E">
        <w:trPr>
          <w:trHeight w:val="2835"/>
        </w:trPr>
        <w:tc>
          <w:tcPr>
            <w:tcW w:w="5272" w:type="dxa"/>
          </w:tcPr>
          <w:p w14:paraId="78DA73C2" w14:textId="77777777" w:rsidR="005B28FE" w:rsidRPr="00F44727" w:rsidRDefault="005B28FE" w:rsidP="006A6BC2">
            <w:pPr>
              <w:pStyle w:val="TableParagraph"/>
              <w:spacing w:before="5"/>
              <w:rPr>
                <w:b/>
                <w:sz w:val="3"/>
                <w:lang w:val="pt-BR"/>
              </w:rPr>
            </w:pPr>
          </w:p>
          <w:p w14:paraId="6F97C226" w14:textId="77777777" w:rsidR="005B28FE" w:rsidRDefault="005B28FE" w:rsidP="006A6BC2">
            <w:pPr>
              <w:pStyle w:val="TableParagraph"/>
              <w:ind w:left="51"/>
              <w:jc w:val="center"/>
              <w:rPr>
                <w:sz w:val="20"/>
              </w:rPr>
            </w:pPr>
            <w:r w:rsidRPr="005F6CC6">
              <w:rPr>
                <w:noProof/>
                <w:color w:val="2B579A"/>
                <w:sz w:val="20"/>
              </w:rPr>
              <w:drawing>
                <wp:inline distT="0" distB="0" distL="0" distR="0" wp14:anchorId="57D25F4E" wp14:editId="47573614">
                  <wp:extent cx="3060000" cy="1980000"/>
                  <wp:effectExtent l="57150" t="57150" r="45720" b="58420"/>
                  <wp:docPr id="1054138979" name="Imagem 10541389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138979" name="Imagem 1054138979"/>
                          <pic:cNvPicPr preferRelativeResize="0"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2C002291" w14:textId="068FD5EE" w:rsidR="005B28FE" w:rsidRDefault="005B28FE" w:rsidP="006A6BC2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</w:p>
        </w:tc>
        <w:tc>
          <w:tcPr>
            <w:tcW w:w="5272" w:type="dxa"/>
          </w:tcPr>
          <w:p w14:paraId="1C3AEAC5" w14:textId="681AF922" w:rsidR="005B28FE" w:rsidRDefault="005B28FE" w:rsidP="006A6BC2">
            <w:pPr>
              <w:pStyle w:val="TableParagraph"/>
              <w:spacing w:before="5"/>
              <w:rPr>
                <w:b/>
                <w:sz w:val="3"/>
              </w:rPr>
            </w:pPr>
          </w:p>
          <w:p w14:paraId="1B4D5618" w14:textId="77777777" w:rsidR="005B28FE" w:rsidRDefault="005B28FE" w:rsidP="006A6BC2">
            <w:pPr>
              <w:pStyle w:val="TableParagraph"/>
              <w:jc w:val="center"/>
              <w:rPr>
                <w:sz w:val="20"/>
              </w:rPr>
            </w:pPr>
            <w:r w:rsidRPr="005F6CC6">
              <w:rPr>
                <w:noProof/>
                <w:color w:val="2B579A"/>
                <w:sz w:val="20"/>
              </w:rPr>
              <w:drawing>
                <wp:inline distT="0" distB="0" distL="0" distR="0" wp14:anchorId="2ED6A324" wp14:editId="19783453">
                  <wp:extent cx="3060000" cy="1980000"/>
                  <wp:effectExtent l="57150" t="57150" r="45720" b="58420"/>
                  <wp:docPr id="439477496" name="Imagem 4394774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477496" name="Imagem 439477496"/>
                          <pic:cNvPicPr preferRelativeResize="0"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8FE" w14:paraId="5E864EE9" w14:textId="77777777" w:rsidTr="005D768E">
        <w:trPr>
          <w:trHeight w:val="454"/>
        </w:trPr>
        <w:tc>
          <w:tcPr>
            <w:tcW w:w="5272" w:type="dxa"/>
          </w:tcPr>
          <w:p w14:paraId="36893255" w14:textId="4E03FCB0" w:rsidR="005B28FE" w:rsidRPr="00664D04" w:rsidRDefault="006C6718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6C6718">
              <w:rPr>
                <w:sz w:val="16"/>
                <w:szCs w:val="16"/>
                <w:lang w:val="pt-BR"/>
              </w:rPr>
              <w:t>Remoção dos resíduos do túnel falso.</w:t>
            </w:r>
          </w:p>
        </w:tc>
        <w:tc>
          <w:tcPr>
            <w:tcW w:w="170" w:type="dxa"/>
          </w:tcPr>
          <w:p w14:paraId="485CCA9C" w14:textId="77777777" w:rsidR="005B28FE" w:rsidRPr="002D2228" w:rsidRDefault="005B28FE" w:rsidP="006A6BC2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272" w:type="dxa"/>
          </w:tcPr>
          <w:p w14:paraId="2AD59372" w14:textId="0B9632B2" w:rsidR="005B28FE" w:rsidRPr="00E961D7" w:rsidRDefault="0084774F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4774F">
              <w:rPr>
                <w:sz w:val="16"/>
                <w:szCs w:val="16"/>
                <w:lang w:val="pt-BR"/>
              </w:rPr>
              <w:t>Revestimento secundário do túnel.</w:t>
            </w:r>
          </w:p>
        </w:tc>
      </w:tr>
    </w:tbl>
    <w:bookmarkEnd w:id="9"/>
    <w:p w14:paraId="51E45462" w14:textId="74F24CE0" w:rsidR="00A767D6" w:rsidRPr="003A3C42" w:rsidRDefault="00993EB8">
      <w:pPr>
        <w:rPr>
          <w:sz w:val="18"/>
          <w:szCs w:val="18"/>
          <w:lang w:val="pt-BR"/>
        </w:rPr>
      </w:pPr>
      <w:r w:rsidRPr="003A3C42">
        <w:rPr>
          <w:sz w:val="18"/>
          <w:szCs w:val="18"/>
          <w:lang w:val="pt-BR"/>
        </w:rPr>
        <w:t>¹</w:t>
      </w:r>
      <w:r w:rsidR="00400174" w:rsidRPr="003A3C42">
        <w:rPr>
          <w:sz w:val="18"/>
          <w:szCs w:val="18"/>
          <w:lang w:val="pt-BR"/>
        </w:rPr>
        <w:t xml:space="preserve"> -</w:t>
      </w:r>
      <w:r w:rsidRPr="003A3C42">
        <w:rPr>
          <w:sz w:val="18"/>
          <w:szCs w:val="18"/>
          <w:lang w:val="pt-BR"/>
        </w:rPr>
        <w:t xml:space="preserve"> Ventilação de Saída de Emergência</w:t>
      </w:r>
      <w:r w:rsidR="00400174" w:rsidRPr="003A3C42">
        <w:rPr>
          <w:sz w:val="18"/>
          <w:szCs w:val="18"/>
          <w:lang w:val="pt-BR"/>
        </w:rPr>
        <w:t xml:space="preserve"> - VSE</w:t>
      </w:r>
    </w:p>
    <w:p w14:paraId="5A1F1633" w14:textId="75A379BE" w:rsidR="006774BD" w:rsidRPr="004E42C4" w:rsidRDefault="006774BD">
      <w:pPr>
        <w:rPr>
          <w:lang w:val="pt-BR"/>
        </w:rPr>
      </w:pPr>
    </w:p>
    <w:p w14:paraId="1B825859" w14:textId="40F96DC3" w:rsidR="001445D8" w:rsidRPr="004E42C4" w:rsidRDefault="001445D8">
      <w:pPr>
        <w:spacing w:after="160" w:line="259" w:lineRule="auto"/>
        <w:rPr>
          <w:lang w:val="pt-BR"/>
        </w:rPr>
      </w:pPr>
      <w:r w:rsidRPr="004E42C4">
        <w:rPr>
          <w:lang w:val="pt-BR"/>
        </w:rPr>
        <w:br w:type="page"/>
      </w:r>
    </w:p>
    <w:p w14:paraId="58460A3F" w14:textId="1203F32D" w:rsidR="006774BD" w:rsidRPr="004E42C4" w:rsidRDefault="006774BD">
      <w:pPr>
        <w:rPr>
          <w:lang w:val="pt-BR"/>
        </w:rPr>
      </w:pPr>
    </w:p>
    <w:p w14:paraId="3C94B920" w14:textId="308EC7CF" w:rsidR="006774BD" w:rsidRPr="004E42C4" w:rsidRDefault="006774BD">
      <w:pPr>
        <w:rPr>
          <w:lang w:val="pt-BR"/>
        </w:rPr>
      </w:pPr>
    </w:p>
    <w:p w14:paraId="7094191A" w14:textId="27144976" w:rsidR="006774BD" w:rsidRPr="004E42C4" w:rsidRDefault="006774BD">
      <w:pPr>
        <w:rPr>
          <w:lang w:val="pt-BR"/>
        </w:rPr>
      </w:pPr>
    </w:p>
    <w:p w14:paraId="5052EA57" w14:textId="77777777" w:rsidR="00BC2DDA" w:rsidRPr="004E42C4" w:rsidRDefault="00BC2DDA">
      <w:pPr>
        <w:rPr>
          <w:lang w:val="pt-BR"/>
        </w:rPr>
      </w:pPr>
    </w:p>
    <w:tbl>
      <w:tblPr>
        <w:tblStyle w:val="NormalTable0"/>
        <w:tblW w:w="10714" w:type="dxa"/>
        <w:tblLayout w:type="fixed"/>
        <w:tblLook w:val="01E0" w:firstRow="1" w:lastRow="1" w:firstColumn="1" w:lastColumn="1" w:noHBand="0" w:noVBand="0"/>
      </w:tblPr>
      <w:tblGrid>
        <w:gridCol w:w="5272"/>
        <w:gridCol w:w="170"/>
        <w:gridCol w:w="5272"/>
      </w:tblGrid>
      <w:tr w:rsidR="009B2D6A" w14:paraId="308C00B3" w14:textId="77777777" w:rsidTr="005D768E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59ED9AE3" w14:textId="77777777" w:rsidR="009B2D6A" w:rsidRPr="0015698C" w:rsidRDefault="009B2D6A" w:rsidP="006A6BC2">
            <w:pPr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5698C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Anália Franco</w:t>
            </w:r>
          </w:p>
        </w:tc>
        <w:tc>
          <w:tcPr>
            <w:tcW w:w="170" w:type="dxa"/>
          </w:tcPr>
          <w:p w14:paraId="0B5BE3D4" w14:textId="53908E95" w:rsidR="009B2D6A" w:rsidRPr="0015698C" w:rsidRDefault="009B2D6A" w:rsidP="006A6BC2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5F3FE048" w14:textId="298B9ACD" w:rsidR="009B2D6A" w:rsidRPr="0015698C" w:rsidRDefault="009B2D6A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5698C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Túnel de transição da VSE</w:t>
            </w:r>
            <w:r w:rsidR="00B273E0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¹</w:t>
            </w:r>
            <w:r w:rsidRPr="0015698C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Coxim</w:t>
            </w:r>
          </w:p>
        </w:tc>
      </w:tr>
      <w:tr w:rsidR="009B2D6A" w:rsidRPr="00F83195" w14:paraId="4CA8955A" w14:textId="77777777" w:rsidTr="005D768E">
        <w:trPr>
          <w:trHeight w:val="2835"/>
        </w:trPr>
        <w:tc>
          <w:tcPr>
            <w:tcW w:w="5272" w:type="dxa"/>
          </w:tcPr>
          <w:p w14:paraId="0603A501" w14:textId="77777777" w:rsidR="009B2D6A" w:rsidRPr="00F44727" w:rsidRDefault="009B2D6A" w:rsidP="006A6BC2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54DDBFE6" w14:textId="77777777" w:rsidR="009B2D6A" w:rsidRPr="00F83195" w:rsidRDefault="009B2D6A" w:rsidP="006A6BC2">
            <w:pPr>
              <w:pStyle w:val="TableParagraph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198604A8" wp14:editId="2FE552D6">
                  <wp:extent cx="3060000" cy="1980000"/>
                  <wp:effectExtent l="57150" t="57150" r="45720" b="58420"/>
                  <wp:docPr id="6282360" name="Imagem 62823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2360" name="Imagem 6282360"/>
                          <pic:cNvPicPr preferRelativeResize="0"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</w:tcPr>
          <w:p w14:paraId="5A17BEA8" w14:textId="6BBAD44D" w:rsidR="009B2D6A" w:rsidRPr="00F83195" w:rsidRDefault="005D750C" w:rsidP="005D750C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 w:rsidRPr="002B212A">
              <w:rPr>
                <w:noProof/>
                <w:color w:val="2B579A"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684916" behindDoc="0" locked="0" layoutInCell="1" allowOverlap="1" wp14:anchorId="5BA6D8F5" wp14:editId="20F3B5E6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-233045</wp:posOffset>
                      </wp:positionV>
                      <wp:extent cx="3810" cy="2484755"/>
                      <wp:effectExtent l="0" t="0" r="34290" b="29845"/>
                      <wp:wrapNone/>
                      <wp:docPr id="704717276" name="Conector reto 7047172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3810" cy="2484755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2F6AE9E" id="Conector reto 704717276" o:spid="_x0000_s1026" style="position:absolute;flip:x;z-index:2516849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7pt,-18.35pt" to="3pt,17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</w:tcPr>
          <w:p w14:paraId="5BFA26A5" w14:textId="77777777" w:rsidR="009B2D6A" w:rsidRPr="00F83195" w:rsidRDefault="009B2D6A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26A96C33" w14:textId="77777777" w:rsidR="009B2D6A" w:rsidRPr="00F83195" w:rsidRDefault="009B2D6A" w:rsidP="006A6BC2">
            <w:pPr>
              <w:pStyle w:val="TableParagraph"/>
              <w:ind w:right="-29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0FD3DF71" wp14:editId="73BC01CA">
                  <wp:extent cx="3060000" cy="1980000"/>
                  <wp:effectExtent l="57150" t="57150" r="45720" b="58420"/>
                  <wp:docPr id="1210716746" name="Imagem 12107167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716746" name="Imagem 1210716746"/>
                          <pic:cNvPicPr preferRelativeResize="0"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2D6A" w14:paraId="733827EE" w14:textId="77777777" w:rsidTr="005D768E">
        <w:trPr>
          <w:trHeight w:val="454"/>
        </w:trPr>
        <w:tc>
          <w:tcPr>
            <w:tcW w:w="5272" w:type="dxa"/>
          </w:tcPr>
          <w:p w14:paraId="0142D424" w14:textId="425FFCDC" w:rsidR="009B2D6A" w:rsidRPr="00DB0038" w:rsidRDefault="005658C3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5658C3">
              <w:rPr>
                <w:sz w:val="16"/>
                <w:szCs w:val="16"/>
                <w:lang w:val="pt-BR"/>
              </w:rPr>
              <w:t>Revestimento secundário e estruturas de concreto do corpo da estação.</w:t>
            </w:r>
          </w:p>
        </w:tc>
        <w:tc>
          <w:tcPr>
            <w:tcW w:w="170" w:type="dxa"/>
          </w:tcPr>
          <w:p w14:paraId="7BD11F53" w14:textId="77777777" w:rsidR="009B2D6A" w:rsidRPr="002D2228" w:rsidRDefault="009B2D6A" w:rsidP="006A6BC2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272" w:type="dxa"/>
          </w:tcPr>
          <w:p w14:paraId="20ABA07A" w14:textId="69689E39" w:rsidR="009B2D6A" w:rsidRPr="005370B3" w:rsidRDefault="00C918E4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C918E4">
              <w:rPr>
                <w:sz w:val="16"/>
                <w:szCs w:val="16"/>
                <w:lang w:val="pt-BR"/>
              </w:rPr>
              <w:t>Impermeabilização e revestimento secundário.</w:t>
            </w:r>
          </w:p>
        </w:tc>
      </w:tr>
      <w:tr w:rsidR="009B2D6A" w14:paraId="759A5E05" w14:textId="77777777" w:rsidTr="005D768E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4C60DDD4" w14:textId="77777777" w:rsidR="009B2D6A" w:rsidRPr="0015698C" w:rsidRDefault="009B2D6A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5698C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Vila Formosa</w:t>
            </w:r>
          </w:p>
        </w:tc>
        <w:tc>
          <w:tcPr>
            <w:tcW w:w="170" w:type="dxa"/>
          </w:tcPr>
          <w:p w14:paraId="3B2AFE55" w14:textId="058C301D" w:rsidR="009B2D6A" w:rsidRPr="0015698C" w:rsidRDefault="00041A96" w:rsidP="00041A96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2B212A">
              <w:rPr>
                <w:noProof/>
                <w:color w:val="2B579A"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686964" behindDoc="0" locked="0" layoutInCell="1" allowOverlap="1" wp14:anchorId="6E1E72CB" wp14:editId="7DDDEA38">
                      <wp:simplePos x="0" y="0"/>
                      <wp:positionH relativeFrom="column">
                        <wp:posOffset>45206</wp:posOffset>
                      </wp:positionH>
                      <wp:positionV relativeFrom="paragraph">
                        <wp:posOffset>-2540</wp:posOffset>
                      </wp:positionV>
                      <wp:extent cx="3976" cy="2484782"/>
                      <wp:effectExtent l="0" t="0" r="34290" b="29845"/>
                      <wp:wrapNone/>
                      <wp:docPr id="195686610" name="Conector reto 1956866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3976" cy="2484782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612144" id="Conector reto 195686610" o:spid="_x0000_s1026" style="position:absolute;flip:x;z-index:2516869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55pt,-.2pt" to="3.85pt,19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7B6BE76E" w14:textId="77777777" w:rsidR="009B2D6A" w:rsidRPr="0015698C" w:rsidRDefault="009B2D6A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5698C">
              <w:rPr>
                <w:b/>
                <w:color w:val="FFFFFF" w:themeColor="background1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Complexo Rapadura</w:t>
            </w:r>
          </w:p>
        </w:tc>
      </w:tr>
      <w:tr w:rsidR="009B2D6A" w14:paraId="53AEC2EE" w14:textId="77777777" w:rsidTr="005D768E">
        <w:trPr>
          <w:trHeight w:val="2835"/>
        </w:trPr>
        <w:tc>
          <w:tcPr>
            <w:tcW w:w="5272" w:type="dxa"/>
          </w:tcPr>
          <w:p w14:paraId="3E15D7C8" w14:textId="77777777" w:rsidR="009B2D6A" w:rsidRDefault="009B2D6A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703F822" w14:textId="77777777" w:rsidR="009B2D6A" w:rsidRDefault="009B2D6A" w:rsidP="006A6BC2">
            <w:pPr>
              <w:pStyle w:val="TableParagraph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0DEBF1BB" wp14:editId="0779C5D1">
                  <wp:extent cx="3060000" cy="1980000"/>
                  <wp:effectExtent l="57150" t="57150" r="45720" b="58420"/>
                  <wp:docPr id="1480969145" name="Imagem 14809691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969145" name="Imagem 1480969145"/>
                          <pic:cNvPicPr preferRelativeResize="0"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1E532072" w14:textId="77777777" w:rsidR="009B2D6A" w:rsidRDefault="009B2D6A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272" w:type="dxa"/>
          </w:tcPr>
          <w:p w14:paraId="7610850F" w14:textId="77777777" w:rsidR="009B2D6A" w:rsidRDefault="009B2D6A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72CD93DF" w14:textId="77777777" w:rsidR="009B2D6A" w:rsidRDefault="009B2D6A" w:rsidP="006A6BC2">
            <w:pPr>
              <w:pStyle w:val="TableParagraph"/>
              <w:ind w:right="-29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71406AB0" wp14:editId="2EC54DD7">
                  <wp:extent cx="3060000" cy="1980000"/>
                  <wp:effectExtent l="57150" t="57150" r="45720" b="58420"/>
                  <wp:docPr id="1400136353" name="Imagem 14001363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136353" name="Imagem 1400136353"/>
                          <pic:cNvPicPr preferRelativeResize="0"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2D6A" w14:paraId="404F74FE" w14:textId="77777777" w:rsidTr="005D768E">
        <w:trPr>
          <w:trHeight w:val="454"/>
        </w:trPr>
        <w:tc>
          <w:tcPr>
            <w:tcW w:w="5272" w:type="dxa"/>
          </w:tcPr>
          <w:p w14:paraId="42A75029" w14:textId="6D773173" w:rsidR="009B2D6A" w:rsidRPr="00C97ACC" w:rsidRDefault="000439F6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0439F6">
              <w:rPr>
                <w:sz w:val="16"/>
                <w:szCs w:val="16"/>
                <w:lang w:val="pt-BR"/>
              </w:rPr>
              <w:t>Impermeabilização da vala do acesso</w:t>
            </w:r>
          </w:p>
        </w:tc>
        <w:tc>
          <w:tcPr>
            <w:tcW w:w="170" w:type="dxa"/>
          </w:tcPr>
          <w:p w14:paraId="27BB036C" w14:textId="77777777" w:rsidR="009B2D6A" w:rsidRPr="00C97ACC" w:rsidRDefault="009B2D6A" w:rsidP="006A6BC2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272" w:type="dxa"/>
          </w:tcPr>
          <w:p w14:paraId="4C7F077F" w14:textId="58735CA0" w:rsidR="009B2D6A" w:rsidRPr="00AB71F3" w:rsidRDefault="008B00A2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B00A2">
              <w:rPr>
                <w:sz w:val="16"/>
                <w:szCs w:val="16"/>
                <w:lang w:val="pt-BR"/>
              </w:rPr>
              <w:t>Revestimento secundário da vala.</w:t>
            </w:r>
          </w:p>
        </w:tc>
      </w:tr>
      <w:tr w:rsidR="009B2D6A" w14:paraId="677EE148" w14:textId="77777777" w:rsidTr="005D768E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434816A8" w14:textId="77777777" w:rsidR="009B2D6A" w:rsidRPr="00EA6EDC" w:rsidRDefault="009B2D6A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EA6EDC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Santa Isabel</w:t>
            </w:r>
          </w:p>
        </w:tc>
        <w:tc>
          <w:tcPr>
            <w:tcW w:w="170" w:type="dxa"/>
          </w:tcPr>
          <w:p w14:paraId="3F99F177" w14:textId="5CE3646F" w:rsidR="009B2D6A" w:rsidRPr="00EA6EDC" w:rsidRDefault="00041A96" w:rsidP="00041A96">
            <w:pPr>
              <w:pStyle w:val="TableParagraph"/>
              <w:spacing w:before="11"/>
              <w:jc w:val="center"/>
              <w:rPr>
                <w:b/>
                <w:sz w:val="19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2B212A">
              <w:rPr>
                <w:noProof/>
                <w:color w:val="2B579A"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689012" behindDoc="0" locked="0" layoutInCell="1" allowOverlap="1" wp14:anchorId="1A90DCFB" wp14:editId="2FE50235">
                      <wp:simplePos x="0" y="0"/>
                      <wp:positionH relativeFrom="column">
                        <wp:posOffset>44450</wp:posOffset>
                      </wp:positionH>
                      <wp:positionV relativeFrom="paragraph">
                        <wp:posOffset>635</wp:posOffset>
                      </wp:positionV>
                      <wp:extent cx="3976" cy="2664000"/>
                      <wp:effectExtent l="0" t="0" r="34290" b="22225"/>
                      <wp:wrapNone/>
                      <wp:docPr id="1690546916" name="Conector reto 16905469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3976" cy="266400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FF87C8F" id="Conector reto 1690546916" o:spid="_x0000_s1026" style="position:absolute;flip:x;z-index:2516890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5pt,.05pt" to="3.8pt,20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0FD1322F" w14:textId="6BBE7626" w:rsidR="009B2D6A" w:rsidRPr="00EA6EDC" w:rsidRDefault="009B2D6A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EA6EDC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VSE</w:t>
            </w:r>
            <w:r w:rsidR="00B273E0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¹</w:t>
            </w:r>
            <w:r w:rsidRPr="00EA6EDC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João Prioste</w:t>
            </w:r>
          </w:p>
        </w:tc>
      </w:tr>
      <w:tr w:rsidR="009B2D6A" w14:paraId="6E8E7F08" w14:textId="77777777" w:rsidTr="005D768E">
        <w:trPr>
          <w:trHeight w:val="2835"/>
        </w:trPr>
        <w:tc>
          <w:tcPr>
            <w:tcW w:w="5272" w:type="dxa"/>
            <w:vAlign w:val="center"/>
          </w:tcPr>
          <w:p w14:paraId="09956771" w14:textId="77777777" w:rsidR="009B2D6A" w:rsidRPr="00F44727" w:rsidRDefault="009B2D6A" w:rsidP="006A6BC2">
            <w:pPr>
              <w:pStyle w:val="TableParagraph"/>
              <w:spacing w:before="5"/>
              <w:jc w:val="center"/>
              <w:rPr>
                <w:b/>
                <w:sz w:val="3"/>
                <w:lang w:val="pt-BR"/>
              </w:rPr>
            </w:pPr>
          </w:p>
          <w:p w14:paraId="43AE1D30" w14:textId="77777777" w:rsidR="009B2D6A" w:rsidRDefault="009B2D6A" w:rsidP="006A6BC2">
            <w:pPr>
              <w:pStyle w:val="TableParagraph"/>
              <w:ind w:left="51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340E05C1" wp14:editId="3067E6E6">
                  <wp:extent cx="3060000" cy="1980000"/>
                  <wp:effectExtent l="57150" t="57150" r="45720" b="58420"/>
                  <wp:docPr id="1566850377" name="Imagem 15668503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850377" name="Imagem 1566850377"/>
                          <pic:cNvPicPr preferRelativeResize="0"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09A28AB0" w14:textId="77777777" w:rsidR="009B2D6A" w:rsidRDefault="009B2D6A" w:rsidP="006A6BC2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</w:p>
        </w:tc>
        <w:tc>
          <w:tcPr>
            <w:tcW w:w="5272" w:type="dxa"/>
            <w:vAlign w:val="center"/>
          </w:tcPr>
          <w:p w14:paraId="3BAF4A05" w14:textId="77777777" w:rsidR="009B2D6A" w:rsidRDefault="009B2D6A" w:rsidP="006A6BC2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</w:p>
          <w:p w14:paraId="4764F18D" w14:textId="77777777" w:rsidR="00342867" w:rsidRDefault="00342867" w:rsidP="006A6BC2">
            <w:pPr>
              <w:pStyle w:val="TableParagraph"/>
              <w:jc w:val="center"/>
              <w:rPr>
                <w:noProof/>
                <w:color w:val="2B579A"/>
                <w:sz w:val="20"/>
                <w:shd w:val="clear" w:color="auto" w:fill="FFFFFF" w:themeFill="background1"/>
              </w:rPr>
            </w:pPr>
          </w:p>
          <w:p w14:paraId="4EB7719D" w14:textId="4A29F9E7" w:rsidR="009B2D6A" w:rsidRDefault="009B2D6A" w:rsidP="006A6BC2">
            <w:pPr>
              <w:pStyle w:val="TableParagraph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1DF05B9A" wp14:editId="5B83268A">
                  <wp:extent cx="3060000" cy="1980000"/>
                  <wp:effectExtent l="57150" t="57150" r="45720" b="58420"/>
                  <wp:docPr id="1351118855" name="Imagem 13511188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1118855" name="Imagem 1351118855"/>
                          <pic:cNvPicPr preferRelativeResize="0"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2D6A" w14:paraId="03C77111" w14:textId="77777777" w:rsidTr="005D768E">
        <w:trPr>
          <w:trHeight w:val="454"/>
        </w:trPr>
        <w:tc>
          <w:tcPr>
            <w:tcW w:w="5272" w:type="dxa"/>
          </w:tcPr>
          <w:p w14:paraId="1334C10D" w14:textId="256C3322" w:rsidR="009B2D6A" w:rsidRPr="00664D04" w:rsidRDefault="003D561E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3D561E">
              <w:rPr>
                <w:sz w:val="16"/>
                <w:szCs w:val="16"/>
                <w:lang w:val="pt-BR"/>
              </w:rPr>
              <w:t>Laje de fundo e estruturas de concreto do poço do corpo da estação.</w:t>
            </w:r>
          </w:p>
        </w:tc>
        <w:tc>
          <w:tcPr>
            <w:tcW w:w="170" w:type="dxa"/>
          </w:tcPr>
          <w:p w14:paraId="69DECE10" w14:textId="77777777" w:rsidR="009B2D6A" w:rsidRPr="002D2228" w:rsidRDefault="009B2D6A" w:rsidP="006A6BC2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272" w:type="dxa"/>
          </w:tcPr>
          <w:p w14:paraId="23941A73" w14:textId="0D714B31" w:rsidR="009B2D6A" w:rsidRPr="005D514C" w:rsidRDefault="00845069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45069">
              <w:rPr>
                <w:sz w:val="16"/>
                <w:szCs w:val="16"/>
                <w:lang w:val="pt-BR"/>
              </w:rPr>
              <w:t>Revestimento secundário do túnel.</w:t>
            </w:r>
          </w:p>
        </w:tc>
      </w:tr>
    </w:tbl>
    <w:p w14:paraId="04C77B2E" w14:textId="77777777" w:rsidR="00B273E0" w:rsidRPr="003A3C42" w:rsidRDefault="00B273E0" w:rsidP="00B273E0">
      <w:pPr>
        <w:rPr>
          <w:sz w:val="18"/>
          <w:szCs w:val="18"/>
          <w:lang w:val="pt-BR"/>
        </w:rPr>
      </w:pPr>
      <w:r w:rsidRPr="003A3C42">
        <w:rPr>
          <w:sz w:val="18"/>
          <w:szCs w:val="18"/>
          <w:lang w:val="pt-BR"/>
        </w:rPr>
        <w:t>¹ - Ventilação de Saída de Emergência - VSE</w:t>
      </w:r>
    </w:p>
    <w:p w14:paraId="37D498F5" w14:textId="71FCD1FB" w:rsidR="00F276E6" w:rsidRDefault="00F276E6">
      <w:pPr>
        <w:rPr>
          <w:lang w:val="pt-BR"/>
        </w:rPr>
      </w:pPr>
    </w:p>
    <w:p w14:paraId="0B10885E" w14:textId="1F894552" w:rsidR="00245AC9" w:rsidRDefault="00245AC9">
      <w:pPr>
        <w:spacing w:after="160" w:line="259" w:lineRule="auto"/>
        <w:rPr>
          <w:lang w:val="pt-BR"/>
        </w:rPr>
      </w:pPr>
      <w:r>
        <w:rPr>
          <w:lang w:val="pt-BR"/>
        </w:rPr>
        <w:br w:type="page"/>
      </w:r>
    </w:p>
    <w:bookmarkEnd w:id="5"/>
    <w:p w14:paraId="7F1FB7BD" w14:textId="435F34C4" w:rsidR="00F276E6" w:rsidRPr="00F1368E" w:rsidRDefault="00F276E6">
      <w:pPr>
        <w:rPr>
          <w:lang w:val="pt-BR"/>
        </w:rPr>
      </w:pPr>
    </w:p>
    <w:p w14:paraId="5F4294AB" w14:textId="69096F8F" w:rsidR="00BC2DDA" w:rsidRPr="00F1368E" w:rsidRDefault="00BC2DDA">
      <w:pPr>
        <w:rPr>
          <w:lang w:val="pt-BR"/>
        </w:rPr>
      </w:pPr>
    </w:p>
    <w:p w14:paraId="2A09C1E7" w14:textId="77777777" w:rsidR="00BC2DDA" w:rsidRPr="00F1368E" w:rsidRDefault="00BC2DDA">
      <w:pPr>
        <w:rPr>
          <w:lang w:val="pt-BR"/>
        </w:rPr>
      </w:pPr>
    </w:p>
    <w:p w14:paraId="38F02267" w14:textId="5EAC2408" w:rsidR="00BC2DDA" w:rsidRPr="00F1368E" w:rsidRDefault="00BC2DDA">
      <w:pPr>
        <w:rPr>
          <w:lang w:val="pt-BR"/>
        </w:rPr>
      </w:pPr>
    </w:p>
    <w:tbl>
      <w:tblPr>
        <w:tblStyle w:val="NormalTable0"/>
        <w:tblW w:w="10714" w:type="dxa"/>
        <w:tblLayout w:type="fixed"/>
        <w:tblLook w:val="01E0" w:firstRow="1" w:lastRow="1" w:firstColumn="1" w:lastColumn="1" w:noHBand="0" w:noVBand="0"/>
      </w:tblPr>
      <w:tblGrid>
        <w:gridCol w:w="5272"/>
        <w:gridCol w:w="170"/>
        <w:gridCol w:w="5272"/>
      </w:tblGrid>
      <w:tr w:rsidR="001E1C70" w14:paraId="544F16A1" w14:textId="77777777" w:rsidTr="008B5B37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1B15BEE9" w14:textId="77777777" w:rsidR="001E1C70" w:rsidRPr="00FF2CBF" w:rsidRDefault="001E1C70" w:rsidP="006A6BC2">
            <w:pPr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FF2CBF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Guilherme Giorgi</w:t>
            </w:r>
          </w:p>
        </w:tc>
        <w:tc>
          <w:tcPr>
            <w:tcW w:w="170" w:type="dxa"/>
          </w:tcPr>
          <w:p w14:paraId="2C49B5A8" w14:textId="43C4B9EE" w:rsidR="001E1C70" w:rsidRPr="00FF2CBF" w:rsidRDefault="003624BD" w:rsidP="008E7FE4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2B212A">
              <w:rPr>
                <w:noProof/>
                <w:color w:val="2B579A"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691060" behindDoc="0" locked="0" layoutInCell="1" allowOverlap="1" wp14:anchorId="6D1DC80F" wp14:editId="1AA58221">
                      <wp:simplePos x="0" y="0"/>
                      <wp:positionH relativeFrom="column">
                        <wp:posOffset>57291</wp:posOffset>
                      </wp:positionH>
                      <wp:positionV relativeFrom="paragraph">
                        <wp:posOffset>1905</wp:posOffset>
                      </wp:positionV>
                      <wp:extent cx="3810" cy="2484755"/>
                      <wp:effectExtent l="0" t="0" r="34290" b="29845"/>
                      <wp:wrapNone/>
                      <wp:docPr id="326356169" name="Conector reto 326356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3810" cy="2484755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70A38F4" id="Conector reto 326356169" o:spid="_x0000_s1026" style="position:absolute;flip:x;z-index:2516910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5pt,.15pt" to="4.8pt,19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22CAACAC" w14:textId="1DF7F36E" w:rsidR="001E1C70" w:rsidRPr="00FF2CBF" w:rsidRDefault="001E1C70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FF2CBF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VSE</w:t>
            </w:r>
            <w:r w:rsidR="00A3497E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¹</w:t>
            </w:r>
            <w:r w:rsidRPr="00FF2CBF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Júlio Colaço</w:t>
            </w:r>
          </w:p>
        </w:tc>
      </w:tr>
      <w:tr w:rsidR="001E1C70" w:rsidRPr="00F83195" w14:paraId="7118EAB4" w14:textId="77777777" w:rsidTr="008B5B37">
        <w:trPr>
          <w:trHeight w:val="2835"/>
        </w:trPr>
        <w:tc>
          <w:tcPr>
            <w:tcW w:w="5272" w:type="dxa"/>
            <w:vAlign w:val="center"/>
          </w:tcPr>
          <w:p w14:paraId="7923F7A6" w14:textId="77777777" w:rsidR="001E1C70" w:rsidRPr="00F44727" w:rsidRDefault="001E1C70" w:rsidP="006A6BC2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73E0A159" w14:textId="77777777" w:rsidR="001E1C70" w:rsidRPr="00F83195" w:rsidRDefault="001E1C70" w:rsidP="006A6BC2">
            <w:pPr>
              <w:pStyle w:val="TableParagraph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28D7DD69" wp14:editId="47B1E1E0">
                  <wp:extent cx="3060000" cy="1980000"/>
                  <wp:effectExtent l="57150" t="57150" r="45720" b="58420"/>
                  <wp:docPr id="1415256323" name="Imagem 14152563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256323" name="Imagem 1415256323"/>
                          <pic:cNvPicPr preferRelativeResize="0"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0B9AD1E4" w14:textId="77777777" w:rsidR="001E1C70" w:rsidRPr="00F83195" w:rsidRDefault="001E1C70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272" w:type="dxa"/>
            <w:vAlign w:val="center"/>
          </w:tcPr>
          <w:p w14:paraId="4D72C35C" w14:textId="77777777" w:rsidR="001E1C70" w:rsidRPr="00F83195" w:rsidRDefault="001E1C70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46BD8EB7" w14:textId="77777777" w:rsidR="001E1C70" w:rsidRPr="00F83195" w:rsidRDefault="001E1C70" w:rsidP="006A6BC2">
            <w:pPr>
              <w:pStyle w:val="TableParagraph"/>
              <w:ind w:right="-29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01F70226" wp14:editId="7A26B4C9">
                  <wp:extent cx="3060000" cy="1980000"/>
                  <wp:effectExtent l="57150" t="57150" r="45720" b="58420"/>
                  <wp:docPr id="980933650" name="Imagem 9809336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933650" name="Imagem 980933650"/>
                          <pic:cNvPicPr preferRelativeResize="0"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C70" w14:paraId="4AEA5D7C" w14:textId="77777777" w:rsidTr="008B5B37">
        <w:trPr>
          <w:trHeight w:val="454"/>
        </w:trPr>
        <w:tc>
          <w:tcPr>
            <w:tcW w:w="5272" w:type="dxa"/>
          </w:tcPr>
          <w:p w14:paraId="3832F35D" w14:textId="19C17C3E" w:rsidR="001E1C70" w:rsidRPr="00DB0038" w:rsidRDefault="00D9453B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D9453B">
              <w:rPr>
                <w:sz w:val="16"/>
                <w:szCs w:val="16"/>
                <w:lang w:val="pt-BR"/>
              </w:rPr>
              <w:t>Revestimento secundário do túnel de acesso.</w:t>
            </w:r>
          </w:p>
        </w:tc>
        <w:tc>
          <w:tcPr>
            <w:tcW w:w="170" w:type="dxa"/>
          </w:tcPr>
          <w:p w14:paraId="15AEF8A6" w14:textId="3C5BBDA8" w:rsidR="001E1C70" w:rsidRPr="002D2228" w:rsidRDefault="001E1C70" w:rsidP="006A6BC2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272" w:type="dxa"/>
          </w:tcPr>
          <w:p w14:paraId="7485C52E" w14:textId="527E852C" w:rsidR="001E1C70" w:rsidRPr="005370B3" w:rsidRDefault="00195E23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195E23">
              <w:rPr>
                <w:sz w:val="16"/>
                <w:szCs w:val="16"/>
                <w:lang w:val="pt-BR"/>
              </w:rPr>
              <w:t>Escavação do Túnel direcional.</w:t>
            </w:r>
          </w:p>
        </w:tc>
      </w:tr>
      <w:tr w:rsidR="001E1C70" w14:paraId="53E9C6A5" w14:textId="77777777" w:rsidTr="008B5B37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1C114DEB" w14:textId="77777777" w:rsidR="001E1C70" w:rsidRPr="00FF2CBF" w:rsidRDefault="001E1C70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FF2CBF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Aricanduva</w:t>
            </w:r>
          </w:p>
        </w:tc>
        <w:tc>
          <w:tcPr>
            <w:tcW w:w="170" w:type="dxa"/>
          </w:tcPr>
          <w:p w14:paraId="5EE6EB1D" w14:textId="7CB49452" w:rsidR="001E1C70" w:rsidRPr="00FF2CBF" w:rsidRDefault="001E1C70" w:rsidP="006A6BC2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5BD6A0F5" w14:textId="2F54846F" w:rsidR="001E1C70" w:rsidRPr="00FF2CBF" w:rsidRDefault="001E1C70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FF2CBF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VSE</w:t>
            </w:r>
            <w:r w:rsidR="008E7FE4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¹</w:t>
            </w:r>
            <w:r w:rsidRPr="00FF2CBF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Soares Neiva</w:t>
            </w:r>
          </w:p>
        </w:tc>
      </w:tr>
      <w:tr w:rsidR="001E1C70" w14:paraId="26233A5D" w14:textId="77777777" w:rsidTr="008B5B37">
        <w:trPr>
          <w:trHeight w:val="2835"/>
        </w:trPr>
        <w:tc>
          <w:tcPr>
            <w:tcW w:w="5272" w:type="dxa"/>
          </w:tcPr>
          <w:p w14:paraId="4A769A82" w14:textId="77777777" w:rsidR="001E1C70" w:rsidRPr="00F44727" w:rsidRDefault="001E1C70" w:rsidP="006A6BC2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43123CA7" w14:textId="77777777" w:rsidR="001E1C70" w:rsidRDefault="001E1C70" w:rsidP="006A6BC2">
            <w:pPr>
              <w:pStyle w:val="TableParagraph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7A6971D4" wp14:editId="1B7727F3">
                  <wp:extent cx="3060000" cy="1980000"/>
                  <wp:effectExtent l="57150" t="57150" r="45720" b="58420"/>
                  <wp:docPr id="1004077903" name="Imagem 10040779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077903" name="Imagem 1004077903"/>
                          <pic:cNvPicPr preferRelativeResize="0"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</w:tcPr>
          <w:p w14:paraId="2DAD9AD3" w14:textId="36AB0F31" w:rsidR="001E1C70" w:rsidRDefault="008E7FE4" w:rsidP="008E7FE4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 w:rsidRPr="002B212A">
              <w:rPr>
                <w:noProof/>
                <w:color w:val="2B579A"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693108" behindDoc="0" locked="0" layoutInCell="1" allowOverlap="1" wp14:anchorId="5E576011" wp14:editId="1F0EA98E">
                      <wp:simplePos x="0" y="0"/>
                      <wp:positionH relativeFrom="column">
                        <wp:posOffset>53975</wp:posOffset>
                      </wp:positionH>
                      <wp:positionV relativeFrom="paragraph">
                        <wp:posOffset>-246380</wp:posOffset>
                      </wp:positionV>
                      <wp:extent cx="3810" cy="2484755"/>
                      <wp:effectExtent l="0" t="0" r="34290" b="29845"/>
                      <wp:wrapNone/>
                      <wp:docPr id="555533055" name="Conector reto 5555330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3810" cy="2484755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78C8D48" id="Conector reto 555533055" o:spid="_x0000_s1026" style="position:absolute;flip:x;z-index:2516931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25pt,-19.4pt" to="4.55pt,17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</w:tcPr>
          <w:p w14:paraId="7819676B" w14:textId="77777777" w:rsidR="001E1C70" w:rsidRDefault="001E1C70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01A15AC0" w14:textId="77777777" w:rsidR="001E1C70" w:rsidRDefault="001E1C70" w:rsidP="006A6BC2">
            <w:pPr>
              <w:pStyle w:val="TableParagraph"/>
              <w:ind w:right="-29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6593ABA8" wp14:editId="5CF43DB6">
                  <wp:extent cx="3060000" cy="1980000"/>
                  <wp:effectExtent l="57150" t="57150" r="45720" b="58420"/>
                  <wp:docPr id="837471099" name="Imagem 8374710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471099" name="Imagem 837471099"/>
                          <pic:cNvPicPr preferRelativeResize="0"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C70" w14:paraId="72E739D3" w14:textId="77777777" w:rsidTr="008B5B37">
        <w:trPr>
          <w:trHeight w:val="454"/>
        </w:trPr>
        <w:tc>
          <w:tcPr>
            <w:tcW w:w="5272" w:type="dxa"/>
          </w:tcPr>
          <w:p w14:paraId="760873EC" w14:textId="2E47C61B" w:rsidR="001E1C70" w:rsidRPr="00C97ACC" w:rsidRDefault="00586F1F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586F1F">
              <w:rPr>
                <w:sz w:val="16"/>
                <w:szCs w:val="16"/>
                <w:lang w:val="pt-BR"/>
              </w:rPr>
              <w:t>Estruturas de concreto do corpo da estação.</w:t>
            </w:r>
          </w:p>
        </w:tc>
        <w:tc>
          <w:tcPr>
            <w:tcW w:w="170" w:type="dxa"/>
          </w:tcPr>
          <w:p w14:paraId="3D542337" w14:textId="77777777" w:rsidR="001E1C70" w:rsidRPr="00C97ACC" w:rsidRDefault="001E1C70" w:rsidP="006A6BC2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272" w:type="dxa"/>
          </w:tcPr>
          <w:p w14:paraId="5FD7BFD5" w14:textId="64871B23" w:rsidR="001E1C70" w:rsidRPr="00AB71F3" w:rsidRDefault="00A457AA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A457AA">
              <w:rPr>
                <w:sz w:val="16"/>
                <w:szCs w:val="16"/>
                <w:lang w:val="pt-BR"/>
              </w:rPr>
              <w:t>Vista do berço do arraste da tuneladora.</w:t>
            </w:r>
          </w:p>
        </w:tc>
      </w:tr>
      <w:tr w:rsidR="001E1C70" w14:paraId="5726CA05" w14:textId="77777777" w:rsidTr="008B5B37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2BA23FA0" w14:textId="77777777" w:rsidR="001E1C70" w:rsidRPr="00FF2CBF" w:rsidRDefault="001E1C70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FF2CBF">
              <w:rPr>
                <w:b/>
                <w:color w:val="FFFFFF" w:themeColor="background1"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Penha</w:t>
            </w:r>
          </w:p>
        </w:tc>
        <w:tc>
          <w:tcPr>
            <w:tcW w:w="170" w:type="dxa"/>
          </w:tcPr>
          <w:p w14:paraId="0A6FAD3A" w14:textId="03021904" w:rsidR="001E1C70" w:rsidRPr="00FF2CBF" w:rsidRDefault="001E1C70" w:rsidP="008E7FE4">
            <w:pPr>
              <w:pStyle w:val="TableParagraph"/>
              <w:spacing w:before="11"/>
              <w:jc w:val="center"/>
              <w:rPr>
                <w:b/>
                <w:sz w:val="19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79554436" w14:textId="77777777" w:rsidR="001E1C70" w:rsidRPr="00FF2CBF" w:rsidRDefault="001E1C70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FF2CBF">
              <w:rPr>
                <w:b/>
                <w:color w:val="FFFFFF" w:themeColor="background1"/>
                <w:sz w:val="24"/>
                <w:szCs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Túnel de estacionamento da Vala Penha</w:t>
            </w:r>
          </w:p>
        </w:tc>
      </w:tr>
      <w:tr w:rsidR="001E1C70" w14:paraId="2EC5CEF4" w14:textId="77777777" w:rsidTr="008B5B37">
        <w:trPr>
          <w:trHeight w:val="2835"/>
        </w:trPr>
        <w:tc>
          <w:tcPr>
            <w:tcW w:w="5272" w:type="dxa"/>
          </w:tcPr>
          <w:p w14:paraId="06210C25" w14:textId="77777777" w:rsidR="001E1C70" w:rsidRPr="00381B73" w:rsidRDefault="001E1C70" w:rsidP="006A6BC2">
            <w:pPr>
              <w:pStyle w:val="TableParagraph"/>
              <w:spacing w:before="5"/>
              <w:rPr>
                <w:b/>
                <w:sz w:val="3"/>
                <w:lang w:val="pt-BR"/>
              </w:rPr>
            </w:pPr>
          </w:p>
          <w:p w14:paraId="3CDB9140" w14:textId="77777777" w:rsidR="001E1C70" w:rsidRDefault="001E1C70" w:rsidP="006A6BC2">
            <w:pPr>
              <w:pStyle w:val="TableParagraph"/>
              <w:ind w:left="51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3590B562" wp14:editId="2E827DBE">
                  <wp:extent cx="3060000" cy="1980000"/>
                  <wp:effectExtent l="57150" t="57150" r="45720" b="58420"/>
                  <wp:docPr id="803625287" name="Imagem 8036252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3625287" name="Imagem 803625287"/>
                          <pic:cNvPicPr preferRelativeResize="0"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4E602BBA" w14:textId="02865ABD" w:rsidR="001E1C70" w:rsidRDefault="008E7FE4" w:rsidP="006A6BC2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  <w:r w:rsidRPr="002B212A">
              <w:rPr>
                <w:noProof/>
                <w:color w:val="2B579A"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695156" behindDoc="0" locked="0" layoutInCell="1" allowOverlap="1" wp14:anchorId="56628D6C" wp14:editId="61EC93A7">
                      <wp:simplePos x="0" y="0"/>
                      <wp:positionH relativeFrom="column">
                        <wp:posOffset>49530</wp:posOffset>
                      </wp:positionH>
                      <wp:positionV relativeFrom="paragraph">
                        <wp:posOffset>-236220</wp:posOffset>
                      </wp:positionV>
                      <wp:extent cx="3810" cy="2484755"/>
                      <wp:effectExtent l="0" t="0" r="34290" b="29845"/>
                      <wp:wrapNone/>
                      <wp:docPr id="1266303037" name="Conector reto 12663030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3810" cy="2484755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EA0829F" id="Conector reto 1266303037" o:spid="_x0000_s1026" style="position:absolute;flip:x;z-index:2516951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9pt,-18.6pt" to="4.2pt,17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</w:tcPr>
          <w:p w14:paraId="5A7A527D" w14:textId="77777777" w:rsidR="001E1C70" w:rsidRDefault="001E1C70" w:rsidP="006A6BC2">
            <w:pPr>
              <w:pStyle w:val="TableParagraph"/>
              <w:spacing w:before="5"/>
              <w:rPr>
                <w:b/>
                <w:sz w:val="3"/>
              </w:rPr>
            </w:pPr>
          </w:p>
          <w:p w14:paraId="21BB7009" w14:textId="77777777" w:rsidR="001E1C70" w:rsidRDefault="001E1C70" w:rsidP="006A6BC2">
            <w:pPr>
              <w:pStyle w:val="TableParagraph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7674F38F" wp14:editId="2022C91B">
                  <wp:extent cx="3060000" cy="1980000"/>
                  <wp:effectExtent l="57150" t="57150" r="45720" b="58420"/>
                  <wp:docPr id="462992841" name="Imagem 4629928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992841" name="Imagem 462992841"/>
                          <pic:cNvPicPr preferRelativeResize="0"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1C70" w14:paraId="0F3CC17F" w14:textId="77777777" w:rsidTr="008B5B37">
        <w:trPr>
          <w:trHeight w:val="454"/>
        </w:trPr>
        <w:tc>
          <w:tcPr>
            <w:tcW w:w="5272" w:type="dxa"/>
          </w:tcPr>
          <w:p w14:paraId="62EB7818" w14:textId="37DE85BA" w:rsidR="001E1C70" w:rsidRPr="00664D04" w:rsidRDefault="00D438D6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D438D6">
              <w:rPr>
                <w:sz w:val="16"/>
                <w:szCs w:val="16"/>
                <w:lang w:val="pt-BR"/>
              </w:rPr>
              <w:t>Estrutura do mezanino do corpo da estação da CPTM.</w:t>
            </w:r>
          </w:p>
        </w:tc>
        <w:tc>
          <w:tcPr>
            <w:tcW w:w="170" w:type="dxa"/>
          </w:tcPr>
          <w:p w14:paraId="7E6B0C6D" w14:textId="77777777" w:rsidR="001E1C70" w:rsidRPr="002D2228" w:rsidRDefault="001E1C70" w:rsidP="006A6BC2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272" w:type="dxa"/>
          </w:tcPr>
          <w:p w14:paraId="6BC8BE63" w14:textId="4B8EA1E5" w:rsidR="001E1C70" w:rsidRPr="00E961D7" w:rsidRDefault="0084589D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4589D">
              <w:rPr>
                <w:sz w:val="16"/>
                <w:szCs w:val="16"/>
                <w:lang w:val="pt-BR"/>
              </w:rPr>
              <w:t>Escavação do túnel de estacionamento.</w:t>
            </w:r>
          </w:p>
        </w:tc>
      </w:tr>
    </w:tbl>
    <w:p w14:paraId="1DC2C08B" w14:textId="77777777" w:rsidR="00734052" w:rsidRPr="003A3C42" w:rsidRDefault="00734052" w:rsidP="00734052">
      <w:pPr>
        <w:rPr>
          <w:sz w:val="18"/>
          <w:szCs w:val="18"/>
          <w:lang w:val="pt-BR"/>
        </w:rPr>
      </w:pPr>
      <w:r w:rsidRPr="003A3C42">
        <w:rPr>
          <w:sz w:val="18"/>
          <w:szCs w:val="18"/>
          <w:lang w:val="pt-BR"/>
        </w:rPr>
        <w:t>¹ - Ventilação de Saída de Emergência - VSE</w:t>
      </w:r>
    </w:p>
    <w:p w14:paraId="665CD93E" w14:textId="77777777" w:rsidR="002E1DEB" w:rsidRPr="004E42C4" w:rsidRDefault="002E1DEB">
      <w:pPr>
        <w:rPr>
          <w:lang w:val="pt-BR"/>
        </w:rPr>
      </w:pPr>
    </w:p>
    <w:p w14:paraId="11F76427" w14:textId="77777777" w:rsidR="002E1DEB" w:rsidRPr="004E42C4" w:rsidRDefault="002E1DEB">
      <w:pPr>
        <w:rPr>
          <w:lang w:val="pt-BR"/>
        </w:rPr>
      </w:pPr>
    </w:p>
    <w:p w14:paraId="0EBDA14C" w14:textId="77777777" w:rsidR="002E1DEB" w:rsidRPr="004E42C4" w:rsidRDefault="002E1DEB">
      <w:pPr>
        <w:rPr>
          <w:lang w:val="pt-BR"/>
        </w:rPr>
      </w:pPr>
    </w:p>
    <w:p w14:paraId="17830F2F" w14:textId="77777777" w:rsidR="0007574D" w:rsidRPr="004E42C4" w:rsidRDefault="0007574D">
      <w:pPr>
        <w:rPr>
          <w:lang w:val="pt-BR"/>
        </w:rPr>
      </w:pPr>
    </w:p>
    <w:p w14:paraId="48FD1A13" w14:textId="77777777" w:rsidR="0007574D" w:rsidRPr="004E42C4" w:rsidRDefault="0007574D">
      <w:pPr>
        <w:rPr>
          <w:lang w:val="pt-BR"/>
        </w:rPr>
      </w:pPr>
    </w:p>
    <w:p w14:paraId="5617747A" w14:textId="77777777" w:rsidR="0007574D" w:rsidRPr="00F1368E" w:rsidRDefault="0007574D">
      <w:pPr>
        <w:rPr>
          <w:lang w:val="pt-BR"/>
        </w:rPr>
      </w:pPr>
    </w:p>
    <w:p w14:paraId="018410A3" w14:textId="77777777" w:rsidR="00DD77F6" w:rsidRPr="00F1368E" w:rsidRDefault="00DD77F6" w:rsidP="00DD77F6">
      <w:pPr>
        <w:rPr>
          <w:lang w:val="pt-BR"/>
        </w:rPr>
      </w:pPr>
    </w:p>
    <w:p w14:paraId="427EE17B" w14:textId="11B2363B" w:rsidR="00DD77F6" w:rsidRDefault="00DD77F6" w:rsidP="00DD77F6">
      <w:pPr>
        <w:rPr>
          <w:lang w:val="pt-BR"/>
        </w:rPr>
      </w:pPr>
    </w:p>
    <w:p w14:paraId="2CDAA249" w14:textId="77777777" w:rsidR="00F1368E" w:rsidRPr="00F1368E" w:rsidRDefault="00F1368E" w:rsidP="00DD77F6">
      <w:pPr>
        <w:rPr>
          <w:lang w:val="pt-BR"/>
        </w:rPr>
      </w:pPr>
    </w:p>
    <w:tbl>
      <w:tblPr>
        <w:tblStyle w:val="NormalTable0"/>
        <w:tblW w:w="10714" w:type="dxa"/>
        <w:tblLayout w:type="fixed"/>
        <w:tblLook w:val="01E0" w:firstRow="1" w:lastRow="1" w:firstColumn="1" w:lastColumn="1" w:noHBand="0" w:noVBand="0"/>
      </w:tblPr>
      <w:tblGrid>
        <w:gridCol w:w="5272"/>
        <w:gridCol w:w="170"/>
        <w:gridCol w:w="5272"/>
      </w:tblGrid>
      <w:tr w:rsidR="00DD2191" w14:paraId="74266238" w14:textId="77777777" w:rsidTr="00381CED">
        <w:trPr>
          <w:trHeight w:val="397"/>
        </w:trPr>
        <w:tc>
          <w:tcPr>
            <w:tcW w:w="10714" w:type="dxa"/>
            <w:gridSpan w:val="3"/>
            <w:vAlign w:val="bottom"/>
          </w:tcPr>
          <w:p w14:paraId="70547C03" w14:textId="6B38A949" w:rsidR="00DD2191" w:rsidRPr="008642DB" w:rsidRDefault="000E4F73" w:rsidP="006A6BC2">
            <w:pPr>
              <w:pStyle w:val="TableParagraph"/>
              <w:spacing w:before="6"/>
              <w:rPr>
                <w:b/>
                <w:sz w:val="3"/>
                <w:lang w:val="pt-BR"/>
              </w:rPr>
            </w:pPr>
            <w:r w:rsidRPr="000E4F73">
              <w:rPr>
                <w:b/>
                <w:bCs/>
                <w:color w:val="005A9E"/>
                <w:sz w:val="24"/>
                <w:szCs w:val="24"/>
                <w:lang w:val="pt-BR"/>
              </w:rPr>
              <w:t xml:space="preserve">SHIELD </w:t>
            </w:r>
            <w:r w:rsidRPr="00381CED">
              <w:rPr>
                <w:b/>
                <w:bCs/>
                <w:color w:val="005A9E"/>
                <w:sz w:val="24"/>
                <w:szCs w:val="24"/>
                <w:lang w:val="pt-BR"/>
              </w:rPr>
              <w:t>– Avanço da Tuneladora</w:t>
            </w:r>
          </w:p>
        </w:tc>
      </w:tr>
      <w:tr w:rsidR="00DD2191" w14:paraId="41484021" w14:textId="77777777" w:rsidTr="008B5B37">
        <w:trPr>
          <w:trHeight w:val="20"/>
        </w:trPr>
        <w:tc>
          <w:tcPr>
            <w:tcW w:w="10714" w:type="dxa"/>
            <w:gridSpan w:val="3"/>
          </w:tcPr>
          <w:p w14:paraId="7F92E42B" w14:textId="77777777" w:rsidR="00DD2191" w:rsidRPr="008642DB" w:rsidRDefault="00DD2191" w:rsidP="006A6BC2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</w:tc>
      </w:tr>
      <w:tr w:rsidR="00DD2191" w14:paraId="77D99531" w14:textId="77777777" w:rsidTr="008B5B37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0BD10B3B" w14:textId="77777777" w:rsidR="00DD2191" w:rsidRPr="008E001D" w:rsidRDefault="00DD2191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8E001D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Túnel de via - Tuneladora</w:t>
            </w:r>
          </w:p>
        </w:tc>
        <w:tc>
          <w:tcPr>
            <w:tcW w:w="170" w:type="dxa"/>
          </w:tcPr>
          <w:p w14:paraId="6DA896B8" w14:textId="77777777" w:rsidR="00DD2191" w:rsidRPr="008E001D" w:rsidRDefault="00DD2191" w:rsidP="00AC7ECF">
            <w:pPr>
              <w:pStyle w:val="TableParagraph"/>
              <w:spacing w:before="6"/>
              <w:jc w:val="center"/>
              <w:rPr>
                <w:noProof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8E001D">
              <w:rPr>
                <w:noProof/>
                <w:color w:val="2B579A"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697204" behindDoc="0" locked="0" layoutInCell="1" allowOverlap="1" wp14:anchorId="3C82510B" wp14:editId="6E6BE50A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-635</wp:posOffset>
                      </wp:positionV>
                      <wp:extent cx="0" cy="2555875"/>
                      <wp:effectExtent l="0" t="0" r="38100" b="34925"/>
                      <wp:wrapNone/>
                      <wp:docPr id="1352738314" name="Conector reto 1352738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55875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59E44D2" id="Conector reto 1352738314" o:spid="_x0000_s1026" style="position:absolute;z-index:2516972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1pt,-.05pt" to="4.1pt,20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77AB0B33" w14:textId="2AF0B834" w:rsidR="00DD2191" w:rsidRPr="008E001D" w:rsidRDefault="005803F0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803F0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Túnel de via – Via Permanente</w:t>
            </w:r>
          </w:p>
        </w:tc>
      </w:tr>
      <w:tr w:rsidR="00DD2191" w14:paraId="55DCC205" w14:textId="77777777" w:rsidTr="008B5B37">
        <w:trPr>
          <w:trHeight w:val="2835"/>
        </w:trPr>
        <w:tc>
          <w:tcPr>
            <w:tcW w:w="5272" w:type="dxa"/>
          </w:tcPr>
          <w:p w14:paraId="713D67C4" w14:textId="77777777" w:rsidR="00DD2191" w:rsidRPr="00C97ACC" w:rsidRDefault="00DD2191" w:rsidP="006A6BC2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5BC2CADB" w14:textId="77777777" w:rsidR="00DD2191" w:rsidRDefault="00DD2191" w:rsidP="006A6BC2">
            <w:pPr>
              <w:pStyle w:val="TableParagraph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</w:rPr>
              <w:drawing>
                <wp:anchor distT="0" distB="0" distL="114300" distR="114300" simplePos="0" relativeHeight="251699252" behindDoc="1" locked="0" layoutInCell="1" allowOverlap="1" wp14:anchorId="3C3EACDD" wp14:editId="250411D8">
                  <wp:simplePos x="0" y="0"/>
                  <wp:positionH relativeFrom="column">
                    <wp:posOffset>148590</wp:posOffset>
                  </wp:positionH>
                  <wp:positionV relativeFrom="paragraph">
                    <wp:posOffset>44171</wp:posOffset>
                  </wp:positionV>
                  <wp:extent cx="3060000" cy="1980000"/>
                  <wp:effectExtent l="57150" t="57150" r="45720" b="58420"/>
                  <wp:wrapNone/>
                  <wp:docPr id="1352738317" name="Imagem 13527383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738317" name="Imagem 1352738317"/>
                          <pic:cNvPicPr preferRelativeResize="0"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" r="1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0" w:type="dxa"/>
          </w:tcPr>
          <w:p w14:paraId="5AED08C0" w14:textId="77777777" w:rsidR="00DD2191" w:rsidRDefault="00DD2191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272" w:type="dxa"/>
          </w:tcPr>
          <w:p w14:paraId="52759BBE" w14:textId="77777777" w:rsidR="00DD2191" w:rsidRDefault="00DD2191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04E4BABE" w14:textId="77777777" w:rsidR="00DD2191" w:rsidRDefault="00DD2191" w:rsidP="006A6BC2">
            <w:pPr>
              <w:pStyle w:val="TableParagraph"/>
              <w:ind w:right="-29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</w:rPr>
              <w:drawing>
                <wp:inline distT="0" distB="0" distL="0" distR="0" wp14:anchorId="34B7366F" wp14:editId="2CCB8BC1">
                  <wp:extent cx="3060000" cy="1979631"/>
                  <wp:effectExtent l="57150" t="57150" r="45720" b="59055"/>
                  <wp:docPr id="1352738318" name="Imagem 13527383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738318" name="Imagem 1352738318"/>
                          <pic:cNvPicPr preferRelativeResize="0"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" b="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79631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191" w:rsidRPr="000B6FF1" w14:paraId="51B8DF8A" w14:textId="77777777" w:rsidTr="008B5B37">
        <w:trPr>
          <w:trHeight w:val="454"/>
        </w:trPr>
        <w:tc>
          <w:tcPr>
            <w:tcW w:w="5272" w:type="dxa"/>
          </w:tcPr>
          <w:p w14:paraId="110C2019" w14:textId="067596AA" w:rsidR="00DD2191" w:rsidRPr="0099551D" w:rsidRDefault="001F466F" w:rsidP="006A6BC2">
            <w:pPr>
              <w:pStyle w:val="TableParagraph"/>
              <w:jc w:val="center"/>
              <w:rPr>
                <w:color w:val="000000" w:themeColor="text1"/>
                <w:sz w:val="20"/>
                <w:lang w:val="pt-BR"/>
              </w:rPr>
            </w:pPr>
            <w:r w:rsidRPr="001F466F">
              <w:rPr>
                <w:sz w:val="16"/>
                <w:szCs w:val="16"/>
                <w:lang w:val="pt-BR"/>
              </w:rPr>
              <w:t>Vista da roda de corte na chegada da tuneladora na VSE Soares Neiva.</w:t>
            </w:r>
          </w:p>
        </w:tc>
        <w:tc>
          <w:tcPr>
            <w:tcW w:w="170" w:type="dxa"/>
          </w:tcPr>
          <w:p w14:paraId="1938103D" w14:textId="24CE665C" w:rsidR="00DD2191" w:rsidRPr="000B6FF1" w:rsidRDefault="00DD2191" w:rsidP="006A6BC2">
            <w:pPr>
              <w:pStyle w:val="TableParagraph"/>
              <w:rPr>
                <w:color w:val="000000" w:themeColor="text1"/>
                <w:sz w:val="20"/>
                <w:lang w:val="pt-BR"/>
              </w:rPr>
            </w:pPr>
          </w:p>
        </w:tc>
        <w:tc>
          <w:tcPr>
            <w:tcW w:w="5272" w:type="dxa"/>
          </w:tcPr>
          <w:p w14:paraId="16D3ADA2" w14:textId="4E8182AE" w:rsidR="00DD2191" w:rsidRPr="0097689D" w:rsidRDefault="00B7287C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B7287C">
              <w:rPr>
                <w:sz w:val="16"/>
                <w:szCs w:val="16"/>
                <w:lang w:val="pt-BR"/>
              </w:rPr>
              <w:t>Enchimento da via.</w:t>
            </w:r>
          </w:p>
        </w:tc>
      </w:tr>
    </w:tbl>
    <w:p w14:paraId="4266799E" w14:textId="77777777" w:rsidR="00DD2191" w:rsidRPr="004E42C4" w:rsidRDefault="00DD2191" w:rsidP="00DD77F6">
      <w:pPr>
        <w:rPr>
          <w:b/>
          <w:bCs/>
          <w:lang w:val="pt-BR"/>
        </w:rPr>
      </w:pPr>
    </w:p>
    <w:p w14:paraId="3360AEF1" w14:textId="77777777" w:rsidR="00DD77F6" w:rsidRDefault="00DD77F6" w:rsidP="00DD77F6">
      <w:pPr>
        <w:rPr>
          <w:lang w:val="pt-BR"/>
        </w:rPr>
      </w:pPr>
    </w:p>
    <w:p w14:paraId="79B11D96" w14:textId="77777777" w:rsidR="00013116" w:rsidRDefault="00013116">
      <w:pPr>
        <w:spacing w:after="160" w:line="259" w:lineRule="auto"/>
        <w:rPr>
          <w:lang w:val="pt-BR"/>
        </w:rPr>
        <w:sectPr w:rsidR="00013116" w:rsidSect="00653CD9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3A00CF90" w14:textId="77777777" w:rsidR="00013116" w:rsidRPr="009D755D" w:rsidRDefault="00013116" w:rsidP="00013116">
      <w:pPr>
        <w:jc w:val="center"/>
        <w:rPr>
          <w:rFonts w:ascii="Biome" w:eastAsiaTheme="majorEastAsia" w:hAnsi="Biome" w:cs="Biome"/>
          <w:caps/>
          <w:sz w:val="72"/>
          <w:szCs w:val="72"/>
          <w:lang w:val="pt-BR"/>
        </w:rPr>
      </w:pPr>
    </w:p>
    <w:p w14:paraId="4C27A3B3" w14:textId="77777777" w:rsidR="00013116" w:rsidRPr="009D755D" w:rsidRDefault="00013116" w:rsidP="00013116">
      <w:pPr>
        <w:jc w:val="center"/>
        <w:rPr>
          <w:rFonts w:ascii="Biome" w:eastAsiaTheme="majorEastAsia" w:hAnsi="Biome" w:cs="Biome"/>
          <w:caps/>
          <w:sz w:val="72"/>
          <w:szCs w:val="72"/>
          <w:lang w:val="pt-BR"/>
        </w:rPr>
      </w:pPr>
    </w:p>
    <w:p w14:paraId="27BFE272" w14:textId="77777777" w:rsidR="00013116" w:rsidRPr="009D755D" w:rsidRDefault="00013116" w:rsidP="00013116">
      <w:pPr>
        <w:spacing w:after="840"/>
        <w:ind w:right="-57"/>
        <w:jc w:val="center"/>
        <w:rPr>
          <w:rFonts w:ascii="Biome" w:eastAsiaTheme="majorEastAsia" w:hAnsi="Biome" w:cs="Biome"/>
          <w:b/>
          <w:bCs/>
          <w:caps/>
          <w:sz w:val="56"/>
          <w:szCs w:val="56"/>
          <w:lang w:val="pt-BR"/>
        </w:rPr>
      </w:pPr>
      <w:r w:rsidRPr="009D755D">
        <w:rPr>
          <w:rFonts w:ascii="Biome" w:hAnsi="Biome" w:cs="Biome"/>
          <w:noProof/>
          <w:color w:val="01023B" w:themeColor="accent5"/>
          <w:sz w:val="44"/>
          <w:szCs w:val="44"/>
          <w:lang w:val="pt-BR" w:bidi="pt-BR"/>
        </w:rPr>
        <w:drawing>
          <wp:anchor distT="0" distB="0" distL="114300" distR="114300" simplePos="0" relativeHeight="251658282" behindDoc="1" locked="0" layoutInCell="1" allowOverlap="1" wp14:anchorId="4329C463" wp14:editId="345FDAAA">
            <wp:simplePos x="0" y="0"/>
            <wp:positionH relativeFrom="margin">
              <wp:posOffset>1009015</wp:posOffset>
            </wp:positionH>
            <wp:positionV relativeFrom="paragraph">
              <wp:posOffset>602776</wp:posOffset>
            </wp:positionV>
            <wp:extent cx="4742121" cy="287655"/>
            <wp:effectExtent l="0" t="0" r="1905" b="0"/>
            <wp:wrapNone/>
            <wp:docPr id="1712713587" name="Gráfico 1712713587" title="Decor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2121" cy="28765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755D">
        <w:rPr>
          <w:rFonts w:ascii="Biome" w:eastAsiaTheme="majorEastAsia" w:hAnsi="Biome" w:cs="Biome"/>
          <w:caps/>
          <w:sz w:val="72"/>
          <w:szCs w:val="72"/>
          <w:lang w:val="pt-BR"/>
        </w:rPr>
        <w:t xml:space="preserve"> </w:t>
      </w:r>
      <w:r w:rsidRPr="009D755D">
        <w:rPr>
          <w:rFonts w:ascii="Biome" w:eastAsiaTheme="majorEastAsia" w:hAnsi="Biome" w:cs="Biome"/>
          <w:b/>
          <w:bCs/>
          <w:caps/>
          <w:sz w:val="56"/>
          <w:szCs w:val="56"/>
          <w:lang w:val="pt-BR"/>
        </w:rPr>
        <w:t>| lINHA 2-VERDE | METRô |</w:t>
      </w:r>
    </w:p>
    <w:p w14:paraId="075EEFC8" w14:textId="0318D43D" w:rsidR="00013116" w:rsidRPr="00F857DE" w:rsidRDefault="00013116" w:rsidP="00013116">
      <w:pPr>
        <w:spacing w:after="840"/>
        <w:ind w:right="-57"/>
        <w:jc w:val="center"/>
        <w:rPr>
          <w:rFonts w:ascii="Bahnschrift" w:hAnsi="Bahnschrift"/>
          <w:b/>
          <w:bCs/>
          <w:sz w:val="40"/>
          <w:szCs w:val="40"/>
        </w:rPr>
      </w:pPr>
      <w:r w:rsidRPr="009D755D">
        <w:rPr>
          <w:rFonts w:ascii="Biome" w:hAnsi="Biome" w:cs="Biome"/>
          <w:b/>
          <w:bCs/>
          <w:color w:val="211F1F"/>
          <w:sz w:val="40"/>
          <w:szCs w:val="40"/>
        </w:rPr>
        <w:t>Implantação do Empreendimento</w:t>
      </w:r>
      <w:r w:rsidRPr="009D755D">
        <w:rPr>
          <w:rFonts w:ascii="Biome" w:hAnsi="Biome" w:cs="Biome"/>
          <w:b/>
          <w:bCs/>
          <w:color w:val="211F1F"/>
          <w:sz w:val="40"/>
          <w:szCs w:val="40"/>
        </w:rPr>
        <w:br/>
        <w:t xml:space="preserve"> </w:t>
      </w:r>
      <w:r w:rsidRPr="009D755D">
        <w:rPr>
          <w:rFonts w:ascii="Biome" w:hAnsi="Biome" w:cs="Biome"/>
          <w:b/>
          <w:bCs/>
          <w:color w:val="211F1F"/>
          <w:spacing w:val="-1"/>
          <w:sz w:val="40"/>
          <w:szCs w:val="40"/>
        </w:rPr>
        <w:t>Trecho</w:t>
      </w:r>
      <w:r w:rsidRPr="009D755D">
        <w:rPr>
          <w:rFonts w:ascii="Biome" w:hAnsi="Biome" w:cs="Biome"/>
          <w:b/>
          <w:bCs/>
          <w:color w:val="211F1F"/>
          <w:spacing w:val="-14"/>
          <w:sz w:val="40"/>
          <w:szCs w:val="40"/>
        </w:rPr>
        <w:t xml:space="preserve"> </w:t>
      </w:r>
      <w:r w:rsidR="00861179">
        <w:rPr>
          <w:rFonts w:ascii="Biome" w:hAnsi="Biome" w:cs="Biome"/>
          <w:b/>
          <w:bCs/>
          <w:color w:val="211F1F"/>
          <w:spacing w:val="-14"/>
          <w:sz w:val="40"/>
          <w:szCs w:val="40"/>
        </w:rPr>
        <w:t>Penha</w:t>
      </w:r>
      <w:r w:rsidRPr="009D755D">
        <w:rPr>
          <w:rFonts w:ascii="Biome" w:hAnsi="Biome" w:cs="Biome"/>
          <w:b/>
          <w:bCs/>
          <w:color w:val="211F1F"/>
          <w:spacing w:val="-7"/>
          <w:sz w:val="40"/>
          <w:szCs w:val="40"/>
        </w:rPr>
        <w:t xml:space="preserve"> </w:t>
      </w:r>
      <w:r w:rsidRPr="009D755D">
        <w:rPr>
          <w:rFonts w:ascii="Biome" w:hAnsi="Biome" w:cs="Biome"/>
          <w:b/>
          <w:bCs/>
          <w:color w:val="211F1F"/>
          <w:spacing w:val="-1"/>
          <w:sz w:val="40"/>
          <w:szCs w:val="40"/>
        </w:rPr>
        <w:t>(exclusive)</w:t>
      </w:r>
      <w:r w:rsidRPr="009D755D">
        <w:rPr>
          <w:rFonts w:ascii="Biome" w:hAnsi="Biome" w:cs="Biome"/>
          <w:b/>
          <w:bCs/>
          <w:color w:val="211F1F"/>
          <w:spacing w:val="-5"/>
          <w:sz w:val="40"/>
          <w:szCs w:val="40"/>
        </w:rPr>
        <w:t xml:space="preserve"> </w:t>
      </w:r>
      <w:r w:rsidRPr="009D755D">
        <w:rPr>
          <w:rFonts w:ascii="Biome" w:hAnsi="Biome" w:cs="Biome"/>
          <w:b/>
          <w:bCs/>
          <w:color w:val="211F1F"/>
          <w:sz w:val="40"/>
          <w:szCs w:val="40"/>
        </w:rPr>
        <w:t>–</w:t>
      </w:r>
      <w:r w:rsidRPr="009D755D">
        <w:rPr>
          <w:rFonts w:ascii="Biome" w:hAnsi="Biome" w:cs="Biome"/>
          <w:b/>
          <w:bCs/>
          <w:color w:val="211F1F"/>
          <w:spacing w:val="-21"/>
          <w:sz w:val="40"/>
          <w:szCs w:val="40"/>
        </w:rPr>
        <w:t xml:space="preserve"> </w:t>
      </w:r>
      <w:r w:rsidR="00861179">
        <w:rPr>
          <w:rFonts w:ascii="Biome" w:hAnsi="Biome" w:cs="Biome"/>
          <w:b/>
          <w:bCs/>
          <w:color w:val="211F1F"/>
          <w:spacing w:val="-21"/>
          <w:sz w:val="40"/>
          <w:szCs w:val="40"/>
        </w:rPr>
        <w:t>Dutra</w:t>
      </w:r>
      <w:r w:rsidRPr="00F857DE">
        <w:rPr>
          <w:rFonts w:ascii="Bahnschrift" w:hAnsi="Bahnschrift"/>
          <w:b/>
          <w:bCs/>
          <w:color w:val="211F1F"/>
          <w:sz w:val="40"/>
          <w:szCs w:val="40"/>
        </w:rPr>
        <w:br/>
      </w:r>
    </w:p>
    <w:tbl>
      <w:tblPr>
        <w:tblStyle w:val="Tabelacomgrade"/>
        <w:tblW w:w="10348" w:type="dxa"/>
        <w:jc w:val="center"/>
        <w:tblBorders>
          <w:top w:val="single" w:sz="12" w:space="0" w:color="008000"/>
          <w:left w:val="single" w:sz="12" w:space="0" w:color="008000"/>
          <w:bottom w:val="single" w:sz="12" w:space="0" w:color="008000"/>
          <w:right w:val="single" w:sz="12" w:space="0" w:color="00800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9"/>
        <w:gridCol w:w="3515"/>
        <w:gridCol w:w="3714"/>
      </w:tblGrid>
      <w:tr w:rsidR="00013116" w:rsidRPr="00F857DE" w14:paraId="74A5FA4E" w14:textId="77777777" w:rsidTr="00591B5B">
        <w:trPr>
          <w:jc w:val="center"/>
        </w:trPr>
        <w:tc>
          <w:tcPr>
            <w:tcW w:w="3119" w:type="dxa"/>
            <w:shd w:val="clear" w:color="auto" w:fill="B3FFD5"/>
            <w:vAlign w:val="center"/>
          </w:tcPr>
          <w:p w14:paraId="60218041" w14:textId="77777777" w:rsidR="00013116" w:rsidRPr="00F857DE" w:rsidRDefault="00013116" w:rsidP="00591B5B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noProof/>
              </w:rPr>
              <w:drawing>
                <wp:anchor distT="0" distB="0" distL="0" distR="0" simplePos="0" relativeHeight="251658284" behindDoc="0" locked="0" layoutInCell="1" allowOverlap="1" wp14:anchorId="5C547749" wp14:editId="2F7108F5">
                  <wp:simplePos x="0" y="0"/>
                  <wp:positionH relativeFrom="page">
                    <wp:posOffset>800100</wp:posOffset>
                  </wp:positionH>
                  <wp:positionV relativeFrom="paragraph">
                    <wp:posOffset>219075</wp:posOffset>
                  </wp:positionV>
                  <wp:extent cx="632841" cy="632841"/>
                  <wp:effectExtent l="0" t="0" r="0" b="0"/>
                  <wp:wrapTopAndBottom/>
                  <wp:docPr id="766953207" name="image15.png" descr="P443C1T6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5.png"/>
                          <pic:cNvPicPr/>
                        </pic:nvPicPr>
                        <pic:blipFill>
                          <a:blip r:embed="rId31" cstate="print">
                            <a:clrChange>
                              <a:clrFrom>
                                <a:srgbClr val="000000">
                                  <a:alpha val="0"/>
                                </a:srgbClr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841" cy="632841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5" w:type="dxa"/>
            <w:shd w:val="clear" w:color="auto" w:fill="FFFFFF" w:themeFill="background1"/>
            <w:vAlign w:val="center"/>
          </w:tcPr>
          <w:p w14:paraId="00422B16" w14:textId="77777777" w:rsidR="00013116" w:rsidRPr="00F857DE" w:rsidRDefault="00013116" w:rsidP="00591B5B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noProof/>
              </w:rPr>
              <w:drawing>
                <wp:anchor distT="0" distB="0" distL="0" distR="0" simplePos="0" relativeHeight="251658285" behindDoc="0" locked="0" layoutInCell="1" allowOverlap="1" wp14:anchorId="1E7165E3" wp14:editId="7F5E88DB">
                  <wp:simplePos x="0" y="0"/>
                  <wp:positionH relativeFrom="page">
                    <wp:posOffset>852805</wp:posOffset>
                  </wp:positionH>
                  <wp:positionV relativeFrom="paragraph">
                    <wp:posOffset>288290</wp:posOffset>
                  </wp:positionV>
                  <wp:extent cx="563245" cy="678815"/>
                  <wp:effectExtent l="0" t="0" r="8255" b="0"/>
                  <wp:wrapTopAndBottom/>
                  <wp:docPr id="688552753" name="image16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16.png" descr="Ícone&#10;&#10;Descrição gerada automaticamente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245" cy="678815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  <w:tc>
          <w:tcPr>
            <w:tcW w:w="3714" w:type="dxa"/>
            <w:shd w:val="clear" w:color="auto" w:fill="B3FFD5"/>
            <w:vAlign w:val="center"/>
          </w:tcPr>
          <w:p w14:paraId="057BACEF" w14:textId="77777777" w:rsidR="00013116" w:rsidRPr="00F857DE" w:rsidRDefault="00013116" w:rsidP="00591B5B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noProof/>
              </w:rPr>
              <w:drawing>
                <wp:anchor distT="0" distB="0" distL="0" distR="0" simplePos="0" relativeHeight="251658286" behindDoc="0" locked="0" layoutInCell="1" allowOverlap="1" wp14:anchorId="68B54021" wp14:editId="0C6A1486">
                  <wp:simplePos x="0" y="0"/>
                  <wp:positionH relativeFrom="page">
                    <wp:posOffset>977265</wp:posOffset>
                  </wp:positionH>
                  <wp:positionV relativeFrom="paragraph">
                    <wp:posOffset>259715</wp:posOffset>
                  </wp:positionV>
                  <wp:extent cx="679450" cy="791845"/>
                  <wp:effectExtent l="0" t="0" r="6350" b="8255"/>
                  <wp:wrapTopAndBottom/>
                  <wp:docPr id="1602889554" name="image17.png" descr="P445C3T6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17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450" cy="791845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13116" w:rsidRPr="00F857DE" w14:paraId="520BB20F" w14:textId="77777777" w:rsidTr="00591B5B">
        <w:trPr>
          <w:jc w:val="center"/>
        </w:trPr>
        <w:tc>
          <w:tcPr>
            <w:tcW w:w="3119" w:type="dxa"/>
            <w:shd w:val="clear" w:color="auto" w:fill="B3FFD5"/>
          </w:tcPr>
          <w:p w14:paraId="1E80745D" w14:textId="3D293E5D" w:rsidR="00013116" w:rsidRPr="009D755D" w:rsidRDefault="00CF172A" w:rsidP="00591B5B">
            <w:pPr>
              <w:jc w:val="center"/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</w:pPr>
            <w:r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>5</w:t>
            </w:r>
            <w:r w:rsidR="00013116" w:rsidRPr="009D755D"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>,</w:t>
            </w:r>
            <w:r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>8</w:t>
            </w:r>
            <w:r w:rsidR="00013116" w:rsidRPr="009D755D"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 xml:space="preserve"> km</w:t>
            </w:r>
          </w:p>
          <w:p w14:paraId="40FCE861" w14:textId="77777777" w:rsidR="00013116" w:rsidRPr="009D755D" w:rsidRDefault="00013116" w:rsidP="00591B5B">
            <w:pPr>
              <w:jc w:val="center"/>
              <w:rPr>
                <w:rFonts w:ascii="Biome" w:hAnsi="Biome" w:cs="Biome"/>
                <w:b/>
                <w:bCs/>
                <w:lang w:val="pt-BR"/>
              </w:rPr>
            </w:pPr>
            <w:r w:rsidRPr="009D755D">
              <w:rPr>
                <w:rFonts w:ascii="Biome" w:hAnsi="Biome" w:cs="Biome"/>
                <w:b/>
                <w:bCs/>
                <w:lang w:val="pt-BR"/>
              </w:rPr>
              <w:t>Extensão Operacional</w:t>
            </w:r>
          </w:p>
          <w:p w14:paraId="416BADDA" w14:textId="77777777" w:rsidR="00013116" w:rsidRPr="009D755D" w:rsidRDefault="00013116" w:rsidP="00591B5B">
            <w:pPr>
              <w:jc w:val="center"/>
              <w:rPr>
                <w:rFonts w:ascii="Biome" w:hAnsi="Biome" w:cs="Biome"/>
                <w:b/>
                <w:bCs/>
                <w:lang w:val="pt-BR"/>
              </w:rPr>
            </w:pPr>
          </w:p>
        </w:tc>
        <w:tc>
          <w:tcPr>
            <w:tcW w:w="3515" w:type="dxa"/>
            <w:shd w:val="clear" w:color="auto" w:fill="FFFFFF" w:themeFill="background1"/>
          </w:tcPr>
          <w:p w14:paraId="5AF94B27" w14:textId="72FFAD14" w:rsidR="00013116" w:rsidRPr="009D755D" w:rsidRDefault="00CF172A" w:rsidP="00591B5B">
            <w:pPr>
              <w:jc w:val="center"/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</w:pPr>
            <w:r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>6</w:t>
            </w:r>
            <w:r w:rsidR="00013116" w:rsidRPr="009D755D"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>,</w:t>
            </w:r>
            <w:r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>2</w:t>
            </w:r>
            <w:r w:rsidR="00013116" w:rsidRPr="009D755D"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 xml:space="preserve"> km</w:t>
            </w:r>
          </w:p>
          <w:p w14:paraId="28C4F189" w14:textId="77777777" w:rsidR="00013116" w:rsidRPr="009D755D" w:rsidRDefault="00013116" w:rsidP="00591B5B">
            <w:pPr>
              <w:jc w:val="center"/>
              <w:rPr>
                <w:rFonts w:ascii="Biome" w:hAnsi="Biome" w:cs="Biome"/>
                <w:b/>
                <w:bCs/>
                <w:lang w:val="pt-BR"/>
              </w:rPr>
            </w:pPr>
            <w:r w:rsidRPr="009D755D">
              <w:rPr>
                <w:rFonts w:ascii="Biome" w:hAnsi="Biome" w:cs="Biome"/>
                <w:b/>
                <w:bCs/>
                <w:lang w:val="pt-BR"/>
              </w:rPr>
              <w:t>Extensão de Implantação</w:t>
            </w:r>
          </w:p>
        </w:tc>
        <w:tc>
          <w:tcPr>
            <w:tcW w:w="3714" w:type="dxa"/>
            <w:shd w:val="clear" w:color="auto" w:fill="B3FFD5"/>
          </w:tcPr>
          <w:p w14:paraId="2672CA7F" w14:textId="6C0D35B5" w:rsidR="00013116" w:rsidRPr="009D755D" w:rsidRDefault="00CF172A" w:rsidP="00591B5B">
            <w:pPr>
              <w:jc w:val="center"/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</w:pPr>
            <w:r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>5</w:t>
            </w:r>
          </w:p>
          <w:p w14:paraId="1CCF26AE" w14:textId="77777777" w:rsidR="00013116" w:rsidRPr="009D755D" w:rsidRDefault="00013116" w:rsidP="00591B5B">
            <w:pPr>
              <w:jc w:val="center"/>
              <w:rPr>
                <w:rFonts w:ascii="Biome" w:hAnsi="Biome" w:cs="Biome"/>
                <w:b/>
                <w:bCs/>
                <w:lang w:val="pt-BR"/>
              </w:rPr>
            </w:pPr>
            <w:r w:rsidRPr="009D755D">
              <w:rPr>
                <w:rFonts w:ascii="Biome" w:hAnsi="Biome" w:cs="Biome"/>
                <w:b/>
                <w:bCs/>
                <w:lang w:val="pt-BR"/>
              </w:rPr>
              <w:t>Estações</w:t>
            </w:r>
          </w:p>
        </w:tc>
      </w:tr>
      <w:tr w:rsidR="00013116" w:rsidRPr="00F857DE" w14:paraId="58E54B08" w14:textId="77777777" w:rsidTr="00591B5B">
        <w:trPr>
          <w:trHeight w:val="608"/>
          <w:jc w:val="center"/>
        </w:trPr>
        <w:tc>
          <w:tcPr>
            <w:tcW w:w="3119" w:type="dxa"/>
            <w:shd w:val="clear" w:color="auto" w:fill="B3FFD5"/>
            <w:vAlign w:val="center"/>
          </w:tcPr>
          <w:p w14:paraId="25BAC2EA" w14:textId="77777777" w:rsidR="00013116" w:rsidRPr="009D755D" w:rsidRDefault="00013116" w:rsidP="00591B5B">
            <w:pPr>
              <w:jc w:val="center"/>
              <w:rPr>
                <w:rFonts w:ascii="Biome" w:hAnsi="Biome" w:cs="Biome"/>
                <w:b/>
                <w:bCs/>
                <w:color w:val="000000" w:themeColor="text1"/>
                <w:sz w:val="20"/>
                <w:szCs w:val="20"/>
                <w:lang w:val="pt-BR"/>
              </w:rPr>
            </w:pPr>
            <w:r w:rsidRPr="009D755D">
              <w:rPr>
                <w:rFonts w:ascii="Biome" w:hAnsi="Biome" w:cs="Biome"/>
                <w:b/>
                <w:bCs/>
                <w:color w:val="000000" w:themeColor="text1"/>
                <w:sz w:val="20"/>
                <w:szCs w:val="20"/>
                <w:lang w:val="pt-BR"/>
              </w:rPr>
              <w:t>-</w:t>
            </w:r>
          </w:p>
        </w:tc>
        <w:tc>
          <w:tcPr>
            <w:tcW w:w="3515" w:type="dxa"/>
            <w:shd w:val="clear" w:color="auto" w:fill="FFFFFF" w:themeFill="background1"/>
            <w:vAlign w:val="center"/>
          </w:tcPr>
          <w:p w14:paraId="08D46034" w14:textId="77777777" w:rsidR="00013116" w:rsidRPr="009D755D" w:rsidRDefault="00013116" w:rsidP="00591B5B">
            <w:pPr>
              <w:jc w:val="center"/>
              <w:rPr>
                <w:rFonts w:ascii="Biome" w:hAnsi="Biome" w:cs="Biome"/>
                <w:b/>
                <w:bCs/>
                <w:color w:val="000000" w:themeColor="text1"/>
                <w:sz w:val="20"/>
                <w:szCs w:val="20"/>
                <w:lang w:val="pt-BR"/>
              </w:rPr>
            </w:pPr>
            <w:r w:rsidRPr="009D755D">
              <w:rPr>
                <w:rFonts w:ascii="Biome" w:hAnsi="Biome" w:cs="Biome"/>
                <w:b/>
                <w:bCs/>
                <w:color w:val="000000" w:themeColor="text1"/>
                <w:sz w:val="20"/>
                <w:szCs w:val="20"/>
                <w:lang w:val="pt-BR"/>
              </w:rPr>
              <w:t>-</w:t>
            </w:r>
          </w:p>
        </w:tc>
        <w:tc>
          <w:tcPr>
            <w:tcW w:w="3714" w:type="dxa"/>
            <w:shd w:val="clear" w:color="auto" w:fill="B3FFD5"/>
            <w:vAlign w:val="center"/>
          </w:tcPr>
          <w:p w14:paraId="567B7285" w14:textId="77777777" w:rsidR="00013116" w:rsidRPr="009D755D" w:rsidRDefault="00013116" w:rsidP="00591B5B">
            <w:pPr>
              <w:jc w:val="center"/>
              <w:rPr>
                <w:rFonts w:ascii="Biome" w:hAnsi="Biome" w:cs="Biome"/>
                <w:b/>
                <w:bCs/>
                <w:color w:val="000000" w:themeColor="text1"/>
                <w:sz w:val="20"/>
                <w:szCs w:val="20"/>
                <w:lang w:val="pt-BR"/>
              </w:rPr>
            </w:pPr>
            <w:r w:rsidRPr="009D755D">
              <w:rPr>
                <w:rFonts w:ascii="Biome" w:hAnsi="Biome" w:cs="Biome"/>
                <w:b/>
                <w:bCs/>
                <w:color w:val="000000" w:themeColor="text1"/>
                <w:sz w:val="20"/>
                <w:szCs w:val="20"/>
                <w:lang w:val="pt-BR"/>
              </w:rPr>
              <w:t>-</w:t>
            </w:r>
          </w:p>
        </w:tc>
      </w:tr>
    </w:tbl>
    <w:p w14:paraId="6F7C4F44" w14:textId="77777777" w:rsidR="00013116" w:rsidRPr="00F857DE" w:rsidRDefault="00013116" w:rsidP="00013116">
      <w:pPr>
        <w:spacing w:before="4"/>
        <w:rPr>
          <w:rFonts w:ascii="Bahnschrift" w:hAnsi="Bahnschrift"/>
          <w:b/>
          <w:bCs/>
          <w:sz w:val="3"/>
        </w:rPr>
      </w:pPr>
    </w:p>
    <w:p w14:paraId="0EF9C9FC" w14:textId="77777777" w:rsidR="00013116" w:rsidRPr="00F857DE" w:rsidRDefault="00013116" w:rsidP="00013116">
      <w:pPr>
        <w:rPr>
          <w:rFonts w:ascii="Bahnschrift" w:hAnsi="Bahnschrift"/>
          <w:b/>
          <w:bCs/>
          <w:color w:val="000000" w:themeColor="text1"/>
          <w:lang w:val="pt-BR"/>
        </w:rPr>
      </w:pPr>
    </w:p>
    <w:p w14:paraId="1FC679C7" w14:textId="77777777" w:rsidR="00013116" w:rsidRPr="00F857DE" w:rsidRDefault="00013116" w:rsidP="00013116">
      <w:pPr>
        <w:rPr>
          <w:rFonts w:ascii="Bahnschrift" w:hAnsi="Bahnschrift"/>
          <w:lang w:val="pt-BR"/>
        </w:rPr>
      </w:pPr>
    </w:p>
    <w:p w14:paraId="1C3A87BC" w14:textId="77777777" w:rsidR="00013116" w:rsidRPr="00745BA4" w:rsidRDefault="00013116" w:rsidP="00013116">
      <w:pPr>
        <w:rPr>
          <w:rFonts w:ascii="Bahnschrift SemiBold" w:hAnsi="Bahnschrift SemiBold"/>
          <w:lang w:val="pt-BR"/>
        </w:rPr>
      </w:pPr>
      <w:r w:rsidRPr="00745BA4">
        <w:rPr>
          <w:rFonts w:ascii="Bahnschrift SemiBold" w:hAnsi="Bahnschrift SemiBold"/>
          <w:noProof/>
          <w:lang w:val="pt-BR"/>
        </w:rPr>
        <w:drawing>
          <wp:anchor distT="0" distB="0" distL="114300" distR="114300" simplePos="0" relativeHeight="251658283" behindDoc="0" locked="0" layoutInCell="1" allowOverlap="1" wp14:anchorId="5CA206AF" wp14:editId="7A00F5EC">
            <wp:simplePos x="0" y="0"/>
            <wp:positionH relativeFrom="margin">
              <wp:posOffset>76835</wp:posOffset>
            </wp:positionH>
            <wp:positionV relativeFrom="paragraph">
              <wp:posOffset>203835</wp:posOffset>
            </wp:positionV>
            <wp:extent cx="6633210" cy="2350135"/>
            <wp:effectExtent l="0" t="0" r="0" b="0"/>
            <wp:wrapTopAndBottom/>
            <wp:docPr id="1104761338" name="Imagem 1104761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761338" name="Imagem 1104761338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3210" cy="2350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75F2DE" w14:textId="77777777" w:rsidR="00013116" w:rsidRPr="00745BA4" w:rsidRDefault="00013116" w:rsidP="00013116">
      <w:pPr>
        <w:rPr>
          <w:rFonts w:ascii="Bahnschrift SemiBold" w:hAnsi="Bahnschrift SemiBold"/>
          <w:lang w:val="pt-BR"/>
        </w:rPr>
      </w:pPr>
    </w:p>
    <w:p w14:paraId="23F2F1A3" w14:textId="77777777" w:rsidR="00013116" w:rsidRPr="00745BA4" w:rsidRDefault="00013116" w:rsidP="00013116">
      <w:pPr>
        <w:rPr>
          <w:rFonts w:ascii="Bahnschrift SemiBold" w:hAnsi="Bahnschrift SemiBold"/>
          <w:lang w:val="pt-BR"/>
        </w:rPr>
      </w:pPr>
    </w:p>
    <w:p w14:paraId="3A2CBC87" w14:textId="77777777" w:rsidR="00013116" w:rsidRPr="00745BA4" w:rsidRDefault="00013116" w:rsidP="00013116">
      <w:pPr>
        <w:rPr>
          <w:rFonts w:ascii="Bahnschrift SemiBold" w:hAnsi="Bahnschrift SemiBold"/>
          <w:lang w:val="pt-BR"/>
        </w:rPr>
      </w:pPr>
    </w:p>
    <w:p w14:paraId="6149575D" w14:textId="77777777" w:rsidR="00013116" w:rsidRDefault="00013116" w:rsidP="00013116">
      <w:pPr>
        <w:rPr>
          <w:lang w:val="pt-BR"/>
        </w:rPr>
        <w:sectPr w:rsidR="00013116" w:rsidSect="00013116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55A98032" w14:textId="77777777" w:rsidR="00013116" w:rsidRDefault="00013116" w:rsidP="00013116">
      <w:pPr>
        <w:rPr>
          <w:lang w:val="pt-BR"/>
        </w:rPr>
      </w:pPr>
    </w:p>
    <w:p w14:paraId="62A7F034" w14:textId="77777777" w:rsidR="00013116" w:rsidRDefault="00013116" w:rsidP="00013116">
      <w:pPr>
        <w:rPr>
          <w:lang w:val="pt-BR"/>
        </w:rPr>
      </w:pPr>
    </w:p>
    <w:p w14:paraId="5FB6E643" w14:textId="04EF0CC5" w:rsidR="00013116" w:rsidRDefault="00013116" w:rsidP="00013116">
      <w:pPr>
        <w:rPr>
          <w:lang w:val="pt-BR"/>
        </w:rPr>
      </w:pPr>
    </w:p>
    <w:p w14:paraId="0D5099B5" w14:textId="77777777" w:rsidR="00F267AD" w:rsidRDefault="00F267AD" w:rsidP="00013116">
      <w:pPr>
        <w:rPr>
          <w:lang w:val="pt-BR"/>
        </w:rPr>
      </w:pPr>
    </w:p>
    <w:p w14:paraId="06AC7D59" w14:textId="6CA12735" w:rsidR="00013116" w:rsidRDefault="00557D6E" w:rsidP="00013116">
      <w:pPr>
        <w:rPr>
          <w:lang w:val="pt-BR"/>
        </w:rPr>
      </w:pPr>
      <w:r w:rsidRPr="002D2228">
        <w:rPr>
          <w:b/>
          <w:color w:val="005A9E"/>
          <w:sz w:val="24"/>
          <w:lang w:val="pt-BR"/>
        </w:rPr>
        <w:t>TRECHO</w:t>
      </w:r>
      <w:r w:rsidRPr="002D2228">
        <w:rPr>
          <w:b/>
          <w:color w:val="005A9E"/>
          <w:spacing w:val="-3"/>
          <w:sz w:val="24"/>
          <w:lang w:val="pt-BR"/>
        </w:rPr>
        <w:t xml:space="preserve"> </w:t>
      </w:r>
      <w:r>
        <w:rPr>
          <w:b/>
          <w:color w:val="005A9E"/>
          <w:sz w:val="24"/>
          <w:lang w:val="pt-BR"/>
        </w:rPr>
        <w:t>PENHA</w:t>
      </w:r>
      <w:r w:rsidRPr="002D2228">
        <w:rPr>
          <w:b/>
          <w:color w:val="005A9E"/>
          <w:spacing w:val="-1"/>
          <w:sz w:val="24"/>
          <w:lang w:val="pt-BR"/>
        </w:rPr>
        <w:t xml:space="preserve"> </w:t>
      </w:r>
      <w:r w:rsidRPr="002D2228">
        <w:rPr>
          <w:b/>
          <w:color w:val="005A9E"/>
          <w:sz w:val="24"/>
          <w:lang w:val="pt-BR"/>
        </w:rPr>
        <w:t>(EXCLUSIVE)</w:t>
      </w:r>
      <w:r w:rsidRPr="002D2228">
        <w:rPr>
          <w:b/>
          <w:color w:val="005A9E"/>
          <w:spacing w:val="-1"/>
          <w:sz w:val="24"/>
          <w:lang w:val="pt-BR"/>
        </w:rPr>
        <w:t xml:space="preserve"> </w:t>
      </w:r>
      <w:r w:rsidRPr="002D2228">
        <w:rPr>
          <w:b/>
          <w:color w:val="005A9E"/>
          <w:sz w:val="24"/>
          <w:lang w:val="pt-BR"/>
        </w:rPr>
        <w:t>–</w:t>
      </w:r>
      <w:r w:rsidRPr="002D2228">
        <w:rPr>
          <w:b/>
          <w:color w:val="005A9E"/>
          <w:spacing w:val="-2"/>
          <w:sz w:val="24"/>
          <w:lang w:val="pt-BR"/>
        </w:rPr>
        <w:t xml:space="preserve"> </w:t>
      </w:r>
      <w:r>
        <w:rPr>
          <w:b/>
          <w:color w:val="005A9E"/>
          <w:spacing w:val="-2"/>
          <w:sz w:val="24"/>
          <w:lang w:val="pt-BR"/>
        </w:rPr>
        <w:t>DUTRA</w:t>
      </w:r>
    </w:p>
    <w:tbl>
      <w:tblPr>
        <w:tblStyle w:val="TableNormal"/>
        <w:tblW w:w="10773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773"/>
      </w:tblGrid>
      <w:tr w:rsidR="009735E7" w14:paraId="0C6965D5" w14:textId="77777777" w:rsidTr="008B5B37">
        <w:trPr>
          <w:trHeight w:val="320"/>
        </w:trPr>
        <w:tc>
          <w:tcPr>
            <w:tcW w:w="10773" w:type="dxa"/>
            <w:tcBorders>
              <w:bottom w:val="single" w:sz="12" w:space="0" w:color="auto"/>
            </w:tcBorders>
            <w:vAlign w:val="bottom"/>
          </w:tcPr>
          <w:p w14:paraId="601414B6" w14:textId="77777777" w:rsidR="009735E7" w:rsidRDefault="009735E7" w:rsidP="00591B5B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</w:tr>
      <w:tr w:rsidR="009735E7" w14:paraId="683CBA83" w14:textId="77777777" w:rsidTr="008B5B37">
        <w:trPr>
          <w:trHeight w:val="2946"/>
        </w:trPr>
        <w:tc>
          <w:tcPr>
            <w:tcW w:w="10773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4C746BBC" w14:textId="184BC538" w:rsidR="00557D6E" w:rsidRPr="00557D6E" w:rsidRDefault="00557D6E" w:rsidP="00557D6E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557D6E">
              <w:rPr>
                <w:lang w:val="pt-BR"/>
              </w:rPr>
              <w:t>Atendimento aos bairros de Penha e Tiquatira em São Paulo, Ponte Grande e Vila Augusta em Guarulhos, além de usuários das Linhas 12-Safira e Linha 13-Jade da CPTM, que se destinam à região da</w:t>
            </w:r>
            <w:r w:rsidR="00C3652A">
              <w:rPr>
                <w:lang w:val="pt-BR"/>
              </w:rPr>
              <w:t xml:space="preserve"> avenida</w:t>
            </w:r>
            <w:r w:rsidRPr="00557D6E">
              <w:rPr>
                <w:lang w:val="pt-BR"/>
              </w:rPr>
              <w:t xml:space="preserve"> Paulista ou à zona sul de São Paulo.</w:t>
            </w:r>
          </w:p>
          <w:p w14:paraId="7ED1B82C" w14:textId="2955E942" w:rsidR="009735E7" w:rsidRPr="002D2228" w:rsidRDefault="00557D6E" w:rsidP="00557D6E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557D6E">
              <w:rPr>
                <w:lang w:val="pt-BR"/>
              </w:rPr>
              <w:t>Distribuição do fluxo concentrado de passageiros que ocorre nas Linhas 3-Vermelha do Metrô, 11-Coral, 12-Safira e Linha 13-Jade da CPTM, que compõem a ligação radial do serviço metroferroviário. Distribuição dos fluxos de viagens de transporte coletivo por ônibus e transporte motorizados individuais, que atualmente utilizam os vários eixos viários da região. Implantação de equipamentos de integração intermodal ao longo de todo o novo eixo, notadamente com o serviço de ônibus; e com seu traçado “em arco”, possui uma característica de ligação perimetral, proporcionando opções de deslocamento na malha metroviária que hoje são realizadas através de movimentação radial minimizando a saturação das Linhas 3-Vermelha e 1-Azul.</w:t>
            </w:r>
          </w:p>
        </w:tc>
      </w:tr>
    </w:tbl>
    <w:p w14:paraId="7B34368F" w14:textId="2154E904" w:rsidR="00013116" w:rsidRDefault="00013116" w:rsidP="00013116">
      <w:pPr>
        <w:rPr>
          <w:lang w:val="pt-BR"/>
        </w:rPr>
      </w:pPr>
      <w:r>
        <w:rPr>
          <w:sz w:val="16"/>
          <w:szCs w:val="16"/>
          <w:lang w:val="pt-BR"/>
        </w:rPr>
        <w:t xml:space="preserve">   </w:t>
      </w:r>
      <w:r w:rsidR="00B27B53">
        <w:rPr>
          <w:sz w:val="16"/>
          <w:szCs w:val="16"/>
          <w:lang w:val="pt-BR"/>
        </w:rPr>
        <w:t xml:space="preserve">Dados </w:t>
      </w:r>
      <w:r w:rsidRPr="00460F3C">
        <w:rPr>
          <w:sz w:val="16"/>
          <w:szCs w:val="16"/>
          <w:lang w:val="pt-BR"/>
        </w:rPr>
        <w:t xml:space="preserve">Simulação Metrô – </w:t>
      </w:r>
      <w:r>
        <w:rPr>
          <w:sz w:val="16"/>
          <w:szCs w:val="16"/>
          <w:lang w:val="pt-BR"/>
        </w:rPr>
        <w:t>Janeiro</w:t>
      </w:r>
      <w:r w:rsidRPr="00460F3C">
        <w:rPr>
          <w:sz w:val="16"/>
          <w:szCs w:val="16"/>
          <w:lang w:val="pt-BR"/>
        </w:rPr>
        <w:t xml:space="preserve"> de 202</w:t>
      </w:r>
      <w:r>
        <w:rPr>
          <w:sz w:val="16"/>
          <w:szCs w:val="16"/>
          <w:lang w:val="pt-BR"/>
        </w:rPr>
        <w:t xml:space="preserve">4 </w:t>
      </w:r>
    </w:p>
    <w:p w14:paraId="1D1E02CA" w14:textId="77777777" w:rsidR="00013116" w:rsidRDefault="00013116" w:rsidP="00013116">
      <w:pPr>
        <w:rPr>
          <w:lang w:val="pt-BR"/>
        </w:rPr>
      </w:pPr>
    </w:p>
    <w:p w14:paraId="235DB628" w14:textId="77777777" w:rsidR="00013116" w:rsidRDefault="00013116" w:rsidP="00013116">
      <w:pPr>
        <w:rPr>
          <w:lang w:val="pt-BR"/>
        </w:rPr>
      </w:pPr>
    </w:p>
    <w:p w14:paraId="5D21EDE7" w14:textId="77777777" w:rsidR="00013116" w:rsidRDefault="00013116" w:rsidP="00013116">
      <w:pPr>
        <w:rPr>
          <w:lang w:val="pt-BR"/>
        </w:rPr>
      </w:pPr>
    </w:p>
    <w:p w14:paraId="79B09ACB" w14:textId="77777777" w:rsidR="00013116" w:rsidRDefault="00013116" w:rsidP="00013116">
      <w:pPr>
        <w:rPr>
          <w:lang w:val="pt-BR"/>
        </w:rPr>
      </w:pPr>
    </w:p>
    <w:p w14:paraId="072F62D3" w14:textId="77777777" w:rsidR="00013116" w:rsidRDefault="00013116" w:rsidP="00013116">
      <w:pPr>
        <w:rPr>
          <w:lang w:val="pt-BR"/>
        </w:rPr>
      </w:pPr>
    </w:p>
    <w:p w14:paraId="3FEEDC8B" w14:textId="77777777" w:rsidR="00013116" w:rsidRDefault="00013116" w:rsidP="00013116">
      <w:pPr>
        <w:rPr>
          <w:lang w:val="pt-BR"/>
        </w:rPr>
      </w:pPr>
    </w:p>
    <w:p w14:paraId="498F9A8F" w14:textId="77777777" w:rsidR="00013116" w:rsidRDefault="00013116" w:rsidP="00013116">
      <w:pPr>
        <w:rPr>
          <w:lang w:val="pt-BR"/>
        </w:rPr>
      </w:pPr>
    </w:p>
    <w:p w14:paraId="25294687" w14:textId="77777777" w:rsidR="00013116" w:rsidRDefault="00013116" w:rsidP="00013116">
      <w:pPr>
        <w:rPr>
          <w:lang w:val="pt-BR"/>
        </w:rPr>
      </w:pPr>
    </w:p>
    <w:p w14:paraId="3B837612" w14:textId="77777777" w:rsidR="00013116" w:rsidRDefault="00013116" w:rsidP="00013116">
      <w:pPr>
        <w:rPr>
          <w:lang w:val="pt-BR"/>
        </w:rPr>
      </w:pPr>
    </w:p>
    <w:p w14:paraId="3D555FE3" w14:textId="77777777" w:rsidR="00013116" w:rsidRDefault="00013116" w:rsidP="00013116">
      <w:pPr>
        <w:rPr>
          <w:lang w:val="pt-BR"/>
        </w:rPr>
      </w:pPr>
    </w:p>
    <w:p w14:paraId="0F4C6F05" w14:textId="77777777" w:rsidR="00013116" w:rsidRPr="00EA2CEE" w:rsidRDefault="00013116" w:rsidP="00013116">
      <w:pPr>
        <w:rPr>
          <w:lang w:val="pt-BR"/>
        </w:rPr>
      </w:pPr>
    </w:p>
    <w:p w14:paraId="024BC758" w14:textId="77777777" w:rsidR="00013116" w:rsidRPr="00EA2CEE" w:rsidRDefault="00013116" w:rsidP="00013116">
      <w:pPr>
        <w:rPr>
          <w:lang w:val="pt-BR"/>
        </w:rPr>
      </w:pPr>
    </w:p>
    <w:p w14:paraId="302B3B1C" w14:textId="77777777" w:rsidR="00013116" w:rsidRPr="00EA2CEE" w:rsidRDefault="00013116" w:rsidP="00013116">
      <w:pPr>
        <w:rPr>
          <w:lang w:val="pt-BR"/>
        </w:rPr>
        <w:sectPr w:rsidR="00013116" w:rsidRPr="00EA2CEE" w:rsidSect="00013116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0587673C" w14:textId="77777777" w:rsidR="00013116" w:rsidRDefault="00013116" w:rsidP="00013116">
      <w:pPr>
        <w:rPr>
          <w:lang w:val="pt-BR"/>
        </w:rPr>
      </w:pPr>
    </w:p>
    <w:p w14:paraId="36902CE8" w14:textId="77777777" w:rsidR="00013116" w:rsidRDefault="00013116" w:rsidP="00013116">
      <w:pPr>
        <w:rPr>
          <w:lang w:val="pt-BR"/>
        </w:rPr>
      </w:pPr>
    </w:p>
    <w:p w14:paraId="3EA7DC69" w14:textId="77777777" w:rsidR="00433DE2" w:rsidRDefault="00433DE2" w:rsidP="00013116">
      <w:pPr>
        <w:rPr>
          <w:lang w:val="pt-BR"/>
        </w:rPr>
      </w:pPr>
    </w:p>
    <w:p w14:paraId="73AB8C15" w14:textId="77777777" w:rsidR="00433DE2" w:rsidRDefault="00433DE2" w:rsidP="00013116">
      <w:pPr>
        <w:rPr>
          <w:lang w:val="pt-BR"/>
        </w:rPr>
      </w:pPr>
    </w:p>
    <w:tbl>
      <w:tblPr>
        <w:tblStyle w:val="NormalTable0"/>
        <w:tblW w:w="10714" w:type="dxa"/>
        <w:tblLayout w:type="fixed"/>
        <w:tblLook w:val="01E0" w:firstRow="1" w:lastRow="1" w:firstColumn="1" w:lastColumn="1" w:noHBand="0" w:noVBand="0"/>
      </w:tblPr>
      <w:tblGrid>
        <w:gridCol w:w="5272"/>
        <w:gridCol w:w="170"/>
        <w:gridCol w:w="5272"/>
      </w:tblGrid>
      <w:tr w:rsidR="00816D1E" w14:paraId="379109E6" w14:textId="77777777" w:rsidTr="008B5B37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54E89815" w14:textId="77777777" w:rsidR="00816D1E" w:rsidRPr="00B62CD1" w:rsidRDefault="00816D1E" w:rsidP="006A6BC2">
            <w:pPr>
              <w:jc w:val="center"/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B62CD1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Penha de França</w:t>
            </w:r>
          </w:p>
        </w:tc>
        <w:tc>
          <w:tcPr>
            <w:tcW w:w="170" w:type="dxa"/>
          </w:tcPr>
          <w:p w14:paraId="7A1F325F" w14:textId="77777777" w:rsidR="00816D1E" w:rsidRPr="00B62CD1" w:rsidRDefault="00816D1E" w:rsidP="006A6BC2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B62CD1">
              <w:rPr>
                <w:noProof/>
                <w:color w:val="2B579A"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702324" behindDoc="0" locked="0" layoutInCell="1" allowOverlap="1" wp14:anchorId="5D545418" wp14:editId="5E1259B6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8890</wp:posOffset>
                      </wp:positionV>
                      <wp:extent cx="0" cy="2484000"/>
                      <wp:effectExtent l="0" t="0" r="38100" b="31115"/>
                      <wp:wrapNone/>
                      <wp:docPr id="1117512933" name="Conector reto 11175129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0" cy="248400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2F16F9A" id="Conector reto 1117512933" o:spid="_x0000_s1026" style="position:absolute;flip:x;z-index:2517023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1pt,.7pt" to="4.1pt,19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19DC6811" w14:textId="170DF5C8" w:rsidR="00816D1E" w:rsidRPr="00B62CD1" w:rsidRDefault="00816D1E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B62CD1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VSE</w:t>
            </w:r>
            <w:r w:rsidR="008D5D6D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¹</w:t>
            </w:r>
            <w:r w:rsidRPr="00B62CD1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Carlos Meira</w:t>
            </w:r>
          </w:p>
        </w:tc>
      </w:tr>
      <w:tr w:rsidR="00816D1E" w:rsidRPr="00F83195" w14:paraId="45F2CFF8" w14:textId="77777777" w:rsidTr="008B5B37">
        <w:trPr>
          <w:trHeight w:val="2835"/>
        </w:trPr>
        <w:tc>
          <w:tcPr>
            <w:tcW w:w="5272" w:type="dxa"/>
            <w:vAlign w:val="center"/>
          </w:tcPr>
          <w:p w14:paraId="52359F76" w14:textId="77777777" w:rsidR="00816D1E" w:rsidRPr="00F44727" w:rsidRDefault="00816D1E" w:rsidP="006A6BC2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6E3342B6" w14:textId="77777777" w:rsidR="00816D1E" w:rsidRPr="00F83195" w:rsidRDefault="00816D1E" w:rsidP="006A6BC2">
            <w:pPr>
              <w:pStyle w:val="TableParagraph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1AAE2AAB" wp14:editId="454E5C3E">
                  <wp:extent cx="3060000" cy="1980000"/>
                  <wp:effectExtent l="57150" t="57150" r="45720" b="58420"/>
                  <wp:docPr id="1355287784" name="Imagem 13552877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5287784" name="Imagem 1355287784"/>
                          <pic:cNvPicPr preferRelativeResize="0"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3F933FF2" w14:textId="77777777" w:rsidR="00816D1E" w:rsidRPr="00F83195" w:rsidRDefault="00816D1E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272" w:type="dxa"/>
            <w:vAlign w:val="center"/>
          </w:tcPr>
          <w:p w14:paraId="0F08FC43" w14:textId="77777777" w:rsidR="00816D1E" w:rsidRPr="00F83195" w:rsidRDefault="00816D1E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6C2458B" w14:textId="77777777" w:rsidR="00816D1E" w:rsidRPr="00F83195" w:rsidRDefault="00816D1E" w:rsidP="006A6BC2">
            <w:pPr>
              <w:pStyle w:val="TableParagraph"/>
              <w:ind w:right="-29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09F43449" wp14:editId="63192FEF">
                  <wp:extent cx="3060000" cy="1980000"/>
                  <wp:effectExtent l="57150" t="57150" r="45720" b="58420"/>
                  <wp:docPr id="1878137972" name="Imagem 18781379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137972" name="Imagem 1878137972"/>
                          <pic:cNvPicPr preferRelativeResize="0"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6D1E" w14:paraId="4FE740D5" w14:textId="77777777" w:rsidTr="008B5B37">
        <w:trPr>
          <w:trHeight w:val="454"/>
        </w:trPr>
        <w:tc>
          <w:tcPr>
            <w:tcW w:w="5272" w:type="dxa"/>
          </w:tcPr>
          <w:p w14:paraId="0EBC44EE" w14:textId="77777777" w:rsidR="00816D1E" w:rsidRPr="00DB0038" w:rsidRDefault="00816D1E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621ED2">
              <w:rPr>
                <w:sz w:val="16"/>
                <w:szCs w:val="16"/>
                <w:lang w:val="pt-BR"/>
              </w:rPr>
              <w:t>Escavação do poço do corpo da estação.</w:t>
            </w:r>
          </w:p>
        </w:tc>
        <w:tc>
          <w:tcPr>
            <w:tcW w:w="170" w:type="dxa"/>
          </w:tcPr>
          <w:p w14:paraId="67AD19CD" w14:textId="77777777" w:rsidR="00816D1E" w:rsidRPr="002D2228" w:rsidRDefault="00816D1E" w:rsidP="006A6BC2">
            <w:pPr>
              <w:pStyle w:val="TableParagraph"/>
              <w:rPr>
                <w:sz w:val="20"/>
                <w:lang w:val="pt-BR"/>
              </w:rPr>
            </w:pPr>
            <w:r>
              <w:rPr>
                <w:noProof/>
                <w:color w:val="2B579A"/>
                <w:shd w:val="clear" w:color="auto" w:fill="E6E6E6"/>
              </w:rPr>
              <mc:AlternateContent>
                <mc:Choice Requires="wps">
                  <w:drawing>
                    <wp:anchor distT="0" distB="0" distL="114300" distR="114300" simplePos="0" relativeHeight="251701300" behindDoc="0" locked="0" layoutInCell="1" allowOverlap="1" wp14:anchorId="5EC83487" wp14:editId="1523B49D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286385</wp:posOffset>
                      </wp:positionV>
                      <wp:extent cx="0" cy="2484000"/>
                      <wp:effectExtent l="0" t="0" r="38100" b="31115"/>
                      <wp:wrapNone/>
                      <wp:docPr id="640492208" name="Conector reto 640492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0" cy="248400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86CBA7E" id="Conector reto 640492208" o:spid="_x0000_s1026" style="position:absolute;flip:x;z-index:2517013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7pt,22.55pt" to="3.7pt,21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</w:tcPr>
          <w:p w14:paraId="76C3C847" w14:textId="328229EE" w:rsidR="00816D1E" w:rsidRPr="005370B3" w:rsidRDefault="008620D9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620D9">
              <w:rPr>
                <w:sz w:val="16"/>
                <w:szCs w:val="16"/>
                <w:lang w:val="pt-BR"/>
              </w:rPr>
              <w:t>Escavação do poço.</w:t>
            </w:r>
          </w:p>
        </w:tc>
      </w:tr>
      <w:tr w:rsidR="00816D1E" w14:paraId="7E1DF90B" w14:textId="77777777" w:rsidTr="008B5B37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75AEFABA" w14:textId="0D9AAFE8" w:rsidR="00816D1E" w:rsidRPr="00040EA7" w:rsidRDefault="00816D1E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:lang w:val="pt-BR"/>
              </w:rPr>
            </w:pPr>
            <w:r w:rsidRPr="00B62CD1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VSE</w:t>
            </w:r>
            <w:r w:rsidR="008D5D6D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¹</w:t>
            </w:r>
            <w:r w:rsidRPr="00B62CD1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Basuca</w:t>
            </w:r>
          </w:p>
        </w:tc>
        <w:tc>
          <w:tcPr>
            <w:tcW w:w="170" w:type="dxa"/>
          </w:tcPr>
          <w:p w14:paraId="54D5991F" w14:textId="77777777" w:rsidR="00816D1E" w:rsidRPr="002D2228" w:rsidRDefault="00816D1E" w:rsidP="006A6BC2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</w:p>
        </w:tc>
        <w:tc>
          <w:tcPr>
            <w:tcW w:w="5272" w:type="dxa"/>
            <w:vAlign w:val="center"/>
          </w:tcPr>
          <w:p w14:paraId="2160154D" w14:textId="77777777" w:rsidR="00816D1E" w:rsidRPr="00F44727" w:rsidRDefault="00816D1E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</w:tr>
      <w:tr w:rsidR="00816D1E" w14:paraId="2BA45F8D" w14:textId="77777777" w:rsidTr="008B5B37">
        <w:trPr>
          <w:trHeight w:val="2835"/>
        </w:trPr>
        <w:tc>
          <w:tcPr>
            <w:tcW w:w="5272" w:type="dxa"/>
          </w:tcPr>
          <w:p w14:paraId="5EE82589" w14:textId="77777777" w:rsidR="00816D1E" w:rsidRPr="00F44727" w:rsidRDefault="00816D1E" w:rsidP="006A6BC2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0AF4F36E" w14:textId="77777777" w:rsidR="00816D1E" w:rsidRDefault="00816D1E" w:rsidP="006A6BC2">
            <w:pPr>
              <w:pStyle w:val="TableParagraph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672CABD6" wp14:editId="208EB3F9">
                  <wp:extent cx="3060000" cy="1980000"/>
                  <wp:effectExtent l="57150" t="57150" r="45720" b="58420"/>
                  <wp:docPr id="1432033036" name="Imagem 14320330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2033036" name="Imagem 1432033036"/>
                          <pic:cNvPicPr preferRelativeResize="0"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722B83B2" w14:textId="77777777" w:rsidR="00816D1E" w:rsidRDefault="00816D1E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272" w:type="dxa"/>
          </w:tcPr>
          <w:p w14:paraId="0A684179" w14:textId="77777777" w:rsidR="00816D1E" w:rsidRDefault="00816D1E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5CA47188" w14:textId="77777777" w:rsidR="00816D1E" w:rsidRDefault="00816D1E" w:rsidP="006A6BC2">
            <w:pPr>
              <w:pStyle w:val="TableParagraph"/>
              <w:ind w:right="-29"/>
              <w:jc w:val="center"/>
              <w:rPr>
                <w:sz w:val="20"/>
              </w:rPr>
            </w:pPr>
          </w:p>
        </w:tc>
      </w:tr>
      <w:tr w:rsidR="00816D1E" w14:paraId="38441231" w14:textId="77777777" w:rsidTr="008B5B37">
        <w:trPr>
          <w:trHeight w:val="454"/>
        </w:trPr>
        <w:tc>
          <w:tcPr>
            <w:tcW w:w="5272" w:type="dxa"/>
          </w:tcPr>
          <w:p w14:paraId="77914319" w14:textId="061C30D5" w:rsidR="00816D1E" w:rsidRPr="00C97ACC" w:rsidRDefault="00A15969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A15969">
              <w:rPr>
                <w:sz w:val="16"/>
                <w:szCs w:val="16"/>
                <w:lang w:val="pt-BR"/>
              </w:rPr>
              <w:t>Escavação do poço.</w:t>
            </w:r>
          </w:p>
        </w:tc>
        <w:tc>
          <w:tcPr>
            <w:tcW w:w="170" w:type="dxa"/>
          </w:tcPr>
          <w:p w14:paraId="1AC8207A" w14:textId="77777777" w:rsidR="00816D1E" w:rsidRPr="00C97ACC" w:rsidRDefault="00816D1E" w:rsidP="006A6BC2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272" w:type="dxa"/>
          </w:tcPr>
          <w:p w14:paraId="0A92AEAE" w14:textId="77777777" w:rsidR="00816D1E" w:rsidRPr="00AB71F3" w:rsidRDefault="00816D1E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</w:tr>
      <w:tr w:rsidR="00816D1E" w14:paraId="46D1DD49" w14:textId="77777777" w:rsidTr="006A6BC2">
        <w:trPr>
          <w:trHeight w:val="340"/>
        </w:trPr>
        <w:tc>
          <w:tcPr>
            <w:tcW w:w="5272" w:type="dxa"/>
            <w:vAlign w:val="center"/>
          </w:tcPr>
          <w:p w14:paraId="267AB87F" w14:textId="77777777" w:rsidR="00816D1E" w:rsidRPr="00C97ACC" w:rsidRDefault="00816D1E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  <w:tc>
          <w:tcPr>
            <w:tcW w:w="170" w:type="dxa"/>
          </w:tcPr>
          <w:p w14:paraId="4D0499AE" w14:textId="77777777" w:rsidR="00816D1E" w:rsidRPr="00C97ACC" w:rsidRDefault="00816D1E" w:rsidP="006A6BC2">
            <w:pPr>
              <w:pStyle w:val="TableParagraph"/>
              <w:spacing w:before="11"/>
              <w:rPr>
                <w:b/>
                <w:sz w:val="19"/>
                <w:lang w:val="pt-BR"/>
              </w:rPr>
            </w:pPr>
          </w:p>
        </w:tc>
        <w:tc>
          <w:tcPr>
            <w:tcW w:w="5272" w:type="dxa"/>
            <w:vAlign w:val="center"/>
          </w:tcPr>
          <w:p w14:paraId="4488953B" w14:textId="77777777" w:rsidR="00816D1E" w:rsidRPr="00381B73" w:rsidRDefault="00816D1E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</w:tr>
      <w:tr w:rsidR="00816D1E" w14:paraId="2756CF2A" w14:textId="77777777" w:rsidTr="006A6BC2">
        <w:trPr>
          <w:trHeight w:val="2835"/>
        </w:trPr>
        <w:tc>
          <w:tcPr>
            <w:tcW w:w="5272" w:type="dxa"/>
          </w:tcPr>
          <w:p w14:paraId="7C232616" w14:textId="77777777" w:rsidR="00816D1E" w:rsidRPr="00621ED2" w:rsidRDefault="00816D1E" w:rsidP="006A6BC2">
            <w:pPr>
              <w:pStyle w:val="TableParagraph"/>
              <w:ind w:left="51"/>
              <w:jc w:val="center"/>
              <w:rPr>
                <w:sz w:val="20"/>
                <w:lang w:val="pt-BR"/>
              </w:rPr>
            </w:pPr>
          </w:p>
        </w:tc>
        <w:tc>
          <w:tcPr>
            <w:tcW w:w="170" w:type="dxa"/>
            <w:vAlign w:val="center"/>
          </w:tcPr>
          <w:p w14:paraId="6B7921C3" w14:textId="77777777" w:rsidR="00816D1E" w:rsidRPr="00621ED2" w:rsidRDefault="00816D1E" w:rsidP="006A6BC2">
            <w:pPr>
              <w:pStyle w:val="TableParagraph"/>
              <w:spacing w:before="5"/>
              <w:jc w:val="center"/>
              <w:rPr>
                <w:b/>
                <w:sz w:val="3"/>
                <w:lang w:val="pt-BR"/>
              </w:rPr>
            </w:pPr>
          </w:p>
        </w:tc>
        <w:tc>
          <w:tcPr>
            <w:tcW w:w="5272" w:type="dxa"/>
          </w:tcPr>
          <w:p w14:paraId="211114C7" w14:textId="77777777" w:rsidR="00816D1E" w:rsidRPr="00621ED2" w:rsidRDefault="00816D1E" w:rsidP="006A6BC2">
            <w:pPr>
              <w:pStyle w:val="TableParagraph"/>
              <w:jc w:val="center"/>
              <w:rPr>
                <w:sz w:val="20"/>
                <w:lang w:val="pt-BR"/>
              </w:rPr>
            </w:pPr>
          </w:p>
        </w:tc>
      </w:tr>
      <w:tr w:rsidR="00816D1E" w14:paraId="19B9DE1A" w14:textId="77777777" w:rsidTr="006A6BC2">
        <w:trPr>
          <w:trHeight w:val="283"/>
        </w:trPr>
        <w:tc>
          <w:tcPr>
            <w:tcW w:w="5272" w:type="dxa"/>
            <w:vAlign w:val="center"/>
          </w:tcPr>
          <w:p w14:paraId="485652ED" w14:textId="77777777" w:rsidR="00816D1E" w:rsidRPr="002D2228" w:rsidRDefault="00816D1E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170" w:type="dxa"/>
            <w:vAlign w:val="center"/>
          </w:tcPr>
          <w:p w14:paraId="32B831AE" w14:textId="77777777" w:rsidR="00816D1E" w:rsidRPr="002D2228" w:rsidRDefault="00816D1E" w:rsidP="006A6BC2">
            <w:pPr>
              <w:pStyle w:val="TableParagraph"/>
              <w:spacing w:before="90" w:line="220" w:lineRule="exact"/>
              <w:jc w:val="center"/>
              <w:rPr>
                <w:sz w:val="20"/>
                <w:lang w:val="pt-BR"/>
              </w:rPr>
            </w:pPr>
          </w:p>
        </w:tc>
        <w:tc>
          <w:tcPr>
            <w:tcW w:w="5272" w:type="dxa"/>
            <w:vAlign w:val="center"/>
          </w:tcPr>
          <w:p w14:paraId="5F56A30C" w14:textId="77777777" w:rsidR="00816D1E" w:rsidRPr="002D2228" w:rsidRDefault="00816D1E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</w:tr>
      <w:tr w:rsidR="00816D1E" w14:paraId="407B82C3" w14:textId="77777777" w:rsidTr="006A6BC2">
        <w:trPr>
          <w:trHeight w:val="454"/>
        </w:trPr>
        <w:tc>
          <w:tcPr>
            <w:tcW w:w="5272" w:type="dxa"/>
          </w:tcPr>
          <w:p w14:paraId="0A8A3DA7" w14:textId="77777777" w:rsidR="00816D1E" w:rsidRPr="00664D04" w:rsidRDefault="00816D1E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170" w:type="dxa"/>
          </w:tcPr>
          <w:p w14:paraId="746BD79A" w14:textId="77777777" w:rsidR="00816D1E" w:rsidRPr="002D2228" w:rsidRDefault="00816D1E" w:rsidP="006A6BC2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272" w:type="dxa"/>
          </w:tcPr>
          <w:p w14:paraId="683B2807" w14:textId="77777777" w:rsidR="00816D1E" w:rsidRPr="00E961D7" w:rsidRDefault="00816D1E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</w:tr>
    </w:tbl>
    <w:p w14:paraId="43F7A1DC" w14:textId="77777777" w:rsidR="008D5D6D" w:rsidRPr="004E42C4" w:rsidRDefault="008D5D6D" w:rsidP="008D5D6D">
      <w:pPr>
        <w:rPr>
          <w:lang w:val="pt-BR"/>
        </w:rPr>
      </w:pPr>
      <w:r>
        <w:rPr>
          <w:lang w:val="pt-BR"/>
        </w:rPr>
        <w:t>¹ - Ventilação de Saída de Emergência - VSE</w:t>
      </w:r>
    </w:p>
    <w:p w14:paraId="47B43BD4" w14:textId="77777777" w:rsidR="00B96759" w:rsidRDefault="00B96759" w:rsidP="000E1079">
      <w:pPr>
        <w:rPr>
          <w:sz w:val="20"/>
          <w:szCs w:val="20"/>
          <w:lang w:val="pt-BR"/>
        </w:rPr>
      </w:pPr>
    </w:p>
    <w:p w14:paraId="29244190" w14:textId="77777777" w:rsidR="00013116" w:rsidRDefault="00013116" w:rsidP="00013116">
      <w:pPr>
        <w:rPr>
          <w:lang w:val="pt-BR"/>
        </w:rPr>
      </w:pPr>
    </w:p>
    <w:p w14:paraId="4FBC52C0" w14:textId="77777777" w:rsidR="00933EC4" w:rsidRDefault="00933EC4">
      <w:pPr>
        <w:rPr>
          <w:lang w:val="pt-BR"/>
        </w:rPr>
        <w:sectPr w:rsidR="00933EC4" w:rsidSect="00653CD9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4F496878" w14:textId="77777777" w:rsidR="000D2527" w:rsidRPr="008D4DB2" w:rsidRDefault="000D2527" w:rsidP="000D2527">
      <w:pPr>
        <w:jc w:val="center"/>
        <w:rPr>
          <w:rFonts w:ascii="Biome" w:eastAsiaTheme="majorEastAsia" w:hAnsi="Biome" w:cs="Biome"/>
          <w:caps/>
          <w:sz w:val="72"/>
          <w:szCs w:val="72"/>
          <w:lang w:val="pt-BR"/>
        </w:rPr>
      </w:pPr>
    </w:p>
    <w:p w14:paraId="4E39B3FC" w14:textId="77777777" w:rsidR="000D2527" w:rsidRPr="008D4DB2" w:rsidRDefault="000D2527" w:rsidP="000D2527">
      <w:pPr>
        <w:jc w:val="center"/>
        <w:rPr>
          <w:rFonts w:ascii="Biome" w:eastAsiaTheme="majorEastAsia" w:hAnsi="Biome" w:cs="Biome"/>
          <w:caps/>
          <w:sz w:val="72"/>
          <w:szCs w:val="72"/>
          <w:lang w:val="pt-BR"/>
        </w:rPr>
      </w:pPr>
    </w:p>
    <w:p w14:paraId="16BAB612" w14:textId="3D1F1718" w:rsidR="000D2527" w:rsidRPr="008D4DB2" w:rsidRDefault="000D2527" w:rsidP="000D2527">
      <w:pPr>
        <w:spacing w:after="840"/>
        <w:ind w:right="-57"/>
        <w:jc w:val="center"/>
        <w:rPr>
          <w:rFonts w:ascii="Biome" w:eastAsiaTheme="majorEastAsia" w:hAnsi="Biome" w:cs="Biome"/>
          <w:b/>
          <w:bCs/>
          <w:caps/>
          <w:sz w:val="56"/>
          <w:szCs w:val="56"/>
          <w:lang w:val="pt-BR"/>
        </w:rPr>
      </w:pPr>
      <w:r w:rsidRPr="008D4DB2">
        <w:rPr>
          <w:rFonts w:ascii="Biome" w:hAnsi="Biome" w:cs="Biome"/>
          <w:noProof/>
          <w:color w:val="01023B" w:themeColor="accent5"/>
          <w:sz w:val="44"/>
          <w:szCs w:val="44"/>
          <w:lang w:val="pt-BR" w:bidi="pt-BR"/>
        </w:rPr>
        <w:drawing>
          <wp:anchor distT="0" distB="0" distL="114300" distR="114300" simplePos="0" relativeHeight="251658249" behindDoc="1" locked="0" layoutInCell="1" allowOverlap="1" wp14:anchorId="0F7066CA" wp14:editId="0D514CD1">
            <wp:simplePos x="0" y="0"/>
            <wp:positionH relativeFrom="margin">
              <wp:posOffset>777553</wp:posOffset>
            </wp:positionH>
            <wp:positionV relativeFrom="paragraph">
              <wp:posOffset>608330</wp:posOffset>
            </wp:positionV>
            <wp:extent cx="5337545" cy="289560"/>
            <wp:effectExtent l="0" t="0" r="0" b="0"/>
            <wp:wrapNone/>
            <wp:docPr id="156" name="Gráfico 156" title="Decor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545" cy="289560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4AA" w:rsidRPr="008D4DB2">
        <w:rPr>
          <w:rFonts w:ascii="Biome" w:eastAsiaTheme="majorEastAsia" w:hAnsi="Biome" w:cs="Biome"/>
          <w:sz w:val="72"/>
          <w:szCs w:val="72"/>
          <w:lang w:val="pt-BR"/>
        </w:rPr>
        <w:t xml:space="preserve"> </w:t>
      </w:r>
      <w:r w:rsidR="006434AA" w:rsidRPr="008D4DB2">
        <w:rPr>
          <w:rFonts w:ascii="Biome" w:eastAsiaTheme="majorEastAsia" w:hAnsi="Biome" w:cs="Biome"/>
          <w:b/>
          <w:bCs/>
          <w:sz w:val="56"/>
          <w:szCs w:val="56"/>
          <w:lang w:val="pt-BR"/>
        </w:rPr>
        <w:t>| LINHA 15-PRATA | MONOTRILHO |</w:t>
      </w:r>
    </w:p>
    <w:p w14:paraId="13E79D1E" w14:textId="03A849F9" w:rsidR="000D2527" w:rsidRPr="008D4DB2" w:rsidRDefault="000D2527" w:rsidP="000D2527">
      <w:pPr>
        <w:spacing w:after="600"/>
        <w:ind w:right="-57"/>
        <w:jc w:val="center"/>
        <w:rPr>
          <w:rFonts w:ascii="Biome" w:hAnsi="Biome" w:cs="Biome"/>
          <w:b/>
          <w:sz w:val="40"/>
          <w:szCs w:val="40"/>
        </w:rPr>
      </w:pPr>
      <w:r w:rsidRPr="008D4DB2">
        <w:rPr>
          <w:rFonts w:ascii="Biome" w:hAnsi="Biome" w:cs="Biome"/>
          <w:b/>
          <w:color w:val="211F1F"/>
          <w:sz w:val="40"/>
          <w:szCs w:val="40"/>
        </w:rPr>
        <w:t xml:space="preserve">Implantação do Empreendimento </w:t>
      </w:r>
      <w:r w:rsidRPr="008D4DB2">
        <w:rPr>
          <w:rFonts w:ascii="Biome" w:hAnsi="Biome" w:cs="Biome"/>
          <w:b/>
          <w:color w:val="211F1F"/>
          <w:sz w:val="40"/>
          <w:szCs w:val="40"/>
        </w:rPr>
        <w:br/>
      </w:r>
      <w:r w:rsidR="00BC4413" w:rsidRPr="008D4DB2">
        <w:rPr>
          <w:rFonts w:ascii="Biome" w:hAnsi="Biome" w:cs="Biome"/>
          <w:b/>
          <w:color w:val="211F1F"/>
          <w:sz w:val="40"/>
          <w:szCs w:val="40"/>
        </w:rPr>
        <w:t>Trecho Ipiranga – Jacu-Pêssego</w:t>
      </w:r>
    </w:p>
    <w:p w14:paraId="378353CD" w14:textId="77777777" w:rsidR="000D2527" w:rsidRPr="008D4DB2" w:rsidRDefault="000D2527" w:rsidP="000D2527">
      <w:pPr>
        <w:spacing w:before="4"/>
        <w:rPr>
          <w:rFonts w:ascii="Biome" w:hAnsi="Biome" w:cs="Biome"/>
          <w:b/>
          <w:sz w:val="3"/>
        </w:rPr>
      </w:pPr>
    </w:p>
    <w:tbl>
      <w:tblPr>
        <w:tblStyle w:val="Tabelacomgrade"/>
        <w:tblW w:w="10617" w:type="dxa"/>
        <w:jc w:val="center"/>
        <w:tblBorders>
          <w:top w:val="single" w:sz="12" w:space="0" w:color="3F3F3F" w:themeColor="accent6" w:themeShade="80"/>
          <w:left w:val="single" w:sz="12" w:space="0" w:color="3F3F3F" w:themeColor="accent6" w:themeShade="80"/>
          <w:bottom w:val="single" w:sz="12" w:space="0" w:color="3F3F3F" w:themeColor="accent6" w:themeShade="80"/>
          <w:right w:val="single" w:sz="12" w:space="0" w:color="3F3F3F" w:themeColor="accent6" w:themeShade="8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24"/>
        <w:gridCol w:w="3119"/>
        <w:gridCol w:w="2410"/>
        <w:gridCol w:w="2664"/>
      </w:tblGrid>
      <w:tr w:rsidR="00500112" w:rsidRPr="008D4DB2" w14:paraId="2242A3D7" w14:textId="77777777" w:rsidTr="00AC0D5E">
        <w:trPr>
          <w:trHeight w:val="1644"/>
          <w:jc w:val="center"/>
        </w:trPr>
        <w:tc>
          <w:tcPr>
            <w:tcW w:w="2424" w:type="dxa"/>
            <w:shd w:val="clear" w:color="auto" w:fill="E7E6E6" w:themeFill="background2"/>
            <w:vAlign w:val="center"/>
          </w:tcPr>
          <w:p w14:paraId="00F524C4" w14:textId="77777777" w:rsidR="00500112" w:rsidRPr="008D4DB2" w:rsidRDefault="00500112" w:rsidP="00E63471">
            <w:pPr>
              <w:jc w:val="center"/>
              <w:rPr>
                <w:rFonts w:ascii="Biome" w:hAnsi="Biome" w:cs="Biome"/>
                <w:lang w:val="pt-BR"/>
              </w:rPr>
            </w:pPr>
            <w:r w:rsidRPr="008D4DB2">
              <w:rPr>
                <w:rFonts w:ascii="Biome" w:hAnsi="Biome" w:cs="Biome"/>
                <w:noProof/>
              </w:rPr>
              <w:drawing>
                <wp:inline distT="0" distB="0" distL="0" distR="0" wp14:anchorId="003F7294" wp14:editId="1D1B495F">
                  <wp:extent cx="622935" cy="627776"/>
                  <wp:effectExtent l="0" t="0" r="5715" b="1270"/>
                  <wp:docPr id="157" name="image15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image15.png" descr="Ícone&#10;&#10;Descrição gerada automaticamente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935" cy="627776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57902B06" w14:textId="77777777" w:rsidR="00500112" w:rsidRPr="008D4DB2" w:rsidRDefault="00500112" w:rsidP="00E63471">
            <w:pPr>
              <w:jc w:val="center"/>
              <w:rPr>
                <w:rFonts w:ascii="Biome" w:hAnsi="Biome" w:cs="Biome"/>
                <w:lang w:val="pt-BR"/>
              </w:rPr>
            </w:pPr>
            <w:r w:rsidRPr="008D4DB2">
              <w:rPr>
                <w:rFonts w:ascii="Biome" w:hAnsi="Biome" w:cs="Biome"/>
                <w:noProof/>
              </w:rPr>
              <w:drawing>
                <wp:inline distT="0" distB="0" distL="0" distR="0" wp14:anchorId="3ADA7E6E" wp14:editId="354C1EDE">
                  <wp:extent cx="632365" cy="687122"/>
                  <wp:effectExtent l="0" t="0" r="0" b="0"/>
                  <wp:docPr id="158" name="image16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16.png" descr="Ícone&#10;&#10;Descrição gerada automaticamente"/>
                          <pic:cNvPicPr/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3726" b="11413"/>
                          <a:stretch/>
                        </pic:blipFill>
                        <pic:spPr bwMode="auto">
                          <a:xfrm>
                            <a:off x="0" y="0"/>
                            <a:ext cx="632784" cy="687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E7E6E6" w:themeFill="background2"/>
            <w:vAlign w:val="center"/>
          </w:tcPr>
          <w:p w14:paraId="50CF6B62" w14:textId="77777777" w:rsidR="00500112" w:rsidRPr="008D4DB2" w:rsidRDefault="00500112" w:rsidP="00E63471">
            <w:pPr>
              <w:jc w:val="center"/>
              <w:rPr>
                <w:rFonts w:ascii="Biome" w:hAnsi="Biome" w:cs="Biome"/>
                <w:lang w:val="pt-BR"/>
              </w:rPr>
            </w:pPr>
            <w:r w:rsidRPr="008D4DB2">
              <w:rPr>
                <w:rFonts w:ascii="Biome" w:hAnsi="Biome" w:cs="Biome"/>
                <w:noProof/>
              </w:rPr>
              <w:drawing>
                <wp:inline distT="0" distB="0" distL="0" distR="0" wp14:anchorId="564C35E9" wp14:editId="482457E1">
                  <wp:extent cx="678111" cy="791845"/>
                  <wp:effectExtent l="0" t="0" r="8255" b="8255"/>
                  <wp:docPr id="159" name="image17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image17.png" descr="Ícone&#10;&#10;Descrição gerada automaticamente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11" cy="791845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4" w:type="dxa"/>
            <w:shd w:val="clear" w:color="auto" w:fill="FFFFFF" w:themeFill="background1"/>
            <w:vAlign w:val="center"/>
          </w:tcPr>
          <w:p w14:paraId="40576A9D" w14:textId="77777777" w:rsidR="00500112" w:rsidRPr="008D4DB2" w:rsidRDefault="00500112" w:rsidP="00E63471">
            <w:pPr>
              <w:jc w:val="center"/>
              <w:rPr>
                <w:rFonts w:ascii="Biome" w:hAnsi="Biome" w:cs="Biome"/>
                <w:noProof/>
              </w:rPr>
            </w:pPr>
            <w:r w:rsidRPr="008D4DB2">
              <w:rPr>
                <w:rFonts w:ascii="Biome" w:hAnsi="Biome" w:cs="Biome"/>
                <w:noProof/>
              </w:rPr>
              <w:drawing>
                <wp:inline distT="0" distB="0" distL="0" distR="0" wp14:anchorId="2448A38C" wp14:editId="11B6EE2E">
                  <wp:extent cx="646961" cy="756000"/>
                  <wp:effectExtent l="0" t="0" r="1270" b="6350"/>
                  <wp:docPr id="160" name="Imagem 160" descr="Desenho de um círcul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m 160" descr="Desenho de um círculo&#10;&#10;Descrição gerada automaticamente com confiança média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961" cy="756000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0112" w:rsidRPr="008D4DB2" w14:paraId="7AF2A473" w14:textId="77777777" w:rsidTr="00AC0D5E">
        <w:trPr>
          <w:trHeight w:val="1020"/>
          <w:jc w:val="center"/>
        </w:trPr>
        <w:tc>
          <w:tcPr>
            <w:tcW w:w="2424" w:type="dxa"/>
            <w:shd w:val="clear" w:color="auto" w:fill="E7E6E6" w:themeFill="background2"/>
            <w:vAlign w:val="center"/>
          </w:tcPr>
          <w:p w14:paraId="71942F65" w14:textId="41A4AC3D" w:rsidR="00500112" w:rsidRPr="008D4DB2" w:rsidRDefault="0028659C" w:rsidP="00E63471">
            <w:pPr>
              <w:jc w:val="center"/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</w:pPr>
            <w:r w:rsidRPr="008D4DB2"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>19</w:t>
            </w:r>
            <w:r w:rsidR="00500112" w:rsidRPr="008D4DB2"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>,1 km</w:t>
            </w:r>
          </w:p>
          <w:p w14:paraId="5CEB20B0" w14:textId="77777777" w:rsidR="00500112" w:rsidRPr="008D4DB2" w:rsidRDefault="00500112" w:rsidP="00E63471">
            <w:pPr>
              <w:jc w:val="center"/>
              <w:rPr>
                <w:rFonts w:ascii="Biome" w:hAnsi="Biome" w:cs="Biome"/>
                <w:b/>
                <w:bCs/>
                <w:lang w:val="pt-BR"/>
              </w:rPr>
            </w:pPr>
            <w:r w:rsidRPr="008D4DB2">
              <w:rPr>
                <w:rFonts w:ascii="Biome" w:hAnsi="Biome" w:cs="Biome"/>
                <w:b/>
                <w:bCs/>
                <w:lang w:val="pt-BR"/>
              </w:rPr>
              <w:t>Extensão Operacional</w:t>
            </w:r>
          </w:p>
          <w:p w14:paraId="4351E876" w14:textId="77777777" w:rsidR="00500112" w:rsidRPr="008D4DB2" w:rsidRDefault="00500112" w:rsidP="00E63471">
            <w:pPr>
              <w:jc w:val="center"/>
              <w:rPr>
                <w:rFonts w:ascii="Biome" w:hAnsi="Biome" w:cs="Biome"/>
                <w:b/>
                <w:bCs/>
                <w:lang w:val="pt-BR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384FDF9E" w14:textId="77777777" w:rsidR="00500112" w:rsidRPr="008D4DB2" w:rsidRDefault="00500112" w:rsidP="00E63471">
            <w:pPr>
              <w:jc w:val="center"/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</w:pPr>
            <w:r w:rsidRPr="008D4DB2"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>21,1 km</w:t>
            </w:r>
          </w:p>
          <w:p w14:paraId="6B4287B0" w14:textId="77777777" w:rsidR="00500112" w:rsidRPr="008D4DB2" w:rsidRDefault="00500112" w:rsidP="00E63471">
            <w:pPr>
              <w:jc w:val="center"/>
              <w:rPr>
                <w:rFonts w:ascii="Biome" w:hAnsi="Biome" w:cs="Biome"/>
                <w:b/>
                <w:bCs/>
                <w:lang w:val="pt-BR"/>
              </w:rPr>
            </w:pPr>
            <w:r w:rsidRPr="008D4DB2">
              <w:rPr>
                <w:rFonts w:ascii="Biome" w:hAnsi="Biome" w:cs="Biome"/>
                <w:b/>
                <w:bCs/>
                <w:lang w:val="pt-BR"/>
              </w:rPr>
              <w:t>Extensão de Implantação</w:t>
            </w:r>
          </w:p>
        </w:tc>
        <w:tc>
          <w:tcPr>
            <w:tcW w:w="2410" w:type="dxa"/>
            <w:shd w:val="clear" w:color="auto" w:fill="E7E6E6" w:themeFill="background2"/>
            <w:vAlign w:val="center"/>
          </w:tcPr>
          <w:p w14:paraId="725C5C3A" w14:textId="77777777" w:rsidR="00500112" w:rsidRPr="008D4DB2" w:rsidRDefault="00500112" w:rsidP="00E63471">
            <w:pPr>
              <w:jc w:val="center"/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</w:pPr>
            <w:r w:rsidRPr="008D4DB2"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>14</w:t>
            </w:r>
          </w:p>
          <w:p w14:paraId="5C4B0F7C" w14:textId="77777777" w:rsidR="00500112" w:rsidRPr="008D4DB2" w:rsidRDefault="00500112" w:rsidP="00E63471">
            <w:pPr>
              <w:jc w:val="center"/>
              <w:rPr>
                <w:rFonts w:ascii="Biome" w:hAnsi="Biome" w:cs="Biome"/>
                <w:b/>
                <w:bCs/>
                <w:lang w:val="pt-BR"/>
              </w:rPr>
            </w:pPr>
            <w:r w:rsidRPr="008D4DB2">
              <w:rPr>
                <w:rFonts w:ascii="Biome" w:hAnsi="Biome" w:cs="Biome"/>
                <w:b/>
                <w:bCs/>
                <w:lang w:val="pt-BR"/>
              </w:rPr>
              <w:t>Estações</w:t>
            </w:r>
          </w:p>
        </w:tc>
        <w:tc>
          <w:tcPr>
            <w:tcW w:w="2664" w:type="dxa"/>
            <w:shd w:val="clear" w:color="auto" w:fill="FFFFFF" w:themeFill="background1"/>
            <w:vAlign w:val="center"/>
          </w:tcPr>
          <w:p w14:paraId="469DEFF9" w14:textId="77777777" w:rsidR="00500112" w:rsidRPr="008D4DB2" w:rsidRDefault="00500112" w:rsidP="00E63471">
            <w:pPr>
              <w:jc w:val="center"/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</w:pPr>
            <w:r w:rsidRPr="008D4DB2"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  <w:t>2</w:t>
            </w:r>
          </w:p>
          <w:p w14:paraId="340BFAD3" w14:textId="5EC71EE7" w:rsidR="00500112" w:rsidRPr="008D4DB2" w:rsidRDefault="00500112" w:rsidP="00E63471">
            <w:pPr>
              <w:jc w:val="center"/>
              <w:rPr>
                <w:rFonts w:ascii="Biome" w:hAnsi="Biome" w:cs="Biome"/>
                <w:b/>
                <w:bCs/>
                <w:sz w:val="32"/>
                <w:szCs w:val="32"/>
                <w:lang w:val="pt-BR"/>
              </w:rPr>
            </w:pPr>
            <w:r w:rsidRPr="008D4DB2">
              <w:rPr>
                <w:rFonts w:ascii="Biome" w:hAnsi="Biome" w:cs="Biome"/>
                <w:b/>
                <w:bCs/>
                <w:lang w:val="pt-BR"/>
              </w:rPr>
              <w:t>Pátio</w:t>
            </w:r>
            <w:r w:rsidR="00E94B07" w:rsidRPr="008D4DB2">
              <w:rPr>
                <w:rFonts w:ascii="Biome" w:hAnsi="Biome" w:cs="Biome"/>
                <w:b/>
                <w:bCs/>
                <w:lang w:val="pt-BR"/>
              </w:rPr>
              <w:t>s</w:t>
            </w:r>
          </w:p>
        </w:tc>
      </w:tr>
      <w:tr w:rsidR="00500112" w:rsidRPr="008D4DB2" w14:paraId="42458656" w14:textId="77777777" w:rsidTr="00AC0D5E">
        <w:trPr>
          <w:trHeight w:val="680"/>
          <w:jc w:val="center"/>
        </w:trPr>
        <w:tc>
          <w:tcPr>
            <w:tcW w:w="2424" w:type="dxa"/>
            <w:shd w:val="clear" w:color="auto" w:fill="E7E6E6" w:themeFill="background2"/>
            <w:vAlign w:val="center"/>
          </w:tcPr>
          <w:p w14:paraId="499BBF92" w14:textId="53F96043" w:rsidR="00500112" w:rsidRPr="008D4DB2" w:rsidRDefault="007848A9" w:rsidP="00E63471">
            <w:pPr>
              <w:jc w:val="center"/>
              <w:rPr>
                <w:rFonts w:ascii="Biome" w:hAnsi="Biome" w:cs="Biome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  <w:r w:rsidRPr="008D4DB2">
              <w:rPr>
                <w:rFonts w:ascii="Biome" w:hAnsi="Biome" w:cs="Biome"/>
                <w:b/>
                <w:bCs/>
                <w:color w:val="000000" w:themeColor="text1"/>
                <w:sz w:val="18"/>
                <w:szCs w:val="18"/>
                <w:lang w:val="pt-BR"/>
              </w:rPr>
              <w:t>-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77111E2D" w14:textId="01705B54" w:rsidR="00500112" w:rsidRPr="008D4DB2" w:rsidRDefault="007848A9" w:rsidP="00E63471">
            <w:pPr>
              <w:jc w:val="center"/>
              <w:rPr>
                <w:rFonts w:ascii="Biome" w:hAnsi="Biome" w:cs="Biome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  <w:r w:rsidRPr="008D4DB2">
              <w:rPr>
                <w:rFonts w:ascii="Biome" w:hAnsi="Biome" w:cs="Biome"/>
                <w:b/>
                <w:bCs/>
                <w:color w:val="000000" w:themeColor="text1"/>
                <w:sz w:val="18"/>
                <w:szCs w:val="18"/>
                <w:lang w:val="pt-BR"/>
              </w:rPr>
              <w:t>-</w:t>
            </w:r>
          </w:p>
        </w:tc>
        <w:tc>
          <w:tcPr>
            <w:tcW w:w="2410" w:type="dxa"/>
            <w:shd w:val="clear" w:color="auto" w:fill="E7E6E6" w:themeFill="background2"/>
            <w:vAlign w:val="center"/>
          </w:tcPr>
          <w:p w14:paraId="66BF91E4" w14:textId="77777777" w:rsidR="00500112" w:rsidRPr="008D4DB2" w:rsidRDefault="00500112" w:rsidP="00E63471">
            <w:pPr>
              <w:jc w:val="center"/>
              <w:rPr>
                <w:rFonts w:ascii="Biome" w:hAnsi="Biome" w:cs="Biome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  <w:r w:rsidRPr="008D4DB2">
              <w:rPr>
                <w:rFonts w:ascii="Biome" w:hAnsi="Biome" w:cs="Biome"/>
                <w:b/>
                <w:bCs/>
                <w:color w:val="000000" w:themeColor="text1"/>
                <w:sz w:val="18"/>
                <w:szCs w:val="18"/>
                <w:lang w:val="pt-BR"/>
              </w:rPr>
              <w:t>-</w:t>
            </w:r>
          </w:p>
        </w:tc>
        <w:tc>
          <w:tcPr>
            <w:tcW w:w="2664" w:type="dxa"/>
            <w:shd w:val="clear" w:color="auto" w:fill="FFFFFF" w:themeFill="background1"/>
            <w:vAlign w:val="center"/>
          </w:tcPr>
          <w:p w14:paraId="5E4CC73F" w14:textId="77777777" w:rsidR="00500112" w:rsidRPr="008D4DB2" w:rsidRDefault="00500112" w:rsidP="00E63471">
            <w:pPr>
              <w:jc w:val="center"/>
              <w:rPr>
                <w:rFonts w:ascii="Biome" w:hAnsi="Biome" w:cs="Biome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  <w:r w:rsidRPr="008D4DB2">
              <w:rPr>
                <w:rFonts w:ascii="Biome" w:hAnsi="Biome" w:cs="Biome"/>
                <w:b/>
                <w:bCs/>
                <w:color w:val="000000" w:themeColor="text1"/>
                <w:sz w:val="18"/>
                <w:szCs w:val="18"/>
                <w:lang w:val="pt-BR"/>
              </w:rPr>
              <w:t>-</w:t>
            </w:r>
          </w:p>
        </w:tc>
      </w:tr>
    </w:tbl>
    <w:p w14:paraId="7F021B8C" w14:textId="77777777" w:rsidR="000D2527" w:rsidRPr="00604289" w:rsidRDefault="000D2527" w:rsidP="00721644">
      <w:pPr>
        <w:rPr>
          <w:rFonts w:ascii="Bahnschrift" w:hAnsi="Bahnschrift" w:cstheme="minorHAnsi"/>
          <w:color w:val="000000" w:themeColor="text1"/>
          <w:lang w:val="pt-BR"/>
        </w:rPr>
      </w:pPr>
    </w:p>
    <w:p w14:paraId="1A5584BC" w14:textId="77777777" w:rsidR="00721644" w:rsidRPr="00604289" w:rsidRDefault="00721644" w:rsidP="00721644">
      <w:pPr>
        <w:rPr>
          <w:rFonts w:ascii="Bahnschrift" w:hAnsi="Bahnschrift" w:cstheme="minorHAnsi"/>
          <w:color w:val="000000" w:themeColor="text1"/>
          <w:lang w:val="pt-BR"/>
        </w:rPr>
      </w:pPr>
    </w:p>
    <w:p w14:paraId="27DADCF9" w14:textId="77777777" w:rsidR="000D2527" w:rsidRPr="00604289" w:rsidRDefault="000D2527" w:rsidP="00721644">
      <w:pPr>
        <w:rPr>
          <w:rFonts w:ascii="Bahnschrift" w:hAnsi="Bahnschrift" w:cstheme="minorHAnsi"/>
          <w:lang w:val="pt-BR"/>
        </w:rPr>
      </w:pPr>
    </w:p>
    <w:p w14:paraId="125C0930" w14:textId="678749DA" w:rsidR="000D2527" w:rsidRDefault="0004470C" w:rsidP="000D2527">
      <w:pPr>
        <w:rPr>
          <w:lang w:val="pt-BR"/>
        </w:rPr>
      </w:pPr>
      <w:r>
        <w:rPr>
          <w:noProof/>
          <w:lang w:val="pt-BR"/>
        </w:rPr>
        <w:drawing>
          <wp:inline distT="0" distB="0" distL="0" distR="0" wp14:anchorId="4C292B9A" wp14:editId="5BC5C3F7">
            <wp:extent cx="6795820" cy="2433829"/>
            <wp:effectExtent l="0" t="0" r="5080" b="5080"/>
            <wp:docPr id="225" name="Imagem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m 225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8" t="-465" r="-305" b="1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719" cy="2434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D929E9" w14:textId="77777777" w:rsidR="000D2527" w:rsidRDefault="000D2527" w:rsidP="000D2527">
      <w:pPr>
        <w:rPr>
          <w:lang w:val="pt-BR"/>
        </w:rPr>
      </w:pPr>
    </w:p>
    <w:p w14:paraId="7929C7AD" w14:textId="77777777" w:rsidR="000D2527" w:rsidRDefault="000D2527" w:rsidP="000D2527">
      <w:pPr>
        <w:rPr>
          <w:lang w:val="pt-BR"/>
        </w:rPr>
      </w:pPr>
    </w:p>
    <w:p w14:paraId="52DE37C0" w14:textId="77777777" w:rsidR="000D2527" w:rsidRDefault="000D2527" w:rsidP="000D2527">
      <w:pPr>
        <w:rPr>
          <w:lang w:val="pt-BR"/>
        </w:rPr>
      </w:pPr>
    </w:p>
    <w:p w14:paraId="320D9CFD" w14:textId="77777777" w:rsidR="000D2527" w:rsidRDefault="000D2527" w:rsidP="000D2527">
      <w:pPr>
        <w:rPr>
          <w:lang w:val="pt-BR"/>
        </w:rPr>
      </w:pPr>
    </w:p>
    <w:p w14:paraId="4F4C6063" w14:textId="77777777" w:rsidR="000D2527" w:rsidRDefault="000D2527" w:rsidP="000D2527">
      <w:pPr>
        <w:rPr>
          <w:lang w:val="pt-BR"/>
        </w:rPr>
        <w:sectPr w:rsidR="000D2527" w:rsidSect="00721DFE">
          <w:headerReference w:type="even" r:id="rId102"/>
          <w:headerReference w:type="default" r:id="rId103"/>
          <w:footerReference w:type="even" r:id="rId104"/>
          <w:footerReference w:type="default" r:id="rId105"/>
          <w:headerReference w:type="first" r:id="rId106"/>
          <w:footerReference w:type="first" r:id="rId107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738A89F0" w14:textId="0203BF3C" w:rsidR="00D740AC" w:rsidRDefault="00D740AC" w:rsidP="00D740AC">
      <w:pPr>
        <w:rPr>
          <w:lang w:val="pt-BR"/>
        </w:rPr>
      </w:pPr>
    </w:p>
    <w:p w14:paraId="64CC249B" w14:textId="06A536EA" w:rsidR="00DB1AD6" w:rsidRDefault="00DB1AD6" w:rsidP="00D740AC">
      <w:pPr>
        <w:rPr>
          <w:lang w:val="pt-BR"/>
        </w:rPr>
      </w:pPr>
    </w:p>
    <w:p w14:paraId="2A064DC5" w14:textId="77777777" w:rsidR="009A171B" w:rsidRDefault="009A171B" w:rsidP="00D740AC">
      <w:pPr>
        <w:rPr>
          <w:lang w:val="pt-BR"/>
        </w:rPr>
      </w:pPr>
    </w:p>
    <w:p w14:paraId="0B386902" w14:textId="77777777" w:rsidR="00DB1AD6" w:rsidRDefault="00DB1AD6" w:rsidP="00D740AC">
      <w:pPr>
        <w:rPr>
          <w:lang w:val="pt-BR"/>
        </w:rPr>
      </w:pPr>
    </w:p>
    <w:tbl>
      <w:tblPr>
        <w:tblStyle w:val="TableNormal"/>
        <w:tblW w:w="10772" w:type="dxa"/>
        <w:tblInd w:w="120" w:type="dxa"/>
        <w:tblLayout w:type="fixed"/>
        <w:tblCellMar>
          <w:left w:w="142" w:type="dxa"/>
          <w:right w:w="142" w:type="dxa"/>
        </w:tblCellMar>
        <w:tblLook w:val="01E0" w:firstRow="1" w:lastRow="1" w:firstColumn="1" w:lastColumn="1" w:noHBand="0" w:noVBand="0"/>
      </w:tblPr>
      <w:tblGrid>
        <w:gridCol w:w="5092"/>
        <w:gridCol w:w="304"/>
        <w:gridCol w:w="5376"/>
      </w:tblGrid>
      <w:tr w:rsidR="00D740AC" w14:paraId="7691190A" w14:textId="77777777" w:rsidTr="00DD1FC3">
        <w:trPr>
          <w:gridAfter w:val="2"/>
          <w:wAfter w:w="5680" w:type="dxa"/>
          <w:trHeight w:val="850"/>
        </w:trPr>
        <w:tc>
          <w:tcPr>
            <w:tcW w:w="5092" w:type="dxa"/>
          </w:tcPr>
          <w:p w14:paraId="24DABCFE" w14:textId="605B81C5" w:rsidR="00E95AD6" w:rsidRPr="002D2228" w:rsidRDefault="00851E42" w:rsidP="00CB3436">
            <w:pPr>
              <w:pStyle w:val="TableParagraph"/>
              <w:spacing w:line="280" w:lineRule="exact"/>
              <w:ind w:left="51"/>
              <w:rPr>
                <w:rFonts w:ascii="Times New Roman"/>
                <w:lang w:val="pt-BR"/>
              </w:rPr>
            </w:pPr>
            <w:r w:rsidRPr="002D2228">
              <w:rPr>
                <w:b/>
                <w:color w:val="005A9E"/>
                <w:sz w:val="24"/>
                <w:lang w:val="pt-BR"/>
              </w:rPr>
              <w:t>TRECHO</w:t>
            </w:r>
            <w:r w:rsidR="00627479">
              <w:rPr>
                <w:b/>
                <w:color w:val="005A9E"/>
                <w:sz w:val="24"/>
                <w:lang w:val="pt-BR"/>
              </w:rPr>
              <w:t xml:space="preserve">S </w:t>
            </w:r>
            <w:r w:rsidR="00142F7E">
              <w:rPr>
                <w:b/>
                <w:color w:val="005A9E"/>
                <w:sz w:val="24"/>
                <w:lang w:val="pt-BR"/>
              </w:rPr>
              <w:t>EM IMPLANTAÇÃO</w:t>
            </w:r>
            <w:r w:rsidR="00627479">
              <w:rPr>
                <w:b/>
                <w:color w:val="005A9E"/>
                <w:sz w:val="24"/>
                <w:lang w:val="pt-BR"/>
              </w:rPr>
              <w:br/>
            </w:r>
            <w:r w:rsidR="005F000D">
              <w:rPr>
                <w:b/>
                <w:color w:val="005A9E"/>
                <w:sz w:val="24"/>
                <w:lang w:val="pt-BR"/>
              </w:rPr>
              <w:t>IPIRANGA</w:t>
            </w:r>
            <w:r w:rsidRPr="002D2228">
              <w:rPr>
                <w:b/>
                <w:color w:val="005A9E"/>
                <w:sz w:val="24"/>
                <w:lang w:val="pt-BR"/>
              </w:rPr>
              <w:t xml:space="preserve"> – </w:t>
            </w:r>
            <w:r w:rsidR="005C0732">
              <w:rPr>
                <w:b/>
                <w:color w:val="005A9E"/>
                <w:sz w:val="24"/>
                <w:lang w:val="pt-BR"/>
              </w:rPr>
              <w:t>VILA PRUDENTE</w:t>
            </w:r>
            <w:r w:rsidR="005C0732">
              <w:rPr>
                <w:b/>
                <w:color w:val="005A9E"/>
                <w:sz w:val="24"/>
                <w:lang w:val="pt-BR"/>
              </w:rPr>
              <w:br/>
            </w:r>
            <w:r w:rsidRPr="002D2228">
              <w:rPr>
                <w:b/>
                <w:color w:val="005A9E"/>
                <w:sz w:val="24"/>
                <w:lang w:val="pt-BR"/>
              </w:rPr>
              <w:t>JARDIM COLONIAL</w:t>
            </w:r>
            <w:r w:rsidR="004F64AF">
              <w:rPr>
                <w:b/>
                <w:color w:val="005A9E"/>
                <w:sz w:val="24"/>
                <w:lang w:val="pt-BR"/>
              </w:rPr>
              <w:t xml:space="preserve"> - JACU-P</w:t>
            </w:r>
            <w:r w:rsidR="00DD1FC3">
              <w:rPr>
                <w:b/>
                <w:color w:val="005A9E"/>
                <w:sz w:val="24"/>
                <w:lang w:val="pt-BR"/>
              </w:rPr>
              <w:t>Ê</w:t>
            </w:r>
            <w:r w:rsidR="004F64AF">
              <w:rPr>
                <w:b/>
                <w:color w:val="005A9E"/>
                <w:sz w:val="24"/>
                <w:lang w:val="pt-BR"/>
              </w:rPr>
              <w:t>SSEGO</w:t>
            </w:r>
          </w:p>
        </w:tc>
      </w:tr>
      <w:tr w:rsidR="00D740AC" w14:paraId="348D9023" w14:textId="77777777" w:rsidTr="007E03EF">
        <w:trPr>
          <w:trHeight w:val="510"/>
        </w:trPr>
        <w:tc>
          <w:tcPr>
            <w:tcW w:w="5092" w:type="dxa"/>
            <w:tcBorders>
              <w:bottom w:val="single" w:sz="12" w:space="0" w:color="auto"/>
            </w:tcBorders>
            <w:vAlign w:val="bottom"/>
          </w:tcPr>
          <w:p w14:paraId="377A7A63" w14:textId="77777777" w:rsidR="00D740AC" w:rsidRDefault="00D740AC" w:rsidP="00B21072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  <w:tc>
          <w:tcPr>
            <w:tcW w:w="304" w:type="dxa"/>
            <w:vMerge w:val="restart"/>
          </w:tcPr>
          <w:p w14:paraId="70B5F537" w14:textId="66B45FBC" w:rsidR="00D740AC" w:rsidRDefault="00412AD5" w:rsidP="003F0761">
            <w:pPr>
              <w:pStyle w:val="TableParagraph"/>
              <w:spacing w:before="21"/>
              <w:rPr>
                <w:b/>
                <w:color w:val="005A9E"/>
              </w:rPr>
            </w:pPr>
            <w:r w:rsidRPr="00412AD5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54" behindDoc="0" locked="0" layoutInCell="1" allowOverlap="1" wp14:anchorId="1B0D7D34" wp14:editId="5438A0E8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5715</wp:posOffset>
                      </wp:positionV>
                      <wp:extent cx="8407" cy="2772000"/>
                      <wp:effectExtent l="19050" t="19050" r="29845" b="28575"/>
                      <wp:wrapNone/>
                      <wp:docPr id="227" name="Conector reto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407" cy="27720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9436814" id="Conector reto 227" o:spid="_x0000_s1026" style="position:absolute;flip:x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15pt,.45pt" to=".8pt,21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" strokecolor="#a6a6a6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12" w:space="0" w:color="auto"/>
            </w:tcBorders>
            <w:vAlign w:val="bottom"/>
          </w:tcPr>
          <w:p w14:paraId="0F8D233D" w14:textId="77777777" w:rsidR="00D740AC" w:rsidRDefault="00D740AC" w:rsidP="003F0761">
            <w:pPr>
              <w:pStyle w:val="TableParagraph"/>
              <w:spacing w:before="21"/>
              <w:rPr>
                <w:b/>
              </w:rPr>
            </w:pPr>
            <w:r>
              <w:rPr>
                <w:b/>
                <w:color w:val="005A9E"/>
              </w:rPr>
              <w:t>Tecnologias</w:t>
            </w:r>
          </w:p>
        </w:tc>
      </w:tr>
      <w:tr w:rsidR="00D740AC" w14:paraId="3BFB78A2" w14:textId="77777777" w:rsidTr="007E03EF">
        <w:trPr>
          <w:trHeight w:val="3798"/>
        </w:trPr>
        <w:tc>
          <w:tcPr>
            <w:tcW w:w="5092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7AF018D8" w14:textId="77777777" w:rsidR="007F2506" w:rsidRPr="002D2228" w:rsidRDefault="007F2506" w:rsidP="007F2506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 implantação possibilitará a conexão de bairros populosos, como São Mateus à região central da cidade de São Paulo por meio das novas integrações.</w:t>
            </w:r>
          </w:p>
          <w:p w14:paraId="67F61552" w14:textId="4DD140F3" w:rsidR="007F2506" w:rsidRPr="002D2228" w:rsidRDefault="007F2506" w:rsidP="007F2506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O sistema monotrilho reduz as desapropriações por estar em via elevada com suas vigas nos canteiros de avenidas. </w:t>
            </w:r>
            <w:r w:rsidR="007B5EE5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A implantação do sistema necessita de uma área menor para os acessos às estações.</w:t>
            </w:r>
          </w:p>
          <w:p w14:paraId="6AAFA0D6" w14:textId="669CD88F" w:rsidR="00D740AC" w:rsidRPr="002D2228" w:rsidRDefault="007F2506" w:rsidP="007F2506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 sistema é amigável ao meio ambiente, possui estruturas leves e delgadas, não emite gases por utilizar tração elétrica e emite baixo nível de ruído por utilizar pneus.</w:t>
            </w:r>
          </w:p>
        </w:tc>
        <w:tc>
          <w:tcPr>
            <w:tcW w:w="304" w:type="dxa"/>
            <w:vMerge/>
          </w:tcPr>
          <w:p w14:paraId="6EBA2A26" w14:textId="77777777" w:rsidR="00D740AC" w:rsidRPr="002D2228" w:rsidRDefault="00D740AC" w:rsidP="003F0761">
            <w:pPr>
              <w:pStyle w:val="TableParagraph"/>
              <w:spacing w:before="181"/>
              <w:ind w:right="213"/>
              <w:rPr>
                <w:lang w:val="pt-BR"/>
              </w:rPr>
            </w:pPr>
          </w:p>
        </w:tc>
        <w:tc>
          <w:tcPr>
            <w:tcW w:w="5376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67F7DA9E" w14:textId="77777777" w:rsidR="001D2653" w:rsidRPr="001D2653" w:rsidRDefault="001D2653" w:rsidP="001D2653">
            <w:pPr>
              <w:pStyle w:val="TableParagraph"/>
              <w:numPr>
                <w:ilvl w:val="0"/>
                <w:numId w:val="30"/>
              </w:numPr>
              <w:spacing w:before="120"/>
              <w:ind w:right="213"/>
              <w:jc w:val="both"/>
              <w:rPr>
                <w:lang w:val="pt-BR"/>
              </w:rPr>
            </w:pPr>
            <w:r w:rsidRPr="001D2653">
              <w:rPr>
                <w:lang w:val="pt-BR"/>
              </w:rPr>
              <w:t>Operação automatizada de trens;</w:t>
            </w:r>
          </w:p>
          <w:p w14:paraId="2A8ABEA2" w14:textId="77777777" w:rsidR="001D2653" w:rsidRPr="001D2653" w:rsidRDefault="001D2653" w:rsidP="001D2653">
            <w:pPr>
              <w:pStyle w:val="TableParagraph"/>
              <w:numPr>
                <w:ilvl w:val="0"/>
                <w:numId w:val="30"/>
              </w:numPr>
              <w:spacing w:before="120"/>
              <w:ind w:right="213"/>
              <w:jc w:val="both"/>
              <w:rPr>
                <w:lang w:val="pt-BR"/>
              </w:rPr>
            </w:pPr>
            <w:r w:rsidRPr="001D2653">
              <w:rPr>
                <w:lang w:val="pt-BR"/>
              </w:rPr>
              <w:t>Passagem livre entre os carros;</w:t>
            </w:r>
          </w:p>
          <w:p w14:paraId="27C02186" w14:textId="77777777" w:rsidR="001D2653" w:rsidRPr="001D2653" w:rsidRDefault="001D2653" w:rsidP="001D2653">
            <w:pPr>
              <w:pStyle w:val="TableParagraph"/>
              <w:numPr>
                <w:ilvl w:val="0"/>
                <w:numId w:val="30"/>
              </w:numPr>
              <w:spacing w:before="120"/>
              <w:ind w:right="213"/>
              <w:jc w:val="both"/>
              <w:rPr>
                <w:lang w:val="pt-BR"/>
              </w:rPr>
            </w:pPr>
            <w:r w:rsidRPr="001D2653">
              <w:rPr>
                <w:lang w:val="pt-BR"/>
              </w:rPr>
              <w:t>Sistema de sinalização e controle tipo CBTC, que permite a redução nos intervalos entre os trens;</w:t>
            </w:r>
          </w:p>
          <w:p w14:paraId="10D2CEE6" w14:textId="77777777" w:rsidR="001D2653" w:rsidRPr="001D2653" w:rsidRDefault="001D2653" w:rsidP="001D2653">
            <w:pPr>
              <w:pStyle w:val="TableParagraph"/>
              <w:numPr>
                <w:ilvl w:val="0"/>
                <w:numId w:val="30"/>
              </w:numPr>
              <w:spacing w:before="120"/>
              <w:ind w:right="213"/>
              <w:jc w:val="both"/>
              <w:rPr>
                <w:lang w:val="pt-BR"/>
              </w:rPr>
            </w:pPr>
            <w:r w:rsidRPr="001D2653">
              <w:rPr>
                <w:lang w:val="pt-BR"/>
              </w:rPr>
              <w:t>Portas de plataforma que se abrirão no embarque e desembarque aumentando a segurança dos passageiros;</w:t>
            </w:r>
          </w:p>
          <w:p w14:paraId="0DB6E1A7" w14:textId="02581065" w:rsidR="00D740AC" w:rsidRPr="001F10F1" w:rsidRDefault="001D2653" w:rsidP="001D2653">
            <w:pPr>
              <w:pStyle w:val="TableParagraph"/>
              <w:numPr>
                <w:ilvl w:val="0"/>
                <w:numId w:val="30"/>
              </w:numPr>
              <w:spacing w:before="120"/>
              <w:ind w:right="213"/>
              <w:jc w:val="both"/>
              <w:rPr>
                <w:lang w:val="pt-BR"/>
              </w:rPr>
            </w:pPr>
            <w:r w:rsidRPr="001D2653">
              <w:rPr>
                <w:lang w:val="pt-BR"/>
              </w:rPr>
              <w:t>Trens equipados com câmeras em seu interior, sistema de gravação de imagens e ar refrigerado</w:t>
            </w:r>
          </w:p>
        </w:tc>
      </w:tr>
      <w:tr w:rsidR="00D740AC" w14:paraId="428E3E86" w14:textId="77777777" w:rsidTr="007E03EF">
        <w:trPr>
          <w:trHeight w:val="510"/>
        </w:trPr>
        <w:tc>
          <w:tcPr>
            <w:tcW w:w="10772" w:type="dxa"/>
            <w:gridSpan w:val="3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394FB98E" w14:textId="261A34C3" w:rsidR="00D740AC" w:rsidRDefault="00D740AC" w:rsidP="00B21072">
            <w:pPr>
              <w:pStyle w:val="TableParagraph"/>
              <w:spacing w:before="181"/>
              <w:ind w:right="213"/>
            </w:pPr>
            <w:r>
              <w:rPr>
                <w:b/>
                <w:color w:val="005A9E"/>
              </w:rPr>
              <w:t>Reduções</w:t>
            </w:r>
          </w:p>
        </w:tc>
      </w:tr>
      <w:tr w:rsidR="00D740AC" w14:paraId="350259FA" w14:textId="77777777" w:rsidTr="007E03EF">
        <w:trPr>
          <w:trHeight w:val="1757"/>
        </w:trPr>
        <w:tc>
          <w:tcPr>
            <w:tcW w:w="10772" w:type="dxa"/>
            <w:gridSpan w:val="3"/>
            <w:tcBorders>
              <w:top w:val="single" w:sz="12" w:space="0" w:color="auto"/>
            </w:tcBorders>
            <w:shd w:val="clear" w:color="auto" w:fill="E7E6E6" w:themeFill="background2"/>
          </w:tcPr>
          <w:p w14:paraId="76E2A6D3" w14:textId="77777777" w:rsidR="006903BA" w:rsidRPr="006903BA" w:rsidRDefault="006903BA" w:rsidP="0055063D">
            <w:pPr>
              <w:pStyle w:val="TableParagraph"/>
              <w:numPr>
                <w:ilvl w:val="0"/>
                <w:numId w:val="26"/>
              </w:numPr>
              <w:spacing w:before="120"/>
              <w:ind w:left="227" w:hanging="227"/>
              <w:jc w:val="both"/>
              <w:rPr>
                <w:lang w:val="pt-BR"/>
              </w:rPr>
            </w:pPr>
            <w:r w:rsidRPr="006903BA">
              <w:rPr>
                <w:lang w:val="pt-BR"/>
              </w:rPr>
              <w:t>Poluentes atmosféricos: 182 toneladas por ano, equivalentes a uma economia de R$ 1,07 milhões;</w:t>
            </w:r>
          </w:p>
          <w:p w14:paraId="7026ECED" w14:textId="77777777" w:rsidR="006903BA" w:rsidRPr="006903BA" w:rsidRDefault="006903BA" w:rsidP="0055063D">
            <w:pPr>
              <w:pStyle w:val="TableParagraph"/>
              <w:numPr>
                <w:ilvl w:val="0"/>
                <w:numId w:val="26"/>
              </w:numPr>
              <w:spacing w:before="120"/>
              <w:ind w:left="227" w:hanging="227"/>
              <w:jc w:val="both"/>
              <w:rPr>
                <w:lang w:val="pt-BR"/>
              </w:rPr>
            </w:pPr>
            <w:r w:rsidRPr="006903BA">
              <w:rPr>
                <w:lang w:val="pt-BR"/>
              </w:rPr>
              <w:t>Gases de efeito estufa: 20.806 toneladas por ano, equivalentes a uma economia de R$ 6,17 milhões;</w:t>
            </w:r>
          </w:p>
          <w:p w14:paraId="205C3F1A" w14:textId="77777777" w:rsidR="006903BA" w:rsidRPr="006903BA" w:rsidRDefault="006903BA" w:rsidP="0055063D">
            <w:pPr>
              <w:pStyle w:val="TableParagraph"/>
              <w:numPr>
                <w:ilvl w:val="0"/>
                <w:numId w:val="26"/>
              </w:numPr>
              <w:spacing w:before="120"/>
              <w:ind w:left="227" w:hanging="227"/>
              <w:jc w:val="both"/>
              <w:rPr>
                <w:lang w:val="pt-BR"/>
              </w:rPr>
            </w:pPr>
            <w:r w:rsidRPr="006903BA">
              <w:rPr>
                <w:lang w:val="pt-BR"/>
              </w:rPr>
              <w:t>Consumo de combustível: 9,49 milhões de litros por ano, equivalentes a uma com economia de R$ 44,68 milhões;</w:t>
            </w:r>
          </w:p>
          <w:p w14:paraId="1239230D" w14:textId="0DED9DCB" w:rsidR="00D740AC" w:rsidRPr="002D2228" w:rsidRDefault="006903BA" w:rsidP="0055063D">
            <w:pPr>
              <w:pStyle w:val="TableParagraph"/>
              <w:numPr>
                <w:ilvl w:val="0"/>
                <w:numId w:val="26"/>
              </w:numPr>
              <w:spacing w:before="120"/>
              <w:ind w:left="227" w:hanging="227"/>
              <w:jc w:val="both"/>
              <w:rPr>
                <w:rFonts w:ascii="Times New Roman"/>
                <w:lang w:val="pt-BR"/>
              </w:rPr>
            </w:pPr>
            <w:r w:rsidRPr="006903BA">
              <w:rPr>
                <w:lang w:val="pt-BR"/>
              </w:rPr>
              <w:t>Diminuição de 34 minutos no tempo de viagem entre São Mateus até a Região Central.</w:t>
            </w:r>
          </w:p>
        </w:tc>
      </w:tr>
    </w:tbl>
    <w:p w14:paraId="6300CE6C" w14:textId="36071B88" w:rsidR="00460F3C" w:rsidRPr="00460F3C" w:rsidRDefault="0055063D" w:rsidP="0055063D">
      <w:pPr>
        <w:rPr>
          <w:sz w:val="16"/>
          <w:szCs w:val="16"/>
          <w:lang w:val="pt-BR"/>
        </w:rPr>
      </w:pPr>
      <w:r>
        <w:rPr>
          <w:sz w:val="16"/>
          <w:szCs w:val="16"/>
          <w:lang w:val="pt-BR"/>
        </w:rPr>
        <w:t xml:space="preserve">   </w:t>
      </w:r>
      <w:r w:rsidR="00D871F9" w:rsidRPr="00D871F9">
        <w:rPr>
          <w:sz w:val="16"/>
          <w:szCs w:val="16"/>
          <w:lang w:val="pt-BR"/>
        </w:rPr>
        <w:t>Simulação Metrô – Janeiro de 2024 | Dados Financeiros em Reais (Base Ano 2021).</w:t>
      </w:r>
    </w:p>
    <w:p w14:paraId="5F406CE0" w14:textId="77777777" w:rsidR="00D740AC" w:rsidRDefault="00D740AC" w:rsidP="00460F3C">
      <w:pPr>
        <w:rPr>
          <w:lang w:val="pt-BR"/>
        </w:rPr>
      </w:pPr>
    </w:p>
    <w:p w14:paraId="401AA4EF" w14:textId="77777777" w:rsidR="000D2527" w:rsidRDefault="000D2527" w:rsidP="000D2527">
      <w:pPr>
        <w:rPr>
          <w:lang w:val="pt-BR"/>
        </w:rPr>
      </w:pPr>
    </w:p>
    <w:p w14:paraId="65038278" w14:textId="77777777" w:rsidR="000D2527" w:rsidRDefault="000D2527" w:rsidP="000D2527">
      <w:pPr>
        <w:rPr>
          <w:lang w:val="pt-BR"/>
        </w:rPr>
      </w:pPr>
    </w:p>
    <w:p w14:paraId="52B13426" w14:textId="77777777" w:rsidR="000D2527" w:rsidRDefault="000D2527" w:rsidP="000D2527">
      <w:pPr>
        <w:rPr>
          <w:lang w:val="pt-BR"/>
        </w:rPr>
      </w:pPr>
    </w:p>
    <w:p w14:paraId="732A67A0" w14:textId="77777777" w:rsidR="000D2527" w:rsidRDefault="000D2527" w:rsidP="000D2527">
      <w:pPr>
        <w:rPr>
          <w:lang w:val="pt-BR"/>
        </w:rPr>
      </w:pPr>
    </w:p>
    <w:p w14:paraId="3CD64C74" w14:textId="77777777" w:rsidR="000D2527" w:rsidRDefault="000D2527" w:rsidP="000D2527">
      <w:pPr>
        <w:rPr>
          <w:lang w:val="pt-BR"/>
        </w:rPr>
      </w:pPr>
    </w:p>
    <w:p w14:paraId="043FC434" w14:textId="77777777" w:rsidR="000D2527" w:rsidRDefault="000D2527" w:rsidP="000D2527">
      <w:pPr>
        <w:rPr>
          <w:lang w:val="pt-BR"/>
        </w:rPr>
      </w:pPr>
    </w:p>
    <w:p w14:paraId="21113CD1" w14:textId="77777777" w:rsidR="000D2527" w:rsidRDefault="000D2527" w:rsidP="000D2527">
      <w:pPr>
        <w:rPr>
          <w:lang w:val="pt-BR"/>
        </w:rPr>
      </w:pPr>
    </w:p>
    <w:p w14:paraId="2D56D5F9" w14:textId="77777777" w:rsidR="000D2527" w:rsidRDefault="000D2527" w:rsidP="000D2527">
      <w:pPr>
        <w:rPr>
          <w:lang w:val="pt-BR"/>
        </w:rPr>
      </w:pPr>
    </w:p>
    <w:p w14:paraId="775B8633" w14:textId="77777777" w:rsidR="000D2527" w:rsidRDefault="000D2527" w:rsidP="000D2527">
      <w:pPr>
        <w:rPr>
          <w:lang w:val="pt-BR"/>
        </w:rPr>
      </w:pPr>
    </w:p>
    <w:p w14:paraId="0D383D14" w14:textId="77777777" w:rsidR="000D2527" w:rsidRDefault="000D2527" w:rsidP="000D2527">
      <w:pPr>
        <w:rPr>
          <w:lang w:val="pt-BR"/>
        </w:rPr>
      </w:pPr>
    </w:p>
    <w:p w14:paraId="418BE721" w14:textId="77777777" w:rsidR="000D2527" w:rsidRDefault="000D2527" w:rsidP="000D2527">
      <w:pPr>
        <w:rPr>
          <w:lang w:val="pt-BR"/>
        </w:rPr>
      </w:pPr>
    </w:p>
    <w:p w14:paraId="2F2EC60A" w14:textId="77777777" w:rsidR="000D2527" w:rsidRDefault="000D2527" w:rsidP="000D2527">
      <w:pPr>
        <w:rPr>
          <w:lang w:val="pt-BR"/>
        </w:rPr>
      </w:pPr>
    </w:p>
    <w:p w14:paraId="30703A70" w14:textId="77777777" w:rsidR="000D2527" w:rsidRDefault="000D2527" w:rsidP="000D2527">
      <w:pPr>
        <w:rPr>
          <w:lang w:val="pt-BR"/>
        </w:rPr>
      </w:pPr>
    </w:p>
    <w:p w14:paraId="5C7E9521" w14:textId="77777777" w:rsidR="000D2527" w:rsidRDefault="000D2527" w:rsidP="000D2527">
      <w:pPr>
        <w:rPr>
          <w:lang w:val="pt-BR"/>
        </w:rPr>
      </w:pPr>
    </w:p>
    <w:p w14:paraId="7F2C06E6" w14:textId="77777777" w:rsidR="000D2527" w:rsidRDefault="000D2527" w:rsidP="000D2527">
      <w:pPr>
        <w:rPr>
          <w:lang w:val="pt-BR"/>
        </w:rPr>
      </w:pPr>
    </w:p>
    <w:p w14:paraId="5711A5AE" w14:textId="77777777" w:rsidR="000D2527" w:rsidRDefault="000D2527" w:rsidP="000D2527">
      <w:pPr>
        <w:rPr>
          <w:lang w:val="pt-BR"/>
        </w:rPr>
      </w:pPr>
    </w:p>
    <w:p w14:paraId="5B0DF56D" w14:textId="77777777" w:rsidR="000D2527" w:rsidRDefault="000D2527" w:rsidP="000D2527">
      <w:pPr>
        <w:rPr>
          <w:lang w:val="pt-BR"/>
        </w:rPr>
      </w:pPr>
    </w:p>
    <w:p w14:paraId="418D420C" w14:textId="77777777" w:rsidR="000D2527" w:rsidRDefault="000D2527" w:rsidP="000D2527">
      <w:pPr>
        <w:rPr>
          <w:lang w:val="pt-BR"/>
        </w:rPr>
      </w:pPr>
    </w:p>
    <w:p w14:paraId="632B8BF7" w14:textId="77777777" w:rsidR="000D2527" w:rsidRDefault="000D2527" w:rsidP="000D2527">
      <w:pPr>
        <w:rPr>
          <w:lang w:val="pt-BR"/>
        </w:rPr>
      </w:pPr>
    </w:p>
    <w:p w14:paraId="18A5791F" w14:textId="77777777" w:rsidR="000D2527" w:rsidRDefault="000D2527" w:rsidP="000D2527">
      <w:pPr>
        <w:rPr>
          <w:lang w:val="pt-BR"/>
        </w:rPr>
        <w:sectPr w:rsidR="000D2527" w:rsidSect="001D7A15">
          <w:headerReference w:type="even" r:id="rId108"/>
          <w:headerReference w:type="default" r:id="rId109"/>
          <w:footerReference w:type="even" r:id="rId110"/>
          <w:footerReference w:type="default" r:id="rId111"/>
          <w:headerReference w:type="first" r:id="rId112"/>
          <w:footerReference w:type="first" r:id="rId113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1510B163" w14:textId="0E211579" w:rsidR="007A5DB2" w:rsidRDefault="007A5DB2" w:rsidP="007A5DB2">
      <w:pPr>
        <w:rPr>
          <w:lang w:val="pt-BR"/>
        </w:rPr>
      </w:pPr>
    </w:p>
    <w:p w14:paraId="264168B9" w14:textId="365B49AA" w:rsidR="00DB1AD6" w:rsidRDefault="00DB1AD6" w:rsidP="007A5DB2">
      <w:pPr>
        <w:rPr>
          <w:lang w:val="pt-BR"/>
        </w:rPr>
      </w:pPr>
    </w:p>
    <w:p w14:paraId="75C51821" w14:textId="77777777" w:rsidR="009A171B" w:rsidRDefault="009A171B" w:rsidP="007A5DB2">
      <w:pPr>
        <w:rPr>
          <w:lang w:val="pt-BR"/>
        </w:rPr>
      </w:pPr>
    </w:p>
    <w:p w14:paraId="74288CCE" w14:textId="77777777" w:rsidR="00915003" w:rsidRDefault="00915003" w:rsidP="00915003">
      <w:pPr>
        <w:rPr>
          <w:lang w:val="pt-BR"/>
        </w:rPr>
      </w:pPr>
    </w:p>
    <w:tbl>
      <w:tblPr>
        <w:tblStyle w:val="NormalTable0"/>
        <w:tblW w:w="10714" w:type="dxa"/>
        <w:tblLayout w:type="fixed"/>
        <w:tblLook w:val="01E0" w:firstRow="1" w:lastRow="1" w:firstColumn="1" w:lastColumn="1" w:noHBand="0" w:noVBand="0"/>
      </w:tblPr>
      <w:tblGrid>
        <w:gridCol w:w="5272"/>
        <w:gridCol w:w="170"/>
        <w:gridCol w:w="5272"/>
      </w:tblGrid>
      <w:tr w:rsidR="00B728E6" w14:paraId="09C3085C" w14:textId="77777777" w:rsidTr="007E03EF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6BD403ED" w14:textId="77777777" w:rsidR="00B728E6" w:rsidRPr="009E1290" w:rsidRDefault="00B728E6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trike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9E1290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Boa Esperança</w:t>
            </w:r>
          </w:p>
        </w:tc>
        <w:tc>
          <w:tcPr>
            <w:tcW w:w="170" w:type="dxa"/>
          </w:tcPr>
          <w:p w14:paraId="3FA781C0" w14:textId="77777777" w:rsidR="00B728E6" w:rsidRPr="009E1290" w:rsidRDefault="00B728E6" w:rsidP="00B728E6">
            <w:pPr>
              <w:pStyle w:val="TableParagraph"/>
              <w:spacing w:line="244" w:lineRule="exact"/>
              <w:jc w:val="center"/>
              <w:rPr>
                <w:b/>
                <w:strike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9E1290">
              <w:rPr>
                <w:strike/>
                <w:noProof/>
                <w:color w:val="FF0000"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704372" behindDoc="0" locked="0" layoutInCell="1" allowOverlap="1" wp14:anchorId="3FE417D2" wp14:editId="3D9A1238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3810</wp:posOffset>
                      </wp:positionV>
                      <wp:extent cx="0" cy="2484000"/>
                      <wp:effectExtent l="0" t="0" r="38100" b="31115"/>
                      <wp:wrapNone/>
                      <wp:docPr id="85" name="Conector reto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0" cy="248400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8F5872E" id="Conector reto 85" o:spid="_x0000_s1026" style="position:absolute;flip:x;z-index:2517043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6pt,.3pt" to="3.6pt,19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182976E6" w14:textId="77777777" w:rsidR="00B728E6" w:rsidRPr="009E1290" w:rsidRDefault="00B728E6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trike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9E1290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Jacu-Pêssego</w:t>
            </w:r>
          </w:p>
        </w:tc>
      </w:tr>
      <w:tr w:rsidR="00B728E6" w:rsidRPr="00F83195" w14:paraId="4164EE42" w14:textId="77777777" w:rsidTr="007E03EF">
        <w:trPr>
          <w:trHeight w:val="2835"/>
        </w:trPr>
        <w:tc>
          <w:tcPr>
            <w:tcW w:w="5272" w:type="dxa"/>
            <w:vAlign w:val="center"/>
          </w:tcPr>
          <w:p w14:paraId="1A246ABF" w14:textId="77777777" w:rsidR="00B728E6" w:rsidRPr="006F74C2" w:rsidRDefault="00B728E6" w:rsidP="006A6BC2">
            <w:pPr>
              <w:pStyle w:val="TableParagraph"/>
              <w:spacing w:before="6"/>
              <w:jc w:val="center"/>
              <w:rPr>
                <w:b/>
                <w:strike/>
                <w:sz w:val="3"/>
              </w:rPr>
            </w:pPr>
          </w:p>
          <w:p w14:paraId="021FD325" w14:textId="77777777" w:rsidR="00B728E6" w:rsidRPr="006F74C2" w:rsidRDefault="00B728E6" w:rsidP="006A6BC2">
            <w:pPr>
              <w:pStyle w:val="TableParagraph"/>
              <w:jc w:val="center"/>
              <w:rPr>
                <w:strike/>
                <w:sz w:val="20"/>
              </w:rPr>
            </w:pPr>
            <w:r w:rsidRPr="006F74C2">
              <w:rPr>
                <w:noProof/>
                <w:sz w:val="20"/>
                <w:shd w:val="clear" w:color="auto" w:fill="FFFFFF" w:themeFill="background1"/>
              </w:rPr>
              <w:drawing>
                <wp:inline distT="0" distB="0" distL="0" distR="0" wp14:anchorId="46AD998E" wp14:editId="6085DDA9">
                  <wp:extent cx="3060000" cy="1980000"/>
                  <wp:effectExtent l="57150" t="57150" r="45720" b="58420"/>
                  <wp:docPr id="876824430" name="Imagem 8768244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824430" name="Imagem 876824430"/>
                          <pic:cNvPicPr preferRelativeResize="0"/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brightRoom" dir="t">
                              <a:rot lat="0" lon="0" rev="600000"/>
                            </a:lightRig>
                          </a:scene3d>
                          <a:sp3d prstMaterial="metal">
                            <a:bevelT w="38100" h="57150" prst="angle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19F3D6EF" w14:textId="77777777" w:rsidR="00B728E6" w:rsidRPr="006F74C2" w:rsidRDefault="00B728E6" w:rsidP="006A6BC2">
            <w:pPr>
              <w:pStyle w:val="TableParagraph"/>
              <w:spacing w:before="6"/>
              <w:jc w:val="center"/>
              <w:rPr>
                <w:b/>
                <w:strike/>
                <w:sz w:val="3"/>
              </w:rPr>
            </w:pPr>
          </w:p>
        </w:tc>
        <w:tc>
          <w:tcPr>
            <w:tcW w:w="5272" w:type="dxa"/>
            <w:vAlign w:val="center"/>
          </w:tcPr>
          <w:p w14:paraId="3A8953E9" w14:textId="77777777" w:rsidR="00B728E6" w:rsidRPr="006F74C2" w:rsidRDefault="00B728E6" w:rsidP="006A6BC2">
            <w:pPr>
              <w:pStyle w:val="TableParagraph"/>
              <w:spacing w:before="6"/>
              <w:jc w:val="center"/>
              <w:rPr>
                <w:strike/>
                <w:sz w:val="20"/>
              </w:rPr>
            </w:pPr>
            <w:r w:rsidRPr="006F74C2">
              <w:rPr>
                <w:noProof/>
                <w:sz w:val="20"/>
                <w:shd w:val="clear" w:color="auto" w:fill="FFFFFF" w:themeFill="background1"/>
              </w:rPr>
              <w:drawing>
                <wp:inline distT="0" distB="0" distL="0" distR="0" wp14:anchorId="5906EA1C" wp14:editId="198B6C4C">
                  <wp:extent cx="3060000" cy="1980000"/>
                  <wp:effectExtent l="57150" t="57150" r="45720" b="58420"/>
                  <wp:docPr id="1222574581" name="Imagem 12225745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2574581" name="Imagem 1222574581"/>
                          <pic:cNvPicPr preferRelativeResize="0"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brightRoom" dir="t">
                              <a:rot lat="0" lon="0" rev="600000"/>
                            </a:lightRig>
                          </a:scene3d>
                          <a:sp3d prstMaterial="metal">
                            <a:bevelT w="38100" h="57150" prst="angle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28E6" w:rsidRPr="0062014D" w14:paraId="1CBCB401" w14:textId="77777777" w:rsidTr="007E03EF">
        <w:trPr>
          <w:trHeight w:val="454"/>
        </w:trPr>
        <w:tc>
          <w:tcPr>
            <w:tcW w:w="5272" w:type="dxa"/>
          </w:tcPr>
          <w:p w14:paraId="05C8B258" w14:textId="25517B32" w:rsidR="00B728E6" w:rsidRPr="009E1290" w:rsidRDefault="00B40D0E" w:rsidP="006A6BC2">
            <w:pPr>
              <w:pStyle w:val="TableParagraph"/>
              <w:jc w:val="center"/>
              <w:rPr>
                <w:strike/>
                <w:color w:val="000000" w:themeColor="text1"/>
                <w:sz w:val="16"/>
                <w:szCs w:val="16"/>
                <w:lang w:val="pt-BR"/>
              </w:rPr>
            </w:pPr>
            <w:r w:rsidRPr="00B40D0E">
              <w:rPr>
                <w:color w:val="000000" w:themeColor="text1"/>
                <w:sz w:val="16"/>
                <w:szCs w:val="16"/>
                <w:lang w:val="pt-BR"/>
              </w:rPr>
              <w:t>Obra Civil – execução da estrutura de concreto do Edifício Técnico Operacional.</w:t>
            </w:r>
          </w:p>
        </w:tc>
        <w:tc>
          <w:tcPr>
            <w:tcW w:w="170" w:type="dxa"/>
          </w:tcPr>
          <w:p w14:paraId="7F6E8D11" w14:textId="77777777" w:rsidR="00B728E6" w:rsidRPr="009E1290" w:rsidRDefault="00B728E6" w:rsidP="002016DA">
            <w:pPr>
              <w:pStyle w:val="TableParagraph"/>
              <w:jc w:val="center"/>
              <w:rPr>
                <w:strike/>
                <w:color w:val="000000" w:themeColor="text1"/>
                <w:sz w:val="20"/>
                <w:lang w:val="pt-BR"/>
              </w:rPr>
            </w:pPr>
            <w:r w:rsidRPr="009E1290">
              <w:rPr>
                <w:noProof/>
                <w:color w:val="000000" w:themeColor="text1"/>
                <w:shd w:val="clear" w:color="auto" w:fill="E6E6E6"/>
              </w:rPr>
              <mc:AlternateContent>
                <mc:Choice Requires="wps">
                  <w:drawing>
                    <wp:anchor distT="0" distB="0" distL="114300" distR="114300" simplePos="0" relativeHeight="251705396" behindDoc="0" locked="0" layoutInCell="1" allowOverlap="1" wp14:anchorId="11AEBE50" wp14:editId="774CD895">
                      <wp:simplePos x="0" y="0"/>
                      <wp:positionH relativeFrom="column">
                        <wp:posOffset>49530</wp:posOffset>
                      </wp:positionH>
                      <wp:positionV relativeFrom="paragraph">
                        <wp:posOffset>300990</wp:posOffset>
                      </wp:positionV>
                      <wp:extent cx="0" cy="2484000"/>
                      <wp:effectExtent l="0" t="0" r="38100" b="31115"/>
                      <wp:wrapNone/>
                      <wp:docPr id="81" name="Conector reto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0" cy="248400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CCD67DC" id="Conector reto 81" o:spid="_x0000_s1026" style="position:absolute;flip:x;z-index:2517053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9pt,23.7pt" to="3.9pt,2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</w:tcPr>
          <w:p w14:paraId="4F26C0BB" w14:textId="300A9B61" w:rsidR="00B728E6" w:rsidRPr="009E1290" w:rsidRDefault="00036BFF" w:rsidP="006A6BC2">
            <w:pPr>
              <w:pStyle w:val="TableParagraph"/>
              <w:jc w:val="center"/>
              <w:rPr>
                <w:strike/>
                <w:color w:val="000000" w:themeColor="text1"/>
                <w:sz w:val="16"/>
                <w:szCs w:val="16"/>
                <w:lang w:val="pt-BR"/>
              </w:rPr>
            </w:pPr>
            <w:r w:rsidRPr="00036BFF">
              <w:rPr>
                <w:color w:val="000000" w:themeColor="text1"/>
                <w:sz w:val="16"/>
                <w:szCs w:val="16"/>
                <w:lang w:val="pt-BR"/>
              </w:rPr>
              <w:t>Obra Civil – execução da estrutura de concreto do mezanino do corpo da estação.</w:t>
            </w:r>
          </w:p>
        </w:tc>
      </w:tr>
      <w:tr w:rsidR="00B728E6" w14:paraId="63FE8EF9" w14:textId="77777777" w:rsidTr="007E03EF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0E525DB0" w14:textId="77777777" w:rsidR="00B728E6" w:rsidRPr="009E1290" w:rsidRDefault="00B728E6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9E1290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Pátio Ragueb Chohfi</w:t>
            </w:r>
          </w:p>
        </w:tc>
        <w:tc>
          <w:tcPr>
            <w:tcW w:w="170" w:type="dxa"/>
          </w:tcPr>
          <w:p w14:paraId="08E0DBD1" w14:textId="77777777" w:rsidR="00B728E6" w:rsidRPr="009E1290" w:rsidRDefault="00B728E6" w:rsidP="006A6BC2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355DA137" w14:textId="77777777" w:rsidR="00B728E6" w:rsidRPr="009E1290" w:rsidRDefault="00B728E6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9E1290">
              <w:rPr>
                <w:b/>
                <w:color w:val="FFFFFF" w:themeColor="background1"/>
                <w:sz w:val="24"/>
                <w:szCs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Ipiranga</w:t>
            </w:r>
          </w:p>
        </w:tc>
      </w:tr>
      <w:tr w:rsidR="00B728E6" w14:paraId="7161A4B4" w14:textId="77777777" w:rsidTr="007E03EF">
        <w:trPr>
          <w:trHeight w:val="2835"/>
        </w:trPr>
        <w:tc>
          <w:tcPr>
            <w:tcW w:w="5272" w:type="dxa"/>
            <w:vAlign w:val="center"/>
          </w:tcPr>
          <w:p w14:paraId="37BFD80D" w14:textId="77777777" w:rsidR="00B728E6" w:rsidRDefault="00B728E6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55D02C49" w14:textId="77777777" w:rsidR="00B728E6" w:rsidRDefault="00B728E6" w:rsidP="006A6BC2">
            <w:pPr>
              <w:pStyle w:val="TableParagraph"/>
              <w:jc w:val="center"/>
              <w:rPr>
                <w:sz w:val="20"/>
              </w:rPr>
            </w:pPr>
            <w:r w:rsidRPr="00A46B05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45C38602" wp14:editId="21070851">
                  <wp:extent cx="3060000" cy="1980000"/>
                  <wp:effectExtent l="57150" t="57150" r="45720" b="58420"/>
                  <wp:docPr id="2" name="Imagem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2"/>
                          <pic:cNvPicPr preferRelativeResize="0"/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brightRoom" dir="t">
                              <a:rot lat="0" lon="0" rev="600000"/>
                            </a:lightRig>
                          </a:scene3d>
                          <a:sp3d prstMaterial="metal">
                            <a:bevelT w="38100" h="57150" prst="angle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2E3FC3E3" w14:textId="77777777" w:rsidR="00B728E6" w:rsidRDefault="00B728E6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272" w:type="dxa"/>
            <w:vAlign w:val="center"/>
          </w:tcPr>
          <w:p w14:paraId="5F4AAD5C" w14:textId="77777777" w:rsidR="00B728E6" w:rsidRDefault="00B728E6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4EE990B7" w14:textId="77777777" w:rsidR="00B728E6" w:rsidRDefault="00B728E6" w:rsidP="006A6BC2">
            <w:pPr>
              <w:pStyle w:val="TableParagraph"/>
              <w:ind w:right="-29"/>
              <w:jc w:val="center"/>
              <w:rPr>
                <w:sz w:val="20"/>
              </w:rPr>
            </w:pPr>
            <w:r w:rsidRPr="001773EB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7E4D0158" wp14:editId="79B8AB6E">
                  <wp:extent cx="3060000" cy="1980000"/>
                  <wp:effectExtent l="57150" t="57150" r="45720" b="58420"/>
                  <wp:docPr id="246363264" name="Imagem 2463632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363264" name="Imagem 246363264"/>
                          <pic:cNvPicPr preferRelativeResize="0"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brightRoom" dir="t">
                              <a:rot lat="0" lon="0" rev="600000"/>
                            </a:lightRig>
                          </a:scene3d>
                          <a:sp3d prstMaterial="metal">
                            <a:bevelT w="38100" h="57150" prst="angle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28E6" w14:paraId="55F30AA6" w14:textId="77777777" w:rsidTr="007E03EF">
        <w:trPr>
          <w:trHeight w:val="454"/>
        </w:trPr>
        <w:tc>
          <w:tcPr>
            <w:tcW w:w="5272" w:type="dxa"/>
          </w:tcPr>
          <w:p w14:paraId="501F255D" w14:textId="60AAA5CB" w:rsidR="00B728E6" w:rsidRPr="003F0BEA" w:rsidRDefault="00E065C4" w:rsidP="006A6BC2">
            <w:pPr>
              <w:pStyle w:val="TableParagraph"/>
              <w:jc w:val="center"/>
              <w:rPr>
                <w:color w:val="000000" w:themeColor="text1"/>
                <w:sz w:val="16"/>
                <w:szCs w:val="16"/>
                <w:lang w:val="pt-BR"/>
              </w:rPr>
            </w:pPr>
            <w:r w:rsidRPr="00E065C4">
              <w:rPr>
                <w:color w:val="000000" w:themeColor="text1"/>
                <w:sz w:val="16"/>
                <w:szCs w:val="16"/>
                <w:lang w:val="pt-BR"/>
              </w:rPr>
              <w:t>Obra Civil – execução da estrutura de concreto do Bloco B.</w:t>
            </w:r>
          </w:p>
        </w:tc>
        <w:tc>
          <w:tcPr>
            <w:tcW w:w="170" w:type="dxa"/>
          </w:tcPr>
          <w:p w14:paraId="55E92E2F" w14:textId="77777777" w:rsidR="00B728E6" w:rsidRPr="003F0BEA" w:rsidRDefault="00B728E6" w:rsidP="006A6BC2">
            <w:pPr>
              <w:pStyle w:val="TableParagraph"/>
              <w:spacing w:before="66"/>
              <w:ind w:left="761"/>
              <w:jc w:val="center"/>
              <w:rPr>
                <w:color w:val="000000" w:themeColor="text1"/>
                <w:sz w:val="16"/>
                <w:szCs w:val="16"/>
                <w:lang w:val="pt-BR"/>
              </w:rPr>
            </w:pPr>
          </w:p>
        </w:tc>
        <w:tc>
          <w:tcPr>
            <w:tcW w:w="5272" w:type="dxa"/>
          </w:tcPr>
          <w:p w14:paraId="6D9DB343" w14:textId="0B347EAC" w:rsidR="00B728E6" w:rsidRPr="003F0BEA" w:rsidRDefault="0090046C" w:rsidP="006A6BC2">
            <w:pPr>
              <w:pStyle w:val="TableParagraph"/>
              <w:jc w:val="center"/>
              <w:rPr>
                <w:color w:val="000000" w:themeColor="text1"/>
                <w:sz w:val="16"/>
                <w:szCs w:val="16"/>
                <w:lang w:val="pt-BR"/>
              </w:rPr>
            </w:pPr>
            <w:r w:rsidRPr="0090046C">
              <w:rPr>
                <w:color w:val="000000" w:themeColor="text1"/>
                <w:sz w:val="16"/>
                <w:szCs w:val="16"/>
                <w:lang w:val="pt-BR"/>
              </w:rPr>
              <w:t>Obra Civil – execução da estrutura do corpo da estação.</w:t>
            </w:r>
          </w:p>
        </w:tc>
      </w:tr>
      <w:tr w:rsidR="00B728E6" w14:paraId="38337882" w14:textId="77777777" w:rsidTr="007E03EF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67EC5F24" w14:textId="63284925" w:rsidR="00B728E6" w:rsidRPr="00F86D26" w:rsidRDefault="00B728E6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1"/>
                <w:szCs w:val="21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F86D26">
              <w:rPr>
                <w:b/>
                <w:color w:val="FFFFFF" w:themeColor="background1"/>
                <w:sz w:val="21"/>
                <w:szCs w:val="21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Trecho de Via – J</w:t>
            </w:r>
            <w:r w:rsidR="00E0164D" w:rsidRPr="00F86D26">
              <w:rPr>
                <w:b/>
                <w:color w:val="FFFFFF" w:themeColor="background1"/>
                <w:sz w:val="21"/>
                <w:szCs w:val="21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ardim</w:t>
            </w:r>
            <w:r w:rsidRPr="00F86D26">
              <w:rPr>
                <w:b/>
                <w:color w:val="FFFFFF" w:themeColor="background1"/>
                <w:sz w:val="21"/>
                <w:szCs w:val="21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Colonial (exclusive) – Jacu-Pêssego</w:t>
            </w:r>
          </w:p>
        </w:tc>
        <w:tc>
          <w:tcPr>
            <w:tcW w:w="170" w:type="dxa"/>
          </w:tcPr>
          <w:p w14:paraId="720AC3F0" w14:textId="77777777" w:rsidR="00B728E6" w:rsidRPr="003F0BEA" w:rsidRDefault="00B728E6" w:rsidP="002016DA">
            <w:pPr>
              <w:pStyle w:val="TableParagraph"/>
              <w:spacing w:before="11"/>
              <w:jc w:val="center"/>
              <w:rPr>
                <w:b/>
                <w:sz w:val="19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3F0BEA">
              <w:rPr>
                <w:b/>
                <w:noProof/>
                <w:color w:val="2B579A"/>
                <w:sz w:val="3"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706420" behindDoc="0" locked="0" layoutInCell="1" allowOverlap="1" wp14:anchorId="1737C1C6" wp14:editId="44C1D833">
                      <wp:simplePos x="0" y="0"/>
                      <wp:positionH relativeFrom="column">
                        <wp:posOffset>45085</wp:posOffset>
                      </wp:positionH>
                      <wp:positionV relativeFrom="paragraph">
                        <wp:posOffset>7620</wp:posOffset>
                      </wp:positionV>
                      <wp:extent cx="0" cy="2484000"/>
                      <wp:effectExtent l="0" t="0" r="38100" b="31115"/>
                      <wp:wrapNone/>
                      <wp:docPr id="78" name="Conector reto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0" cy="248400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3A52997" id="Conector reto 78" o:spid="_x0000_s1026" style="position:absolute;flip:x;z-index:2517064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55pt,.6pt" to="3.55pt,19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220BC28E" w14:textId="3C0C2782" w:rsidR="00B728E6" w:rsidRPr="003F0BEA" w:rsidRDefault="00B728E6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3F0BEA">
              <w:rPr>
                <w:b/>
                <w:color w:val="FFFFFF" w:themeColor="background1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Trecho de Via – </w:t>
            </w:r>
            <w:r w:rsidR="00CA2827">
              <w:rPr>
                <w:b/>
                <w:color w:val="FFFFFF" w:themeColor="background1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Vila</w:t>
            </w:r>
            <w:r w:rsidRPr="003F0BEA">
              <w:rPr>
                <w:b/>
                <w:color w:val="FFFFFF" w:themeColor="background1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Prudente (exclusive) – Ipiranga</w:t>
            </w:r>
          </w:p>
        </w:tc>
      </w:tr>
      <w:tr w:rsidR="00B728E6" w14:paraId="0390B192" w14:textId="77777777" w:rsidTr="007E03EF">
        <w:trPr>
          <w:trHeight w:val="2835"/>
        </w:trPr>
        <w:tc>
          <w:tcPr>
            <w:tcW w:w="5272" w:type="dxa"/>
          </w:tcPr>
          <w:p w14:paraId="29A2F289" w14:textId="77777777" w:rsidR="00B728E6" w:rsidRPr="004702C9" w:rsidRDefault="00B728E6" w:rsidP="006A6BC2">
            <w:pPr>
              <w:pStyle w:val="TableParagraph"/>
              <w:spacing w:before="5"/>
              <w:rPr>
                <w:b/>
                <w:sz w:val="3"/>
                <w:lang w:val="pt-BR"/>
              </w:rPr>
            </w:pPr>
          </w:p>
          <w:p w14:paraId="6B3F4D68" w14:textId="77777777" w:rsidR="00B728E6" w:rsidRDefault="00B728E6" w:rsidP="006A6BC2">
            <w:pPr>
              <w:pStyle w:val="TableParagraph"/>
              <w:ind w:left="51"/>
              <w:jc w:val="center"/>
              <w:rPr>
                <w:sz w:val="20"/>
              </w:rPr>
            </w:pPr>
            <w:r w:rsidRPr="00A46B05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2699768F" wp14:editId="1AF08F84">
                  <wp:extent cx="3060000" cy="1980000"/>
                  <wp:effectExtent l="57150" t="57150" r="45720" b="58420"/>
                  <wp:docPr id="1708336499" name="Imagem 17083364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8336499" name="Imagem 1708336499"/>
                          <pic:cNvPicPr preferRelativeResize="0"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brightRoom" dir="t">
                              <a:rot lat="0" lon="0" rev="600000"/>
                            </a:lightRig>
                          </a:scene3d>
                          <a:sp3d prstMaterial="metal">
                            <a:bevelT w="38100" h="57150" prst="angle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76896E3D" w14:textId="77777777" w:rsidR="00B728E6" w:rsidRDefault="00B728E6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272" w:type="dxa"/>
          </w:tcPr>
          <w:p w14:paraId="115703E3" w14:textId="77777777" w:rsidR="00B728E6" w:rsidRDefault="00B728E6" w:rsidP="006A6BC2">
            <w:pPr>
              <w:pStyle w:val="TableParagraph"/>
              <w:spacing w:before="5"/>
              <w:rPr>
                <w:b/>
                <w:sz w:val="3"/>
              </w:rPr>
            </w:pPr>
          </w:p>
          <w:p w14:paraId="523CDA54" w14:textId="77777777" w:rsidR="00B728E6" w:rsidRDefault="00B728E6" w:rsidP="006A6BC2">
            <w:pPr>
              <w:pStyle w:val="TableParagraph"/>
              <w:jc w:val="center"/>
              <w:rPr>
                <w:sz w:val="20"/>
              </w:rPr>
            </w:pPr>
            <w:r w:rsidRPr="00493FED">
              <w:rPr>
                <w:rFonts w:cs="Times New Roman"/>
                <w:noProof/>
              </w:rPr>
              <w:drawing>
                <wp:inline distT="0" distB="0" distL="0" distR="0" wp14:anchorId="2F4664C4" wp14:editId="40CB8CB8">
                  <wp:extent cx="3060000" cy="1975029"/>
                  <wp:effectExtent l="57150" t="57150" r="45720" b="44450"/>
                  <wp:docPr id="876824445" name="Imagem 876824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824445" name="Imagem 876824445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75029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brightRoom" dir="t">
                              <a:rot lat="0" lon="0" rev="600000"/>
                            </a:lightRig>
                          </a:scene3d>
                          <a:sp3d prstMaterial="metal">
                            <a:bevelT w="38100" h="57150" prst="angle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28E6" w:rsidRPr="0074182D" w14:paraId="6B914A81" w14:textId="77777777" w:rsidTr="007E03EF">
        <w:trPr>
          <w:trHeight w:val="454"/>
        </w:trPr>
        <w:tc>
          <w:tcPr>
            <w:tcW w:w="5272" w:type="dxa"/>
          </w:tcPr>
          <w:p w14:paraId="3F6E2542" w14:textId="6EA8B5C4" w:rsidR="00B728E6" w:rsidRPr="0074182D" w:rsidRDefault="00214EE4" w:rsidP="006A6BC2">
            <w:pPr>
              <w:pStyle w:val="TableParagraph"/>
              <w:jc w:val="center"/>
              <w:rPr>
                <w:color w:val="000000" w:themeColor="text1"/>
                <w:sz w:val="16"/>
                <w:szCs w:val="16"/>
                <w:lang w:val="pt-BR"/>
              </w:rPr>
            </w:pPr>
            <w:r w:rsidRPr="00214EE4">
              <w:rPr>
                <w:color w:val="000000" w:themeColor="text1"/>
                <w:sz w:val="16"/>
                <w:szCs w:val="16"/>
                <w:lang w:val="pt-BR"/>
              </w:rPr>
              <w:t xml:space="preserve">Obra Civil – instalação das passarelas e regularização da laje do </w:t>
            </w:r>
            <w:r w:rsidRPr="00060654">
              <w:rPr>
                <w:i/>
                <w:iCs/>
                <w:color w:val="000000" w:themeColor="text1"/>
                <w:sz w:val="16"/>
                <w:szCs w:val="16"/>
                <w:lang w:val="pt-BR"/>
              </w:rPr>
              <w:t>deck-switch</w:t>
            </w:r>
            <w:r w:rsidRPr="00214EE4">
              <w:rPr>
                <w:color w:val="000000" w:themeColor="text1"/>
                <w:sz w:val="16"/>
                <w:szCs w:val="16"/>
                <w:lang w:val="pt-BR"/>
              </w:rPr>
              <w:t>.</w:t>
            </w:r>
          </w:p>
        </w:tc>
        <w:tc>
          <w:tcPr>
            <w:tcW w:w="170" w:type="dxa"/>
          </w:tcPr>
          <w:p w14:paraId="7F98328F" w14:textId="77777777" w:rsidR="00B728E6" w:rsidRPr="0074182D" w:rsidRDefault="00B728E6" w:rsidP="006A6BC2">
            <w:pPr>
              <w:pStyle w:val="TableParagraph"/>
              <w:spacing w:before="90" w:line="220" w:lineRule="exact"/>
              <w:rPr>
                <w:color w:val="000000" w:themeColor="text1"/>
                <w:sz w:val="20"/>
                <w:lang w:val="pt-BR"/>
              </w:rPr>
            </w:pPr>
          </w:p>
        </w:tc>
        <w:tc>
          <w:tcPr>
            <w:tcW w:w="5272" w:type="dxa"/>
          </w:tcPr>
          <w:p w14:paraId="0CD89323" w14:textId="39B4F20A" w:rsidR="00B728E6" w:rsidRPr="0074182D" w:rsidRDefault="00E54E62" w:rsidP="006A6BC2">
            <w:pPr>
              <w:pStyle w:val="TableParagraph"/>
              <w:jc w:val="center"/>
              <w:rPr>
                <w:color w:val="000000" w:themeColor="text1"/>
                <w:sz w:val="16"/>
                <w:szCs w:val="16"/>
                <w:lang w:val="pt-BR"/>
              </w:rPr>
            </w:pPr>
            <w:r w:rsidRPr="00E54E62">
              <w:rPr>
                <w:color w:val="000000" w:themeColor="text1"/>
                <w:sz w:val="16"/>
                <w:szCs w:val="16"/>
                <w:lang w:val="pt-BR"/>
              </w:rPr>
              <w:t>Obra Civil – execução da monolitização das vigas-guia.</w:t>
            </w:r>
          </w:p>
        </w:tc>
      </w:tr>
    </w:tbl>
    <w:p w14:paraId="7F75ADC0" w14:textId="77777777" w:rsidR="001D5E58" w:rsidRPr="00B87FD4" w:rsidRDefault="001D5E58" w:rsidP="007A5DB2">
      <w:pPr>
        <w:rPr>
          <w:lang w:val="pt-BR"/>
        </w:rPr>
      </w:pPr>
    </w:p>
    <w:p w14:paraId="012D5506" w14:textId="7555F85F" w:rsidR="009E629F" w:rsidRDefault="009E629F" w:rsidP="000D2527">
      <w:pPr>
        <w:rPr>
          <w:lang w:val="pt-BR"/>
        </w:rPr>
      </w:pPr>
    </w:p>
    <w:p w14:paraId="01CC26C5" w14:textId="3C01BF0A" w:rsidR="00351E57" w:rsidRDefault="00351E57">
      <w:pPr>
        <w:spacing w:after="160" w:line="259" w:lineRule="auto"/>
        <w:rPr>
          <w:lang w:val="pt-BR"/>
        </w:rPr>
      </w:pPr>
      <w:r>
        <w:rPr>
          <w:lang w:val="pt-BR"/>
        </w:rPr>
        <w:br w:type="page"/>
      </w:r>
    </w:p>
    <w:p w14:paraId="7E2DBD1E" w14:textId="77777777" w:rsidR="00D627D7" w:rsidRDefault="00D627D7" w:rsidP="000D2527">
      <w:pPr>
        <w:rPr>
          <w:lang w:val="pt-BR"/>
        </w:rPr>
      </w:pPr>
    </w:p>
    <w:p w14:paraId="1020EDD8" w14:textId="77777777" w:rsidR="00D627D7" w:rsidRDefault="00D627D7" w:rsidP="000D2527">
      <w:pPr>
        <w:rPr>
          <w:lang w:val="pt-BR"/>
        </w:rPr>
      </w:pPr>
    </w:p>
    <w:p w14:paraId="641F9A7D" w14:textId="77777777" w:rsidR="00D627D7" w:rsidRDefault="00D627D7" w:rsidP="000D2527">
      <w:pPr>
        <w:rPr>
          <w:lang w:val="pt-BR"/>
        </w:rPr>
      </w:pPr>
    </w:p>
    <w:p w14:paraId="53F759BF" w14:textId="77777777" w:rsidR="00D627D7" w:rsidRDefault="00D627D7" w:rsidP="00D627D7">
      <w:pPr>
        <w:rPr>
          <w:lang w:val="pt-BR"/>
        </w:rPr>
      </w:pPr>
    </w:p>
    <w:tbl>
      <w:tblPr>
        <w:tblStyle w:val="NormalTable0"/>
        <w:tblW w:w="10714" w:type="dxa"/>
        <w:tblLayout w:type="fixed"/>
        <w:tblLook w:val="01E0" w:firstRow="1" w:lastRow="1" w:firstColumn="1" w:lastColumn="1" w:noHBand="0" w:noVBand="0"/>
      </w:tblPr>
      <w:tblGrid>
        <w:gridCol w:w="5272"/>
        <w:gridCol w:w="170"/>
        <w:gridCol w:w="5272"/>
      </w:tblGrid>
      <w:tr w:rsidR="00E93704" w14:paraId="3384C76B" w14:textId="77777777" w:rsidTr="007E03EF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46538A5A" w14:textId="77777777" w:rsidR="00E93704" w:rsidRPr="0074182D" w:rsidRDefault="00E93704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4182D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Material Rodante</w:t>
            </w:r>
          </w:p>
        </w:tc>
        <w:tc>
          <w:tcPr>
            <w:tcW w:w="170" w:type="dxa"/>
          </w:tcPr>
          <w:p w14:paraId="0DEF8A5F" w14:textId="77777777" w:rsidR="00E93704" w:rsidRPr="0074182D" w:rsidRDefault="00E93704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4182D">
              <w:rPr>
                <w:b/>
                <w:noProof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708468" behindDoc="0" locked="0" layoutInCell="1" allowOverlap="1" wp14:anchorId="51ADD1F9" wp14:editId="6C8D9416">
                      <wp:simplePos x="0" y="0"/>
                      <wp:positionH relativeFrom="column">
                        <wp:posOffset>54610</wp:posOffset>
                      </wp:positionH>
                      <wp:positionV relativeFrom="paragraph">
                        <wp:posOffset>10795</wp:posOffset>
                      </wp:positionV>
                      <wp:extent cx="0" cy="2484000"/>
                      <wp:effectExtent l="0" t="0" r="38100" b="31115"/>
                      <wp:wrapNone/>
                      <wp:docPr id="33543799" name="Conector reto 33543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0" cy="248400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4B7ED89" id="Conector reto 33543799" o:spid="_x0000_s1026" style="position:absolute;flip:x;z-index:2517084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3pt,.85pt" to="4.3pt,19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399C12AA" w14:textId="77777777" w:rsidR="00E93704" w:rsidRPr="0074182D" w:rsidRDefault="00E93704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4182D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Material Rodante</w:t>
            </w:r>
          </w:p>
        </w:tc>
      </w:tr>
      <w:tr w:rsidR="00E93704" w:rsidRPr="00F83195" w14:paraId="62DA1B57" w14:textId="77777777" w:rsidTr="007E03EF">
        <w:trPr>
          <w:trHeight w:val="3345"/>
        </w:trPr>
        <w:tc>
          <w:tcPr>
            <w:tcW w:w="5272" w:type="dxa"/>
            <w:vAlign w:val="center"/>
          </w:tcPr>
          <w:p w14:paraId="07E32E8A" w14:textId="77777777" w:rsidR="00E93704" w:rsidRPr="00010ED1" w:rsidRDefault="00E93704" w:rsidP="006A6BC2">
            <w:pPr>
              <w:pStyle w:val="TableParagraph"/>
              <w:spacing w:before="6"/>
              <w:jc w:val="center"/>
              <w:rPr>
                <w:b/>
                <w:strike/>
                <w:color w:val="FF0000"/>
                <w:sz w:val="3"/>
              </w:rPr>
            </w:pPr>
          </w:p>
          <w:p w14:paraId="317D0F5E" w14:textId="77777777" w:rsidR="00E93704" w:rsidRPr="00A30283" w:rsidRDefault="00E93704" w:rsidP="006A6BC2">
            <w:pPr>
              <w:pStyle w:val="TableParagraph"/>
              <w:jc w:val="center"/>
              <w:rPr>
                <w:strike/>
                <w:sz w:val="20"/>
              </w:rPr>
            </w:pPr>
            <w:r w:rsidRPr="00C36FCD">
              <w:rPr>
                <w:rFonts w:cs="Times New Roman"/>
                <w:noProof/>
                <w:lang w:val="pt-PT"/>
              </w:rPr>
              <w:drawing>
                <wp:inline distT="0" distB="0" distL="0" distR="0" wp14:anchorId="532286F8" wp14:editId="428A1767">
                  <wp:extent cx="3060000" cy="1979922"/>
                  <wp:effectExtent l="57150" t="57150" r="45720" b="59055"/>
                  <wp:docPr id="188" name="Imagem 18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C24D22B-ECE2-4512-D534-0C214356396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m 188">
                            <a:extLst>
                              <a:ext uri="{FF2B5EF4-FFF2-40B4-BE49-F238E27FC236}">
                                <a16:creationId xmlns:a16="http://schemas.microsoft.com/office/drawing/2014/main" id="{5C24D22B-ECE2-4512-D534-0C214356396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" b="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79922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brightRoom" dir="t">
                              <a:rot lat="0" lon="0" rev="600000"/>
                            </a:lightRig>
                          </a:scene3d>
                          <a:sp3d prstMaterial="metal">
                            <a:bevelT w="38100" h="57150" prst="angle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25C35B92" w14:textId="77777777" w:rsidR="00E93704" w:rsidRPr="00010ED1" w:rsidRDefault="00E93704" w:rsidP="006A6BC2">
            <w:pPr>
              <w:pStyle w:val="TableParagraph"/>
              <w:spacing w:before="6"/>
              <w:jc w:val="center"/>
              <w:rPr>
                <w:b/>
                <w:strike/>
                <w:color w:val="FF0000"/>
                <w:sz w:val="3"/>
              </w:rPr>
            </w:pPr>
          </w:p>
        </w:tc>
        <w:tc>
          <w:tcPr>
            <w:tcW w:w="5272" w:type="dxa"/>
            <w:shd w:val="clear" w:color="auto" w:fill="FFFFFF" w:themeFill="background1"/>
            <w:vAlign w:val="center"/>
          </w:tcPr>
          <w:p w14:paraId="529CC262" w14:textId="77777777" w:rsidR="00E93704" w:rsidRPr="00A30283" w:rsidRDefault="00E93704" w:rsidP="006A6BC2">
            <w:pPr>
              <w:pStyle w:val="TableParagraph"/>
              <w:spacing w:before="6"/>
              <w:jc w:val="center"/>
              <w:rPr>
                <w:strike/>
                <w:sz w:val="20"/>
              </w:rPr>
            </w:pPr>
            <w:r w:rsidRPr="00C36FCD">
              <w:rPr>
                <w:rFonts w:cs="Times New Roman"/>
                <w:noProof/>
                <w:lang w:val="pt-PT"/>
              </w:rPr>
              <w:drawing>
                <wp:inline distT="0" distB="0" distL="0" distR="0" wp14:anchorId="274C9EAF" wp14:editId="66CC1D55">
                  <wp:extent cx="3060000" cy="1979922"/>
                  <wp:effectExtent l="57150" t="57150" r="45720" b="59055"/>
                  <wp:docPr id="1181802952" name="Imagem 118180295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C24D22B-ECE2-4512-D534-0C214356396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802952" name="Imagem 1181802952">
                            <a:extLst>
                              <a:ext uri="{FF2B5EF4-FFF2-40B4-BE49-F238E27FC236}">
                                <a16:creationId xmlns:a16="http://schemas.microsoft.com/office/drawing/2014/main" id="{5C24D22B-ECE2-4512-D534-0C214356396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" b="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79922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brightRoom" dir="t">
                              <a:rot lat="0" lon="0" rev="600000"/>
                            </a:lightRig>
                          </a:scene3d>
                          <a:sp3d prstMaterial="metal">
                            <a:bevelT w="38100" h="57150" prst="angle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704" w14:paraId="49199FFF" w14:textId="77777777" w:rsidTr="007E03EF">
        <w:trPr>
          <w:trHeight w:val="454"/>
        </w:trPr>
        <w:tc>
          <w:tcPr>
            <w:tcW w:w="5272" w:type="dxa"/>
          </w:tcPr>
          <w:p w14:paraId="3AF37FC6" w14:textId="12605927" w:rsidR="00E93704" w:rsidRPr="00A6277C" w:rsidRDefault="00E46705" w:rsidP="006A6BC2">
            <w:pPr>
              <w:pStyle w:val="TableParagraph"/>
              <w:jc w:val="center"/>
              <w:rPr>
                <w:strike/>
                <w:color w:val="000000" w:themeColor="text1"/>
                <w:sz w:val="16"/>
                <w:szCs w:val="16"/>
                <w:lang w:val="pt-BR"/>
              </w:rPr>
            </w:pPr>
            <w:r w:rsidRPr="00E46705">
              <w:rPr>
                <w:color w:val="000000" w:themeColor="text1"/>
                <w:sz w:val="16"/>
                <w:szCs w:val="16"/>
                <w:lang w:val="pt-BR"/>
              </w:rPr>
              <w:t>Chegada do 16° trem da frota S (S43) no Pátio Oratório.</w:t>
            </w:r>
          </w:p>
        </w:tc>
        <w:tc>
          <w:tcPr>
            <w:tcW w:w="170" w:type="dxa"/>
          </w:tcPr>
          <w:p w14:paraId="2A799F8E" w14:textId="77777777" w:rsidR="00E93704" w:rsidRPr="00A6277C" w:rsidRDefault="00E93704" w:rsidP="006A6BC2">
            <w:pPr>
              <w:pStyle w:val="TableParagraph"/>
              <w:rPr>
                <w:strike/>
                <w:color w:val="000000" w:themeColor="text1"/>
                <w:sz w:val="20"/>
                <w:lang w:val="pt-BR"/>
              </w:rPr>
            </w:pPr>
          </w:p>
        </w:tc>
        <w:tc>
          <w:tcPr>
            <w:tcW w:w="5272" w:type="dxa"/>
          </w:tcPr>
          <w:p w14:paraId="16EACF26" w14:textId="4173E3DD" w:rsidR="00E93704" w:rsidRPr="00A6277C" w:rsidRDefault="00681B5F" w:rsidP="006A6BC2">
            <w:pPr>
              <w:pStyle w:val="TableParagraph"/>
              <w:jc w:val="center"/>
              <w:rPr>
                <w:strike/>
                <w:color w:val="000000" w:themeColor="text1"/>
                <w:sz w:val="16"/>
                <w:szCs w:val="16"/>
                <w:lang w:val="pt-BR"/>
              </w:rPr>
            </w:pPr>
            <w:r w:rsidRPr="00681B5F">
              <w:rPr>
                <w:color w:val="000000" w:themeColor="text1"/>
                <w:sz w:val="16"/>
                <w:szCs w:val="16"/>
                <w:lang w:val="pt-BR"/>
              </w:rPr>
              <w:t>Interior do 16° trem da frota S (S43) no Pátio Oratório.</w:t>
            </w:r>
          </w:p>
        </w:tc>
      </w:tr>
      <w:tr w:rsidR="00E93704" w14:paraId="3235407D" w14:textId="77777777" w:rsidTr="006A6BC2">
        <w:trPr>
          <w:trHeight w:val="340"/>
        </w:trPr>
        <w:tc>
          <w:tcPr>
            <w:tcW w:w="5272" w:type="dxa"/>
            <w:vAlign w:val="center"/>
          </w:tcPr>
          <w:p w14:paraId="771BE681" w14:textId="77777777" w:rsidR="00E93704" w:rsidRPr="00A70BD0" w:rsidRDefault="00E93704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  <w:tc>
          <w:tcPr>
            <w:tcW w:w="170" w:type="dxa"/>
            <w:vAlign w:val="bottom"/>
          </w:tcPr>
          <w:p w14:paraId="0466E026" w14:textId="77777777" w:rsidR="00E93704" w:rsidRPr="002D2228" w:rsidRDefault="00E93704" w:rsidP="006A6BC2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</w:p>
        </w:tc>
        <w:tc>
          <w:tcPr>
            <w:tcW w:w="5272" w:type="dxa"/>
            <w:vAlign w:val="center"/>
          </w:tcPr>
          <w:p w14:paraId="79B1B9E3" w14:textId="77777777" w:rsidR="00E93704" w:rsidRPr="000E7C4D" w:rsidRDefault="00E93704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</w:tr>
      <w:tr w:rsidR="00E93704" w14:paraId="7CA15F49" w14:textId="77777777" w:rsidTr="006A6BC2">
        <w:trPr>
          <w:trHeight w:val="3345"/>
        </w:trPr>
        <w:tc>
          <w:tcPr>
            <w:tcW w:w="5272" w:type="dxa"/>
            <w:shd w:val="clear" w:color="auto" w:fill="FFFFFF" w:themeFill="background1"/>
            <w:vAlign w:val="center"/>
          </w:tcPr>
          <w:p w14:paraId="3FF7BB2D" w14:textId="77777777" w:rsidR="00E93704" w:rsidRPr="008642DB" w:rsidRDefault="00E93704" w:rsidP="006A6BC2">
            <w:pPr>
              <w:pStyle w:val="TableParagraph"/>
              <w:jc w:val="center"/>
              <w:rPr>
                <w:sz w:val="20"/>
                <w:lang w:val="pt-BR"/>
              </w:rPr>
            </w:pPr>
          </w:p>
        </w:tc>
        <w:tc>
          <w:tcPr>
            <w:tcW w:w="170" w:type="dxa"/>
            <w:vAlign w:val="center"/>
          </w:tcPr>
          <w:p w14:paraId="1DD476EE" w14:textId="77777777" w:rsidR="00E93704" w:rsidRPr="008642DB" w:rsidRDefault="00E93704" w:rsidP="006A6BC2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</w:tc>
        <w:tc>
          <w:tcPr>
            <w:tcW w:w="5272" w:type="dxa"/>
            <w:shd w:val="clear" w:color="auto" w:fill="FFFFFF" w:themeFill="background1"/>
            <w:vAlign w:val="center"/>
          </w:tcPr>
          <w:p w14:paraId="7AE34A2B" w14:textId="77777777" w:rsidR="00E93704" w:rsidRPr="008642DB" w:rsidRDefault="00E93704" w:rsidP="006A6BC2">
            <w:pPr>
              <w:pStyle w:val="TableParagraph"/>
              <w:ind w:right="-29"/>
              <w:jc w:val="center"/>
              <w:rPr>
                <w:sz w:val="20"/>
                <w:lang w:val="pt-BR"/>
              </w:rPr>
            </w:pPr>
          </w:p>
        </w:tc>
      </w:tr>
      <w:tr w:rsidR="00E93704" w14:paraId="590AC44E" w14:textId="77777777" w:rsidTr="006A6BC2">
        <w:trPr>
          <w:trHeight w:val="283"/>
        </w:trPr>
        <w:tc>
          <w:tcPr>
            <w:tcW w:w="5272" w:type="dxa"/>
            <w:shd w:val="clear" w:color="auto" w:fill="FFFFFF" w:themeFill="background1"/>
            <w:vAlign w:val="center"/>
          </w:tcPr>
          <w:p w14:paraId="55D16389" w14:textId="77777777" w:rsidR="00E93704" w:rsidRPr="00C97ACC" w:rsidRDefault="00E93704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170" w:type="dxa"/>
          </w:tcPr>
          <w:p w14:paraId="5CE46DE3" w14:textId="77777777" w:rsidR="00E93704" w:rsidRPr="00C97ACC" w:rsidRDefault="00E93704" w:rsidP="006A6BC2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272" w:type="dxa"/>
            <w:shd w:val="clear" w:color="auto" w:fill="FFFFFF" w:themeFill="background1"/>
            <w:vAlign w:val="center"/>
          </w:tcPr>
          <w:p w14:paraId="4258859E" w14:textId="77777777" w:rsidR="00E93704" w:rsidRPr="002D2228" w:rsidRDefault="00E93704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</w:tr>
      <w:tr w:rsidR="00E93704" w14:paraId="2A2F9B59" w14:textId="77777777" w:rsidTr="006A6BC2">
        <w:trPr>
          <w:trHeight w:val="454"/>
        </w:trPr>
        <w:tc>
          <w:tcPr>
            <w:tcW w:w="5272" w:type="dxa"/>
          </w:tcPr>
          <w:p w14:paraId="0D19D03C" w14:textId="77777777" w:rsidR="00E93704" w:rsidRPr="004C3FEE" w:rsidRDefault="00E93704" w:rsidP="006A6BC2">
            <w:pPr>
              <w:pStyle w:val="TableParagraph"/>
              <w:jc w:val="center"/>
              <w:rPr>
                <w:color w:val="000000" w:themeColor="text1"/>
                <w:sz w:val="16"/>
                <w:szCs w:val="16"/>
                <w:lang w:val="pt-BR"/>
              </w:rPr>
            </w:pPr>
          </w:p>
        </w:tc>
        <w:tc>
          <w:tcPr>
            <w:tcW w:w="170" w:type="dxa"/>
          </w:tcPr>
          <w:p w14:paraId="325656DA" w14:textId="77777777" w:rsidR="00E93704" w:rsidRPr="004C3FEE" w:rsidRDefault="00E93704" w:rsidP="006A6BC2">
            <w:pPr>
              <w:pStyle w:val="TableParagraph"/>
              <w:spacing w:before="66"/>
              <w:ind w:left="761"/>
              <w:jc w:val="center"/>
              <w:rPr>
                <w:color w:val="000000" w:themeColor="text1"/>
                <w:sz w:val="16"/>
                <w:szCs w:val="16"/>
                <w:lang w:val="pt-BR"/>
              </w:rPr>
            </w:pPr>
          </w:p>
        </w:tc>
        <w:tc>
          <w:tcPr>
            <w:tcW w:w="5272" w:type="dxa"/>
          </w:tcPr>
          <w:p w14:paraId="354EC6DB" w14:textId="77777777" w:rsidR="00E93704" w:rsidRPr="004C3FEE" w:rsidRDefault="00E93704" w:rsidP="006A6BC2">
            <w:pPr>
              <w:pStyle w:val="TableParagraph"/>
              <w:jc w:val="center"/>
              <w:rPr>
                <w:color w:val="000000" w:themeColor="text1"/>
                <w:sz w:val="16"/>
                <w:szCs w:val="16"/>
                <w:lang w:val="pt-BR"/>
              </w:rPr>
            </w:pPr>
          </w:p>
        </w:tc>
      </w:tr>
      <w:tr w:rsidR="00E93704" w14:paraId="5401546F" w14:textId="77777777" w:rsidTr="006A6BC2">
        <w:trPr>
          <w:trHeight w:val="340"/>
        </w:trPr>
        <w:tc>
          <w:tcPr>
            <w:tcW w:w="5272" w:type="dxa"/>
            <w:vAlign w:val="center"/>
          </w:tcPr>
          <w:p w14:paraId="7F676C5C" w14:textId="77777777" w:rsidR="00E93704" w:rsidRPr="00C97ACC" w:rsidRDefault="00E93704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  <w:tc>
          <w:tcPr>
            <w:tcW w:w="170" w:type="dxa"/>
          </w:tcPr>
          <w:p w14:paraId="3DB50D1E" w14:textId="77777777" w:rsidR="00E93704" w:rsidRPr="00C97ACC" w:rsidRDefault="00E93704" w:rsidP="006A6BC2">
            <w:pPr>
              <w:pStyle w:val="TableParagraph"/>
              <w:spacing w:before="11"/>
              <w:rPr>
                <w:b/>
                <w:sz w:val="19"/>
                <w:lang w:val="pt-BR"/>
              </w:rPr>
            </w:pPr>
          </w:p>
        </w:tc>
        <w:tc>
          <w:tcPr>
            <w:tcW w:w="5272" w:type="dxa"/>
            <w:vAlign w:val="center"/>
          </w:tcPr>
          <w:p w14:paraId="65C50FF0" w14:textId="77777777" w:rsidR="00E93704" w:rsidRPr="004702C9" w:rsidRDefault="00E93704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</w:tr>
      <w:tr w:rsidR="00E93704" w14:paraId="0FB3E74D" w14:textId="77777777" w:rsidTr="006A6BC2">
        <w:trPr>
          <w:trHeight w:val="3345"/>
        </w:trPr>
        <w:tc>
          <w:tcPr>
            <w:tcW w:w="5272" w:type="dxa"/>
          </w:tcPr>
          <w:p w14:paraId="521115E4" w14:textId="77777777" w:rsidR="00E93704" w:rsidRPr="008642DB" w:rsidRDefault="00E93704" w:rsidP="006A6BC2">
            <w:pPr>
              <w:pStyle w:val="TableParagraph"/>
              <w:ind w:left="51"/>
              <w:jc w:val="center"/>
              <w:rPr>
                <w:sz w:val="20"/>
                <w:lang w:val="pt-BR"/>
              </w:rPr>
            </w:pPr>
          </w:p>
        </w:tc>
        <w:tc>
          <w:tcPr>
            <w:tcW w:w="170" w:type="dxa"/>
            <w:vAlign w:val="center"/>
          </w:tcPr>
          <w:p w14:paraId="7481B76C" w14:textId="77777777" w:rsidR="00E93704" w:rsidRPr="008642DB" w:rsidRDefault="00E93704" w:rsidP="006A6BC2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</w:tc>
        <w:tc>
          <w:tcPr>
            <w:tcW w:w="5272" w:type="dxa"/>
          </w:tcPr>
          <w:p w14:paraId="2F66A425" w14:textId="77777777" w:rsidR="00E93704" w:rsidRPr="008642DB" w:rsidRDefault="00E93704" w:rsidP="006A6BC2">
            <w:pPr>
              <w:pStyle w:val="TableParagraph"/>
              <w:jc w:val="center"/>
              <w:rPr>
                <w:sz w:val="20"/>
                <w:lang w:val="pt-BR"/>
              </w:rPr>
            </w:pPr>
          </w:p>
        </w:tc>
      </w:tr>
      <w:tr w:rsidR="00E93704" w:rsidRPr="00B37A33" w14:paraId="31C4E1EC" w14:textId="77777777" w:rsidTr="006A6BC2">
        <w:trPr>
          <w:trHeight w:val="283"/>
        </w:trPr>
        <w:tc>
          <w:tcPr>
            <w:tcW w:w="5272" w:type="dxa"/>
            <w:shd w:val="clear" w:color="auto" w:fill="FFFFFF" w:themeFill="background1"/>
            <w:vAlign w:val="center"/>
          </w:tcPr>
          <w:p w14:paraId="03BD2FDF" w14:textId="77777777" w:rsidR="00E93704" w:rsidRPr="002D2228" w:rsidRDefault="00E93704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170" w:type="dxa"/>
            <w:shd w:val="clear" w:color="auto" w:fill="FFFFFF" w:themeFill="background1"/>
            <w:vAlign w:val="center"/>
          </w:tcPr>
          <w:p w14:paraId="0BE228A6" w14:textId="77777777" w:rsidR="00E93704" w:rsidRPr="002D2228" w:rsidRDefault="00E93704" w:rsidP="006A6BC2">
            <w:pPr>
              <w:pStyle w:val="TableParagraph"/>
              <w:spacing w:before="90" w:line="220" w:lineRule="exact"/>
              <w:jc w:val="center"/>
              <w:rPr>
                <w:sz w:val="20"/>
                <w:lang w:val="pt-BR"/>
              </w:rPr>
            </w:pPr>
          </w:p>
        </w:tc>
        <w:tc>
          <w:tcPr>
            <w:tcW w:w="5272" w:type="dxa"/>
            <w:shd w:val="clear" w:color="auto" w:fill="FFFFFF" w:themeFill="background1"/>
            <w:vAlign w:val="center"/>
          </w:tcPr>
          <w:p w14:paraId="7E3E2957" w14:textId="77777777" w:rsidR="00E93704" w:rsidRPr="008642DB" w:rsidRDefault="00E93704" w:rsidP="006A6BC2">
            <w:pPr>
              <w:pStyle w:val="TableParagraph"/>
              <w:jc w:val="center"/>
              <w:rPr>
                <w:sz w:val="12"/>
                <w:szCs w:val="12"/>
                <w:lang w:val="pt-BR"/>
              </w:rPr>
            </w:pPr>
          </w:p>
        </w:tc>
      </w:tr>
      <w:tr w:rsidR="00E93704" w:rsidRPr="001B3AF3" w14:paraId="36CC2B81" w14:textId="77777777" w:rsidTr="006A6BC2">
        <w:trPr>
          <w:trHeight w:val="454"/>
        </w:trPr>
        <w:tc>
          <w:tcPr>
            <w:tcW w:w="5272" w:type="dxa"/>
          </w:tcPr>
          <w:p w14:paraId="691BE330" w14:textId="77777777" w:rsidR="00E93704" w:rsidRPr="001B3AF3" w:rsidRDefault="00E93704" w:rsidP="006A6BC2">
            <w:pPr>
              <w:pStyle w:val="TableParagraph"/>
              <w:jc w:val="center"/>
              <w:rPr>
                <w:color w:val="000000" w:themeColor="text1"/>
                <w:sz w:val="16"/>
                <w:szCs w:val="16"/>
                <w:lang w:val="pt-BR"/>
              </w:rPr>
            </w:pPr>
          </w:p>
        </w:tc>
        <w:tc>
          <w:tcPr>
            <w:tcW w:w="170" w:type="dxa"/>
          </w:tcPr>
          <w:p w14:paraId="6DE79B13" w14:textId="77777777" w:rsidR="00E93704" w:rsidRPr="001B3AF3" w:rsidRDefault="00E93704" w:rsidP="006A6BC2">
            <w:pPr>
              <w:pStyle w:val="TableParagraph"/>
              <w:spacing w:before="90" w:line="220" w:lineRule="exact"/>
              <w:rPr>
                <w:color w:val="000000" w:themeColor="text1"/>
                <w:sz w:val="20"/>
                <w:lang w:val="pt-BR"/>
              </w:rPr>
            </w:pPr>
          </w:p>
        </w:tc>
        <w:tc>
          <w:tcPr>
            <w:tcW w:w="5272" w:type="dxa"/>
          </w:tcPr>
          <w:p w14:paraId="693524A8" w14:textId="77777777" w:rsidR="00E93704" w:rsidRPr="001B3AF3" w:rsidRDefault="00E93704" w:rsidP="006A6BC2">
            <w:pPr>
              <w:pStyle w:val="TableParagraph"/>
              <w:jc w:val="center"/>
              <w:rPr>
                <w:color w:val="000000" w:themeColor="text1"/>
                <w:sz w:val="16"/>
                <w:szCs w:val="16"/>
                <w:lang w:val="pt-BR"/>
              </w:rPr>
            </w:pPr>
          </w:p>
        </w:tc>
      </w:tr>
    </w:tbl>
    <w:p w14:paraId="0040309F" w14:textId="77777777" w:rsidR="00D627D7" w:rsidRDefault="00D627D7" w:rsidP="000D2527">
      <w:pPr>
        <w:rPr>
          <w:lang w:val="pt-BR"/>
        </w:rPr>
      </w:pPr>
    </w:p>
    <w:p w14:paraId="47496735" w14:textId="77777777" w:rsidR="00D627D7" w:rsidRDefault="00D627D7" w:rsidP="000D2527">
      <w:pPr>
        <w:rPr>
          <w:lang w:val="pt-BR"/>
        </w:rPr>
      </w:pPr>
    </w:p>
    <w:p w14:paraId="7D41A43A" w14:textId="77777777" w:rsidR="0097335C" w:rsidRDefault="0097335C" w:rsidP="000D2527">
      <w:pPr>
        <w:rPr>
          <w:lang w:val="pt-BR"/>
        </w:rPr>
      </w:pPr>
    </w:p>
    <w:p w14:paraId="06E84BF1" w14:textId="77777777" w:rsidR="00FD2CEC" w:rsidRDefault="00FD2CEC" w:rsidP="000D2527">
      <w:pPr>
        <w:rPr>
          <w:lang w:val="pt-BR"/>
        </w:rPr>
        <w:sectPr w:rsidR="00FD2CEC" w:rsidSect="001D7A15">
          <w:headerReference w:type="even" r:id="rId122"/>
          <w:headerReference w:type="default" r:id="rId123"/>
          <w:footerReference w:type="even" r:id="rId124"/>
          <w:footerReference w:type="default" r:id="rId125"/>
          <w:headerReference w:type="first" r:id="rId126"/>
          <w:footerReference w:type="first" r:id="rId127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7987A6A8" w14:textId="77777777" w:rsidR="00FD2CEC" w:rsidRPr="008D4DB2" w:rsidRDefault="00FD2CEC" w:rsidP="00FD2CEC">
      <w:pPr>
        <w:jc w:val="center"/>
        <w:rPr>
          <w:rFonts w:ascii="Biome" w:eastAsiaTheme="majorEastAsia" w:hAnsi="Biome" w:cs="Biome"/>
          <w:b/>
          <w:caps/>
          <w:sz w:val="72"/>
          <w:szCs w:val="72"/>
          <w:lang w:val="pt-BR"/>
        </w:rPr>
      </w:pPr>
    </w:p>
    <w:p w14:paraId="64117D08" w14:textId="77777777" w:rsidR="00FD2CEC" w:rsidRPr="008D4DB2" w:rsidRDefault="00FD2CEC" w:rsidP="00FD2CEC">
      <w:pPr>
        <w:jc w:val="center"/>
        <w:rPr>
          <w:rFonts w:ascii="Biome" w:eastAsiaTheme="majorEastAsia" w:hAnsi="Biome" w:cs="Biome"/>
          <w:b/>
          <w:caps/>
          <w:sz w:val="72"/>
          <w:szCs w:val="72"/>
          <w:lang w:val="pt-BR"/>
        </w:rPr>
      </w:pPr>
    </w:p>
    <w:p w14:paraId="0DF67B71" w14:textId="3BAEB134" w:rsidR="00FD2CEC" w:rsidRPr="008D4DB2" w:rsidRDefault="00FD2CEC" w:rsidP="00FD2CEC">
      <w:pPr>
        <w:spacing w:after="840"/>
        <w:ind w:right="-57"/>
        <w:jc w:val="center"/>
        <w:rPr>
          <w:rFonts w:ascii="Biome" w:eastAsiaTheme="majorEastAsia" w:hAnsi="Biome" w:cs="Biome"/>
          <w:b/>
          <w:caps/>
          <w:sz w:val="56"/>
          <w:szCs w:val="56"/>
          <w:lang w:val="pt-BR"/>
        </w:rPr>
      </w:pPr>
      <w:r w:rsidRPr="009120FD">
        <w:rPr>
          <w:rFonts w:ascii="Biome" w:hAnsi="Biome" w:cs="Biome"/>
          <w:b/>
          <w:noProof/>
          <w:color w:val="01023B" w:themeColor="accent5"/>
          <w:sz w:val="56"/>
          <w:szCs w:val="56"/>
          <w:lang w:val="pt-BR" w:bidi="pt-BR"/>
        </w:rPr>
        <w:drawing>
          <wp:anchor distT="0" distB="0" distL="114300" distR="114300" simplePos="0" relativeHeight="251658255" behindDoc="1" locked="0" layoutInCell="1" allowOverlap="1" wp14:anchorId="400671E1" wp14:editId="02FCA587">
            <wp:simplePos x="0" y="0"/>
            <wp:positionH relativeFrom="margin">
              <wp:posOffset>636583</wp:posOffset>
            </wp:positionH>
            <wp:positionV relativeFrom="paragraph">
              <wp:posOffset>621030</wp:posOffset>
            </wp:positionV>
            <wp:extent cx="5738883" cy="288925"/>
            <wp:effectExtent l="0" t="0" r="0" b="0"/>
            <wp:wrapNone/>
            <wp:docPr id="190" name="Gráfico 190" title="Decor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8883" cy="28892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504C">
        <w:rPr>
          <w:rFonts w:ascii="Biome" w:eastAsiaTheme="majorEastAsia" w:hAnsi="Biome" w:cs="Biome"/>
          <w:b/>
          <w:caps/>
          <w:sz w:val="56"/>
          <w:szCs w:val="56"/>
          <w:lang w:val="pt-BR"/>
        </w:rPr>
        <w:t xml:space="preserve"> </w:t>
      </w:r>
      <w:r w:rsidR="00882CAE">
        <w:rPr>
          <w:rFonts w:ascii="Biome" w:eastAsiaTheme="majorEastAsia" w:hAnsi="Biome" w:cs="Biome"/>
          <w:b/>
          <w:caps/>
          <w:sz w:val="56"/>
          <w:szCs w:val="56"/>
          <w:lang w:val="pt-BR"/>
        </w:rPr>
        <w:t xml:space="preserve">  </w:t>
      </w:r>
      <w:r w:rsidRPr="009120FD">
        <w:rPr>
          <w:rFonts w:ascii="Biome" w:eastAsiaTheme="majorEastAsia" w:hAnsi="Biome" w:cs="Biome"/>
          <w:b/>
          <w:caps/>
          <w:sz w:val="56"/>
          <w:szCs w:val="56"/>
          <w:lang w:val="pt-BR"/>
        </w:rPr>
        <w:t>|</w:t>
      </w:r>
      <w:r w:rsidRPr="008D4DB2">
        <w:rPr>
          <w:rFonts w:ascii="Biome" w:eastAsiaTheme="majorEastAsia" w:hAnsi="Biome" w:cs="Biome"/>
          <w:b/>
          <w:caps/>
          <w:sz w:val="56"/>
          <w:szCs w:val="56"/>
          <w:lang w:val="pt-BR"/>
        </w:rPr>
        <w:t xml:space="preserve"> lINHA 1</w:t>
      </w:r>
      <w:r w:rsidR="0039235E" w:rsidRPr="008D4DB2">
        <w:rPr>
          <w:rFonts w:ascii="Biome" w:eastAsiaTheme="majorEastAsia" w:hAnsi="Biome" w:cs="Biome"/>
          <w:b/>
          <w:caps/>
          <w:sz w:val="56"/>
          <w:szCs w:val="56"/>
          <w:lang w:val="pt-BR"/>
        </w:rPr>
        <w:t>7</w:t>
      </w:r>
      <w:r w:rsidRPr="008D4DB2">
        <w:rPr>
          <w:rFonts w:ascii="Biome" w:eastAsiaTheme="majorEastAsia" w:hAnsi="Biome" w:cs="Biome"/>
          <w:b/>
          <w:caps/>
          <w:sz w:val="56"/>
          <w:szCs w:val="56"/>
          <w:lang w:val="pt-BR"/>
        </w:rPr>
        <w:t>-</w:t>
      </w:r>
      <w:r w:rsidR="0039235E" w:rsidRPr="008D4DB2">
        <w:rPr>
          <w:rFonts w:ascii="Biome" w:eastAsiaTheme="majorEastAsia" w:hAnsi="Biome" w:cs="Biome"/>
          <w:b/>
          <w:caps/>
          <w:sz w:val="56"/>
          <w:szCs w:val="56"/>
          <w:lang w:val="pt-BR"/>
        </w:rPr>
        <w:t>OU</w:t>
      </w:r>
      <w:r w:rsidR="00F5390E" w:rsidRPr="008D4DB2">
        <w:rPr>
          <w:rFonts w:ascii="Biome" w:eastAsiaTheme="majorEastAsia" w:hAnsi="Biome" w:cs="Biome"/>
          <w:b/>
          <w:caps/>
          <w:sz w:val="56"/>
          <w:szCs w:val="56"/>
          <w:lang w:val="pt-BR"/>
        </w:rPr>
        <w:t>RO</w:t>
      </w:r>
      <w:r w:rsidRPr="008D4DB2">
        <w:rPr>
          <w:rFonts w:ascii="Biome" w:eastAsiaTheme="majorEastAsia" w:hAnsi="Biome" w:cs="Biome"/>
          <w:b/>
          <w:caps/>
          <w:sz w:val="56"/>
          <w:szCs w:val="56"/>
          <w:lang w:val="pt-BR"/>
        </w:rPr>
        <w:t xml:space="preserve"> | M0notrilho |</w:t>
      </w:r>
    </w:p>
    <w:p w14:paraId="43EA683B" w14:textId="463957D7" w:rsidR="00FD2CEC" w:rsidRPr="008D4DB2" w:rsidRDefault="00FD2CEC" w:rsidP="00FD2CEC">
      <w:pPr>
        <w:spacing w:after="600"/>
        <w:ind w:right="-57"/>
        <w:jc w:val="center"/>
        <w:rPr>
          <w:rFonts w:ascii="Biome" w:hAnsi="Biome" w:cs="Biome"/>
          <w:b/>
          <w:sz w:val="36"/>
          <w:szCs w:val="36"/>
        </w:rPr>
      </w:pPr>
      <w:r w:rsidRPr="008D4DB2">
        <w:rPr>
          <w:rFonts w:ascii="Biome" w:hAnsi="Biome" w:cs="Biome"/>
          <w:b/>
          <w:color w:val="211F1F"/>
          <w:sz w:val="36"/>
          <w:szCs w:val="36"/>
        </w:rPr>
        <w:t xml:space="preserve">Implantação do Empreendimento </w:t>
      </w:r>
      <w:r w:rsidRPr="008D4DB2">
        <w:rPr>
          <w:rFonts w:ascii="Biome" w:hAnsi="Biome" w:cs="Biome"/>
          <w:b/>
          <w:color w:val="211F1F"/>
          <w:sz w:val="36"/>
          <w:szCs w:val="36"/>
        </w:rPr>
        <w:br/>
      </w:r>
      <w:r w:rsidR="004C0C67" w:rsidRPr="008D4DB2">
        <w:rPr>
          <w:rFonts w:ascii="Biome" w:hAnsi="Biome" w:cs="Biome"/>
          <w:b/>
          <w:color w:val="211F1F"/>
          <w:sz w:val="36"/>
          <w:szCs w:val="36"/>
        </w:rPr>
        <w:t>Trecho</w:t>
      </w:r>
      <w:r w:rsidR="00616A91" w:rsidRPr="008D4DB2">
        <w:rPr>
          <w:rFonts w:ascii="Biome" w:hAnsi="Biome" w:cs="Biome"/>
          <w:b/>
          <w:color w:val="211F1F"/>
          <w:sz w:val="36"/>
          <w:szCs w:val="36"/>
        </w:rPr>
        <w:t xml:space="preserve"> </w:t>
      </w:r>
      <w:r w:rsidR="00507031" w:rsidRPr="008D4DB2">
        <w:rPr>
          <w:rFonts w:ascii="Biome" w:hAnsi="Biome" w:cs="Biome"/>
          <w:b/>
          <w:color w:val="211F1F"/>
          <w:sz w:val="36"/>
          <w:szCs w:val="36"/>
        </w:rPr>
        <w:t xml:space="preserve">1 - </w:t>
      </w:r>
      <w:r w:rsidR="00E22880" w:rsidRPr="008D4DB2">
        <w:rPr>
          <w:rFonts w:ascii="Biome" w:hAnsi="Biome" w:cs="Biome"/>
          <w:b/>
          <w:color w:val="211F1F"/>
          <w:sz w:val="36"/>
          <w:szCs w:val="36"/>
        </w:rPr>
        <w:t>Aeroporto de Congonhas/ Washington Luís - Morumbi</w:t>
      </w:r>
    </w:p>
    <w:p w14:paraId="12AD7288" w14:textId="77777777" w:rsidR="00FD2CEC" w:rsidRPr="008D4DB2" w:rsidRDefault="00FD2CEC" w:rsidP="00FD2CEC">
      <w:pPr>
        <w:spacing w:before="4"/>
        <w:rPr>
          <w:rFonts w:ascii="Biome" w:hAnsi="Biome" w:cs="Biome"/>
          <w:b/>
          <w:sz w:val="3"/>
        </w:rPr>
      </w:pPr>
    </w:p>
    <w:tbl>
      <w:tblPr>
        <w:tblStyle w:val="Tabelacomgrade"/>
        <w:tblW w:w="10622" w:type="dxa"/>
        <w:jc w:val="center"/>
        <w:tblBorders>
          <w:top w:val="single" w:sz="8" w:space="0" w:color="808080" w:themeColor="background1" w:themeShade="80"/>
          <w:left w:val="single" w:sz="8" w:space="0" w:color="808080" w:themeColor="background1" w:themeShade="80"/>
          <w:bottom w:val="single" w:sz="8" w:space="0" w:color="808080" w:themeColor="background1" w:themeShade="80"/>
          <w:right w:val="single" w:sz="8" w:space="0" w:color="808080" w:themeColor="background1" w:themeShade="8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51"/>
        <w:gridCol w:w="3118"/>
        <w:gridCol w:w="2126"/>
        <w:gridCol w:w="2127"/>
      </w:tblGrid>
      <w:tr w:rsidR="00C66BF5" w:rsidRPr="008D4DB2" w14:paraId="26D4B91E" w14:textId="77777777" w:rsidTr="008673E0">
        <w:trPr>
          <w:trHeight w:val="1644"/>
          <w:jc w:val="center"/>
        </w:trPr>
        <w:tc>
          <w:tcPr>
            <w:tcW w:w="3251" w:type="dxa"/>
            <w:shd w:val="clear" w:color="auto" w:fill="F6D5BB" w:themeFill="accent2" w:themeFillTint="66"/>
            <w:vAlign w:val="center"/>
          </w:tcPr>
          <w:p w14:paraId="1BFA024E" w14:textId="77777777" w:rsidR="00C66BF5" w:rsidRPr="008D4DB2" w:rsidRDefault="00C66BF5" w:rsidP="00532581">
            <w:pPr>
              <w:jc w:val="center"/>
              <w:rPr>
                <w:rFonts w:ascii="Biome" w:hAnsi="Biome" w:cs="Biome"/>
                <w:b/>
                <w:lang w:val="pt-BR"/>
              </w:rPr>
            </w:pPr>
            <w:r w:rsidRPr="008D4DB2">
              <w:rPr>
                <w:rFonts w:ascii="Biome" w:hAnsi="Biome" w:cs="Biome"/>
                <w:b/>
                <w:noProof/>
              </w:rPr>
              <w:drawing>
                <wp:inline distT="0" distB="0" distL="0" distR="0" wp14:anchorId="4DE9675B" wp14:editId="0E2EF34A">
                  <wp:extent cx="622579" cy="627776"/>
                  <wp:effectExtent l="0" t="0" r="6350" b="1270"/>
                  <wp:docPr id="191" name="image15.png" descr="Desenho com traços pretos em fundo branc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image15.png" descr="Desenho com traços pretos em fundo branco&#10;&#10;Descrição gerada automaticamente com confiança média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579" cy="627776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61373C9B" w14:textId="77777777" w:rsidR="00C66BF5" w:rsidRPr="008D4DB2" w:rsidRDefault="00C66BF5" w:rsidP="00532581">
            <w:pPr>
              <w:jc w:val="center"/>
              <w:rPr>
                <w:rFonts w:ascii="Biome" w:hAnsi="Biome" w:cs="Biome"/>
                <w:b/>
                <w:lang w:val="pt-BR"/>
              </w:rPr>
            </w:pPr>
            <w:r w:rsidRPr="008D4DB2">
              <w:rPr>
                <w:rFonts w:ascii="Biome" w:hAnsi="Biome" w:cs="Biome"/>
                <w:b/>
                <w:noProof/>
              </w:rPr>
              <w:drawing>
                <wp:inline distT="0" distB="0" distL="0" distR="0" wp14:anchorId="3A382092" wp14:editId="16464DD8">
                  <wp:extent cx="632784" cy="687577"/>
                  <wp:effectExtent l="0" t="0" r="0" b="0"/>
                  <wp:docPr id="192" name="image16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16.png" descr="Ícone&#10;&#10;Descrição gerada automaticamente"/>
                          <pic:cNvPicPr/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693" b="10699"/>
                          <a:stretch/>
                        </pic:blipFill>
                        <pic:spPr bwMode="auto">
                          <a:xfrm>
                            <a:off x="0" y="0"/>
                            <a:ext cx="632784" cy="687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shd w:val="clear" w:color="auto" w:fill="F6D5BB" w:themeFill="accent2" w:themeFillTint="66"/>
            <w:vAlign w:val="center"/>
          </w:tcPr>
          <w:p w14:paraId="1F1CF115" w14:textId="77777777" w:rsidR="00C66BF5" w:rsidRPr="008D4DB2" w:rsidRDefault="00C66BF5" w:rsidP="00532581">
            <w:pPr>
              <w:jc w:val="center"/>
              <w:rPr>
                <w:rFonts w:ascii="Biome" w:hAnsi="Biome" w:cs="Biome"/>
                <w:b/>
                <w:lang w:val="pt-BR"/>
              </w:rPr>
            </w:pPr>
            <w:r w:rsidRPr="008D4DB2">
              <w:rPr>
                <w:rFonts w:ascii="Biome" w:hAnsi="Biome" w:cs="Biome"/>
                <w:b/>
                <w:noProof/>
              </w:rPr>
              <w:drawing>
                <wp:inline distT="0" distB="0" distL="0" distR="0" wp14:anchorId="222511EA" wp14:editId="032D0B90">
                  <wp:extent cx="678111" cy="791129"/>
                  <wp:effectExtent l="0" t="0" r="8255" b="0"/>
                  <wp:docPr id="193" name="image17.png" descr="Logotipo, 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image17.png" descr="Logotipo, Ícone&#10;&#10;Descrição gerada automaticamente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11" cy="791129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shd w:val="clear" w:color="auto" w:fill="FFFFFF" w:themeFill="background1"/>
            <w:vAlign w:val="center"/>
          </w:tcPr>
          <w:p w14:paraId="34598640" w14:textId="77777777" w:rsidR="00C66BF5" w:rsidRPr="008D4DB2" w:rsidRDefault="00C66BF5" w:rsidP="00532581">
            <w:pPr>
              <w:jc w:val="center"/>
              <w:rPr>
                <w:rFonts w:ascii="Biome" w:hAnsi="Biome" w:cs="Biome"/>
                <w:b/>
                <w:noProof/>
              </w:rPr>
            </w:pPr>
            <w:r w:rsidRPr="008D4DB2">
              <w:rPr>
                <w:rFonts w:ascii="Biome" w:hAnsi="Biome" w:cs="Biome"/>
                <w:b/>
                <w:noProof/>
              </w:rPr>
              <w:drawing>
                <wp:inline distT="0" distB="0" distL="0" distR="0" wp14:anchorId="722146B6" wp14:editId="49F49C7E">
                  <wp:extent cx="646224" cy="756000"/>
                  <wp:effectExtent l="0" t="0" r="1905" b="6350"/>
                  <wp:docPr id="194" name="Imagem 194" descr="Logotipo, 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m 194" descr="Logotipo, Ícone&#10;&#10;Descrição gerada automaticamente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224" cy="756000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BF5" w:rsidRPr="008D4DB2" w14:paraId="5719C4EF" w14:textId="77777777" w:rsidTr="008673E0">
        <w:trPr>
          <w:trHeight w:val="1020"/>
          <w:jc w:val="center"/>
        </w:trPr>
        <w:tc>
          <w:tcPr>
            <w:tcW w:w="3251" w:type="dxa"/>
            <w:shd w:val="clear" w:color="auto" w:fill="F6D5BB" w:themeFill="accent2" w:themeFillTint="66"/>
          </w:tcPr>
          <w:p w14:paraId="49CE711D" w14:textId="77777777" w:rsidR="00C66BF5" w:rsidRPr="008D4DB2" w:rsidRDefault="00C66BF5" w:rsidP="00532581">
            <w:pPr>
              <w:jc w:val="center"/>
              <w:rPr>
                <w:rFonts w:ascii="Biome" w:hAnsi="Biome" w:cs="Biome"/>
                <w:b/>
                <w:sz w:val="32"/>
                <w:szCs w:val="32"/>
                <w:lang w:val="pt-BR"/>
              </w:rPr>
            </w:pPr>
            <w:r w:rsidRPr="008D4DB2">
              <w:rPr>
                <w:rFonts w:ascii="Biome" w:hAnsi="Biome" w:cs="Biome"/>
                <w:b/>
                <w:sz w:val="32"/>
                <w:szCs w:val="32"/>
                <w:lang w:val="pt-BR"/>
              </w:rPr>
              <w:t>6,7 km</w:t>
            </w:r>
          </w:p>
          <w:p w14:paraId="2B975D09" w14:textId="6B5F1B3E" w:rsidR="00C66BF5" w:rsidRPr="008D4DB2" w:rsidRDefault="00C66BF5" w:rsidP="00532581">
            <w:pPr>
              <w:jc w:val="center"/>
              <w:rPr>
                <w:rFonts w:ascii="Biome" w:hAnsi="Biome" w:cs="Biome"/>
                <w:b/>
                <w:lang w:val="pt-BR"/>
              </w:rPr>
            </w:pPr>
            <w:r w:rsidRPr="008D4DB2">
              <w:rPr>
                <w:rFonts w:ascii="Biome" w:hAnsi="Biome" w:cs="Biome"/>
                <w:b/>
                <w:lang w:val="pt-BR"/>
              </w:rPr>
              <w:t>Extensão de</w:t>
            </w:r>
            <w:r w:rsidR="002B4803" w:rsidRPr="008D4DB2">
              <w:rPr>
                <w:rFonts w:ascii="Biome" w:hAnsi="Biome" w:cs="Biome"/>
                <w:b/>
                <w:lang w:val="pt-BR"/>
              </w:rPr>
              <w:t xml:space="preserve"> </w:t>
            </w:r>
            <w:r w:rsidRPr="008D4DB2">
              <w:rPr>
                <w:rFonts w:ascii="Biome" w:hAnsi="Biome" w:cs="Biome"/>
                <w:b/>
                <w:lang w:val="pt-BR"/>
              </w:rPr>
              <w:t>Operacional</w:t>
            </w:r>
          </w:p>
          <w:p w14:paraId="68D8FAD5" w14:textId="77777777" w:rsidR="00C66BF5" w:rsidRPr="008D4DB2" w:rsidRDefault="00C66BF5" w:rsidP="00532581">
            <w:pPr>
              <w:jc w:val="center"/>
              <w:rPr>
                <w:rFonts w:ascii="Biome" w:hAnsi="Biome" w:cs="Biome"/>
                <w:b/>
                <w:lang w:val="pt-BR"/>
              </w:rPr>
            </w:pPr>
          </w:p>
        </w:tc>
        <w:tc>
          <w:tcPr>
            <w:tcW w:w="3118" w:type="dxa"/>
            <w:shd w:val="clear" w:color="auto" w:fill="FFFFFF" w:themeFill="background1"/>
          </w:tcPr>
          <w:p w14:paraId="671BB20A" w14:textId="77777777" w:rsidR="00C66BF5" w:rsidRPr="008D4DB2" w:rsidRDefault="00C66BF5" w:rsidP="00532581">
            <w:pPr>
              <w:jc w:val="center"/>
              <w:rPr>
                <w:rFonts w:ascii="Biome" w:hAnsi="Biome" w:cs="Biome"/>
                <w:b/>
                <w:sz w:val="32"/>
                <w:szCs w:val="32"/>
                <w:lang w:val="pt-BR"/>
              </w:rPr>
            </w:pPr>
            <w:r w:rsidRPr="008D4DB2">
              <w:rPr>
                <w:rFonts w:ascii="Biome" w:hAnsi="Biome" w:cs="Biome"/>
                <w:b/>
                <w:sz w:val="32"/>
                <w:szCs w:val="32"/>
                <w:lang w:val="pt-BR"/>
              </w:rPr>
              <w:t>8,3 km</w:t>
            </w:r>
          </w:p>
          <w:p w14:paraId="2C8A22B8" w14:textId="77777777" w:rsidR="00C66BF5" w:rsidRPr="008D4DB2" w:rsidRDefault="00C66BF5" w:rsidP="00532581">
            <w:pPr>
              <w:jc w:val="center"/>
              <w:rPr>
                <w:rFonts w:ascii="Biome" w:hAnsi="Biome" w:cs="Biome"/>
                <w:b/>
                <w:lang w:val="pt-BR"/>
              </w:rPr>
            </w:pPr>
            <w:r w:rsidRPr="008D4DB2">
              <w:rPr>
                <w:rFonts w:ascii="Biome" w:hAnsi="Biome" w:cs="Biome"/>
                <w:b/>
                <w:lang w:val="pt-BR"/>
              </w:rPr>
              <w:t>Extensão de Implantação</w:t>
            </w:r>
          </w:p>
        </w:tc>
        <w:tc>
          <w:tcPr>
            <w:tcW w:w="2126" w:type="dxa"/>
            <w:shd w:val="clear" w:color="auto" w:fill="F6D5BB" w:themeFill="accent2" w:themeFillTint="66"/>
          </w:tcPr>
          <w:p w14:paraId="4A62B4B3" w14:textId="77777777" w:rsidR="00C66BF5" w:rsidRPr="008D4DB2" w:rsidRDefault="00C66BF5" w:rsidP="00532581">
            <w:pPr>
              <w:jc w:val="center"/>
              <w:rPr>
                <w:rFonts w:ascii="Biome" w:hAnsi="Biome" w:cs="Biome"/>
                <w:b/>
                <w:sz w:val="32"/>
                <w:szCs w:val="32"/>
                <w:lang w:val="pt-BR"/>
              </w:rPr>
            </w:pPr>
            <w:r w:rsidRPr="008D4DB2">
              <w:rPr>
                <w:rFonts w:ascii="Biome" w:hAnsi="Biome" w:cs="Biome"/>
                <w:b/>
                <w:sz w:val="32"/>
                <w:szCs w:val="32"/>
                <w:lang w:val="pt-BR"/>
              </w:rPr>
              <w:t>8</w:t>
            </w:r>
          </w:p>
          <w:p w14:paraId="47BB1849" w14:textId="77777777" w:rsidR="00C66BF5" w:rsidRPr="008D4DB2" w:rsidRDefault="00C66BF5" w:rsidP="00532581">
            <w:pPr>
              <w:jc w:val="center"/>
              <w:rPr>
                <w:rFonts w:ascii="Biome" w:hAnsi="Biome" w:cs="Biome"/>
                <w:b/>
                <w:lang w:val="pt-BR"/>
              </w:rPr>
            </w:pPr>
            <w:r w:rsidRPr="008D4DB2">
              <w:rPr>
                <w:rFonts w:ascii="Biome" w:hAnsi="Biome" w:cs="Biome"/>
                <w:b/>
                <w:lang w:val="pt-BR"/>
              </w:rPr>
              <w:t>Estações</w:t>
            </w:r>
          </w:p>
        </w:tc>
        <w:tc>
          <w:tcPr>
            <w:tcW w:w="2127" w:type="dxa"/>
            <w:shd w:val="clear" w:color="auto" w:fill="FFFFFF" w:themeFill="background1"/>
          </w:tcPr>
          <w:p w14:paraId="6F9F7984" w14:textId="77777777" w:rsidR="00C66BF5" w:rsidRPr="008D4DB2" w:rsidRDefault="00C66BF5" w:rsidP="00532581">
            <w:pPr>
              <w:jc w:val="center"/>
              <w:rPr>
                <w:rFonts w:ascii="Biome" w:hAnsi="Biome" w:cs="Biome"/>
                <w:b/>
                <w:sz w:val="32"/>
                <w:szCs w:val="32"/>
                <w:lang w:val="pt-BR"/>
              </w:rPr>
            </w:pPr>
            <w:r w:rsidRPr="008D4DB2">
              <w:rPr>
                <w:rFonts w:ascii="Biome" w:hAnsi="Biome" w:cs="Biome"/>
                <w:b/>
                <w:sz w:val="32"/>
                <w:szCs w:val="32"/>
                <w:lang w:val="pt-BR"/>
              </w:rPr>
              <w:t>1</w:t>
            </w:r>
          </w:p>
          <w:p w14:paraId="5405A45A" w14:textId="77777777" w:rsidR="00C66BF5" w:rsidRPr="008D4DB2" w:rsidRDefault="00C66BF5" w:rsidP="00532581">
            <w:pPr>
              <w:jc w:val="center"/>
              <w:rPr>
                <w:rFonts w:ascii="Biome" w:hAnsi="Biome" w:cs="Biome"/>
                <w:b/>
                <w:sz w:val="32"/>
                <w:szCs w:val="32"/>
                <w:lang w:val="pt-BR"/>
              </w:rPr>
            </w:pPr>
            <w:r w:rsidRPr="008D4DB2">
              <w:rPr>
                <w:rFonts w:ascii="Biome" w:hAnsi="Biome" w:cs="Biome"/>
                <w:b/>
                <w:lang w:val="pt-BR"/>
              </w:rPr>
              <w:t>Pátio</w:t>
            </w:r>
          </w:p>
        </w:tc>
      </w:tr>
      <w:tr w:rsidR="00C66BF5" w:rsidRPr="008D4DB2" w14:paraId="1A0506FA" w14:textId="77777777" w:rsidTr="00CC16BF">
        <w:trPr>
          <w:trHeight w:val="680"/>
          <w:jc w:val="center"/>
        </w:trPr>
        <w:tc>
          <w:tcPr>
            <w:tcW w:w="3251" w:type="dxa"/>
            <w:shd w:val="clear" w:color="auto" w:fill="F6D5BB" w:themeFill="accent2" w:themeFillTint="66"/>
            <w:vAlign w:val="center"/>
          </w:tcPr>
          <w:p w14:paraId="12A4EE40" w14:textId="6056B7DD" w:rsidR="00C66BF5" w:rsidRPr="008D4DB2" w:rsidRDefault="00774D44" w:rsidP="00CC16BF">
            <w:pPr>
              <w:jc w:val="center"/>
              <w:rPr>
                <w:rFonts w:ascii="Biome" w:hAnsi="Biome" w:cs="Biome"/>
                <w:b/>
                <w:sz w:val="20"/>
                <w:szCs w:val="20"/>
                <w:lang w:val="pt-BR"/>
              </w:rPr>
            </w:pPr>
            <w:r w:rsidRPr="008D4DB2">
              <w:rPr>
                <w:rFonts w:ascii="Biome" w:hAnsi="Biome" w:cs="Biome"/>
                <w:b/>
                <w:sz w:val="20"/>
                <w:szCs w:val="20"/>
                <w:lang w:val="pt-BR"/>
              </w:rPr>
              <w:t>-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5C54D687" w14:textId="04FB284B" w:rsidR="00C66BF5" w:rsidRPr="008D4DB2" w:rsidRDefault="00774D44" w:rsidP="00CC16BF">
            <w:pPr>
              <w:jc w:val="center"/>
              <w:rPr>
                <w:rFonts w:ascii="Biome" w:hAnsi="Biome" w:cs="Biome"/>
                <w:b/>
                <w:sz w:val="20"/>
                <w:szCs w:val="20"/>
                <w:lang w:val="pt-BR"/>
              </w:rPr>
            </w:pPr>
            <w:r w:rsidRPr="008D4DB2">
              <w:rPr>
                <w:rFonts w:ascii="Biome" w:hAnsi="Biome" w:cs="Biome"/>
                <w:b/>
                <w:sz w:val="20"/>
                <w:szCs w:val="20"/>
                <w:lang w:val="pt-BR"/>
              </w:rPr>
              <w:t>-</w:t>
            </w:r>
          </w:p>
        </w:tc>
        <w:tc>
          <w:tcPr>
            <w:tcW w:w="2126" w:type="dxa"/>
            <w:shd w:val="clear" w:color="auto" w:fill="F6D5BB" w:themeFill="accent2" w:themeFillTint="66"/>
            <w:vAlign w:val="center"/>
          </w:tcPr>
          <w:p w14:paraId="3DB6EB9C" w14:textId="77777777" w:rsidR="00C66BF5" w:rsidRPr="008D4DB2" w:rsidRDefault="00C66BF5" w:rsidP="00CC16BF">
            <w:pPr>
              <w:jc w:val="center"/>
              <w:rPr>
                <w:rFonts w:ascii="Biome" w:hAnsi="Biome" w:cs="Biome"/>
                <w:b/>
                <w:sz w:val="20"/>
                <w:szCs w:val="20"/>
                <w:lang w:val="pt-BR"/>
              </w:rPr>
            </w:pPr>
            <w:r w:rsidRPr="008D4DB2">
              <w:rPr>
                <w:rFonts w:ascii="Biome" w:hAnsi="Biome" w:cs="Biome"/>
                <w:b/>
                <w:sz w:val="20"/>
                <w:szCs w:val="20"/>
                <w:lang w:val="pt-BR"/>
              </w:rPr>
              <w:t>-</w:t>
            </w:r>
          </w:p>
        </w:tc>
        <w:tc>
          <w:tcPr>
            <w:tcW w:w="2127" w:type="dxa"/>
            <w:shd w:val="clear" w:color="auto" w:fill="FFFFFF" w:themeFill="background1"/>
            <w:vAlign w:val="center"/>
          </w:tcPr>
          <w:p w14:paraId="2D798F19" w14:textId="77777777" w:rsidR="00C66BF5" w:rsidRPr="008D4DB2" w:rsidRDefault="00C66BF5" w:rsidP="00CC16BF">
            <w:pPr>
              <w:jc w:val="center"/>
              <w:rPr>
                <w:rFonts w:ascii="Biome" w:hAnsi="Biome" w:cs="Biome"/>
                <w:b/>
                <w:sz w:val="20"/>
                <w:szCs w:val="20"/>
                <w:lang w:val="pt-BR"/>
              </w:rPr>
            </w:pPr>
            <w:r w:rsidRPr="008D4DB2">
              <w:rPr>
                <w:rFonts w:ascii="Biome" w:hAnsi="Biome" w:cs="Biome"/>
                <w:b/>
                <w:sz w:val="20"/>
                <w:szCs w:val="20"/>
                <w:lang w:val="pt-BR"/>
              </w:rPr>
              <w:t>-</w:t>
            </w:r>
          </w:p>
        </w:tc>
      </w:tr>
    </w:tbl>
    <w:p w14:paraId="26D4D966" w14:textId="77777777" w:rsidR="00FD2CEC" w:rsidRPr="008D4DB2" w:rsidRDefault="00FD2CEC" w:rsidP="00FD2CEC">
      <w:pPr>
        <w:rPr>
          <w:rFonts w:ascii="Biome" w:hAnsi="Biome" w:cs="Biome"/>
          <w:b/>
          <w:lang w:val="pt-BR"/>
        </w:rPr>
      </w:pPr>
    </w:p>
    <w:p w14:paraId="47C3CEB2" w14:textId="77777777" w:rsidR="00FD2CEC" w:rsidRPr="008D4DB2" w:rsidRDefault="00FD2CEC" w:rsidP="00FD2CEC">
      <w:pPr>
        <w:rPr>
          <w:rFonts w:ascii="Biome" w:hAnsi="Biome" w:cs="Biome"/>
          <w:b/>
          <w:lang w:val="pt-BR"/>
        </w:rPr>
      </w:pPr>
    </w:p>
    <w:p w14:paraId="3DDD6AD1" w14:textId="77777777" w:rsidR="00FD2CEC" w:rsidRPr="008D4DB2" w:rsidRDefault="00FD2CEC" w:rsidP="00FD2CEC">
      <w:pPr>
        <w:rPr>
          <w:rFonts w:ascii="Biome" w:hAnsi="Biome" w:cs="Biome"/>
          <w:b/>
          <w:lang w:val="pt-BR"/>
        </w:rPr>
      </w:pPr>
    </w:p>
    <w:p w14:paraId="725799D5" w14:textId="4A861124" w:rsidR="00FD2CEC" w:rsidRDefault="0004470C" w:rsidP="00FD2CEC">
      <w:pPr>
        <w:rPr>
          <w:lang w:val="pt-BR"/>
        </w:rPr>
      </w:pPr>
      <w:r>
        <w:rPr>
          <w:noProof/>
          <w:lang w:val="pt-BR"/>
        </w:rPr>
        <w:drawing>
          <wp:inline distT="0" distB="0" distL="0" distR="0" wp14:anchorId="144C6973" wp14:editId="23D27770">
            <wp:extent cx="6779031" cy="2404753"/>
            <wp:effectExtent l="0" t="0" r="3175" b="0"/>
            <wp:docPr id="228" name="Imagem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m 228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65" r="-466" b="-638"/>
                    <a:stretch/>
                  </pic:blipFill>
                  <pic:spPr bwMode="auto">
                    <a:xfrm>
                      <a:off x="0" y="0"/>
                      <a:ext cx="6780943" cy="2405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B56C47" w14:textId="77777777" w:rsidR="00FD2CEC" w:rsidRPr="008D4DB2" w:rsidRDefault="00FD2CEC" w:rsidP="00FD2CEC">
      <w:pPr>
        <w:rPr>
          <w:rFonts w:ascii="Biome" w:hAnsi="Biome" w:cs="Biome"/>
          <w:lang w:val="pt-BR"/>
        </w:rPr>
      </w:pPr>
    </w:p>
    <w:p w14:paraId="3C07A8D9" w14:textId="77777777" w:rsidR="00FD2CEC" w:rsidRPr="008D4DB2" w:rsidRDefault="00FD2CEC" w:rsidP="00FD2CEC">
      <w:pPr>
        <w:rPr>
          <w:rFonts w:ascii="Biome" w:hAnsi="Biome" w:cs="Biome"/>
          <w:lang w:val="pt-BR"/>
        </w:rPr>
      </w:pPr>
    </w:p>
    <w:p w14:paraId="0CE56A7F" w14:textId="77777777" w:rsidR="00FD2CEC" w:rsidRPr="008D4DB2" w:rsidRDefault="00FD2CEC" w:rsidP="00FD2CEC">
      <w:pPr>
        <w:rPr>
          <w:rFonts w:ascii="Biome" w:hAnsi="Biome" w:cs="Biome"/>
          <w:lang w:val="pt-BR"/>
        </w:rPr>
      </w:pPr>
    </w:p>
    <w:p w14:paraId="58333F8F" w14:textId="77777777" w:rsidR="00FD2CEC" w:rsidRPr="008D4DB2" w:rsidRDefault="00FD2CEC" w:rsidP="00FD2CEC">
      <w:pPr>
        <w:rPr>
          <w:rFonts w:ascii="Biome" w:hAnsi="Biome" w:cs="Biome"/>
          <w:lang w:val="pt-BR"/>
        </w:rPr>
      </w:pPr>
    </w:p>
    <w:p w14:paraId="411A3E58" w14:textId="77777777" w:rsidR="00FD2CEC" w:rsidRDefault="00FD2CEC" w:rsidP="00FD2CEC">
      <w:pPr>
        <w:rPr>
          <w:lang w:val="pt-BR"/>
        </w:rPr>
        <w:sectPr w:rsidR="00FD2CEC" w:rsidSect="00721DFE">
          <w:headerReference w:type="even" r:id="rId135"/>
          <w:headerReference w:type="default" r:id="rId136"/>
          <w:footerReference w:type="even" r:id="rId137"/>
          <w:footerReference w:type="default" r:id="rId138"/>
          <w:headerReference w:type="first" r:id="rId139"/>
          <w:footerReference w:type="first" r:id="rId140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26D6974D" w14:textId="4D29B3E4" w:rsidR="00FD2CEC" w:rsidRDefault="00FD2CEC" w:rsidP="00FD2CEC">
      <w:pPr>
        <w:rPr>
          <w:lang w:val="pt-BR"/>
        </w:rPr>
      </w:pPr>
    </w:p>
    <w:p w14:paraId="53E71E79" w14:textId="6488F055" w:rsidR="00872D26" w:rsidRDefault="00872D26" w:rsidP="00FD2CEC">
      <w:pPr>
        <w:rPr>
          <w:lang w:val="pt-BR"/>
        </w:rPr>
      </w:pPr>
    </w:p>
    <w:p w14:paraId="1CBF1414" w14:textId="77777777" w:rsidR="009A171B" w:rsidRDefault="009A171B" w:rsidP="00FD2CEC">
      <w:pPr>
        <w:rPr>
          <w:lang w:val="pt-BR"/>
        </w:rPr>
      </w:pPr>
    </w:p>
    <w:p w14:paraId="7478C7B0" w14:textId="77777777" w:rsidR="00872D26" w:rsidRDefault="00872D26" w:rsidP="00FD2CEC">
      <w:pPr>
        <w:rPr>
          <w:lang w:val="pt-BR"/>
        </w:rPr>
      </w:pPr>
    </w:p>
    <w:tbl>
      <w:tblPr>
        <w:tblStyle w:val="TableNormal"/>
        <w:tblW w:w="10772" w:type="dxa"/>
        <w:tblInd w:w="120" w:type="dxa"/>
        <w:tblLayout w:type="fixed"/>
        <w:tblCellMar>
          <w:left w:w="142" w:type="dxa"/>
          <w:right w:w="142" w:type="dxa"/>
        </w:tblCellMar>
        <w:tblLook w:val="01E0" w:firstRow="1" w:lastRow="1" w:firstColumn="1" w:lastColumn="1" w:noHBand="0" w:noVBand="0"/>
      </w:tblPr>
      <w:tblGrid>
        <w:gridCol w:w="5092"/>
        <w:gridCol w:w="304"/>
        <w:gridCol w:w="5376"/>
      </w:tblGrid>
      <w:tr w:rsidR="0094565B" w14:paraId="54F0188A" w14:textId="77777777" w:rsidTr="00A16C71">
        <w:trPr>
          <w:trHeight w:val="614"/>
        </w:trPr>
        <w:tc>
          <w:tcPr>
            <w:tcW w:w="10772" w:type="dxa"/>
            <w:gridSpan w:val="3"/>
            <w:vAlign w:val="center"/>
          </w:tcPr>
          <w:p w14:paraId="33CACA24" w14:textId="77777777" w:rsidR="0094565B" w:rsidRPr="002D2228" w:rsidRDefault="0094565B" w:rsidP="0094565B">
            <w:pPr>
              <w:pStyle w:val="TableParagraph"/>
              <w:spacing w:line="244" w:lineRule="exact"/>
              <w:ind w:left="50"/>
              <w:rPr>
                <w:b/>
                <w:color w:val="005A9E"/>
                <w:sz w:val="24"/>
                <w:lang w:val="pt-BR"/>
              </w:rPr>
            </w:pPr>
            <w:r w:rsidRPr="002D2228">
              <w:rPr>
                <w:b/>
                <w:color w:val="005A9E"/>
                <w:sz w:val="24"/>
                <w:lang w:val="pt-BR"/>
              </w:rPr>
              <w:t>LINHA 17 - OURO</w:t>
            </w:r>
          </w:p>
          <w:p w14:paraId="23C4EE20" w14:textId="600E0CE2" w:rsidR="0094565B" w:rsidRPr="00C97ACC" w:rsidRDefault="00D50C09" w:rsidP="0094565B">
            <w:pPr>
              <w:pStyle w:val="TableParagraph"/>
              <w:spacing w:before="21"/>
              <w:rPr>
                <w:b/>
                <w:color w:val="005A9E"/>
                <w:lang w:val="pt-BR"/>
              </w:rPr>
            </w:pPr>
            <w:r w:rsidRPr="00D50C09">
              <w:rPr>
                <w:b/>
                <w:color w:val="005A9E"/>
                <w:sz w:val="24"/>
                <w:szCs w:val="24"/>
                <w:lang w:val="pt-BR"/>
              </w:rPr>
              <w:t>TRECHO 1 - AEROPORTO DE CONGONHAS/ WASHINGTON LUÍS - MORUMBI</w:t>
            </w:r>
          </w:p>
        </w:tc>
      </w:tr>
      <w:tr w:rsidR="00FD2CEC" w14:paraId="0A4552E9" w14:textId="77777777" w:rsidTr="00E66AA6">
        <w:trPr>
          <w:trHeight w:val="510"/>
        </w:trPr>
        <w:tc>
          <w:tcPr>
            <w:tcW w:w="5092" w:type="dxa"/>
            <w:tcBorders>
              <w:bottom w:val="single" w:sz="12" w:space="0" w:color="auto"/>
            </w:tcBorders>
            <w:vAlign w:val="bottom"/>
          </w:tcPr>
          <w:p w14:paraId="3E2416EC" w14:textId="77777777" w:rsidR="00FD2CEC" w:rsidRDefault="00FD2CEC" w:rsidP="00B21072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  <w:tc>
          <w:tcPr>
            <w:tcW w:w="304" w:type="dxa"/>
            <w:vMerge w:val="restart"/>
          </w:tcPr>
          <w:p w14:paraId="09902099" w14:textId="77777777" w:rsidR="00FD2CEC" w:rsidRDefault="00FD2CEC" w:rsidP="003F0761">
            <w:pPr>
              <w:pStyle w:val="TableParagraph"/>
              <w:spacing w:before="21"/>
              <w:rPr>
                <w:b/>
                <w:color w:val="005A9E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53" behindDoc="0" locked="0" layoutInCell="1" allowOverlap="1" wp14:anchorId="2A12E307" wp14:editId="515211BC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7620</wp:posOffset>
                      </wp:positionV>
                      <wp:extent cx="5512" cy="3204000"/>
                      <wp:effectExtent l="19050" t="19050" r="33020" b="34925"/>
                      <wp:wrapNone/>
                      <wp:docPr id="185" name="Conector reto 1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512" cy="32040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BC9381D" id="Conector reto 185" o:spid="_x0000_s1026" style="position:absolute;flip:x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75pt,.6pt" to="1.2pt,25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" strokecolor="#a6a6a6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12" w:space="0" w:color="auto"/>
            </w:tcBorders>
            <w:vAlign w:val="bottom"/>
          </w:tcPr>
          <w:p w14:paraId="793F3E48" w14:textId="77777777" w:rsidR="00FD2CEC" w:rsidRDefault="00FD2CEC" w:rsidP="003F0761">
            <w:pPr>
              <w:pStyle w:val="TableParagraph"/>
              <w:spacing w:before="21"/>
              <w:rPr>
                <w:b/>
              </w:rPr>
            </w:pPr>
            <w:r>
              <w:rPr>
                <w:b/>
                <w:color w:val="005A9E"/>
              </w:rPr>
              <w:t>Tecnologias</w:t>
            </w:r>
          </w:p>
        </w:tc>
      </w:tr>
      <w:tr w:rsidR="00FD2CEC" w14:paraId="095F4CC2" w14:textId="77777777" w:rsidTr="007E03EF">
        <w:trPr>
          <w:trHeight w:val="4479"/>
        </w:trPr>
        <w:tc>
          <w:tcPr>
            <w:tcW w:w="5092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672A2A51" w14:textId="6A6E9D71" w:rsidR="00621930" w:rsidRPr="00180137" w:rsidRDefault="00621930" w:rsidP="00DE4940">
            <w:pPr>
              <w:pStyle w:val="TableParagraph"/>
              <w:spacing w:before="40" w:after="40"/>
              <w:ind w:right="210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A implantação do trecho ligará o Aeroporto de Congonhas às Linha 4-Amarela da ViaQuatro, Linha 5-Lilás </w:t>
            </w:r>
            <w:r w:rsidR="00304E69" w:rsidRPr="00304E69">
              <w:rPr>
                <w:lang w:val="pt-BR"/>
              </w:rPr>
              <w:t xml:space="preserve">da ViaMobilidade </w:t>
            </w:r>
            <w:r w:rsidRPr="002D2228">
              <w:rPr>
                <w:lang w:val="pt-BR"/>
              </w:rPr>
              <w:t xml:space="preserve">e a Linha 9-Esmeralda da </w:t>
            </w:r>
            <w:r w:rsidR="00276F97" w:rsidRPr="00276F97">
              <w:rPr>
                <w:lang w:val="pt-BR"/>
              </w:rPr>
              <w:t>ViaMobilidade</w:t>
            </w:r>
            <w:r w:rsidRPr="002D2228">
              <w:rPr>
                <w:lang w:val="pt-BR"/>
              </w:rPr>
              <w:t xml:space="preserve">. </w:t>
            </w:r>
            <w:r w:rsidRPr="00180137">
              <w:rPr>
                <w:lang w:val="pt-BR"/>
              </w:rPr>
              <w:t xml:space="preserve">O trecho irá atender também à comunidade de Paraisópolis. </w:t>
            </w:r>
          </w:p>
          <w:p w14:paraId="5B5F29AF" w14:textId="3DC96BD0" w:rsidR="00621930" w:rsidRPr="002D2228" w:rsidRDefault="00621930" w:rsidP="00DE4940">
            <w:pPr>
              <w:pStyle w:val="TableParagraph"/>
              <w:spacing w:before="40" w:after="40"/>
              <w:ind w:right="210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A implantação do trecho contribui para a redução do transporte individual e proporcionará uma rota mais rápida e um caminho alternativo. </w:t>
            </w:r>
          </w:p>
          <w:p w14:paraId="3D8D132A" w14:textId="4140C51B" w:rsidR="00621930" w:rsidRPr="002D2228" w:rsidRDefault="00621930" w:rsidP="00DE4940">
            <w:pPr>
              <w:pStyle w:val="TableParagraph"/>
              <w:spacing w:before="40" w:after="40"/>
              <w:ind w:right="210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O método construtivo do monotrilho reduz as desapropriações por ficar elevado e suas colunas estarem no canteiro central das avenidas. </w:t>
            </w:r>
          </w:p>
          <w:p w14:paraId="1A8CBE2F" w14:textId="3746EBAC" w:rsidR="00FD2CEC" w:rsidRPr="002D2228" w:rsidRDefault="00B377B4" w:rsidP="00DE4940">
            <w:pPr>
              <w:pStyle w:val="TableParagraph"/>
              <w:spacing w:before="40" w:after="40"/>
              <w:ind w:right="210"/>
              <w:jc w:val="both"/>
              <w:rPr>
                <w:lang w:val="pt-BR"/>
              </w:rPr>
            </w:pPr>
            <w:r w:rsidRPr="00B377B4">
              <w:rPr>
                <w:lang w:val="pt-BR"/>
              </w:rPr>
              <w:t>A previsão de demanda de passageiros indica que, quando a linha estiver operando completa em seus 3 trechos, será uma linha não pendular, ou seja, o fluxo de passageiros será constante nos dois sentidos.</w:t>
            </w:r>
          </w:p>
        </w:tc>
        <w:tc>
          <w:tcPr>
            <w:tcW w:w="304" w:type="dxa"/>
            <w:vMerge/>
          </w:tcPr>
          <w:p w14:paraId="2468D8A2" w14:textId="77777777" w:rsidR="00FD2CEC" w:rsidRPr="002D2228" w:rsidRDefault="00FD2CEC" w:rsidP="00621930">
            <w:pPr>
              <w:pStyle w:val="TableParagraph"/>
              <w:spacing w:before="181"/>
              <w:ind w:right="213"/>
              <w:jc w:val="both"/>
              <w:rPr>
                <w:lang w:val="pt-BR"/>
              </w:rPr>
            </w:pPr>
          </w:p>
        </w:tc>
        <w:tc>
          <w:tcPr>
            <w:tcW w:w="5376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6290A3DA" w14:textId="77777777" w:rsidR="00672C7A" w:rsidRDefault="00672C7A" w:rsidP="008548BA">
            <w:pPr>
              <w:pStyle w:val="TableParagraph"/>
              <w:numPr>
                <w:ilvl w:val="0"/>
                <w:numId w:val="27"/>
              </w:numPr>
              <w:shd w:val="clear" w:color="auto" w:fill="E7E6E6" w:themeFill="background2"/>
              <w:spacing w:before="120"/>
              <w:ind w:right="215"/>
              <w:jc w:val="both"/>
            </w:pPr>
            <w:r>
              <w:t>Operação automatizada de trens;</w:t>
            </w:r>
          </w:p>
          <w:p w14:paraId="61EACF97" w14:textId="77777777" w:rsidR="00672C7A" w:rsidRPr="002D2228" w:rsidRDefault="00672C7A" w:rsidP="008548BA">
            <w:pPr>
              <w:pStyle w:val="TableParagraph"/>
              <w:numPr>
                <w:ilvl w:val="0"/>
                <w:numId w:val="27"/>
              </w:numPr>
              <w:shd w:val="clear" w:color="auto" w:fill="E7E6E6" w:themeFill="background2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Sistema Monotrilho, tecnologia pioneira no Brasil, circulará em via elevada;</w:t>
            </w:r>
          </w:p>
          <w:p w14:paraId="082AB531" w14:textId="7C08D636" w:rsidR="00672C7A" w:rsidRPr="002D2228" w:rsidRDefault="00B459A9" w:rsidP="008548BA">
            <w:pPr>
              <w:pStyle w:val="TableParagraph"/>
              <w:numPr>
                <w:ilvl w:val="0"/>
                <w:numId w:val="27"/>
              </w:numPr>
              <w:shd w:val="clear" w:color="auto" w:fill="E7E6E6" w:themeFill="background2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S</w:t>
            </w:r>
            <w:r w:rsidR="00672C7A" w:rsidRPr="002D2228">
              <w:rPr>
                <w:lang w:val="pt-BR"/>
              </w:rPr>
              <w:t xml:space="preserve">istema de </w:t>
            </w:r>
            <w:r w:rsidR="00672C7A" w:rsidRPr="00A92AF2">
              <w:rPr>
                <w:shd w:val="clear" w:color="auto" w:fill="E7E6E6" w:themeFill="background2"/>
                <w:lang w:val="pt-BR"/>
              </w:rPr>
              <w:t xml:space="preserve">sinalização e controle </w:t>
            </w:r>
            <w:r w:rsidR="006F018C" w:rsidRPr="00A92AF2">
              <w:rPr>
                <w:shd w:val="clear" w:color="auto" w:fill="E7E6E6" w:themeFill="background2"/>
                <w:lang w:val="pt-BR"/>
              </w:rPr>
              <w:t>t</w:t>
            </w:r>
            <w:r w:rsidR="00672C7A" w:rsidRPr="00A92AF2">
              <w:rPr>
                <w:shd w:val="clear" w:color="auto" w:fill="E7E6E6" w:themeFill="background2"/>
                <w:lang w:val="pt-BR"/>
              </w:rPr>
              <w:t>ipo CBTC, que permite a redu</w:t>
            </w:r>
            <w:r w:rsidR="00672C7A" w:rsidRPr="002D2228">
              <w:rPr>
                <w:lang w:val="pt-BR"/>
              </w:rPr>
              <w:t>ção nos intervalos entre os trens;</w:t>
            </w:r>
          </w:p>
          <w:p w14:paraId="6975CA67" w14:textId="7B6E5C00" w:rsidR="00672C7A" w:rsidRPr="002D2228" w:rsidRDefault="00672C7A" w:rsidP="008548BA">
            <w:pPr>
              <w:pStyle w:val="TableParagraph"/>
              <w:numPr>
                <w:ilvl w:val="0"/>
                <w:numId w:val="27"/>
              </w:numPr>
              <w:shd w:val="clear" w:color="auto" w:fill="E7E6E6" w:themeFill="background2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Portas de plataforma que se abrirão somente no embarque e desembarque aumentando a</w:t>
            </w:r>
            <w:r w:rsidR="004139F1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segurança dos passageiros;</w:t>
            </w:r>
          </w:p>
          <w:p w14:paraId="2CBDD348" w14:textId="66E2B4B2" w:rsidR="00FD2CEC" w:rsidRPr="002D2228" w:rsidRDefault="00672C7A" w:rsidP="008548BA">
            <w:pPr>
              <w:pStyle w:val="TableParagraph"/>
              <w:numPr>
                <w:ilvl w:val="0"/>
                <w:numId w:val="27"/>
              </w:numPr>
              <w:shd w:val="clear" w:color="auto" w:fill="E7E6E6" w:themeFill="background2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Trens equipados com câmeras em seu interior, sistema de gravação de imagens e ar refrigerado.</w:t>
            </w:r>
          </w:p>
        </w:tc>
      </w:tr>
      <w:tr w:rsidR="00FD2CEC" w14:paraId="1ABC6A86" w14:textId="77777777" w:rsidTr="007E03EF">
        <w:trPr>
          <w:trHeight w:val="510"/>
        </w:trPr>
        <w:tc>
          <w:tcPr>
            <w:tcW w:w="10772" w:type="dxa"/>
            <w:gridSpan w:val="3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28107745" w14:textId="36FE05FA" w:rsidR="00FD2CEC" w:rsidRDefault="00FD2CEC" w:rsidP="00656380">
            <w:pPr>
              <w:pStyle w:val="TableParagraph"/>
              <w:spacing w:before="181"/>
              <w:ind w:right="213"/>
            </w:pPr>
            <w:r>
              <w:rPr>
                <w:b/>
                <w:color w:val="005A9E"/>
              </w:rPr>
              <w:t>Reduções</w:t>
            </w:r>
          </w:p>
        </w:tc>
      </w:tr>
      <w:tr w:rsidR="00FD2CEC" w14:paraId="3879A56D" w14:textId="77777777" w:rsidTr="007E03EF">
        <w:trPr>
          <w:trHeight w:val="1587"/>
        </w:trPr>
        <w:tc>
          <w:tcPr>
            <w:tcW w:w="10772" w:type="dxa"/>
            <w:gridSpan w:val="3"/>
            <w:tcBorders>
              <w:top w:val="single" w:sz="12" w:space="0" w:color="auto"/>
            </w:tcBorders>
            <w:shd w:val="clear" w:color="auto" w:fill="E7E6E6" w:themeFill="background2"/>
          </w:tcPr>
          <w:p w14:paraId="2A474754" w14:textId="77777777" w:rsidR="001A5311" w:rsidRPr="001A5311" w:rsidRDefault="001A5311" w:rsidP="001A5311">
            <w:pPr>
              <w:pStyle w:val="TableParagraph"/>
              <w:numPr>
                <w:ilvl w:val="0"/>
                <w:numId w:val="28"/>
              </w:numPr>
              <w:spacing w:before="120"/>
              <w:ind w:left="227" w:hanging="227"/>
              <w:rPr>
                <w:lang w:val="pt-BR"/>
              </w:rPr>
            </w:pPr>
            <w:r w:rsidRPr="001A5311">
              <w:rPr>
                <w:lang w:val="pt-BR"/>
              </w:rPr>
              <w:t>Redução de emissão de poluentes: 226 toneladas ao ano, equivalentes a uma economia de R$ 1,32 milhões;</w:t>
            </w:r>
          </w:p>
          <w:p w14:paraId="0B881CB6" w14:textId="77777777" w:rsidR="001A5311" w:rsidRPr="001A5311" w:rsidRDefault="001A5311" w:rsidP="001A5311">
            <w:pPr>
              <w:pStyle w:val="TableParagraph"/>
              <w:numPr>
                <w:ilvl w:val="0"/>
                <w:numId w:val="28"/>
              </w:numPr>
              <w:spacing w:before="120"/>
              <w:ind w:left="227" w:hanging="227"/>
              <w:rPr>
                <w:lang w:val="pt-BR"/>
              </w:rPr>
            </w:pPr>
            <w:r w:rsidRPr="001A5311">
              <w:rPr>
                <w:lang w:val="pt-BR"/>
              </w:rPr>
              <w:t xml:space="preserve">Redução de gases de efeito estufa: 25.711 toneladas ao ano, equivalentes a uma economia de R$ 7,62 milhões; </w:t>
            </w:r>
          </w:p>
          <w:p w14:paraId="79F49EB6" w14:textId="327AC4F6" w:rsidR="00FD2CEC" w:rsidRPr="002D2228" w:rsidRDefault="001A5311" w:rsidP="001A5311">
            <w:pPr>
              <w:pStyle w:val="TableParagraph"/>
              <w:numPr>
                <w:ilvl w:val="0"/>
                <w:numId w:val="28"/>
              </w:numPr>
              <w:spacing w:before="120"/>
              <w:ind w:left="227" w:hanging="227"/>
              <w:rPr>
                <w:rFonts w:ascii="Times New Roman"/>
                <w:lang w:val="pt-BR"/>
              </w:rPr>
            </w:pPr>
            <w:r w:rsidRPr="001A5311">
              <w:rPr>
                <w:lang w:val="pt-BR"/>
              </w:rPr>
              <w:t>Redução do consumo de combustível: 11,7 milhões de litros por ano, equivalentes a uma economia de R$ 55,17 milhões.</w:t>
            </w:r>
          </w:p>
        </w:tc>
      </w:tr>
    </w:tbl>
    <w:p w14:paraId="6A527E11" w14:textId="47694650" w:rsidR="00460F3C" w:rsidRPr="00460F3C" w:rsidRDefault="002069C0" w:rsidP="002069C0">
      <w:pPr>
        <w:rPr>
          <w:sz w:val="16"/>
          <w:szCs w:val="16"/>
          <w:lang w:val="pt-BR"/>
        </w:rPr>
      </w:pPr>
      <w:r>
        <w:rPr>
          <w:sz w:val="16"/>
          <w:szCs w:val="16"/>
          <w:lang w:val="pt-BR"/>
        </w:rPr>
        <w:t xml:space="preserve">   </w:t>
      </w:r>
      <w:r w:rsidRPr="002069C0">
        <w:rPr>
          <w:sz w:val="16"/>
          <w:szCs w:val="16"/>
          <w:lang w:val="pt-BR"/>
        </w:rPr>
        <w:t>Simulação Metrô – Janeiro de 2024 | Dados Financeiros em Reais (Base Ano 2021).</w:t>
      </w:r>
    </w:p>
    <w:p w14:paraId="1D9D4071" w14:textId="77777777" w:rsidR="00FD2CEC" w:rsidRDefault="00FD2CEC" w:rsidP="002069C0">
      <w:pPr>
        <w:rPr>
          <w:lang w:val="pt-BR"/>
        </w:rPr>
      </w:pPr>
    </w:p>
    <w:p w14:paraId="34BDE5E6" w14:textId="77777777" w:rsidR="00FD2CEC" w:rsidRDefault="00FD2CEC" w:rsidP="00FD2CEC">
      <w:pPr>
        <w:rPr>
          <w:lang w:val="pt-BR"/>
        </w:rPr>
      </w:pPr>
    </w:p>
    <w:p w14:paraId="7742B0F2" w14:textId="77777777" w:rsidR="00FD2CEC" w:rsidRDefault="00FD2CEC" w:rsidP="00FD2CEC">
      <w:pPr>
        <w:rPr>
          <w:lang w:val="pt-BR"/>
        </w:rPr>
      </w:pPr>
    </w:p>
    <w:p w14:paraId="548B3983" w14:textId="77777777" w:rsidR="00FD2CEC" w:rsidRDefault="00FD2CEC" w:rsidP="00FD2CEC">
      <w:pPr>
        <w:rPr>
          <w:lang w:val="pt-BR"/>
        </w:rPr>
      </w:pPr>
    </w:p>
    <w:p w14:paraId="7C2A2B55" w14:textId="77777777" w:rsidR="00FD2CEC" w:rsidRDefault="00FD2CEC" w:rsidP="00FD2CEC">
      <w:pPr>
        <w:rPr>
          <w:lang w:val="pt-BR"/>
        </w:rPr>
      </w:pPr>
    </w:p>
    <w:p w14:paraId="78CD466C" w14:textId="77777777" w:rsidR="00FD2CEC" w:rsidRDefault="00FD2CEC" w:rsidP="00FD2CEC">
      <w:pPr>
        <w:rPr>
          <w:lang w:val="pt-BR"/>
        </w:rPr>
      </w:pPr>
    </w:p>
    <w:p w14:paraId="7613A8D3" w14:textId="77777777" w:rsidR="00FD2CEC" w:rsidRDefault="00FD2CEC" w:rsidP="00FD2CEC">
      <w:pPr>
        <w:rPr>
          <w:lang w:val="pt-BR"/>
        </w:rPr>
      </w:pPr>
    </w:p>
    <w:p w14:paraId="6B408FC6" w14:textId="77777777" w:rsidR="00FD2CEC" w:rsidRDefault="00FD2CEC" w:rsidP="00FD2CEC">
      <w:pPr>
        <w:rPr>
          <w:lang w:val="pt-BR"/>
        </w:rPr>
      </w:pPr>
    </w:p>
    <w:p w14:paraId="26D89924" w14:textId="77777777" w:rsidR="00FD2CEC" w:rsidRDefault="00FD2CEC" w:rsidP="00FD2CEC">
      <w:pPr>
        <w:rPr>
          <w:lang w:val="pt-BR"/>
        </w:rPr>
      </w:pPr>
    </w:p>
    <w:p w14:paraId="5E77B771" w14:textId="77777777" w:rsidR="00FD2CEC" w:rsidRDefault="00FD2CEC" w:rsidP="00FD2CEC">
      <w:pPr>
        <w:rPr>
          <w:lang w:val="pt-BR"/>
        </w:rPr>
      </w:pPr>
    </w:p>
    <w:p w14:paraId="31C56130" w14:textId="77777777" w:rsidR="00FD2CEC" w:rsidRDefault="00FD2CEC" w:rsidP="00FD2CEC">
      <w:pPr>
        <w:rPr>
          <w:lang w:val="pt-BR"/>
        </w:rPr>
      </w:pPr>
    </w:p>
    <w:p w14:paraId="7C2E40EE" w14:textId="77777777" w:rsidR="00FD2CEC" w:rsidRDefault="00FD2CEC" w:rsidP="00FD2CEC">
      <w:pPr>
        <w:rPr>
          <w:lang w:val="pt-BR"/>
        </w:rPr>
      </w:pPr>
    </w:p>
    <w:p w14:paraId="157DEA24" w14:textId="77777777" w:rsidR="00FD2CEC" w:rsidRDefault="00FD2CEC" w:rsidP="00FD2CEC">
      <w:pPr>
        <w:rPr>
          <w:lang w:val="pt-BR"/>
        </w:rPr>
      </w:pPr>
    </w:p>
    <w:p w14:paraId="1A8C2E56" w14:textId="77777777" w:rsidR="00FD2CEC" w:rsidRDefault="00FD2CEC" w:rsidP="00FD2CEC">
      <w:pPr>
        <w:rPr>
          <w:lang w:val="pt-BR"/>
        </w:rPr>
      </w:pPr>
    </w:p>
    <w:p w14:paraId="0EDA691E" w14:textId="77777777" w:rsidR="00FD2CEC" w:rsidRDefault="00FD2CEC" w:rsidP="00FD2CEC">
      <w:pPr>
        <w:rPr>
          <w:lang w:val="pt-BR"/>
        </w:rPr>
      </w:pPr>
    </w:p>
    <w:p w14:paraId="6BFF6F80" w14:textId="77777777" w:rsidR="00FD2CEC" w:rsidRDefault="00FD2CEC" w:rsidP="00FD2CEC">
      <w:pPr>
        <w:rPr>
          <w:lang w:val="pt-BR"/>
        </w:rPr>
      </w:pPr>
    </w:p>
    <w:p w14:paraId="416565E7" w14:textId="77777777" w:rsidR="00FD2CEC" w:rsidRDefault="00FD2CEC" w:rsidP="00FD2CEC">
      <w:pPr>
        <w:rPr>
          <w:lang w:val="pt-BR"/>
        </w:rPr>
      </w:pPr>
    </w:p>
    <w:p w14:paraId="6A03380A" w14:textId="77777777" w:rsidR="00FD2CEC" w:rsidRDefault="00FD2CEC" w:rsidP="00FD2CEC">
      <w:pPr>
        <w:rPr>
          <w:lang w:val="pt-BR"/>
        </w:rPr>
      </w:pPr>
    </w:p>
    <w:p w14:paraId="1889D1C5" w14:textId="77777777" w:rsidR="00FD2CEC" w:rsidRDefault="00FD2CEC" w:rsidP="00FD2CEC">
      <w:pPr>
        <w:rPr>
          <w:lang w:val="pt-BR"/>
        </w:rPr>
      </w:pPr>
    </w:p>
    <w:p w14:paraId="7A4128E3" w14:textId="77777777" w:rsidR="00FD2CEC" w:rsidRDefault="00FD2CEC" w:rsidP="00FD2CEC">
      <w:pPr>
        <w:rPr>
          <w:lang w:val="pt-BR"/>
        </w:rPr>
      </w:pPr>
    </w:p>
    <w:p w14:paraId="30CA80C1" w14:textId="77777777" w:rsidR="00FD2CEC" w:rsidRDefault="00FD2CEC" w:rsidP="00FD2CEC">
      <w:pPr>
        <w:rPr>
          <w:lang w:val="pt-BR"/>
        </w:rPr>
        <w:sectPr w:rsidR="00FD2CEC" w:rsidSect="001D7A15">
          <w:headerReference w:type="even" r:id="rId141"/>
          <w:headerReference w:type="default" r:id="rId142"/>
          <w:footerReference w:type="even" r:id="rId143"/>
          <w:footerReference w:type="default" r:id="rId144"/>
          <w:headerReference w:type="first" r:id="rId145"/>
          <w:footerReference w:type="first" r:id="rId146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63BA425B" w14:textId="77777777" w:rsidR="00FD2CEC" w:rsidRDefault="00FD2CEC" w:rsidP="00FD2CEC">
      <w:pPr>
        <w:rPr>
          <w:lang w:val="pt-BR"/>
        </w:rPr>
      </w:pPr>
    </w:p>
    <w:p w14:paraId="3B46B840" w14:textId="5891B0D5" w:rsidR="008F3A16" w:rsidRDefault="008F3A16" w:rsidP="008F3A16">
      <w:pPr>
        <w:rPr>
          <w:lang w:val="pt-BR"/>
        </w:rPr>
      </w:pPr>
    </w:p>
    <w:p w14:paraId="43FA67AD" w14:textId="77777777" w:rsidR="009F03FE" w:rsidRDefault="009F03FE" w:rsidP="008F3A16">
      <w:pPr>
        <w:rPr>
          <w:lang w:val="pt-BR"/>
        </w:rPr>
      </w:pPr>
    </w:p>
    <w:p w14:paraId="6839CBFE" w14:textId="77777777" w:rsidR="00872D26" w:rsidRDefault="00872D26" w:rsidP="008F3A16">
      <w:pPr>
        <w:rPr>
          <w:lang w:val="pt-BR"/>
        </w:rPr>
      </w:pPr>
    </w:p>
    <w:tbl>
      <w:tblPr>
        <w:tblStyle w:val="NormalTable0"/>
        <w:tblW w:w="10714" w:type="dxa"/>
        <w:tblLayout w:type="fixed"/>
        <w:tblLook w:val="01E0" w:firstRow="1" w:lastRow="1" w:firstColumn="1" w:lastColumn="1" w:noHBand="0" w:noVBand="0"/>
      </w:tblPr>
      <w:tblGrid>
        <w:gridCol w:w="5272"/>
        <w:gridCol w:w="170"/>
        <w:gridCol w:w="5272"/>
      </w:tblGrid>
      <w:tr w:rsidR="007A68DB" w14:paraId="699AA47E" w14:textId="77777777" w:rsidTr="007E03EF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62834E65" w14:textId="77777777" w:rsidR="007A68DB" w:rsidRPr="005E2596" w:rsidRDefault="007A68DB" w:rsidP="006A6BC2">
            <w:pPr>
              <w:jc w:val="center"/>
              <w:rPr>
                <w:b/>
                <w:color w:val="FFFFFF" w:themeColor="background1"/>
                <w:sz w:val="24"/>
                <w:szCs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E2596">
              <w:rPr>
                <w:b/>
                <w:color w:val="FFFFFF" w:themeColor="background1"/>
                <w:sz w:val="24"/>
                <w:szCs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Trecho de via</w:t>
            </w:r>
          </w:p>
        </w:tc>
        <w:tc>
          <w:tcPr>
            <w:tcW w:w="170" w:type="dxa"/>
          </w:tcPr>
          <w:p w14:paraId="626367E2" w14:textId="77777777" w:rsidR="007A68DB" w:rsidRPr="005E2596" w:rsidRDefault="007A68DB" w:rsidP="006A6BC2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E2596">
              <w:rPr>
                <w:noProof/>
                <w:color w:val="2B579A"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710516" behindDoc="0" locked="0" layoutInCell="1" allowOverlap="1" wp14:anchorId="11EA306C" wp14:editId="3C73AAE5">
                      <wp:simplePos x="0" y="0"/>
                      <wp:positionH relativeFrom="column">
                        <wp:posOffset>56515</wp:posOffset>
                      </wp:positionH>
                      <wp:positionV relativeFrom="paragraph">
                        <wp:posOffset>19050</wp:posOffset>
                      </wp:positionV>
                      <wp:extent cx="0" cy="2484000"/>
                      <wp:effectExtent l="0" t="0" r="38100" b="31115"/>
                      <wp:wrapNone/>
                      <wp:docPr id="3622" name="Conector reto 36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0" cy="248400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AED3AB7" id="Conector reto 3622" o:spid="_x0000_s1026" style="position:absolute;flip:x;z-index:2517105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45pt,1.5pt" to="4.45pt,19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1A953839" w14:textId="77777777" w:rsidR="007A68DB" w:rsidRPr="005E2596" w:rsidRDefault="007A68DB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E2596">
              <w:rPr>
                <w:b/>
                <w:color w:val="FFFFFF" w:themeColor="background1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Washington Luís</w:t>
            </w:r>
          </w:p>
        </w:tc>
      </w:tr>
      <w:tr w:rsidR="007A68DB" w:rsidRPr="00F83195" w14:paraId="64D84056" w14:textId="77777777" w:rsidTr="007E03EF">
        <w:trPr>
          <w:trHeight w:val="2835"/>
        </w:trPr>
        <w:tc>
          <w:tcPr>
            <w:tcW w:w="5272" w:type="dxa"/>
          </w:tcPr>
          <w:p w14:paraId="6CA5620B" w14:textId="77777777" w:rsidR="007A68DB" w:rsidRPr="00F83195" w:rsidRDefault="007A68DB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1FAF2BE5" w14:textId="77777777" w:rsidR="007A68DB" w:rsidRPr="00F83195" w:rsidRDefault="007A68DB" w:rsidP="006A6BC2">
            <w:pPr>
              <w:pStyle w:val="TableParagraph"/>
              <w:jc w:val="center"/>
              <w:rPr>
                <w:sz w:val="20"/>
              </w:rPr>
            </w:pPr>
            <w:r w:rsidRPr="005476A3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068A2A63" wp14:editId="1C05DF35">
                  <wp:extent cx="3060000" cy="1980000"/>
                  <wp:effectExtent l="57150" t="57150" r="45720" b="58420"/>
                  <wp:docPr id="1461879367" name="Imagem 14618793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879367" name="Imagem 1461879367"/>
                          <pic:cNvPicPr preferRelativeResize="0"/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1E33B940" w14:textId="77777777" w:rsidR="007A68DB" w:rsidRPr="00F83195" w:rsidRDefault="007A68DB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272" w:type="dxa"/>
          </w:tcPr>
          <w:p w14:paraId="4156838C" w14:textId="77777777" w:rsidR="007A68DB" w:rsidRPr="00F83195" w:rsidRDefault="007A68DB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2F016DA6" w14:textId="77777777" w:rsidR="007A68DB" w:rsidRPr="00F83195" w:rsidRDefault="007A68DB" w:rsidP="006A6BC2">
            <w:pPr>
              <w:pStyle w:val="TableParagraph"/>
              <w:ind w:right="-29"/>
              <w:jc w:val="center"/>
              <w:rPr>
                <w:sz w:val="20"/>
              </w:rPr>
            </w:pPr>
            <w:r w:rsidRPr="005476A3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0153BDDC" wp14:editId="36B1290D">
                  <wp:extent cx="3060000" cy="1980000"/>
                  <wp:effectExtent l="57150" t="57150" r="45720" b="58420"/>
                  <wp:docPr id="1022949097" name="Imagem 10229490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949097" name="Imagem 1022949097"/>
                          <pic:cNvPicPr preferRelativeResize="0"/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8DB" w:rsidRPr="00237CF0" w14:paraId="4E4C7855" w14:textId="77777777" w:rsidTr="007E03EF">
        <w:trPr>
          <w:trHeight w:val="454"/>
        </w:trPr>
        <w:tc>
          <w:tcPr>
            <w:tcW w:w="5272" w:type="dxa"/>
          </w:tcPr>
          <w:p w14:paraId="029280BF" w14:textId="5C74D0AA" w:rsidR="007A68DB" w:rsidRPr="0068592F" w:rsidRDefault="00257706" w:rsidP="006A6BC2">
            <w:pPr>
              <w:pStyle w:val="TableParagraph"/>
              <w:ind w:left="284"/>
              <w:jc w:val="center"/>
              <w:rPr>
                <w:sz w:val="16"/>
                <w:szCs w:val="16"/>
                <w:lang w:val="pt-BR"/>
              </w:rPr>
            </w:pPr>
            <w:r w:rsidRPr="00257706">
              <w:rPr>
                <w:sz w:val="16"/>
                <w:szCs w:val="16"/>
                <w:lang w:val="pt-BR"/>
              </w:rPr>
              <w:t>Obra Civil – instalação do guarda corpo no trecho entre as estações Chucri Zaidan e Morumbi.</w:t>
            </w:r>
          </w:p>
        </w:tc>
        <w:tc>
          <w:tcPr>
            <w:tcW w:w="170" w:type="dxa"/>
          </w:tcPr>
          <w:p w14:paraId="4961D02A" w14:textId="77777777" w:rsidR="007A68DB" w:rsidRPr="0068592F" w:rsidRDefault="007A68DB" w:rsidP="006A6BC2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272" w:type="dxa"/>
          </w:tcPr>
          <w:p w14:paraId="487BBE9D" w14:textId="029BCA76" w:rsidR="007A68DB" w:rsidRPr="0068592F" w:rsidRDefault="00521A42" w:rsidP="006A6BC2">
            <w:pPr>
              <w:pStyle w:val="TableParagraph"/>
              <w:ind w:left="230"/>
              <w:jc w:val="center"/>
              <w:rPr>
                <w:sz w:val="16"/>
                <w:szCs w:val="16"/>
                <w:lang w:val="pt-BR"/>
              </w:rPr>
            </w:pPr>
            <w:r w:rsidRPr="00521A42">
              <w:rPr>
                <w:sz w:val="16"/>
                <w:szCs w:val="16"/>
                <w:lang w:val="pt-BR"/>
              </w:rPr>
              <w:t>Sistemas – instalação dos bloqueios no mezanino.</w:t>
            </w:r>
          </w:p>
        </w:tc>
      </w:tr>
      <w:tr w:rsidR="007A68DB" w14:paraId="1E7C708D" w14:textId="77777777" w:rsidTr="007E03EF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66B132E9" w14:textId="77777777" w:rsidR="007A68DB" w:rsidRPr="005E2596" w:rsidRDefault="007A68DB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E2596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Aeroporto de Congonhas</w:t>
            </w:r>
          </w:p>
        </w:tc>
        <w:tc>
          <w:tcPr>
            <w:tcW w:w="170" w:type="dxa"/>
          </w:tcPr>
          <w:p w14:paraId="36FB1346" w14:textId="77777777" w:rsidR="007A68DB" w:rsidRPr="005E2596" w:rsidRDefault="007A68DB" w:rsidP="006A6BC2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E2596">
              <w:rPr>
                <w:noProof/>
                <w:color w:val="2B579A"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711540" behindDoc="0" locked="0" layoutInCell="1" allowOverlap="1" wp14:anchorId="227A5D70" wp14:editId="7C941630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5715</wp:posOffset>
                      </wp:positionV>
                      <wp:extent cx="0" cy="2484000"/>
                      <wp:effectExtent l="0" t="0" r="38100" b="31115"/>
                      <wp:wrapNone/>
                      <wp:docPr id="3604" name="Conector reto 36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0" cy="248400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304F95D" id="Conector reto 3604" o:spid="_x0000_s1026" style="position:absolute;flip:x;z-index:2517115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7pt,.45pt" to="4.7pt,19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591F3D38" w14:textId="77777777" w:rsidR="007A68DB" w:rsidRPr="005E2596" w:rsidRDefault="007A68DB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E2596">
              <w:rPr>
                <w:b/>
                <w:color w:val="FFFFFF" w:themeColor="background1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Brooklin Paulista</w:t>
            </w:r>
          </w:p>
        </w:tc>
      </w:tr>
      <w:tr w:rsidR="007A68DB" w14:paraId="625C1F24" w14:textId="77777777" w:rsidTr="007E03EF">
        <w:trPr>
          <w:trHeight w:val="2835"/>
        </w:trPr>
        <w:tc>
          <w:tcPr>
            <w:tcW w:w="5272" w:type="dxa"/>
          </w:tcPr>
          <w:p w14:paraId="26F69795" w14:textId="77777777" w:rsidR="007A68DB" w:rsidRDefault="007A68DB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5D21F81C" w14:textId="77777777" w:rsidR="007A68DB" w:rsidRDefault="007A68DB" w:rsidP="006A6BC2">
            <w:pPr>
              <w:pStyle w:val="TableParagraph"/>
              <w:jc w:val="center"/>
              <w:rPr>
                <w:sz w:val="20"/>
              </w:rPr>
            </w:pPr>
            <w:r w:rsidRPr="005476A3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2227C1C4" wp14:editId="287846C7">
                  <wp:extent cx="3060000" cy="1980000"/>
                  <wp:effectExtent l="57150" t="57150" r="45720" b="58420"/>
                  <wp:docPr id="1393179349" name="Imagem 13931793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3179349" name="Imagem 1393179349"/>
                          <pic:cNvPicPr preferRelativeResize="0"/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7B3820DC" w14:textId="77777777" w:rsidR="007A68DB" w:rsidRDefault="007A68DB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272" w:type="dxa"/>
          </w:tcPr>
          <w:p w14:paraId="33519E32" w14:textId="77777777" w:rsidR="007A68DB" w:rsidRDefault="007A68DB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5D2EAAD2" w14:textId="77777777" w:rsidR="007A68DB" w:rsidRDefault="007A68DB" w:rsidP="006A6BC2">
            <w:pPr>
              <w:pStyle w:val="TableParagraph"/>
              <w:ind w:right="-29"/>
              <w:jc w:val="center"/>
              <w:rPr>
                <w:sz w:val="20"/>
              </w:rPr>
            </w:pPr>
            <w:r w:rsidRPr="005476A3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62F14AD2" wp14:editId="71BC0DC0">
                  <wp:extent cx="3060000" cy="1980000"/>
                  <wp:effectExtent l="57150" t="57150" r="45720" b="58420"/>
                  <wp:docPr id="988013094" name="Imagem 9880130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013094" name="Imagem 988013094"/>
                          <pic:cNvPicPr preferRelativeResize="0"/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8DB" w14:paraId="1791C6BF" w14:textId="77777777" w:rsidTr="007E03EF">
        <w:trPr>
          <w:trHeight w:val="454"/>
        </w:trPr>
        <w:tc>
          <w:tcPr>
            <w:tcW w:w="5272" w:type="dxa"/>
          </w:tcPr>
          <w:p w14:paraId="30FB5B17" w14:textId="7E44B4EA" w:rsidR="007A68DB" w:rsidRPr="0068592F" w:rsidRDefault="00B87018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B87018">
              <w:rPr>
                <w:sz w:val="16"/>
                <w:szCs w:val="16"/>
                <w:lang w:val="pt-BR"/>
              </w:rPr>
              <w:t>Obra Civil – execução da urbanização.</w:t>
            </w:r>
          </w:p>
        </w:tc>
        <w:tc>
          <w:tcPr>
            <w:tcW w:w="170" w:type="dxa"/>
          </w:tcPr>
          <w:p w14:paraId="35E2416C" w14:textId="77777777" w:rsidR="007A68DB" w:rsidRPr="0068592F" w:rsidRDefault="007A68DB" w:rsidP="006A6BC2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272" w:type="dxa"/>
          </w:tcPr>
          <w:p w14:paraId="43F48B53" w14:textId="15E88E61" w:rsidR="007A68DB" w:rsidRPr="0068592F" w:rsidRDefault="00A92CD2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A92CD2">
              <w:rPr>
                <w:sz w:val="16"/>
                <w:szCs w:val="16"/>
                <w:lang w:val="pt-BR"/>
              </w:rPr>
              <w:t>Material Rodante – testes dos trens N04 e N06</w:t>
            </w:r>
          </w:p>
        </w:tc>
      </w:tr>
      <w:tr w:rsidR="007A68DB" w14:paraId="2E1E5B25" w14:textId="77777777" w:rsidTr="007E03EF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4E824DD3" w14:textId="77777777" w:rsidR="007A68DB" w:rsidRPr="007E50D8" w:rsidRDefault="007A68DB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E50D8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Vereador José Diniz</w:t>
            </w:r>
          </w:p>
        </w:tc>
        <w:tc>
          <w:tcPr>
            <w:tcW w:w="170" w:type="dxa"/>
          </w:tcPr>
          <w:p w14:paraId="77F07995" w14:textId="77777777" w:rsidR="007A68DB" w:rsidRPr="007E50D8" w:rsidRDefault="007A68DB" w:rsidP="006A6BC2">
            <w:pPr>
              <w:pStyle w:val="TableParagraph"/>
              <w:spacing w:before="11"/>
              <w:jc w:val="center"/>
              <w:rPr>
                <w:b/>
                <w:sz w:val="19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E50D8">
              <w:rPr>
                <w:noProof/>
                <w:color w:val="2B579A"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712564" behindDoc="0" locked="0" layoutInCell="1" allowOverlap="1" wp14:anchorId="1838BE7B" wp14:editId="220FDC44">
                      <wp:simplePos x="0" y="0"/>
                      <wp:positionH relativeFrom="column">
                        <wp:posOffset>53975</wp:posOffset>
                      </wp:positionH>
                      <wp:positionV relativeFrom="paragraph">
                        <wp:posOffset>9525</wp:posOffset>
                      </wp:positionV>
                      <wp:extent cx="0" cy="2484000"/>
                      <wp:effectExtent l="0" t="0" r="38100" b="31115"/>
                      <wp:wrapNone/>
                      <wp:docPr id="3600" name="Conector reto 36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0" cy="248400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9EDE07E" id="Conector reto 3600" o:spid="_x0000_s1026" style="position:absolute;flip:x;z-index:2517125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25pt,.75pt" to="4.25pt,19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5F75327A" w14:textId="77777777" w:rsidR="007A68DB" w:rsidRPr="007E50D8" w:rsidRDefault="007A68DB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E50D8">
              <w:rPr>
                <w:b/>
                <w:color w:val="FFFFFF" w:themeColor="background1"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Campo Belo</w:t>
            </w:r>
          </w:p>
        </w:tc>
      </w:tr>
      <w:tr w:rsidR="007A68DB" w14:paraId="302CE724" w14:textId="77777777" w:rsidTr="007E03EF">
        <w:trPr>
          <w:trHeight w:val="2835"/>
        </w:trPr>
        <w:tc>
          <w:tcPr>
            <w:tcW w:w="5272" w:type="dxa"/>
          </w:tcPr>
          <w:p w14:paraId="5D9B78B3" w14:textId="77777777" w:rsidR="007A68DB" w:rsidRDefault="007A68DB" w:rsidP="006A6BC2">
            <w:pPr>
              <w:pStyle w:val="TableParagraph"/>
              <w:spacing w:before="5"/>
              <w:rPr>
                <w:b/>
                <w:sz w:val="3"/>
              </w:rPr>
            </w:pPr>
          </w:p>
          <w:p w14:paraId="30725833" w14:textId="77777777" w:rsidR="007A68DB" w:rsidRDefault="007A68DB" w:rsidP="006A6BC2">
            <w:pPr>
              <w:pStyle w:val="TableParagraph"/>
              <w:ind w:left="51"/>
              <w:jc w:val="center"/>
              <w:rPr>
                <w:sz w:val="20"/>
              </w:rPr>
            </w:pPr>
            <w:r w:rsidRPr="005476A3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415546A4" wp14:editId="3437CE98">
                  <wp:extent cx="3060000" cy="1980000"/>
                  <wp:effectExtent l="57150" t="57150" r="45720" b="58420"/>
                  <wp:docPr id="1471866158" name="Imagem 14718661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1866158" name="Imagem 1471866158"/>
                          <pic:cNvPicPr preferRelativeResize="0"/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2DAE68F5" w14:textId="77777777" w:rsidR="007A68DB" w:rsidRDefault="007A68DB" w:rsidP="006A6BC2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</w:p>
        </w:tc>
        <w:tc>
          <w:tcPr>
            <w:tcW w:w="5272" w:type="dxa"/>
          </w:tcPr>
          <w:p w14:paraId="16FD3CF9" w14:textId="77777777" w:rsidR="007A68DB" w:rsidRDefault="007A68DB" w:rsidP="006A6BC2">
            <w:pPr>
              <w:pStyle w:val="TableParagraph"/>
              <w:spacing w:before="5"/>
              <w:rPr>
                <w:b/>
                <w:sz w:val="3"/>
              </w:rPr>
            </w:pPr>
          </w:p>
          <w:p w14:paraId="0C18D841" w14:textId="77777777" w:rsidR="007A68DB" w:rsidRDefault="007A68DB" w:rsidP="006A6BC2">
            <w:pPr>
              <w:pStyle w:val="TableParagraph"/>
              <w:jc w:val="center"/>
              <w:rPr>
                <w:sz w:val="20"/>
              </w:rPr>
            </w:pPr>
            <w:r w:rsidRPr="005476A3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012F01EB" wp14:editId="599C7D2F">
                  <wp:extent cx="3060000" cy="1980772"/>
                  <wp:effectExtent l="57150" t="57150" r="45720" b="57785"/>
                  <wp:docPr id="1004798015" name="Imagem 10047980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798015" name="Imagem 1004798015"/>
                          <pic:cNvPicPr preferRelativeResize="0"/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" b="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772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8DB" w:rsidRPr="009B412C" w14:paraId="3F288E5C" w14:textId="77777777" w:rsidTr="007E03EF">
        <w:trPr>
          <w:trHeight w:val="454"/>
        </w:trPr>
        <w:tc>
          <w:tcPr>
            <w:tcW w:w="5272" w:type="dxa"/>
          </w:tcPr>
          <w:p w14:paraId="5C619778" w14:textId="0ED0F7E6" w:rsidR="007A68DB" w:rsidRPr="0068592F" w:rsidRDefault="0045158C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45158C">
              <w:rPr>
                <w:sz w:val="16"/>
                <w:szCs w:val="16"/>
                <w:lang w:val="pt-BR"/>
              </w:rPr>
              <w:t>Sistemas – testes nos validadores dos bloqueios.</w:t>
            </w:r>
          </w:p>
        </w:tc>
        <w:tc>
          <w:tcPr>
            <w:tcW w:w="170" w:type="dxa"/>
          </w:tcPr>
          <w:p w14:paraId="26FCCB42" w14:textId="77777777" w:rsidR="007A68DB" w:rsidRPr="0068592F" w:rsidRDefault="007A68DB" w:rsidP="006A6BC2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272" w:type="dxa"/>
          </w:tcPr>
          <w:p w14:paraId="04C61BE3" w14:textId="74829EFF" w:rsidR="007A68DB" w:rsidRPr="0068592F" w:rsidRDefault="0054615D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54615D">
              <w:rPr>
                <w:sz w:val="16"/>
                <w:szCs w:val="16"/>
                <w:lang w:val="pt-BR"/>
              </w:rPr>
              <w:t>Obra Civil – arremate no piso da plataforma.</w:t>
            </w:r>
          </w:p>
        </w:tc>
      </w:tr>
    </w:tbl>
    <w:p w14:paraId="0C18D488" w14:textId="77777777" w:rsidR="008F3A16" w:rsidRPr="004E42C4" w:rsidRDefault="008F3A16" w:rsidP="008F3A16">
      <w:pPr>
        <w:rPr>
          <w:lang w:val="pt-BR"/>
        </w:rPr>
      </w:pPr>
    </w:p>
    <w:p w14:paraId="7B907984" w14:textId="571508A1" w:rsidR="00FD2CEC" w:rsidRPr="004E42C4" w:rsidRDefault="00FD2CEC" w:rsidP="00FD2CEC">
      <w:pPr>
        <w:rPr>
          <w:lang w:val="pt-BR"/>
        </w:rPr>
      </w:pPr>
    </w:p>
    <w:p w14:paraId="5CF8F894" w14:textId="56653BC7" w:rsidR="001D5E58" w:rsidRPr="004E42C4" w:rsidRDefault="001D5E58" w:rsidP="00FD2CEC">
      <w:pPr>
        <w:rPr>
          <w:lang w:val="pt-BR"/>
        </w:rPr>
      </w:pPr>
    </w:p>
    <w:p w14:paraId="04B31E5C" w14:textId="66A05376" w:rsidR="001D5E58" w:rsidRPr="004E42C4" w:rsidRDefault="001D5E58" w:rsidP="00FD2CEC">
      <w:pPr>
        <w:rPr>
          <w:lang w:val="pt-BR"/>
        </w:rPr>
      </w:pPr>
    </w:p>
    <w:p w14:paraId="2FAEBDDE" w14:textId="5DB6CBFB" w:rsidR="001D5E58" w:rsidRDefault="001D5E58" w:rsidP="00FD2CEC">
      <w:pPr>
        <w:rPr>
          <w:lang w:val="pt-BR"/>
        </w:rPr>
      </w:pPr>
    </w:p>
    <w:p w14:paraId="1E8C2521" w14:textId="77777777" w:rsidR="00C70868" w:rsidRDefault="00C70868" w:rsidP="00FD2CEC">
      <w:pPr>
        <w:rPr>
          <w:lang w:val="pt-BR"/>
        </w:rPr>
      </w:pPr>
    </w:p>
    <w:p w14:paraId="1E7C381A" w14:textId="77777777" w:rsidR="00C70868" w:rsidRDefault="00C70868" w:rsidP="00FD2CEC">
      <w:pPr>
        <w:rPr>
          <w:lang w:val="pt-BR"/>
        </w:rPr>
      </w:pPr>
    </w:p>
    <w:p w14:paraId="55AFB380" w14:textId="77777777" w:rsidR="00C70868" w:rsidRPr="004E42C4" w:rsidRDefault="00C70868" w:rsidP="00FD2CEC">
      <w:pPr>
        <w:rPr>
          <w:lang w:val="pt-BR"/>
        </w:rPr>
      </w:pPr>
    </w:p>
    <w:p w14:paraId="04829536" w14:textId="77777777" w:rsidR="001D5E58" w:rsidRPr="004E42C4" w:rsidRDefault="001D5E58" w:rsidP="00FD2CEC">
      <w:pPr>
        <w:rPr>
          <w:lang w:val="pt-BR"/>
        </w:rPr>
      </w:pPr>
    </w:p>
    <w:p w14:paraId="0653EC9C" w14:textId="3D9EE3BC" w:rsidR="00872D26" w:rsidRPr="004E42C4" w:rsidRDefault="00872D26" w:rsidP="00FD2CEC">
      <w:pPr>
        <w:rPr>
          <w:lang w:val="pt-BR"/>
        </w:rPr>
      </w:pPr>
    </w:p>
    <w:tbl>
      <w:tblPr>
        <w:tblStyle w:val="NormalTable0"/>
        <w:tblW w:w="10658" w:type="dxa"/>
        <w:tblLayout w:type="fixed"/>
        <w:tblLook w:val="01E0" w:firstRow="1" w:lastRow="1" w:firstColumn="1" w:lastColumn="1" w:noHBand="0" w:noVBand="0"/>
      </w:tblPr>
      <w:tblGrid>
        <w:gridCol w:w="5386"/>
        <w:gridCol w:w="170"/>
        <w:gridCol w:w="5102"/>
      </w:tblGrid>
      <w:tr w:rsidR="00B877AF" w:rsidRPr="006F16DE" w14:paraId="1FC16384" w14:textId="77777777" w:rsidTr="007E03EF">
        <w:trPr>
          <w:trHeight w:val="340"/>
        </w:trPr>
        <w:tc>
          <w:tcPr>
            <w:tcW w:w="5386" w:type="dxa"/>
            <w:shd w:val="clear" w:color="auto" w:fill="A6A6A6" w:themeFill="background1" w:themeFillShade="A6"/>
            <w:vAlign w:val="center"/>
          </w:tcPr>
          <w:p w14:paraId="68D1C7C8" w14:textId="7781BA99" w:rsidR="00B877AF" w:rsidRPr="007E50D8" w:rsidRDefault="00B877AF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:szCs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E50D8">
              <w:rPr>
                <w:b/>
                <w:color w:val="FFFFFF" w:themeColor="background1"/>
                <w:sz w:val="24"/>
                <w:szCs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Estação </w:t>
            </w:r>
            <w:r w:rsidR="00ED4BEC">
              <w:rPr>
                <w:b/>
                <w:color w:val="FFFFFF" w:themeColor="background1"/>
                <w:sz w:val="24"/>
                <w:szCs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Vila</w:t>
            </w:r>
            <w:r w:rsidRPr="007E50D8">
              <w:rPr>
                <w:b/>
                <w:color w:val="FFFFFF" w:themeColor="background1"/>
                <w:sz w:val="24"/>
                <w:szCs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Cordeiro</w:t>
            </w:r>
          </w:p>
        </w:tc>
        <w:tc>
          <w:tcPr>
            <w:tcW w:w="170" w:type="dxa"/>
            <w:vAlign w:val="bottom"/>
          </w:tcPr>
          <w:p w14:paraId="52EA449B" w14:textId="77777777" w:rsidR="00B877AF" w:rsidRPr="007E50D8" w:rsidRDefault="00B877AF" w:rsidP="006A6BC2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5102" w:type="dxa"/>
            <w:shd w:val="clear" w:color="auto" w:fill="A6A6A6" w:themeFill="background1" w:themeFillShade="A6"/>
            <w:vAlign w:val="center"/>
          </w:tcPr>
          <w:p w14:paraId="0056DF4E" w14:textId="77777777" w:rsidR="00B877AF" w:rsidRPr="007E50D8" w:rsidRDefault="00B877AF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E50D8">
              <w:rPr>
                <w:b/>
                <w:color w:val="FFFFFF" w:themeColor="background1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Chucri Zaidan</w:t>
            </w:r>
          </w:p>
        </w:tc>
      </w:tr>
      <w:tr w:rsidR="00B877AF" w:rsidRPr="00F83195" w14:paraId="6462727A" w14:textId="77777777" w:rsidTr="007E03EF">
        <w:trPr>
          <w:trHeight w:val="2835"/>
        </w:trPr>
        <w:tc>
          <w:tcPr>
            <w:tcW w:w="5386" w:type="dxa"/>
          </w:tcPr>
          <w:p w14:paraId="591390ED" w14:textId="77777777" w:rsidR="00B877AF" w:rsidRPr="00F83195" w:rsidRDefault="00B877AF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5EABB162" w14:textId="77777777" w:rsidR="00B877AF" w:rsidRPr="00F83195" w:rsidRDefault="00B877AF" w:rsidP="006A6BC2">
            <w:pPr>
              <w:pStyle w:val="TableParagraph"/>
              <w:jc w:val="center"/>
              <w:rPr>
                <w:sz w:val="20"/>
              </w:rPr>
            </w:pPr>
            <w:r w:rsidRPr="005476A3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56FB3FCF" wp14:editId="5CF77956">
                  <wp:extent cx="3060000" cy="1980000"/>
                  <wp:effectExtent l="57150" t="57150" r="45720" b="58420"/>
                  <wp:docPr id="394015092" name="Imagem 3940150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015092" name="Imagem 394015092"/>
                          <pic:cNvPicPr preferRelativeResize="0"/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7BC0DBE8" w14:textId="266CAC24" w:rsidR="00B877AF" w:rsidRPr="00F83195" w:rsidRDefault="007B5E87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 w:rsidRPr="0068592F">
              <w:rPr>
                <w:noProof/>
                <w:shd w:val="clear" w:color="auto" w:fill="E6E6E6"/>
              </w:rPr>
              <mc:AlternateContent>
                <mc:Choice Requires="wps">
                  <w:drawing>
                    <wp:anchor distT="0" distB="0" distL="114300" distR="114300" simplePos="0" relativeHeight="251716660" behindDoc="0" locked="0" layoutInCell="1" allowOverlap="1" wp14:anchorId="2898B536" wp14:editId="51E99DF9">
                      <wp:simplePos x="0" y="0"/>
                      <wp:positionH relativeFrom="column">
                        <wp:posOffset>57150</wp:posOffset>
                      </wp:positionH>
                      <wp:positionV relativeFrom="paragraph">
                        <wp:posOffset>-224790</wp:posOffset>
                      </wp:positionV>
                      <wp:extent cx="0" cy="2483485"/>
                      <wp:effectExtent l="0" t="0" r="38100" b="31115"/>
                      <wp:wrapNone/>
                      <wp:docPr id="1788315196" name="Conector reto 1788315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0" cy="2483485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EE7A7CC" id="Conector reto 1788315196" o:spid="_x0000_s1026" style="position:absolute;flip:x;z-index:2517166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5pt,-17.7pt" to="4.5pt,17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</w:tcPr>
          <w:p w14:paraId="30C15548" w14:textId="7055CB7F" w:rsidR="00B877AF" w:rsidRPr="00F83195" w:rsidRDefault="00B877AF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03F18AB2" w14:textId="36A25C51" w:rsidR="00B877AF" w:rsidRPr="00F83195" w:rsidRDefault="00B877AF" w:rsidP="006A6BC2">
            <w:pPr>
              <w:pStyle w:val="TableParagraph"/>
              <w:ind w:right="-29"/>
              <w:jc w:val="center"/>
              <w:rPr>
                <w:sz w:val="20"/>
              </w:rPr>
            </w:pPr>
            <w:r w:rsidRPr="005476A3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45C617FB" wp14:editId="0E630EDC">
                  <wp:extent cx="3060000" cy="1980000"/>
                  <wp:effectExtent l="57150" t="57150" r="45720" b="58420"/>
                  <wp:docPr id="1338465150" name="Imagem 13384651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465150" name="Imagem 1338465150"/>
                          <pic:cNvPicPr preferRelativeResize="0"/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F" w:rsidRPr="00DF323F" w14:paraId="64796151" w14:textId="77777777" w:rsidTr="007E03EF">
        <w:trPr>
          <w:trHeight w:val="454"/>
        </w:trPr>
        <w:tc>
          <w:tcPr>
            <w:tcW w:w="5386" w:type="dxa"/>
          </w:tcPr>
          <w:p w14:paraId="211C40E4" w14:textId="2D82D45C" w:rsidR="00B877AF" w:rsidRPr="0068592F" w:rsidRDefault="00092C00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092C00">
              <w:rPr>
                <w:sz w:val="16"/>
                <w:szCs w:val="16"/>
                <w:lang w:val="pt-BR"/>
              </w:rPr>
              <w:t>Obra Civil – instalação do corrimão da escada fixa de acesso à plataforma.</w:t>
            </w:r>
          </w:p>
        </w:tc>
        <w:tc>
          <w:tcPr>
            <w:tcW w:w="170" w:type="dxa"/>
          </w:tcPr>
          <w:p w14:paraId="53F21D7B" w14:textId="555035EF" w:rsidR="00B877AF" w:rsidRPr="0068592F" w:rsidRDefault="00B877AF" w:rsidP="007B5E87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68592F">
              <w:rPr>
                <w:noProof/>
                <w:shd w:val="clear" w:color="auto" w:fill="E6E6E6"/>
              </w:rPr>
              <mc:AlternateContent>
                <mc:Choice Requires="wps">
                  <w:drawing>
                    <wp:anchor distT="0" distB="0" distL="114300" distR="114300" simplePos="0" relativeHeight="251714612" behindDoc="0" locked="0" layoutInCell="1" allowOverlap="1" wp14:anchorId="27C721ED" wp14:editId="34AB33D3">
                      <wp:simplePos x="0" y="0"/>
                      <wp:positionH relativeFrom="column">
                        <wp:posOffset>56515</wp:posOffset>
                      </wp:positionH>
                      <wp:positionV relativeFrom="paragraph">
                        <wp:posOffset>280035</wp:posOffset>
                      </wp:positionV>
                      <wp:extent cx="0" cy="2484000"/>
                      <wp:effectExtent l="0" t="0" r="38100" b="31115"/>
                      <wp:wrapNone/>
                      <wp:docPr id="1642217086" name="Conector reto 16422170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0" cy="248400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1130ED6" id="Conector reto 1642217086" o:spid="_x0000_s1026" style="position:absolute;flip:x;z-index:2517146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45pt,22.05pt" to="4.45pt,21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</w:tcPr>
          <w:p w14:paraId="0A61C96F" w14:textId="2513BC01" w:rsidR="00B877AF" w:rsidRPr="0068592F" w:rsidRDefault="00497916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497916">
              <w:rPr>
                <w:sz w:val="16"/>
                <w:szCs w:val="16"/>
                <w:lang w:val="pt-BR"/>
              </w:rPr>
              <w:t>Obra Civil – execução da urbanização do Acesso A</w:t>
            </w:r>
          </w:p>
        </w:tc>
      </w:tr>
      <w:tr w:rsidR="00B877AF" w:rsidRPr="00992369" w14:paraId="33B91C2A" w14:textId="77777777" w:rsidTr="007E03EF">
        <w:trPr>
          <w:trHeight w:val="340"/>
        </w:trPr>
        <w:tc>
          <w:tcPr>
            <w:tcW w:w="5386" w:type="dxa"/>
            <w:shd w:val="clear" w:color="auto" w:fill="A6A6A6" w:themeFill="background1" w:themeFillShade="A6"/>
            <w:vAlign w:val="center"/>
          </w:tcPr>
          <w:p w14:paraId="1F9750E5" w14:textId="77777777" w:rsidR="00B877AF" w:rsidRPr="007E50D8" w:rsidRDefault="00B877AF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E50D8">
              <w:rPr>
                <w:b/>
                <w:color w:val="FFFFFF" w:themeColor="background1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Morumbi</w:t>
            </w:r>
          </w:p>
        </w:tc>
        <w:tc>
          <w:tcPr>
            <w:tcW w:w="170" w:type="dxa"/>
            <w:vAlign w:val="bottom"/>
          </w:tcPr>
          <w:p w14:paraId="0B072D52" w14:textId="0B3277F2" w:rsidR="00B877AF" w:rsidRPr="007E50D8" w:rsidRDefault="00B877AF" w:rsidP="006A6BC2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5102" w:type="dxa"/>
            <w:shd w:val="clear" w:color="auto" w:fill="A6A6A6" w:themeFill="background1" w:themeFillShade="A6"/>
            <w:vAlign w:val="center"/>
          </w:tcPr>
          <w:p w14:paraId="2D626B3F" w14:textId="77777777" w:rsidR="00B877AF" w:rsidRPr="007E50D8" w:rsidRDefault="00B877AF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FFFFFF" w:themeColor="background1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E50D8">
              <w:rPr>
                <w:b/>
                <w:color w:val="FFFFFF" w:themeColor="background1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Pátio Água Espraiada</w:t>
            </w:r>
          </w:p>
        </w:tc>
      </w:tr>
      <w:tr w:rsidR="00B877AF" w:rsidRPr="00992369" w14:paraId="790BC957" w14:textId="77777777" w:rsidTr="007E03EF">
        <w:trPr>
          <w:trHeight w:val="2835"/>
        </w:trPr>
        <w:tc>
          <w:tcPr>
            <w:tcW w:w="5386" w:type="dxa"/>
          </w:tcPr>
          <w:p w14:paraId="5F7A4DA6" w14:textId="77777777" w:rsidR="00B877AF" w:rsidRPr="00992369" w:rsidRDefault="00B877AF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7201C3B3" w14:textId="77777777" w:rsidR="00B877AF" w:rsidRPr="00992369" w:rsidRDefault="00B877AF" w:rsidP="006A6BC2">
            <w:pPr>
              <w:pStyle w:val="TableParagraph"/>
              <w:jc w:val="center"/>
              <w:rPr>
                <w:sz w:val="20"/>
              </w:rPr>
            </w:pPr>
            <w:r w:rsidRPr="005476A3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0524536F" wp14:editId="5D66DE2F">
                  <wp:extent cx="3060000" cy="1980000"/>
                  <wp:effectExtent l="57150" t="57150" r="45720" b="58420"/>
                  <wp:docPr id="578178221" name="Imagem 5781782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178221" name="Imagem 578178221"/>
                          <pic:cNvPicPr preferRelativeResize="0"/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48BDA788" w14:textId="77777777" w:rsidR="00B877AF" w:rsidRPr="00992369" w:rsidRDefault="00B877AF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</w:tcPr>
          <w:p w14:paraId="2ED0EFD6" w14:textId="77777777" w:rsidR="00B877AF" w:rsidRPr="00992369" w:rsidRDefault="00B877AF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208DC002" w14:textId="77777777" w:rsidR="00B877AF" w:rsidRPr="00992369" w:rsidRDefault="00B877AF" w:rsidP="006A6BC2">
            <w:pPr>
              <w:pStyle w:val="TableParagraph"/>
              <w:ind w:right="-29"/>
              <w:jc w:val="center"/>
              <w:rPr>
                <w:sz w:val="20"/>
              </w:rPr>
            </w:pPr>
            <w:r w:rsidRPr="005476A3">
              <w:rPr>
                <w:noProof/>
                <w:color w:val="2B579A"/>
                <w:sz w:val="20"/>
                <w:shd w:val="clear" w:color="auto" w:fill="FFFFFF" w:themeFill="background1"/>
              </w:rPr>
              <w:drawing>
                <wp:inline distT="0" distB="0" distL="0" distR="0" wp14:anchorId="1987FBC4" wp14:editId="1CB33DD7">
                  <wp:extent cx="3060000" cy="1980000"/>
                  <wp:effectExtent l="57150" t="57150" r="45720" b="58420"/>
                  <wp:docPr id="65197150" name="Imagem 651971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97150" name="Imagem 65197150"/>
                          <pic:cNvPicPr preferRelativeResize="0"/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F" w:rsidRPr="0068592F" w14:paraId="32F4089D" w14:textId="77777777" w:rsidTr="007E03EF">
        <w:trPr>
          <w:trHeight w:val="454"/>
        </w:trPr>
        <w:tc>
          <w:tcPr>
            <w:tcW w:w="5386" w:type="dxa"/>
          </w:tcPr>
          <w:p w14:paraId="6676F7BB" w14:textId="6991B9B6" w:rsidR="00B877AF" w:rsidRPr="0068592F" w:rsidRDefault="008D6ECF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D6ECF">
              <w:rPr>
                <w:sz w:val="16"/>
                <w:szCs w:val="16"/>
                <w:lang w:val="pt-BR"/>
              </w:rPr>
              <w:t>Sistemas – instalação de sonofletores e câmeras nas plataformas.</w:t>
            </w:r>
          </w:p>
        </w:tc>
        <w:tc>
          <w:tcPr>
            <w:tcW w:w="170" w:type="dxa"/>
          </w:tcPr>
          <w:p w14:paraId="7D0AA02A" w14:textId="77777777" w:rsidR="00B877AF" w:rsidRPr="0068592F" w:rsidRDefault="00B877AF" w:rsidP="006A6BC2">
            <w:pPr>
              <w:pStyle w:val="TableParagraph"/>
              <w:spacing w:before="66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</w:tcPr>
          <w:p w14:paraId="1BAF664B" w14:textId="37F4C687" w:rsidR="00B877AF" w:rsidRPr="0068592F" w:rsidRDefault="00293DA4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293DA4">
              <w:rPr>
                <w:sz w:val="16"/>
                <w:szCs w:val="16"/>
                <w:lang w:val="pt-BR"/>
              </w:rPr>
              <w:t>Material Rodante – trem N09 em montagem no Bloco A.</w:t>
            </w:r>
          </w:p>
        </w:tc>
      </w:tr>
    </w:tbl>
    <w:p w14:paraId="1B9FDA9B" w14:textId="5E923703" w:rsidR="00625705" w:rsidRPr="004E42C4" w:rsidRDefault="00625705" w:rsidP="00FD2CEC">
      <w:pPr>
        <w:rPr>
          <w:lang w:val="pt-BR"/>
        </w:rPr>
      </w:pPr>
    </w:p>
    <w:p w14:paraId="2A554B9A" w14:textId="254220CC" w:rsidR="00625705" w:rsidRPr="004E42C4" w:rsidRDefault="00625705" w:rsidP="00FD2CEC">
      <w:pPr>
        <w:rPr>
          <w:lang w:val="pt-BR"/>
        </w:rPr>
      </w:pPr>
    </w:p>
    <w:p w14:paraId="74F10161" w14:textId="77777777" w:rsidR="00625705" w:rsidRDefault="00625705" w:rsidP="00FD2CEC">
      <w:pPr>
        <w:rPr>
          <w:lang w:val="pt-BR"/>
        </w:rPr>
      </w:pPr>
    </w:p>
    <w:p w14:paraId="1E4FFCC0" w14:textId="77777777" w:rsidR="00FD2CEC" w:rsidRDefault="00FD2CEC" w:rsidP="00FD2CEC">
      <w:pPr>
        <w:rPr>
          <w:lang w:val="pt-BR"/>
        </w:rPr>
      </w:pPr>
    </w:p>
    <w:p w14:paraId="0E0B2756" w14:textId="77777777" w:rsidR="00D9433E" w:rsidRDefault="00D9433E" w:rsidP="00FD2CEC">
      <w:pPr>
        <w:rPr>
          <w:lang w:val="pt-BR"/>
        </w:rPr>
        <w:sectPr w:rsidR="00D9433E" w:rsidSect="001D7A15">
          <w:headerReference w:type="even" r:id="rId157"/>
          <w:headerReference w:type="default" r:id="rId158"/>
          <w:footerReference w:type="even" r:id="rId159"/>
          <w:footerReference w:type="default" r:id="rId160"/>
          <w:headerReference w:type="first" r:id="rId161"/>
          <w:footerReference w:type="first" r:id="rId162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11C676E3" w14:textId="6CCEDA18" w:rsidR="00320ED2" w:rsidRPr="005D7CA1" w:rsidRDefault="00320ED2" w:rsidP="00CA30E7">
      <w:pPr>
        <w:tabs>
          <w:tab w:val="left" w:pos="1569"/>
        </w:tabs>
        <w:spacing w:after="840"/>
        <w:ind w:right="-57"/>
        <w:jc w:val="right"/>
        <w:rPr>
          <w:rFonts w:ascii="Biome" w:eastAsiaTheme="majorEastAsia" w:hAnsi="Biome" w:cs="Biome"/>
          <w:caps/>
          <w:color w:val="01023B" w:themeColor="accent5"/>
          <w:sz w:val="72"/>
          <w:szCs w:val="72"/>
          <w:lang w:val="pt-BR"/>
        </w:rPr>
      </w:pPr>
    </w:p>
    <w:p w14:paraId="10798086" w14:textId="77777777" w:rsidR="00D338FF" w:rsidRPr="005D7CA1" w:rsidRDefault="00D338FF" w:rsidP="00CA30E7">
      <w:pPr>
        <w:tabs>
          <w:tab w:val="left" w:pos="1569"/>
        </w:tabs>
        <w:spacing w:after="840"/>
        <w:ind w:right="-57"/>
        <w:jc w:val="right"/>
        <w:rPr>
          <w:rFonts w:ascii="Biome" w:eastAsiaTheme="majorEastAsia" w:hAnsi="Biome" w:cs="Biome"/>
          <w:caps/>
          <w:color w:val="01023B" w:themeColor="accent5"/>
          <w:sz w:val="72"/>
          <w:szCs w:val="72"/>
          <w:lang w:val="pt-BR"/>
        </w:rPr>
      </w:pPr>
    </w:p>
    <w:p w14:paraId="4BF94022" w14:textId="52732630" w:rsidR="00127384" w:rsidRPr="005D7CA1" w:rsidRDefault="000115BC" w:rsidP="002F1C8E">
      <w:pPr>
        <w:spacing w:after="840"/>
        <w:ind w:right="-57"/>
        <w:jc w:val="right"/>
        <w:rPr>
          <w:rFonts w:ascii="Biome" w:eastAsiaTheme="majorEastAsia" w:hAnsi="Biome" w:cs="Biome"/>
          <w:b/>
          <w:bCs/>
          <w:caps/>
          <w:sz w:val="44"/>
          <w:szCs w:val="44"/>
          <w:lang w:val="pt-BR"/>
        </w:rPr>
      </w:pPr>
      <w:r w:rsidRPr="005D7CA1">
        <w:rPr>
          <w:rFonts w:ascii="Biome" w:eastAsiaTheme="majorEastAsia" w:hAnsi="Biome" w:cs="Biome"/>
          <w:b/>
          <w:bCs/>
          <w:caps/>
          <w:sz w:val="72"/>
          <w:szCs w:val="72"/>
          <w:lang w:val="pt-BR"/>
        </w:rPr>
        <w:t xml:space="preserve">| </w:t>
      </w:r>
      <w:r w:rsidR="007D4DFA" w:rsidRPr="005D7CA1">
        <w:rPr>
          <w:rFonts w:ascii="Biome" w:eastAsiaTheme="majorEastAsia" w:hAnsi="Biome" w:cs="Biome"/>
          <w:b/>
          <w:bCs/>
          <w:caps/>
          <w:sz w:val="72"/>
          <w:szCs w:val="72"/>
          <w:lang w:val="pt-BR"/>
        </w:rPr>
        <w:t>Modernizaç</w:t>
      </w:r>
      <w:r w:rsidR="007B7389" w:rsidRPr="005D7CA1">
        <w:rPr>
          <w:rFonts w:ascii="Biome" w:eastAsiaTheme="majorEastAsia" w:hAnsi="Biome" w:cs="Biome"/>
          <w:b/>
          <w:bCs/>
          <w:caps/>
          <w:sz w:val="72"/>
          <w:szCs w:val="72"/>
          <w:lang w:val="pt-BR"/>
        </w:rPr>
        <w:t>ões</w:t>
      </w:r>
      <w:r w:rsidR="003D1F9F" w:rsidRPr="005D7CA1">
        <w:rPr>
          <w:rFonts w:ascii="Biome" w:eastAsiaTheme="majorEastAsia" w:hAnsi="Biome" w:cs="Biome"/>
          <w:b/>
          <w:bCs/>
          <w:caps/>
          <w:sz w:val="72"/>
          <w:szCs w:val="72"/>
          <w:lang w:val="pt-BR"/>
        </w:rPr>
        <w:t xml:space="preserve"> |</w:t>
      </w:r>
      <w:r w:rsidR="007B7389" w:rsidRPr="005D7CA1">
        <w:rPr>
          <w:rFonts w:ascii="Biome" w:eastAsiaTheme="majorEastAsia" w:hAnsi="Biome" w:cs="Biome"/>
          <w:b/>
          <w:bCs/>
          <w:caps/>
          <w:sz w:val="72"/>
          <w:szCs w:val="72"/>
          <w:lang w:val="pt-BR"/>
        </w:rPr>
        <w:t xml:space="preserve"> </w:t>
      </w:r>
      <w:r w:rsidR="003D1F9F" w:rsidRPr="005D7CA1">
        <w:rPr>
          <w:rFonts w:ascii="Biome" w:eastAsiaTheme="majorEastAsia" w:hAnsi="Biome" w:cs="Biome"/>
          <w:b/>
          <w:bCs/>
          <w:caps/>
          <w:sz w:val="72"/>
          <w:szCs w:val="72"/>
          <w:lang w:val="pt-BR"/>
        </w:rPr>
        <w:br/>
      </w:r>
      <w:r w:rsidR="007B7389" w:rsidRPr="005D7CA1">
        <w:rPr>
          <w:rFonts w:ascii="Biome" w:eastAsiaTheme="majorEastAsia" w:hAnsi="Biome" w:cs="Biome"/>
          <w:b/>
          <w:bCs/>
          <w:caps/>
          <w:sz w:val="72"/>
          <w:szCs w:val="72"/>
          <w:lang w:val="pt-BR"/>
        </w:rPr>
        <w:t>| metrÔ |</w:t>
      </w:r>
      <w:r w:rsidR="007D4DFA" w:rsidRPr="005D7CA1">
        <w:rPr>
          <w:rFonts w:ascii="Biome" w:eastAsiaTheme="majorEastAsia" w:hAnsi="Biome" w:cs="Biome"/>
          <w:b/>
          <w:bCs/>
          <w:caps/>
          <w:sz w:val="72"/>
          <w:szCs w:val="72"/>
          <w:lang w:val="pt-BR"/>
        </w:rPr>
        <w:t xml:space="preserve"> </w:t>
      </w:r>
      <w:r w:rsidR="00776995" w:rsidRPr="005D7CA1">
        <w:rPr>
          <w:rFonts w:ascii="Biome" w:eastAsiaTheme="majorEastAsia" w:hAnsi="Biome" w:cs="Biome"/>
          <w:b/>
          <w:bCs/>
          <w:caps/>
          <w:sz w:val="72"/>
          <w:szCs w:val="72"/>
          <w:lang w:val="pt-BR"/>
        </w:rPr>
        <w:br/>
      </w:r>
    </w:p>
    <w:p w14:paraId="01F6B8EE" w14:textId="76FF762A" w:rsidR="00BC71A9" w:rsidRPr="008D4DB2" w:rsidRDefault="00181595" w:rsidP="002F1C8E">
      <w:pPr>
        <w:spacing w:after="840"/>
        <w:ind w:right="-57"/>
        <w:jc w:val="right"/>
        <w:rPr>
          <w:rFonts w:ascii="Biome" w:hAnsi="Biome" w:cs="Biome"/>
          <w:lang w:val="pt-BR"/>
        </w:rPr>
      </w:pPr>
      <w:r w:rsidRPr="005D7CA1">
        <w:rPr>
          <w:rFonts w:ascii="Biome" w:eastAsiaTheme="majorEastAsia" w:hAnsi="Biome" w:cs="Biome"/>
          <w:b/>
          <w:bCs/>
          <w:caps/>
          <w:noProof/>
          <w:sz w:val="44"/>
          <w:szCs w:val="44"/>
          <w:lang w:val="pt-BR"/>
        </w:rPr>
        <mc:AlternateContent>
          <mc:Choice Requires="wps">
            <w:drawing>
              <wp:anchor distT="0" distB="0" distL="114300" distR="114300" simplePos="0" relativeHeight="251658244" behindDoc="1" locked="0" layoutInCell="1" allowOverlap="1" wp14:anchorId="14E13DAB" wp14:editId="28B33850">
                <wp:simplePos x="0" y="0"/>
                <wp:positionH relativeFrom="column">
                  <wp:posOffset>276225</wp:posOffset>
                </wp:positionH>
                <wp:positionV relativeFrom="paragraph">
                  <wp:posOffset>1008854</wp:posOffset>
                </wp:positionV>
                <wp:extent cx="6531610" cy="668740"/>
                <wp:effectExtent l="0" t="0" r="21590" b="17145"/>
                <wp:wrapNone/>
                <wp:docPr id="25" name="Retângul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1610" cy="66874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30196"/>
                          </a:srgb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ADBCF5" id="Retângulo 25" o:spid="_x0000_s1026" style="position:absolute;margin-left:21.75pt;margin-top:79.45pt;width:514.3pt;height:52.65pt;z-index:-2516582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" strokecolor="#7f7f7f [1612]" strokeweight="1pt">
                <v:fill opacity="19789f"/>
              </v:rect>
            </w:pict>
          </mc:Fallback>
        </mc:AlternateContent>
      </w:r>
      <w:r w:rsidR="000115BC" w:rsidRPr="005D7CA1">
        <w:rPr>
          <w:rFonts w:ascii="Biome" w:eastAsiaTheme="majorEastAsia" w:hAnsi="Biome" w:cs="Biome"/>
          <w:b/>
          <w:bCs/>
          <w:caps/>
          <w:sz w:val="44"/>
          <w:szCs w:val="44"/>
          <w:lang w:val="pt-BR"/>
        </w:rPr>
        <w:t>SISTEMAS DE SINALIZAÇ</w:t>
      </w:r>
      <w:r w:rsidR="00C116A0" w:rsidRPr="005D7CA1">
        <w:rPr>
          <w:rFonts w:ascii="Biome" w:eastAsiaTheme="majorEastAsia" w:hAnsi="Biome" w:cs="Biome"/>
          <w:b/>
          <w:bCs/>
          <w:caps/>
          <w:sz w:val="44"/>
          <w:szCs w:val="44"/>
          <w:lang w:val="pt-BR"/>
        </w:rPr>
        <w:t>ÃO</w:t>
      </w:r>
      <w:r w:rsidR="00075176" w:rsidRPr="005D7CA1">
        <w:rPr>
          <w:rFonts w:ascii="Biome" w:eastAsiaTheme="majorEastAsia" w:hAnsi="Biome" w:cs="Biome"/>
          <w:b/>
          <w:bCs/>
          <w:caps/>
          <w:sz w:val="44"/>
          <w:szCs w:val="44"/>
          <w:lang w:val="pt-BR"/>
        </w:rPr>
        <w:t xml:space="preserve"> DE TELECOM</w:t>
      </w:r>
      <w:r w:rsidR="00452710" w:rsidRPr="005D7CA1">
        <w:rPr>
          <w:rFonts w:ascii="Biome" w:eastAsiaTheme="majorEastAsia" w:hAnsi="Biome" w:cs="Biome"/>
          <w:b/>
          <w:bCs/>
          <w:caps/>
          <w:sz w:val="44"/>
          <w:szCs w:val="44"/>
          <w:lang w:val="pt-BR"/>
        </w:rPr>
        <w:t>UNICAÇÕES</w:t>
      </w:r>
      <w:r w:rsidR="005D7CA1">
        <w:rPr>
          <w:rFonts w:ascii="Biome" w:eastAsiaTheme="majorEastAsia" w:hAnsi="Biome" w:cs="Biome"/>
          <w:b/>
          <w:bCs/>
          <w:caps/>
          <w:sz w:val="44"/>
          <w:szCs w:val="44"/>
          <w:lang w:val="pt-BR"/>
        </w:rPr>
        <w:br/>
      </w:r>
      <w:r w:rsidR="00593AC8" w:rsidRPr="008D4DB2">
        <w:rPr>
          <w:rFonts w:ascii="Biome" w:eastAsiaTheme="majorEastAsia" w:hAnsi="Biome" w:cs="Biome"/>
          <w:caps/>
          <w:sz w:val="64"/>
          <w:szCs w:val="64"/>
          <w:lang w:val="pt-BR"/>
        </w:rPr>
        <w:br/>
      </w:r>
      <w:r w:rsidR="00C50279" w:rsidRPr="002845E7">
        <w:rPr>
          <w:rFonts w:ascii="Biome" w:eastAsiaTheme="majorEastAsia" w:hAnsi="Biome" w:cs="Biome"/>
          <w:b/>
          <w:bCs/>
          <w:caps/>
          <w:color w:val="171796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B437F7" w:rsidRPr="002845E7">
        <w:rPr>
          <w:rFonts w:ascii="Biome" w:eastAsiaTheme="majorEastAsia" w:hAnsi="Biome" w:cs="Biome"/>
          <w:b/>
          <w:bCs/>
          <w:caps/>
          <w:color w:val="171796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lINHA 1-aZUL</w:t>
      </w:r>
      <w:r w:rsidR="00BC71A9" w:rsidRPr="002845E7">
        <w:rPr>
          <w:rFonts w:ascii="Biome" w:eastAsiaTheme="majorEastAsia" w:hAnsi="Biome" w:cs="Biome"/>
          <w:b/>
          <w:bCs/>
          <w:caps/>
          <w:color w:val="171796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295F57" w:rsidRPr="002845E7">
        <w:rPr>
          <w:rFonts w:ascii="Biome" w:eastAsiaTheme="majorEastAsia" w:hAnsi="Biome" w:cs="Biome"/>
          <w:b/>
          <w:bCs/>
          <w:caps/>
          <w:color w:val="171796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 w:rsidR="00C50279" w:rsidRPr="002845E7">
        <w:rPr>
          <w:rFonts w:ascii="Biome" w:eastAsiaTheme="majorEastAsia" w:hAnsi="Biome" w:cs="Biome"/>
          <w:b/>
          <w:bCs/>
          <w:caps/>
          <w:color w:val="097A5E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B437F7" w:rsidRPr="002845E7">
        <w:rPr>
          <w:rFonts w:ascii="Biome" w:eastAsiaTheme="majorEastAsia" w:hAnsi="Biome" w:cs="Biome"/>
          <w:b/>
          <w:bCs/>
          <w:caps/>
          <w:color w:val="097A5E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LINHA 2-VERDE</w:t>
      </w:r>
      <w:r w:rsidR="00BC71A9" w:rsidRPr="002845E7">
        <w:rPr>
          <w:rFonts w:ascii="Biome" w:eastAsiaTheme="majorEastAsia" w:hAnsi="Biome" w:cs="Biome"/>
          <w:b/>
          <w:bCs/>
          <w:caps/>
          <w:color w:val="097A5E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BC71A9" w:rsidRPr="002845E7">
        <w:rPr>
          <w:rFonts w:ascii="Biome" w:eastAsiaTheme="majorEastAsia" w:hAnsi="Biome" w:cs="Biome"/>
          <w:b/>
          <w:bCs/>
          <w:caps/>
          <w:color w:val="01023B" w:themeColor="accent5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 w:rsidR="002F1C8E" w:rsidRPr="002845E7">
        <w:rPr>
          <w:rFonts w:ascii="Biome" w:eastAsiaTheme="majorEastAsia" w:hAnsi="Biome" w:cs="Biome"/>
          <w:b/>
          <w:bCs/>
          <w:caps/>
          <w:color w:val="F02137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776995" w:rsidRPr="002845E7">
        <w:rPr>
          <w:rFonts w:ascii="Biome" w:eastAsiaTheme="majorEastAsia" w:hAnsi="Biome" w:cs="Biome"/>
          <w:b/>
          <w:bCs/>
          <w:caps/>
          <w:color w:val="F02137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LINHA 3-VERMELHA</w:t>
      </w:r>
      <w:r w:rsidR="00C50279" w:rsidRPr="002845E7">
        <w:rPr>
          <w:rFonts w:ascii="Biome" w:eastAsiaTheme="majorEastAsia" w:hAnsi="Biome" w:cs="Biome"/>
          <w:b/>
          <w:bCs/>
          <w:caps/>
          <w:color w:val="F02137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A05BA2" w:rsidRPr="008D4DB2">
        <w:rPr>
          <w:rFonts w:ascii="Biome" w:eastAsiaTheme="majorEastAsia" w:hAnsi="Biome" w:cs="Biome"/>
          <w:caps/>
          <w:color w:val="01023B" w:themeColor="accent5"/>
          <w:sz w:val="36"/>
          <w:szCs w:val="36"/>
          <w:lang w:val="pt-BR"/>
        </w:rPr>
        <w:br/>
      </w:r>
    </w:p>
    <w:p w14:paraId="6F666328" w14:textId="651C4CDE" w:rsidR="00320ED2" w:rsidRDefault="00320ED2" w:rsidP="002F1C8E">
      <w:pPr>
        <w:spacing w:after="840"/>
        <w:ind w:right="-57"/>
        <w:jc w:val="right"/>
        <w:rPr>
          <w:lang w:val="pt-BR"/>
        </w:rPr>
      </w:pPr>
    </w:p>
    <w:p w14:paraId="09BDD205" w14:textId="522EB679" w:rsidR="00C92F89" w:rsidRDefault="00C92F89" w:rsidP="002F1C8E">
      <w:pPr>
        <w:spacing w:after="840"/>
        <w:ind w:right="-57"/>
        <w:jc w:val="right"/>
        <w:rPr>
          <w:lang w:val="pt-BR"/>
        </w:rPr>
      </w:pPr>
    </w:p>
    <w:p w14:paraId="651B23AF" w14:textId="77777777" w:rsidR="00C92F89" w:rsidRDefault="00C92F89" w:rsidP="002F1C8E">
      <w:pPr>
        <w:spacing w:after="840"/>
        <w:ind w:right="-57"/>
        <w:jc w:val="right"/>
        <w:rPr>
          <w:lang w:val="pt-BR"/>
        </w:rPr>
      </w:pPr>
    </w:p>
    <w:p w14:paraId="21307499" w14:textId="65214E65" w:rsidR="00BC71A9" w:rsidRDefault="00BC71A9" w:rsidP="00BC71A9">
      <w:pPr>
        <w:spacing w:after="840"/>
        <w:ind w:right="-57"/>
        <w:jc w:val="center"/>
        <w:rPr>
          <w:lang w:val="pt-BR"/>
        </w:rPr>
      </w:pPr>
    </w:p>
    <w:p w14:paraId="4BD1D1D1" w14:textId="77777777" w:rsidR="003B5653" w:rsidRDefault="003B5653" w:rsidP="003B5653">
      <w:pPr>
        <w:rPr>
          <w:lang w:val="pt-BR"/>
        </w:rPr>
        <w:sectPr w:rsidR="003B5653" w:rsidSect="00721DFE">
          <w:headerReference w:type="even" r:id="rId163"/>
          <w:headerReference w:type="default" r:id="rId164"/>
          <w:footerReference w:type="even" r:id="rId165"/>
          <w:footerReference w:type="default" r:id="rId166"/>
          <w:headerReference w:type="first" r:id="rId167"/>
          <w:footerReference w:type="first" r:id="rId168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4B6B225B" w14:textId="5CA8C355" w:rsidR="003B5653" w:rsidRDefault="003B5653" w:rsidP="003B5653">
      <w:pPr>
        <w:rPr>
          <w:lang w:val="pt-BR"/>
        </w:rPr>
      </w:pPr>
    </w:p>
    <w:p w14:paraId="515A8997" w14:textId="77777777" w:rsidR="00872D26" w:rsidRDefault="00872D26" w:rsidP="003B5653">
      <w:pPr>
        <w:rPr>
          <w:lang w:val="pt-BR"/>
        </w:rPr>
      </w:pPr>
    </w:p>
    <w:p w14:paraId="0F64E882" w14:textId="77777777" w:rsidR="009F03FE" w:rsidRDefault="009F03FE" w:rsidP="003B5653">
      <w:pPr>
        <w:rPr>
          <w:lang w:val="pt-BR"/>
        </w:rPr>
      </w:pPr>
    </w:p>
    <w:p w14:paraId="55251CFF" w14:textId="75DD05A8" w:rsidR="00C41DEB" w:rsidRDefault="00B33548" w:rsidP="003B5653">
      <w:pPr>
        <w:rPr>
          <w:b/>
          <w:color w:val="005A9E"/>
          <w:sz w:val="24"/>
          <w:szCs w:val="24"/>
          <w:lang w:val="pt-BR"/>
        </w:rPr>
      </w:pPr>
      <w:r>
        <w:rPr>
          <w:b/>
          <w:color w:val="005A9E"/>
          <w:sz w:val="24"/>
          <w:szCs w:val="24"/>
          <w:lang w:val="pt-BR"/>
        </w:rPr>
        <w:t>MODERNIZAÇÃO CBTC</w:t>
      </w:r>
    </w:p>
    <w:tbl>
      <w:tblPr>
        <w:tblStyle w:val="TableNormal"/>
        <w:tblW w:w="10892" w:type="dxa"/>
        <w:tblLayout w:type="fixed"/>
        <w:tblCellMar>
          <w:left w:w="142" w:type="dxa"/>
          <w:right w:w="142" w:type="dxa"/>
        </w:tblCellMar>
        <w:tblLook w:val="01E0" w:firstRow="1" w:lastRow="1" w:firstColumn="1" w:lastColumn="1" w:noHBand="0" w:noVBand="0"/>
      </w:tblPr>
      <w:tblGrid>
        <w:gridCol w:w="5212"/>
        <w:gridCol w:w="304"/>
        <w:gridCol w:w="5376"/>
      </w:tblGrid>
      <w:tr w:rsidR="00BF3119" w14:paraId="278A78A8" w14:textId="77777777" w:rsidTr="007E03EF">
        <w:trPr>
          <w:trHeight w:val="510"/>
        </w:trPr>
        <w:tc>
          <w:tcPr>
            <w:tcW w:w="5212" w:type="dxa"/>
            <w:tcBorders>
              <w:bottom w:val="single" w:sz="12" w:space="0" w:color="auto"/>
            </w:tcBorders>
            <w:vAlign w:val="bottom"/>
          </w:tcPr>
          <w:p w14:paraId="570F349D" w14:textId="77777777" w:rsidR="00BF3119" w:rsidRDefault="00BF3119" w:rsidP="00FA1641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  <w:tc>
          <w:tcPr>
            <w:tcW w:w="304" w:type="dxa"/>
            <w:vMerge w:val="restart"/>
          </w:tcPr>
          <w:p w14:paraId="7D624BD7" w14:textId="77777777" w:rsidR="00BF3119" w:rsidRDefault="00BF3119" w:rsidP="00BD64AA">
            <w:pPr>
              <w:pStyle w:val="TableParagraph"/>
              <w:spacing w:before="21"/>
              <w:jc w:val="center"/>
              <w:rPr>
                <w:b/>
                <w:color w:val="005A9E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56" behindDoc="0" locked="0" layoutInCell="1" allowOverlap="1" wp14:anchorId="2E73ED98" wp14:editId="2CDCA5E4">
                      <wp:simplePos x="0" y="0"/>
                      <wp:positionH relativeFrom="column">
                        <wp:posOffset>-8255</wp:posOffset>
                      </wp:positionH>
                      <wp:positionV relativeFrom="paragraph">
                        <wp:posOffset>10795</wp:posOffset>
                      </wp:positionV>
                      <wp:extent cx="7620" cy="3132000"/>
                      <wp:effectExtent l="19050" t="19050" r="30480" b="30480"/>
                      <wp:wrapNone/>
                      <wp:docPr id="262" name="Conector reto 2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620" cy="31320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8D04E08" id="Conector reto 262" o:spid="_x0000_s1026" style="position:absolute;flip:x;z-index:25165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65pt,.85pt" to="-.05pt,24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" strokecolor="#a6a6a6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12" w:space="0" w:color="auto"/>
            </w:tcBorders>
            <w:vAlign w:val="bottom"/>
          </w:tcPr>
          <w:p w14:paraId="3F046B05" w14:textId="5D4865A1" w:rsidR="00BF3119" w:rsidRDefault="00173635" w:rsidP="003F0761">
            <w:pPr>
              <w:pStyle w:val="TableParagraph"/>
              <w:spacing w:before="21"/>
              <w:rPr>
                <w:b/>
              </w:rPr>
            </w:pPr>
            <w:r w:rsidRPr="00173635">
              <w:rPr>
                <w:b/>
                <w:color w:val="005A9E"/>
              </w:rPr>
              <w:t>Características do Contrato</w:t>
            </w:r>
          </w:p>
        </w:tc>
      </w:tr>
      <w:tr w:rsidR="00BF3119" w14:paraId="55615AC7" w14:textId="77777777" w:rsidTr="007E03EF">
        <w:trPr>
          <w:trHeight w:val="4365"/>
        </w:trPr>
        <w:tc>
          <w:tcPr>
            <w:tcW w:w="5212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1435057B" w14:textId="33ACD20F" w:rsidR="001A776F" w:rsidRPr="002D2228" w:rsidRDefault="001A776F" w:rsidP="00B04365">
            <w:pPr>
              <w:pStyle w:val="TableParagraph"/>
              <w:spacing w:before="6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Possibilitar a inserção de mais trens nas linhas 1, 2 e 3 de forma a reduzir o intervalo entre trens para proporcionar mais conforto aos usuários e aumentar a oferta de lugares;</w:t>
            </w:r>
          </w:p>
          <w:p w14:paraId="51200A50" w14:textId="69AF39D2" w:rsidR="001A776F" w:rsidRPr="002D2228" w:rsidRDefault="001A776F" w:rsidP="00B04365">
            <w:pPr>
              <w:pStyle w:val="TableParagraph"/>
              <w:spacing w:before="6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Aumentar a velocidade média dos trens nas linhas, reduzindo o tempo de viagem;</w:t>
            </w:r>
          </w:p>
          <w:p w14:paraId="5538759B" w14:textId="024A15AB" w:rsidR="001A776F" w:rsidRPr="002D2228" w:rsidRDefault="001A776F" w:rsidP="00B04365">
            <w:pPr>
              <w:pStyle w:val="TableParagraph"/>
              <w:spacing w:before="6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Reduzir a energia consumida pelos trens em função de controle mais efetivo de sua movimentação;</w:t>
            </w:r>
          </w:p>
          <w:p w14:paraId="47EC67DB" w14:textId="6F2DF591" w:rsidR="00BF3119" w:rsidRPr="002D2228" w:rsidRDefault="001A776F" w:rsidP="00B04365">
            <w:pPr>
              <w:pStyle w:val="TableParagraph"/>
              <w:spacing w:before="60"/>
              <w:ind w:right="1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Os sistemas de telecomunicações viabilizarão comunicações audiovisuais precisas em tempo real de forma que qualquer anomalia, emergência ou avisos institucionais poderão ser difundidos imediatamente aos usuários e funcionários, além de maior eficiência e segurança nas comunicações de dados para todos os sistemas.</w:t>
            </w:r>
          </w:p>
        </w:tc>
        <w:tc>
          <w:tcPr>
            <w:tcW w:w="304" w:type="dxa"/>
            <w:vMerge/>
          </w:tcPr>
          <w:p w14:paraId="53590889" w14:textId="77777777" w:rsidR="00BF3119" w:rsidRPr="002D2228" w:rsidRDefault="00BF3119" w:rsidP="00B04365">
            <w:pPr>
              <w:pStyle w:val="TableParagraph"/>
              <w:spacing w:before="60"/>
              <w:ind w:right="213"/>
              <w:jc w:val="both"/>
              <w:rPr>
                <w:lang w:val="pt-BR"/>
              </w:rPr>
            </w:pPr>
          </w:p>
        </w:tc>
        <w:tc>
          <w:tcPr>
            <w:tcW w:w="5376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05C41F1D" w14:textId="77777777" w:rsidR="002C632C" w:rsidRPr="002D2228" w:rsidRDefault="00CD0C6D" w:rsidP="008548BA">
            <w:pPr>
              <w:pStyle w:val="TableParagraph"/>
              <w:numPr>
                <w:ilvl w:val="0"/>
                <w:numId w:val="29"/>
              </w:numPr>
              <w:shd w:val="clear" w:color="auto" w:fill="E7E6E6" w:themeFill="background2"/>
              <w:spacing w:before="6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Implantação da Sinalização com a tecnologia CBTC</w:t>
            </w:r>
            <w:r w:rsidR="002C632C" w:rsidRPr="002D2228">
              <w:rPr>
                <w:lang w:val="pt-BR"/>
              </w:rPr>
              <w:t xml:space="preserve"> </w:t>
            </w:r>
            <w:r w:rsidR="002C632C" w:rsidRPr="009A3DCB">
              <w:rPr>
                <w:b/>
                <w:bCs/>
                <w:i/>
                <w:iCs/>
                <w:lang w:val="pt-BR"/>
              </w:rPr>
              <w:t>(Communication Based Train Control)</w:t>
            </w:r>
            <w:r w:rsidR="002C632C" w:rsidRPr="002D2228">
              <w:rPr>
                <w:lang w:val="pt-BR"/>
              </w:rPr>
              <w:t>;</w:t>
            </w:r>
          </w:p>
          <w:p w14:paraId="3811A301" w14:textId="4F6F8EBF" w:rsidR="00CD0C6D" w:rsidRPr="002D2228" w:rsidRDefault="00CD0C6D" w:rsidP="008548BA">
            <w:pPr>
              <w:pStyle w:val="TableParagraph"/>
              <w:numPr>
                <w:ilvl w:val="0"/>
                <w:numId w:val="29"/>
              </w:numPr>
              <w:shd w:val="clear" w:color="auto" w:fill="E7E6E6" w:themeFill="background2"/>
              <w:spacing w:before="6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Implantação do Sistema de transmissão digital utilizando fibras ópticas;</w:t>
            </w:r>
          </w:p>
          <w:p w14:paraId="17A721DA" w14:textId="331E79D7" w:rsidR="00CD0C6D" w:rsidRPr="002D2228" w:rsidRDefault="00CD0C6D" w:rsidP="008548BA">
            <w:pPr>
              <w:pStyle w:val="TableParagraph"/>
              <w:numPr>
                <w:ilvl w:val="0"/>
                <w:numId w:val="29"/>
              </w:numPr>
              <w:shd w:val="clear" w:color="auto" w:fill="E7E6E6" w:themeFill="background2"/>
              <w:spacing w:before="6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Implantação do Sistema de Transmissão em tempo real de imagens das câmeras internas do trem para o </w:t>
            </w:r>
            <w:r w:rsidR="00D8741B" w:rsidRPr="002D2228">
              <w:rPr>
                <w:lang w:val="pt-BR"/>
              </w:rPr>
              <w:t>CCO e das estações para o trem;</w:t>
            </w:r>
          </w:p>
          <w:p w14:paraId="4AFDBB9A" w14:textId="77777777" w:rsidR="00BF3119" w:rsidRDefault="003F75FB" w:rsidP="008548BA">
            <w:pPr>
              <w:pStyle w:val="TableParagraph"/>
              <w:numPr>
                <w:ilvl w:val="0"/>
                <w:numId w:val="29"/>
              </w:numPr>
              <w:shd w:val="clear" w:color="auto" w:fill="E7E6E6" w:themeFill="background2"/>
              <w:spacing w:before="6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Implantação de Painéis Multimídia para informar</w:t>
            </w:r>
            <w:r w:rsidR="007C7289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as horas e as mensagens operacionais e institucionais.</w:t>
            </w:r>
          </w:p>
          <w:p w14:paraId="04316DC4" w14:textId="77777777" w:rsidR="008548BA" w:rsidRPr="008548BA" w:rsidRDefault="008548BA" w:rsidP="008548BA">
            <w:pPr>
              <w:rPr>
                <w:lang w:val="pt-BR"/>
              </w:rPr>
            </w:pPr>
          </w:p>
          <w:p w14:paraId="2ABDFB60" w14:textId="401B7DD5" w:rsidR="008548BA" w:rsidRPr="008548BA" w:rsidRDefault="008548BA" w:rsidP="008548BA">
            <w:pPr>
              <w:tabs>
                <w:tab w:val="left" w:pos="1302"/>
              </w:tabs>
              <w:rPr>
                <w:lang w:val="pt-BR"/>
              </w:rPr>
            </w:pPr>
          </w:p>
        </w:tc>
      </w:tr>
      <w:tr w:rsidR="00BF3119" w14:paraId="2795BEB5" w14:textId="77777777" w:rsidTr="007E03EF">
        <w:trPr>
          <w:trHeight w:val="510"/>
        </w:trPr>
        <w:tc>
          <w:tcPr>
            <w:tcW w:w="5212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12E47A62" w14:textId="400589F8" w:rsidR="00BF3119" w:rsidRPr="00217D64" w:rsidRDefault="00383153" w:rsidP="003F0761">
            <w:pPr>
              <w:pStyle w:val="TableParagraph"/>
              <w:spacing w:before="181"/>
              <w:ind w:right="213"/>
            </w:pPr>
            <w:r>
              <w:rPr>
                <w:b/>
                <w:color w:val="005A9E"/>
              </w:rPr>
              <w:t>Implantação</w:t>
            </w:r>
          </w:p>
        </w:tc>
        <w:tc>
          <w:tcPr>
            <w:tcW w:w="304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6237BF44" w14:textId="14730DD4" w:rsidR="00BF3119" w:rsidRDefault="00BF3119" w:rsidP="003F0761">
            <w:pPr>
              <w:pStyle w:val="TableParagraph"/>
              <w:spacing w:before="181"/>
              <w:ind w:right="213"/>
            </w:pPr>
          </w:p>
        </w:tc>
        <w:tc>
          <w:tcPr>
            <w:tcW w:w="5376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0FB1805A" w14:textId="1CE64CFE" w:rsidR="00BF3119" w:rsidRDefault="00BF3119" w:rsidP="003F0761">
            <w:pPr>
              <w:pStyle w:val="TableParagraph"/>
              <w:spacing w:before="181"/>
              <w:ind w:right="213"/>
            </w:pPr>
          </w:p>
        </w:tc>
      </w:tr>
      <w:tr w:rsidR="00975D4A" w14:paraId="0E446E65" w14:textId="77777777" w:rsidTr="007E03EF">
        <w:trPr>
          <w:trHeight w:val="4139"/>
        </w:trPr>
        <w:tc>
          <w:tcPr>
            <w:tcW w:w="10892" w:type="dxa"/>
            <w:gridSpan w:val="3"/>
            <w:tcBorders>
              <w:top w:val="single" w:sz="12" w:space="0" w:color="auto"/>
            </w:tcBorders>
            <w:shd w:val="clear" w:color="auto" w:fill="E7E6E6" w:themeFill="background2"/>
          </w:tcPr>
          <w:p w14:paraId="3ECC3EBE" w14:textId="77777777" w:rsidR="00975D4A" w:rsidRDefault="00975D4A" w:rsidP="008548BA">
            <w:pPr>
              <w:pStyle w:val="TableParagraph"/>
              <w:shd w:val="clear" w:color="auto" w:fill="E7E6E6" w:themeFill="background2"/>
              <w:spacing w:before="40" w:after="120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 contrato com a Alstom, referente à modernização dos Sistemas de Telecomunicações e Sinalização das Linhas 1, 2 e 3 foi retomado em 11/02/2016, em um acordo homologado no Juízo Arbitral</w:t>
            </w:r>
            <w:r>
              <w:rPr>
                <w:lang w:val="pt-BR"/>
              </w:rPr>
              <w:t>.</w:t>
            </w:r>
            <w:r w:rsidRPr="00C97ACC">
              <w:rPr>
                <w:lang w:val="pt-BR"/>
              </w:rPr>
              <w:t xml:space="preserve"> </w:t>
            </w:r>
          </w:p>
          <w:p w14:paraId="3C8FCC46" w14:textId="77777777" w:rsidR="00975D4A" w:rsidRPr="002D2228" w:rsidRDefault="00975D4A" w:rsidP="008548BA">
            <w:pPr>
              <w:pStyle w:val="TableParagraph"/>
              <w:shd w:val="clear" w:color="auto" w:fill="E7E6E6" w:themeFill="background2"/>
              <w:spacing w:before="40" w:after="120"/>
              <w:jc w:val="both"/>
              <w:rPr>
                <w:lang w:val="pt-BR"/>
              </w:rPr>
            </w:pPr>
            <w:r w:rsidRPr="00EC3BE8">
              <w:rPr>
                <w:lang w:val="pt-BR"/>
              </w:rPr>
              <w:t xml:space="preserve">A </w:t>
            </w:r>
            <w:r w:rsidRPr="008548BA">
              <w:rPr>
                <w:shd w:val="clear" w:color="auto" w:fill="E7E6E6" w:themeFill="background2"/>
                <w:lang w:val="pt-BR"/>
              </w:rPr>
              <w:t>situação</w:t>
            </w:r>
            <w:r w:rsidRPr="00EC3BE8">
              <w:rPr>
                <w:lang w:val="pt-BR"/>
              </w:rPr>
              <w:t xml:space="preserve"> atual nas linhas 1, 2 e 3 é</w:t>
            </w:r>
            <w:r>
              <w:rPr>
                <w:lang w:val="pt-BR"/>
              </w:rPr>
              <w:t>:</w:t>
            </w:r>
          </w:p>
          <w:p w14:paraId="739C7DAE" w14:textId="08BE1DD3" w:rsidR="00975D4A" w:rsidRDefault="00975D4A" w:rsidP="008548BA">
            <w:pPr>
              <w:pStyle w:val="TableParagraph"/>
              <w:shd w:val="clear" w:color="auto" w:fill="E7E6E6" w:themeFill="background2"/>
              <w:spacing w:before="40" w:after="120"/>
              <w:jc w:val="both"/>
              <w:rPr>
                <w:lang w:val="pt-BR"/>
              </w:rPr>
            </w:pPr>
            <w:r w:rsidRPr="002D2228">
              <w:rPr>
                <w:b/>
                <w:bCs/>
                <w:lang w:val="pt-BR"/>
              </w:rPr>
              <w:t>Linha 1-Azul:</w:t>
            </w:r>
            <w:r w:rsidRPr="00FA1D15">
              <w:rPr>
                <w:lang w:val="pt-BR"/>
              </w:rPr>
              <w:t xml:space="preserve"> </w:t>
            </w:r>
          </w:p>
          <w:p w14:paraId="558E7DC3" w14:textId="77777777" w:rsidR="00975D4A" w:rsidRDefault="00975D4A" w:rsidP="008548BA">
            <w:pPr>
              <w:pStyle w:val="TableParagraph"/>
              <w:shd w:val="clear" w:color="auto" w:fill="E7E6E6" w:themeFill="background2"/>
              <w:spacing w:before="40" w:after="120"/>
              <w:jc w:val="both"/>
              <w:rPr>
                <w:lang w:val="pt-BR"/>
              </w:rPr>
            </w:pPr>
            <w:r w:rsidRPr="0030024F">
              <w:rPr>
                <w:lang w:val="pt-BR"/>
              </w:rPr>
              <w:t xml:space="preserve">Iniciada a operação comercial do CBTC em </w:t>
            </w:r>
            <w:r>
              <w:rPr>
                <w:lang w:val="pt-BR"/>
              </w:rPr>
              <w:t>N</w:t>
            </w:r>
            <w:r w:rsidRPr="0030024F">
              <w:rPr>
                <w:lang w:val="pt-BR"/>
              </w:rPr>
              <w:t>ov</w:t>
            </w:r>
            <w:r>
              <w:rPr>
                <w:lang w:val="pt-BR"/>
              </w:rPr>
              <w:t>embro</w:t>
            </w:r>
            <w:r w:rsidRPr="0030024F">
              <w:rPr>
                <w:lang w:val="pt-BR"/>
              </w:rPr>
              <w:t>/2</w:t>
            </w:r>
            <w:r>
              <w:rPr>
                <w:lang w:val="pt-BR"/>
              </w:rPr>
              <w:t>02</w:t>
            </w:r>
            <w:r w:rsidRPr="0030024F">
              <w:rPr>
                <w:lang w:val="pt-BR"/>
              </w:rPr>
              <w:t xml:space="preserve">2. </w:t>
            </w:r>
          </w:p>
          <w:p w14:paraId="567B7DED" w14:textId="77777777" w:rsidR="00975D4A" w:rsidRDefault="00975D4A" w:rsidP="008548BA">
            <w:pPr>
              <w:pStyle w:val="TableParagraph"/>
              <w:shd w:val="clear" w:color="auto" w:fill="E7E6E6" w:themeFill="background2"/>
              <w:spacing w:before="40" w:after="120"/>
              <w:jc w:val="both"/>
              <w:rPr>
                <w:lang w:val="pt-BR"/>
              </w:rPr>
            </w:pPr>
            <w:r w:rsidRPr="005226F0">
              <w:rPr>
                <w:lang w:val="pt-BR"/>
              </w:rPr>
              <w:t>Retirada de pendências em andamento.</w:t>
            </w:r>
          </w:p>
          <w:p w14:paraId="5A9AD000" w14:textId="77777777" w:rsidR="00975D4A" w:rsidRDefault="00975D4A" w:rsidP="008548BA">
            <w:pPr>
              <w:pStyle w:val="TableParagraph"/>
              <w:shd w:val="clear" w:color="auto" w:fill="E7E6E6" w:themeFill="background2"/>
              <w:spacing w:before="40" w:after="120"/>
              <w:jc w:val="both"/>
              <w:rPr>
                <w:lang w:val="pt-BR"/>
              </w:rPr>
            </w:pPr>
            <w:r w:rsidRPr="002D2228">
              <w:rPr>
                <w:b/>
                <w:bCs/>
                <w:lang w:val="pt-BR"/>
              </w:rPr>
              <w:t>Linha 2-Verde:</w:t>
            </w:r>
            <w:r w:rsidRPr="002D2228">
              <w:rPr>
                <w:lang w:val="pt-BR"/>
              </w:rPr>
              <w:t xml:space="preserve"> </w:t>
            </w:r>
          </w:p>
          <w:p w14:paraId="002A8737" w14:textId="6BFB85AE" w:rsidR="00975D4A" w:rsidRPr="002D2228" w:rsidRDefault="00975D4A" w:rsidP="008548BA">
            <w:pPr>
              <w:pStyle w:val="TableParagraph"/>
              <w:shd w:val="clear" w:color="auto" w:fill="E7E6E6" w:themeFill="background2"/>
              <w:spacing w:before="40" w:after="120"/>
              <w:jc w:val="both"/>
              <w:rPr>
                <w:lang w:val="pt-BR"/>
              </w:rPr>
            </w:pPr>
            <w:r w:rsidRPr="00D86E84">
              <w:rPr>
                <w:lang w:val="pt-BR"/>
              </w:rPr>
              <w:t>Operação comercial da versão definitiva do CBTC e da Porta de Plataforma da Estação</w:t>
            </w:r>
            <w:r w:rsidR="00130752">
              <w:rPr>
                <w:lang w:val="pt-BR"/>
              </w:rPr>
              <w:t xml:space="preserve"> Vila </w:t>
            </w:r>
            <w:r w:rsidRPr="00D86E84">
              <w:rPr>
                <w:lang w:val="pt-BR"/>
              </w:rPr>
              <w:t>Madalena ocorrida em 02/03/2020.</w:t>
            </w:r>
          </w:p>
          <w:p w14:paraId="7A91FC14" w14:textId="77777777" w:rsidR="00975D4A" w:rsidRDefault="00975D4A" w:rsidP="008548BA">
            <w:pPr>
              <w:pStyle w:val="TableParagraph"/>
              <w:shd w:val="clear" w:color="auto" w:fill="E7E6E6" w:themeFill="background2"/>
              <w:spacing w:before="40" w:after="120"/>
              <w:jc w:val="both"/>
              <w:rPr>
                <w:lang w:val="pt-BR"/>
              </w:rPr>
            </w:pPr>
            <w:r w:rsidRPr="002D2228">
              <w:rPr>
                <w:b/>
                <w:bCs/>
                <w:lang w:val="pt-BR"/>
              </w:rPr>
              <w:t>Linha 3-Vermelha:</w:t>
            </w:r>
            <w:r>
              <w:rPr>
                <w:lang w:val="pt-BR"/>
              </w:rPr>
              <w:t xml:space="preserve"> </w:t>
            </w:r>
          </w:p>
          <w:p w14:paraId="2985D4E0" w14:textId="42963AFA" w:rsidR="00975D4A" w:rsidRPr="002D2228" w:rsidRDefault="00975D4A" w:rsidP="008548BA">
            <w:pPr>
              <w:pStyle w:val="TableParagraph"/>
              <w:shd w:val="clear" w:color="auto" w:fill="E7E6E6" w:themeFill="background2"/>
              <w:spacing w:before="60" w:after="120"/>
              <w:ind w:right="57"/>
              <w:rPr>
                <w:lang w:val="pt-BR"/>
              </w:rPr>
            </w:pPr>
            <w:r w:rsidRPr="001210B9">
              <w:rPr>
                <w:lang w:val="pt-BR"/>
              </w:rPr>
              <w:t>Testes do sistema em execução.</w:t>
            </w:r>
            <w:r w:rsidR="00C91EF4" w:rsidRPr="00C91EF4">
              <w:rPr>
                <w:lang w:val="pt-BR"/>
              </w:rPr>
              <w:t xml:space="preserve"> Testes dinâmicos nas vias e pátios em execução.</w:t>
            </w:r>
            <w:r w:rsidR="00C91EF4">
              <w:rPr>
                <w:lang w:val="pt-BR"/>
              </w:rPr>
              <w:t xml:space="preserve"> </w:t>
            </w:r>
          </w:p>
        </w:tc>
      </w:tr>
    </w:tbl>
    <w:p w14:paraId="455C0980" w14:textId="77777777" w:rsidR="003B5653" w:rsidRDefault="003B5653" w:rsidP="003B5653">
      <w:pPr>
        <w:rPr>
          <w:lang w:val="pt-BR"/>
        </w:rPr>
      </w:pPr>
    </w:p>
    <w:p w14:paraId="44F54FD3" w14:textId="77777777" w:rsidR="00D81670" w:rsidRDefault="00D81670" w:rsidP="003B5653">
      <w:pPr>
        <w:rPr>
          <w:lang w:val="pt-BR"/>
        </w:rPr>
        <w:sectPr w:rsidR="00D81670" w:rsidSect="001D7A15">
          <w:headerReference w:type="even" r:id="rId169"/>
          <w:headerReference w:type="default" r:id="rId170"/>
          <w:footerReference w:type="even" r:id="rId171"/>
          <w:footerReference w:type="default" r:id="rId172"/>
          <w:headerReference w:type="first" r:id="rId173"/>
          <w:footerReference w:type="first" r:id="rId174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0E500807" w14:textId="496BA287" w:rsidR="00D81670" w:rsidRPr="006E29C6" w:rsidRDefault="00A50B9A" w:rsidP="00B35FC2">
      <w:pPr>
        <w:tabs>
          <w:tab w:val="left" w:pos="1569"/>
          <w:tab w:val="left" w:pos="1805"/>
          <w:tab w:val="right" w:pos="10523"/>
        </w:tabs>
        <w:spacing w:after="840"/>
        <w:ind w:right="-57"/>
        <w:rPr>
          <w:rFonts w:ascii="Biome" w:eastAsiaTheme="majorEastAsia" w:hAnsi="Biome" w:cs="Biome"/>
          <w:caps/>
          <w:color w:val="01023B" w:themeColor="accent5"/>
          <w:sz w:val="72"/>
          <w:szCs w:val="72"/>
          <w:lang w:val="pt-BR"/>
        </w:rPr>
      </w:pPr>
      <w:r w:rsidRPr="006E29C6">
        <w:rPr>
          <w:rFonts w:ascii="Biome" w:eastAsiaTheme="majorEastAsia" w:hAnsi="Biome" w:cs="Biome"/>
          <w:caps/>
          <w:color w:val="01023B" w:themeColor="accent5"/>
          <w:sz w:val="72"/>
          <w:szCs w:val="72"/>
          <w:lang w:val="pt-BR"/>
        </w:rPr>
        <w:lastRenderedPageBreak/>
        <w:br/>
      </w:r>
    </w:p>
    <w:p w14:paraId="2DBD7F3C" w14:textId="6EECCD5D" w:rsidR="003A0265" w:rsidRPr="002845E7" w:rsidRDefault="009E3DFF" w:rsidP="00D81670">
      <w:pPr>
        <w:spacing w:after="840"/>
        <w:ind w:right="-57"/>
        <w:jc w:val="right"/>
        <w:rPr>
          <w:rFonts w:ascii="Biome" w:hAnsi="Biome" w:cs="Biome"/>
          <w:sz w:val="32"/>
          <w:szCs w:val="32"/>
          <w:lang w:val="pt-BR"/>
        </w:rPr>
      </w:pPr>
      <w:r w:rsidRPr="006E29C6">
        <w:rPr>
          <w:rFonts w:ascii="Biome" w:eastAsiaTheme="majorEastAsia" w:hAnsi="Biome" w:cs="Biome"/>
          <w:b/>
          <w:bCs/>
          <w:caps/>
          <w:noProof/>
          <w:sz w:val="72"/>
          <w:szCs w:val="72"/>
          <w:lang w:val="pt-BR"/>
        </w:rPr>
        <mc:AlternateContent>
          <mc:Choice Requires="wps">
            <w:drawing>
              <wp:anchor distT="0" distB="0" distL="114300" distR="114300" simplePos="0" relativeHeight="251658276" behindDoc="1" locked="0" layoutInCell="1" allowOverlap="1" wp14:anchorId="682A32C3" wp14:editId="26C6936B">
                <wp:simplePos x="0" y="0"/>
                <wp:positionH relativeFrom="column">
                  <wp:posOffset>73356</wp:posOffset>
                </wp:positionH>
                <wp:positionV relativeFrom="paragraph">
                  <wp:posOffset>2803335</wp:posOffset>
                </wp:positionV>
                <wp:extent cx="6663690" cy="465129"/>
                <wp:effectExtent l="0" t="0" r="22860" b="11430"/>
                <wp:wrapNone/>
                <wp:docPr id="27" name="Retângul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3690" cy="465129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30196"/>
                          </a:srgbClr>
                        </a:solidFill>
                        <a:ln w="127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28FD14" id="Retângulo 27" o:spid="_x0000_s1026" style="position:absolute;margin-left:5.8pt;margin-top:220.75pt;width:524.7pt;height:36.6pt;z-index:-2516582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" strokecolor="#7f7f7f [1612]" strokeweight="1pt">
                <v:fill opacity="19789f"/>
              </v:rect>
            </w:pict>
          </mc:Fallback>
        </mc:AlternateContent>
      </w:r>
      <w:r w:rsidR="00D81670" w:rsidRPr="006E29C6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t xml:space="preserve">| Modernizações | </w:t>
      </w:r>
      <w:r w:rsidR="00D81670" w:rsidRPr="006E29C6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br/>
        <w:t xml:space="preserve">| metrÔ | </w:t>
      </w:r>
      <w:r w:rsidR="00D81670" w:rsidRPr="006E29C6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br/>
      </w:r>
      <w:r w:rsidR="00A07D15" w:rsidRPr="002845E7">
        <w:rPr>
          <w:rFonts w:ascii="Biome" w:eastAsiaTheme="majorEastAsia" w:hAnsi="Biome" w:cs="Biome"/>
          <w:b/>
          <w:bCs/>
          <w:caps/>
          <w:color w:val="000000" w:themeColor="text1"/>
          <w:sz w:val="64"/>
          <w:szCs w:val="64"/>
          <w:lang w:val="pt-BR"/>
        </w:rPr>
        <w:br/>
      </w:r>
      <w:r w:rsidR="00AF35E2" w:rsidRPr="006E29C6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>implanta</w:t>
      </w:r>
      <w:r w:rsidR="002D6F80" w:rsidRPr="006E29C6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 xml:space="preserve">ção de </w:t>
      </w:r>
      <w:r w:rsidR="003A0265" w:rsidRPr="006E29C6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br/>
      </w:r>
      <w:r w:rsidR="002D6F80" w:rsidRPr="006E29C6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>portas plataforma</w:t>
      </w:r>
      <w:r w:rsidR="00076EF8" w:rsidRPr="006E29C6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 xml:space="preserve"> </w:t>
      </w:r>
      <w:r w:rsidR="003A0265" w:rsidRPr="006E29C6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br/>
      </w:r>
      <w:r w:rsidR="00076EF8" w:rsidRPr="006E29C6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>| psd’s</w:t>
      </w:r>
      <w:r w:rsidR="003A0265" w:rsidRPr="006E29C6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 xml:space="preserve"> |</w:t>
      </w:r>
      <w:r w:rsidR="00593AC8" w:rsidRPr="006E29C6">
        <w:rPr>
          <w:rFonts w:ascii="Biome" w:eastAsiaTheme="majorEastAsia" w:hAnsi="Biome" w:cs="Biome"/>
          <w:b/>
          <w:bCs/>
          <w:caps/>
          <w:color w:val="01023B" w:themeColor="accent5"/>
          <w:sz w:val="44"/>
          <w:szCs w:val="44"/>
          <w:lang w:val="pt-BR"/>
        </w:rPr>
        <w:br/>
      </w:r>
      <w:r w:rsidR="0054360B">
        <w:rPr>
          <w:rFonts w:ascii="Biome" w:eastAsiaTheme="majorEastAsia" w:hAnsi="Biome" w:cs="Biome"/>
          <w:caps/>
          <w:color w:val="171796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br/>
      </w:r>
      <w:r w:rsidR="00A07D15" w:rsidRPr="0054360B">
        <w:rPr>
          <w:rFonts w:ascii="Biome" w:eastAsiaTheme="majorEastAsia" w:hAnsi="Biome" w:cs="Biome"/>
          <w:b/>
          <w:bCs/>
          <w:caps/>
          <w:color w:val="171796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t xml:space="preserve">|lINHA 1-aZUL| </w:t>
      </w:r>
      <w:r w:rsidR="00A07D15" w:rsidRPr="0054360B">
        <w:rPr>
          <w:rFonts w:ascii="Biome" w:eastAsiaTheme="majorEastAsia" w:hAnsi="Biome" w:cs="Biome"/>
          <w:b/>
          <w:bCs/>
          <w:caps/>
          <w:color w:val="097A5E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t>|LINHA 2-VERDE|</w:t>
      </w:r>
      <w:r w:rsidR="00A07D15" w:rsidRPr="0054360B">
        <w:rPr>
          <w:rFonts w:ascii="Biome" w:eastAsiaTheme="majorEastAsia" w:hAnsi="Biome" w:cs="Biome"/>
          <w:b/>
          <w:bCs/>
          <w:caps/>
          <w:color w:val="01023B" w:themeColor="accent5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t xml:space="preserve"> </w:t>
      </w:r>
      <w:r w:rsidR="00A07D15" w:rsidRPr="0054360B">
        <w:rPr>
          <w:rFonts w:ascii="Biome" w:eastAsiaTheme="majorEastAsia" w:hAnsi="Biome" w:cs="Biome"/>
          <w:b/>
          <w:bCs/>
          <w:caps/>
          <w:color w:val="C00000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t>|LINHA 3-VERMELHA|</w:t>
      </w:r>
      <w:r w:rsidR="00D76E22" w:rsidRPr="0054360B">
        <w:rPr>
          <w:rFonts w:ascii="Biome" w:eastAsiaTheme="majorEastAsia" w:hAnsi="Biome" w:cs="Biome"/>
          <w:b/>
          <w:bCs/>
          <w:caps/>
          <w:color w:val="C00000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t xml:space="preserve"> </w:t>
      </w:r>
      <w:r w:rsidR="00D76E22" w:rsidRPr="0054360B">
        <w:rPr>
          <w:rFonts w:ascii="Biome" w:eastAsiaTheme="majorEastAsia" w:hAnsi="Biome" w:cs="Biome"/>
          <w:b/>
          <w:bCs/>
          <w:caps/>
          <w:color w:val="808080" w:themeColor="background1" w:themeShade="80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t>|LINHA 15-</w:t>
      </w:r>
      <w:r w:rsidR="00F37D51" w:rsidRPr="0054360B">
        <w:rPr>
          <w:rFonts w:ascii="Biome" w:eastAsiaTheme="majorEastAsia" w:hAnsi="Biome" w:cs="Biome"/>
          <w:b/>
          <w:bCs/>
          <w:caps/>
          <w:color w:val="808080" w:themeColor="background1" w:themeShade="80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t>PRATA</w:t>
      </w:r>
      <w:r w:rsidR="00D76E22" w:rsidRPr="0054360B">
        <w:rPr>
          <w:rFonts w:ascii="Biome" w:eastAsiaTheme="majorEastAsia" w:hAnsi="Biome" w:cs="Biome"/>
          <w:b/>
          <w:bCs/>
          <w:caps/>
          <w:color w:val="808080" w:themeColor="background1" w:themeShade="80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t>|</w:t>
      </w:r>
    </w:p>
    <w:p w14:paraId="350B0C8D" w14:textId="77777777" w:rsidR="001F5498" w:rsidRPr="0054360B" w:rsidRDefault="001F5498" w:rsidP="00D81670">
      <w:pPr>
        <w:spacing w:after="840"/>
        <w:ind w:right="-57"/>
        <w:jc w:val="center"/>
        <w:rPr>
          <w:rFonts w:ascii="Biome" w:hAnsi="Biome" w:cs="Biome"/>
          <w:lang w:val="pt-BR"/>
        </w:rPr>
      </w:pPr>
    </w:p>
    <w:p w14:paraId="3ED96489" w14:textId="77777777" w:rsidR="001F5498" w:rsidRPr="0054360B" w:rsidRDefault="001F5498" w:rsidP="00D81670">
      <w:pPr>
        <w:spacing w:after="840"/>
        <w:ind w:right="-57"/>
        <w:jc w:val="center"/>
        <w:rPr>
          <w:rFonts w:ascii="Biome" w:hAnsi="Biome" w:cs="Biome"/>
          <w:lang w:val="pt-BR"/>
        </w:rPr>
      </w:pPr>
    </w:p>
    <w:p w14:paraId="5BA73071" w14:textId="77777777" w:rsidR="001F5498" w:rsidRPr="0054360B" w:rsidRDefault="001F5498" w:rsidP="00D81670">
      <w:pPr>
        <w:spacing w:after="840"/>
        <w:ind w:right="-57"/>
        <w:jc w:val="center"/>
        <w:rPr>
          <w:rFonts w:ascii="Biome" w:hAnsi="Biome" w:cs="Biome"/>
          <w:lang w:val="pt-BR"/>
        </w:rPr>
      </w:pPr>
    </w:p>
    <w:p w14:paraId="594BC294" w14:textId="212AF943" w:rsidR="00D81670" w:rsidRPr="0054360B" w:rsidRDefault="00D81670" w:rsidP="00D81670">
      <w:pPr>
        <w:spacing w:after="840"/>
        <w:ind w:right="-57"/>
        <w:jc w:val="center"/>
        <w:rPr>
          <w:rFonts w:ascii="Biome" w:hAnsi="Biome" w:cs="Biome"/>
          <w:lang w:val="pt-BR"/>
        </w:rPr>
      </w:pPr>
    </w:p>
    <w:p w14:paraId="31797A3A" w14:textId="707B0FE5" w:rsidR="00D81670" w:rsidRPr="0054360B" w:rsidRDefault="00D81670" w:rsidP="00D81670">
      <w:pPr>
        <w:rPr>
          <w:rFonts w:ascii="Biome" w:hAnsi="Biome" w:cs="Biome"/>
          <w:lang w:val="pt-BR"/>
        </w:rPr>
      </w:pPr>
    </w:p>
    <w:p w14:paraId="4A749F47" w14:textId="2391F53A" w:rsidR="00BD4780" w:rsidRDefault="00BD4780" w:rsidP="00D81670">
      <w:pPr>
        <w:rPr>
          <w:lang w:val="pt-BR"/>
        </w:rPr>
        <w:sectPr w:rsidR="00BD4780" w:rsidSect="00721DFE">
          <w:headerReference w:type="even" r:id="rId175"/>
          <w:headerReference w:type="default" r:id="rId176"/>
          <w:footerReference w:type="even" r:id="rId177"/>
          <w:footerReference w:type="default" r:id="rId178"/>
          <w:headerReference w:type="first" r:id="rId179"/>
          <w:footerReference w:type="first" r:id="rId180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770F35C4" w14:textId="3378B09B" w:rsidR="00D81670" w:rsidRDefault="00D81670" w:rsidP="00D81670">
      <w:pPr>
        <w:rPr>
          <w:lang w:val="pt-BR"/>
        </w:rPr>
      </w:pPr>
    </w:p>
    <w:p w14:paraId="381BFF34" w14:textId="3B70F49E" w:rsidR="00123361" w:rsidRDefault="00123361" w:rsidP="00D81670">
      <w:pPr>
        <w:rPr>
          <w:lang w:val="pt-BR"/>
        </w:rPr>
      </w:pPr>
    </w:p>
    <w:p w14:paraId="7765240B" w14:textId="77777777" w:rsidR="00481FF6" w:rsidRDefault="00481FF6" w:rsidP="00D81670">
      <w:pPr>
        <w:rPr>
          <w:lang w:val="pt-BR"/>
        </w:rPr>
      </w:pPr>
    </w:p>
    <w:p w14:paraId="23E1D20F" w14:textId="77777777" w:rsidR="00CB51D5" w:rsidRDefault="00CB51D5" w:rsidP="00D81670">
      <w:pPr>
        <w:rPr>
          <w:lang w:val="pt-BR"/>
        </w:rPr>
      </w:pPr>
    </w:p>
    <w:p w14:paraId="65549701" w14:textId="03528123" w:rsidR="00473ED0" w:rsidRPr="004C5588" w:rsidRDefault="001023C6" w:rsidP="001023C6">
      <w:pPr>
        <w:rPr>
          <w:b/>
          <w:bCs/>
          <w:color w:val="005A9E"/>
          <w:sz w:val="28"/>
          <w:szCs w:val="28"/>
          <w:lang w:val="pt-BR"/>
        </w:rPr>
      </w:pPr>
      <w:r w:rsidRPr="004C5588">
        <w:rPr>
          <w:b/>
          <w:bCs/>
          <w:color w:val="005A9E"/>
          <w:sz w:val="28"/>
          <w:szCs w:val="28"/>
          <w:lang w:val="pt-BR"/>
        </w:rPr>
        <w:t>IMPLANTAÇÃO DE PORTAS PLATAFORMA | PSD |</w:t>
      </w:r>
    </w:p>
    <w:p w14:paraId="5CF40EB5" w14:textId="71507652" w:rsidR="00481FF6" w:rsidRDefault="00481FF6" w:rsidP="00D81670">
      <w:pPr>
        <w:rPr>
          <w:b/>
          <w:bCs/>
          <w:sz w:val="24"/>
          <w:szCs w:val="24"/>
          <w:lang w:val="pt-BR"/>
        </w:rPr>
      </w:pPr>
    </w:p>
    <w:p w14:paraId="27277585" w14:textId="53C35043" w:rsidR="00123361" w:rsidRDefault="003D6558" w:rsidP="00D81670">
      <w:pPr>
        <w:rPr>
          <w:b/>
          <w:bCs/>
          <w:sz w:val="24"/>
          <w:szCs w:val="24"/>
          <w:lang w:val="pt-BR"/>
        </w:rPr>
      </w:pPr>
      <w:bookmarkStart w:id="12" w:name="_Hlk83271568"/>
      <w:r w:rsidRPr="003D6558">
        <w:rPr>
          <w:b/>
          <w:bCs/>
          <w:sz w:val="24"/>
          <w:szCs w:val="24"/>
          <w:lang w:val="pt-BR"/>
        </w:rPr>
        <w:t>CROQUI DE IMPLANTAÇÃO DAS PORTAS</w:t>
      </w:r>
      <w:r w:rsidR="000643F0">
        <w:rPr>
          <w:b/>
          <w:bCs/>
          <w:sz w:val="24"/>
          <w:szCs w:val="24"/>
          <w:lang w:val="pt-BR"/>
        </w:rPr>
        <w:t xml:space="preserve"> L1, </w:t>
      </w:r>
      <w:r w:rsidR="00DB0BEA">
        <w:rPr>
          <w:b/>
          <w:bCs/>
          <w:sz w:val="24"/>
          <w:szCs w:val="24"/>
          <w:lang w:val="pt-BR"/>
        </w:rPr>
        <w:t>L2</w:t>
      </w:r>
      <w:r w:rsidR="0060375C">
        <w:rPr>
          <w:b/>
          <w:bCs/>
          <w:sz w:val="24"/>
          <w:szCs w:val="24"/>
          <w:lang w:val="pt-BR"/>
        </w:rPr>
        <w:t>,</w:t>
      </w:r>
      <w:r w:rsidR="00DB0BEA">
        <w:rPr>
          <w:b/>
          <w:bCs/>
          <w:sz w:val="24"/>
          <w:szCs w:val="24"/>
          <w:lang w:val="pt-BR"/>
        </w:rPr>
        <w:t xml:space="preserve"> L3</w:t>
      </w:r>
      <w:bookmarkEnd w:id="12"/>
      <w:r w:rsidR="003A52AB">
        <w:rPr>
          <w:b/>
          <w:bCs/>
          <w:sz w:val="24"/>
          <w:szCs w:val="24"/>
          <w:lang w:val="pt-BR"/>
        </w:rPr>
        <w:t xml:space="preserve"> E L15</w:t>
      </w:r>
      <w:r w:rsidR="0060375C">
        <w:rPr>
          <w:b/>
          <w:bCs/>
          <w:sz w:val="24"/>
          <w:szCs w:val="24"/>
          <w:lang w:val="pt-BR"/>
        </w:rPr>
        <w:t xml:space="preserve"> </w:t>
      </w:r>
    </w:p>
    <w:p w14:paraId="353BDE9F" w14:textId="5670BD92" w:rsidR="00250D23" w:rsidRDefault="005A594C" w:rsidP="00B66E65">
      <w:pPr>
        <w:rPr>
          <w:b/>
          <w:bCs/>
          <w:lang w:val="pt-BR"/>
        </w:rPr>
      </w:pPr>
      <w:r>
        <w:rPr>
          <w:b/>
          <w:bCs/>
          <w:noProof/>
          <w:lang w:val="pt-BR"/>
        </w:rPr>
        <w:drawing>
          <wp:inline distT="0" distB="0" distL="0" distR="0" wp14:anchorId="3D17E256" wp14:editId="5112668A">
            <wp:extent cx="6924675" cy="7210425"/>
            <wp:effectExtent l="0" t="0" r="0" b="0"/>
            <wp:docPr id="187560253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602535" name="Imagem 1"/>
                    <pic:cNvPicPr/>
                  </pic:nvPicPr>
                  <pic:blipFill rotWithShape="1"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1" t="398" r="-1114" b="-795"/>
                    <a:stretch/>
                  </pic:blipFill>
                  <pic:spPr bwMode="auto">
                    <a:xfrm>
                      <a:off x="0" y="0"/>
                      <a:ext cx="6925094" cy="7210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800269" w14:textId="340D9FC4" w:rsidR="004737AD" w:rsidRDefault="004737AD" w:rsidP="00FF78C1">
      <w:pPr>
        <w:jc w:val="both"/>
        <w:rPr>
          <w:b/>
          <w:bCs/>
          <w:lang w:val="pt-BR"/>
        </w:rPr>
      </w:pPr>
    </w:p>
    <w:p w14:paraId="6BB4B5FF" w14:textId="30D70CD0" w:rsidR="004737AD" w:rsidRDefault="004737AD" w:rsidP="00FF78C1">
      <w:pPr>
        <w:jc w:val="both"/>
        <w:rPr>
          <w:b/>
          <w:bCs/>
          <w:lang w:val="pt-BR"/>
        </w:rPr>
      </w:pPr>
    </w:p>
    <w:p w14:paraId="1C65C3D2" w14:textId="453F1643" w:rsidR="004737AD" w:rsidRDefault="004737AD" w:rsidP="00FF78C1">
      <w:pPr>
        <w:jc w:val="both"/>
        <w:rPr>
          <w:b/>
          <w:bCs/>
          <w:lang w:val="pt-BR"/>
        </w:rPr>
      </w:pPr>
    </w:p>
    <w:p w14:paraId="743DF64F" w14:textId="34AEAA38" w:rsidR="004737AD" w:rsidRDefault="004737AD" w:rsidP="00FF78C1">
      <w:pPr>
        <w:jc w:val="both"/>
        <w:rPr>
          <w:b/>
          <w:bCs/>
          <w:lang w:val="pt-BR"/>
        </w:rPr>
      </w:pPr>
    </w:p>
    <w:p w14:paraId="2970D214" w14:textId="77777777" w:rsidR="00257079" w:rsidRDefault="00257079" w:rsidP="00FF78C1">
      <w:pPr>
        <w:jc w:val="both"/>
        <w:rPr>
          <w:b/>
          <w:bCs/>
          <w:lang w:val="pt-BR"/>
        </w:rPr>
        <w:sectPr w:rsidR="00257079" w:rsidSect="001D7A15">
          <w:headerReference w:type="even" r:id="rId182"/>
          <w:headerReference w:type="default" r:id="rId183"/>
          <w:footerReference w:type="even" r:id="rId184"/>
          <w:footerReference w:type="default" r:id="rId185"/>
          <w:headerReference w:type="first" r:id="rId186"/>
          <w:footerReference w:type="first" r:id="rId187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4D81C3B4" w14:textId="77777777" w:rsidR="00F34D48" w:rsidRPr="004C38AB" w:rsidRDefault="00F34D48" w:rsidP="00FF78C1">
      <w:pPr>
        <w:jc w:val="both"/>
        <w:rPr>
          <w:lang w:val="pt-BR"/>
        </w:rPr>
      </w:pPr>
    </w:p>
    <w:p w14:paraId="09590CD9" w14:textId="77777777" w:rsidR="00F34D48" w:rsidRPr="004C38AB" w:rsidRDefault="00F34D48" w:rsidP="00FF78C1">
      <w:pPr>
        <w:jc w:val="both"/>
        <w:rPr>
          <w:lang w:val="pt-BR"/>
        </w:rPr>
      </w:pPr>
    </w:p>
    <w:p w14:paraId="72F7F3AE" w14:textId="77777777" w:rsidR="00EE1CC1" w:rsidRPr="004C38AB" w:rsidRDefault="00EE1CC1" w:rsidP="00FF78C1">
      <w:pPr>
        <w:jc w:val="both"/>
        <w:rPr>
          <w:lang w:val="pt-BR"/>
        </w:rPr>
      </w:pPr>
    </w:p>
    <w:p w14:paraId="6CA64740" w14:textId="77777777" w:rsidR="00EE1CC1" w:rsidRPr="004C38AB" w:rsidRDefault="00EE1CC1" w:rsidP="00EE1CC1">
      <w:pPr>
        <w:jc w:val="both"/>
        <w:rPr>
          <w:lang w:val="pt-BR"/>
        </w:rPr>
      </w:pPr>
    </w:p>
    <w:tbl>
      <w:tblPr>
        <w:tblStyle w:val="NormalTable0"/>
        <w:tblW w:w="10714" w:type="dxa"/>
        <w:tblLayout w:type="fixed"/>
        <w:tblLook w:val="01E0" w:firstRow="1" w:lastRow="1" w:firstColumn="1" w:lastColumn="1" w:noHBand="0" w:noVBand="0"/>
      </w:tblPr>
      <w:tblGrid>
        <w:gridCol w:w="5272"/>
        <w:gridCol w:w="170"/>
        <w:gridCol w:w="5272"/>
      </w:tblGrid>
      <w:tr w:rsidR="004C38AB" w14:paraId="6974E04C" w14:textId="77777777" w:rsidTr="006D3E2C">
        <w:trPr>
          <w:trHeight w:val="397"/>
        </w:trPr>
        <w:tc>
          <w:tcPr>
            <w:tcW w:w="10714" w:type="dxa"/>
            <w:gridSpan w:val="3"/>
            <w:vAlign w:val="center"/>
          </w:tcPr>
          <w:p w14:paraId="04DB3B0C" w14:textId="77777777" w:rsidR="004C38AB" w:rsidRDefault="004C38AB" w:rsidP="006A6BC2">
            <w:pPr>
              <w:pStyle w:val="TableParagraph"/>
              <w:spacing w:before="6"/>
              <w:rPr>
                <w:b/>
                <w:sz w:val="3"/>
              </w:rPr>
            </w:pPr>
            <w:r w:rsidRPr="002013A9">
              <w:rPr>
                <w:b/>
                <w:bCs/>
                <w:color w:val="005A9E"/>
                <w:sz w:val="24"/>
                <w:szCs w:val="24"/>
                <w:lang w:val="pt-BR"/>
              </w:rPr>
              <w:t>LINHA 3-VERMELHA</w:t>
            </w:r>
          </w:p>
        </w:tc>
      </w:tr>
      <w:tr w:rsidR="004C38AB" w14:paraId="4545D21C" w14:textId="77777777" w:rsidTr="006D3E2C">
        <w:trPr>
          <w:trHeight w:val="20"/>
        </w:trPr>
        <w:tc>
          <w:tcPr>
            <w:tcW w:w="10714" w:type="dxa"/>
            <w:gridSpan w:val="3"/>
          </w:tcPr>
          <w:p w14:paraId="43CDB281" w14:textId="77777777" w:rsidR="004C38AB" w:rsidRDefault="004C38AB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</w:tr>
      <w:tr w:rsidR="004C38AB" w14:paraId="51C09D2E" w14:textId="77777777" w:rsidTr="00AC324C">
        <w:trPr>
          <w:trHeight w:val="397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229A4E72" w14:textId="77777777" w:rsidR="004C38AB" w:rsidRPr="004754FE" w:rsidRDefault="004C38AB" w:rsidP="006A6BC2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szCs w:val="24"/>
                <w:lang w:val="pt-BR"/>
              </w:rPr>
            </w:pPr>
            <w:r w:rsidRPr="005A6677">
              <w:rPr>
                <w:b/>
                <w:color w:val="FFFFFF" w:themeColor="background1"/>
                <w:sz w:val="24"/>
                <w:szCs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</w:t>
            </w:r>
            <w:r w:rsidRPr="005A6677">
              <w:rPr>
                <w:b/>
                <w:color w:val="FFFFFF" w:themeColor="background1"/>
                <w:sz w:val="24"/>
                <w:szCs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</w:t>
            </w:r>
            <w:r w:rsidRPr="005A6677">
              <w:rPr>
                <w:b/>
                <w:color w:val="FFFFFF" w:themeColor="background1"/>
                <w:sz w:val="24"/>
                <w:szCs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Sé</w:t>
            </w:r>
          </w:p>
        </w:tc>
        <w:tc>
          <w:tcPr>
            <w:tcW w:w="170" w:type="dxa"/>
            <w:vAlign w:val="bottom"/>
          </w:tcPr>
          <w:p w14:paraId="14C02FD4" w14:textId="77777777" w:rsidR="004C38AB" w:rsidRPr="004754FE" w:rsidRDefault="004C38AB" w:rsidP="006A6BC2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</w:rPr>
            </w:pPr>
            <w:r w:rsidRPr="004754FE">
              <w:rPr>
                <w:noProof/>
                <w:color w:val="2B579A"/>
                <w:shd w:val="clear" w:color="auto" w:fill="E6E6E6"/>
              </w:rPr>
              <mc:AlternateContent>
                <mc:Choice Requires="wps">
                  <w:drawing>
                    <wp:anchor distT="0" distB="0" distL="114300" distR="114300" simplePos="0" relativeHeight="251667508" behindDoc="0" locked="0" layoutInCell="1" allowOverlap="1" wp14:anchorId="335CB151" wp14:editId="060B4553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12700</wp:posOffset>
                      </wp:positionV>
                      <wp:extent cx="0" cy="2520000"/>
                      <wp:effectExtent l="0" t="0" r="38100" b="33020"/>
                      <wp:wrapNone/>
                      <wp:docPr id="1415921651" name="Conector reto 14159216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2000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24B02D8" id="Conector reto 1415921651" o:spid="_x0000_s1026" style="position:absolute;z-index:2516675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7pt,1pt" to="3.7pt,19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2BF78546" w14:textId="77777777" w:rsidR="004C38AB" w:rsidRPr="004754FE" w:rsidRDefault="004C38AB" w:rsidP="006A6BC2">
            <w:pPr>
              <w:pStyle w:val="TableParagraph"/>
              <w:spacing w:line="244" w:lineRule="exact"/>
              <w:jc w:val="center"/>
              <w:rPr>
                <w:b/>
                <w:sz w:val="24"/>
                <w:szCs w:val="24"/>
                <w:lang w:val="pt-BR"/>
              </w:rPr>
            </w:pPr>
            <w:r w:rsidRPr="005A6677">
              <w:rPr>
                <w:b/>
                <w:color w:val="FFFFFF" w:themeColor="background1"/>
                <w:sz w:val="24"/>
                <w:szCs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República</w:t>
            </w:r>
          </w:p>
        </w:tc>
      </w:tr>
      <w:tr w:rsidR="004C38AB" w14:paraId="3B61B757" w14:textId="77777777" w:rsidTr="00AC324C">
        <w:trPr>
          <w:trHeight w:val="2835"/>
        </w:trPr>
        <w:tc>
          <w:tcPr>
            <w:tcW w:w="5272" w:type="dxa"/>
            <w:shd w:val="clear" w:color="auto" w:fill="FFFFFF" w:themeFill="background1"/>
            <w:vAlign w:val="center"/>
          </w:tcPr>
          <w:p w14:paraId="655AC3E0" w14:textId="77777777" w:rsidR="004C38AB" w:rsidRPr="004754FE" w:rsidRDefault="004C38AB" w:rsidP="006A6BC2">
            <w:pPr>
              <w:pStyle w:val="TableParagraph"/>
              <w:spacing w:before="6"/>
              <w:jc w:val="center"/>
            </w:pPr>
            <w:r>
              <w:rPr>
                <w:noProof/>
              </w:rPr>
              <w:drawing>
                <wp:inline distT="0" distB="0" distL="0" distR="0" wp14:anchorId="796F2CE8" wp14:editId="47CBB079">
                  <wp:extent cx="3060000" cy="1980000"/>
                  <wp:effectExtent l="57150" t="57150" r="45720" b="58420"/>
                  <wp:docPr id="720771965" name="Imagem 7207719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771965" name="Imagem 720771965"/>
                          <pic:cNvPicPr preferRelativeResize="0"/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</w:tcPr>
          <w:p w14:paraId="6619643B" w14:textId="77777777" w:rsidR="004C38AB" w:rsidRPr="004754FE" w:rsidRDefault="004C38AB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77270EEF" w14:textId="77777777" w:rsidR="004C38AB" w:rsidRPr="004754FE" w:rsidRDefault="004C38AB" w:rsidP="006A6BC2">
            <w:pPr>
              <w:jc w:val="center"/>
              <w:rPr>
                <w:rFonts w:ascii="Calibri" w:eastAsia="Calibri" w:hAnsi="Calibri" w:cs="Calibri"/>
                <w:b/>
                <w:sz w:val="3"/>
              </w:rPr>
            </w:pPr>
          </w:p>
          <w:p w14:paraId="3074EF6B" w14:textId="77777777" w:rsidR="004C38AB" w:rsidRPr="004754FE" w:rsidRDefault="004C38AB" w:rsidP="006A6BC2">
            <w:pPr>
              <w:jc w:val="center"/>
              <w:rPr>
                <w:rFonts w:ascii="Calibri" w:eastAsia="Calibri" w:hAnsi="Calibri" w:cs="Calibri"/>
                <w:b/>
                <w:sz w:val="3"/>
              </w:rPr>
            </w:pPr>
          </w:p>
          <w:p w14:paraId="1111BACF" w14:textId="77777777" w:rsidR="004C38AB" w:rsidRPr="004754FE" w:rsidRDefault="004C38AB" w:rsidP="006A6BC2">
            <w:pPr>
              <w:jc w:val="center"/>
            </w:pPr>
          </w:p>
        </w:tc>
        <w:tc>
          <w:tcPr>
            <w:tcW w:w="5272" w:type="dxa"/>
            <w:shd w:val="clear" w:color="auto" w:fill="FFFFFF" w:themeFill="background1"/>
            <w:vAlign w:val="center"/>
          </w:tcPr>
          <w:p w14:paraId="70384FFE" w14:textId="77777777" w:rsidR="004C38AB" w:rsidRPr="004754FE" w:rsidRDefault="004C38AB" w:rsidP="006A6BC2">
            <w:pPr>
              <w:pStyle w:val="TableParagraph"/>
              <w:spacing w:before="6"/>
              <w:jc w:val="center"/>
            </w:pPr>
            <w:r>
              <w:rPr>
                <w:noProof/>
              </w:rPr>
              <w:drawing>
                <wp:inline distT="0" distB="0" distL="0" distR="0" wp14:anchorId="52CA219F" wp14:editId="71EE4E8E">
                  <wp:extent cx="3060000" cy="1980000"/>
                  <wp:effectExtent l="57150" t="57150" r="45720" b="58420"/>
                  <wp:docPr id="1205966721" name="Imagem 12059667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5966721" name="Imagem 1205966721"/>
                          <pic:cNvPicPr preferRelativeResize="0"/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38AB" w14:paraId="5E8F01B9" w14:textId="77777777" w:rsidTr="00AC324C">
        <w:trPr>
          <w:trHeight w:val="567"/>
        </w:trPr>
        <w:tc>
          <w:tcPr>
            <w:tcW w:w="5272" w:type="dxa"/>
          </w:tcPr>
          <w:p w14:paraId="2EC34605" w14:textId="7FA76E39" w:rsidR="004C38AB" w:rsidRPr="004754FE" w:rsidRDefault="00EA3B3B" w:rsidP="006A6BC2">
            <w:pPr>
              <w:pStyle w:val="TableParagraph"/>
              <w:jc w:val="center"/>
              <w:rPr>
                <w:sz w:val="20"/>
                <w:szCs w:val="20"/>
                <w:lang w:val="pt-BR"/>
              </w:rPr>
            </w:pPr>
            <w:r w:rsidRPr="00EA3B3B">
              <w:rPr>
                <w:sz w:val="16"/>
                <w:szCs w:val="16"/>
                <w:lang w:val="pt-BR"/>
              </w:rPr>
              <w:t>Fachadas das portas de plataforma em instalação.</w:t>
            </w:r>
          </w:p>
        </w:tc>
        <w:tc>
          <w:tcPr>
            <w:tcW w:w="170" w:type="dxa"/>
          </w:tcPr>
          <w:p w14:paraId="1461F740" w14:textId="77777777" w:rsidR="004C38AB" w:rsidRPr="004754FE" w:rsidRDefault="004C38AB" w:rsidP="006A6BC2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272" w:type="dxa"/>
          </w:tcPr>
          <w:p w14:paraId="0D570607" w14:textId="77777777" w:rsidR="004C38AB" w:rsidRPr="004754FE" w:rsidRDefault="004C38AB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>
              <w:rPr>
                <w:sz w:val="16"/>
                <w:szCs w:val="16"/>
                <w:lang w:val="pt-BR"/>
              </w:rPr>
              <w:t>Montagem iniciada.</w:t>
            </w:r>
          </w:p>
        </w:tc>
      </w:tr>
      <w:tr w:rsidR="004C38AB" w:rsidRPr="00884072" w14:paraId="5F25E5D3" w14:textId="77777777" w:rsidTr="00AC324C">
        <w:trPr>
          <w:trHeight w:val="397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2F42057A" w14:textId="77777777" w:rsidR="004C38AB" w:rsidRPr="004754FE" w:rsidRDefault="004C38AB" w:rsidP="006A6BC2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szCs w:val="24"/>
                <w:lang w:val="pt-BR"/>
              </w:rPr>
            </w:pPr>
            <w:r w:rsidRPr="005A6677">
              <w:rPr>
                <w:b/>
                <w:color w:val="FFFFFF" w:themeColor="background1"/>
                <w:sz w:val="24"/>
                <w:szCs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Estação Anhangabaú</w:t>
            </w:r>
          </w:p>
        </w:tc>
        <w:tc>
          <w:tcPr>
            <w:tcW w:w="170" w:type="dxa"/>
          </w:tcPr>
          <w:p w14:paraId="12D8E90C" w14:textId="77777777" w:rsidR="004C38AB" w:rsidRPr="004754FE" w:rsidRDefault="004C38AB" w:rsidP="006A6BC2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  <w:r w:rsidRPr="004754FE">
              <w:rPr>
                <w:noProof/>
                <w:color w:val="2B579A"/>
                <w:shd w:val="clear" w:color="auto" w:fill="E6E6E6"/>
              </w:rPr>
              <mc:AlternateContent>
                <mc:Choice Requires="wps">
                  <w:drawing>
                    <wp:anchor distT="0" distB="0" distL="114300" distR="114300" simplePos="0" relativeHeight="251668532" behindDoc="0" locked="0" layoutInCell="1" allowOverlap="1" wp14:anchorId="427AD006" wp14:editId="7C8B4EE4">
                      <wp:simplePos x="0" y="0"/>
                      <wp:positionH relativeFrom="column">
                        <wp:posOffset>49530</wp:posOffset>
                      </wp:positionH>
                      <wp:positionV relativeFrom="paragraph">
                        <wp:posOffset>6350</wp:posOffset>
                      </wp:positionV>
                      <wp:extent cx="0" cy="2520000"/>
                      <wp:effectExtent l="0" t="0" r="38100" b="33020"/>
                      <wp:wrapNone/>
                      <wp:docPr id="1711552225" name="Conector reto 1711552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2000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C3B4FEA" id="Conector reto 1711552225" o:spid="_x0000_s1026" style="position:absolute;z-index:2516685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9pt,.5pt" to="3.9pt,19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  <w:vAlign w:val="center"/>
          </w:tcPr>
          <w:p w14:paraId="26712F07" w14:textId="1CAC1D84" w:rsidR="004C38AB" w:rsidRPr="005A6677" w:rsidRDefault="004C38AB" w:rsidP="006A6BC2">
            <w:pPr>
              <w:pStyle w:val="TableParagraph"/>
              <w:spacing w:line="244" w:lineRule="exact"/>
              <w:jc w:val="center"/>
              <w:rPr>
                <w:b/>
                <w:color w:val="FFFFFF" w:themeColor="background1"/>
                <w:sz w:val="24"/>
                <w:szCs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4C38AB" w14:paraId="60EFC265" w14:textId="77777777" w:rsidTr="00AC324C">
        <w:trPr>
          <w:trHeight w:val="2835"/>
        </w:trPr>
        <w:tc>
          <w:tcPr>
            <w:tcW w:w="5272" w:type="dxa"/>
            <w:vAlign w:val="center"/>
          </w:tcPr>
          <w:p w14:paraId="4BEEB807" w14:textId="77777777" w:rsidR="004C38AB" w:rsidRPr="004754FE" w:rsidRDefault="004C38AB" w:rsidP="006A6BC2">
            <w:pPr>
              <w:pStyle w:val="TableParagraph"/>
              <w:jc w:val="center"/>
              <w:rPr>
                <w:lang w:val="pt-BR"/>
              </w:rPr>
            </w:pPr>
            <w:r>
              <w:rPr>
                <w:noProof/>
              </w:rPr>
              <w:drawing>
                <wp:inline distT="0" distB="0" distL="0" distR="0" wp14:anchorId="075E836F" wp14:editId="21A7EC89">
                  <wp:extent cx="3060000" cy="1980000"/>
                  <wp:effectExtent l="57150" t="57150" r="45720" b="58420"/>
                  <wp:docPr id="224007056" name="Imagem 2240070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007056" name="Imagem 224007056"/>
                          <pic:cNvPicPr preferRelativeResize="0"/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</w:tcPr>
          <w:p w14:paraId="2016BF5C" w14:textId="77777777" w:rsidR="004C38AB" w:rsidRPr="004754FE" w:rsidRDefault="004C38AB" w:rsidP="006A6BC2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272" w:type="dxa"/>
            <w:vAlign w:val="center"/>
          </w:tcPr>
          <w:p w14:paraId="23B7E598" w14:textId="11F509E7" w:rsidR="004C38AB" w:rsidRPr="004754FE" w:rsidRDefault="004C38AB" w:rsidP="006A6BC2">
            <w:pPr>
              <w:pStyle w:val="TableParagraph"/>
              <w:jc w:val="center"/>
              <w:rPr>
                <w:lang w:val="pt-BR"/>
              </w:rPr>
            </w:pPr>
          </w:p>
        </w:tc>
      </w:tr>
      <w:tr w:rsidR="004C38AB" w14:paraId="09B301E7" w14:textId="77777777" w:rsidTr="00AC324C">
        <w:trPr>
          <w:trHeight w:val="540"/>
        </w:trPr>
        <w:tc>
          <w:tcPr>
            <w:tcW w:w="5272" w:type="dxa"/>
          </w:tcPr>
          <w:p w14:paraId="69019626" w14:textId="3C3BD151" w:rsidR="004C38AB" w:rsidRPr="004754FE" w:rsidRDefault="00647004" w:rsidP="006A6BC2">
            <w:pPr>
              <w:pStyle w:val="TableParagraph"/>
              <w:tabs>
                <w:tab w:val="left" w:pos="4390"/>
              </w:tabs>
              <w:jc w:val="center"/>
              <w:rPr>
                <w:sz w:val="16"/>
                <w:szCs w:val="16"/>
                <w:lang w:val="pt-BR"/>
              </w:rPr>
            </w:pPr>
            <w:r w:rsidRPr="00647004">
              <w:rPr>
                <w:sz w:val="16"/>
                <w:szCs w:val="16"/>
                <w:lang w:val="pt-BR"/>
              </w:rPr>
              <w:t>Obras de adequações civis nas plataformas em andamento.</w:t>
            </w:r>
          </w:p>
        </w:tc>
        <w:tc>
          <w:tcPr>
            <w:tcW w:w="170" w:type="dxa"/>
          </w:tcPr>
          <w:p w14:paraId="7CEA1A80" w14:textId="77777777" w:rsidR="004C38AB" w:rsidRPr="004754FE" w:rsidRDefault="004C38AB" w:rsidP="006A6BC2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272" w:type="dxa"/>
          </w:tcPr>
          <w:p w14:paraId="3C079384" w14:textId="247BBAD7" w:rsidR="004C38AB" w:rsidRPr="004754FE" w:rsidRDefault="004C38AB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</w:tr>
    </w:tbl>
    <w:p w14:paraId="3B9973C2" w14:textId="77777777" w:rsidR="00EE1CC1" w:rsidRPr="004C38AB" w:rsidRDefault="00EE1CC1" w:rsidP="00EE1CC1">
      <w:pPr>
        <w:jc w:val="both"/>
        <w:rPr>
          <w:lang w:val="pt-BR"/>
        </w:rPr>
      </w:pPr>
    </w:p>
    <w:p w14:paraId="4F5EAA10" w14:textId="77777777" w:rsidR="00CB51D5" w:rsidRDefault="00CB51D5" w:rsidP="00FF78C1">
      <w:pPr>
        <w:jc w:val="both"/>
        <w:rPr>
          <w:b/>
          <w:bCs/>
          <w:lang w:val="pt-BR"/>
        </w:rPr>
      </w:pPr>
    </w:p>
    <w:p w14:paraId="18FA137D" w14:textId="77777777" w:rsidR="000F1108" w:rsidRDefault="000F1108" w:rsidP="00564C4D">
      <w:pPr>
        <w:rPr>
          <w:lang w:val="pt-BR"/>
        </w:rPr>
        <w:sectPr w:rsidR="000F1108" w:rsidSect="001D7A15">
          <w:headerReference w:type="even" r:id="rId191"/>
          <w:headerReference w:type="default" r:id="rId192"/>
          <w:footerReference w:type="even" r:id="rId193"/>
          <w:footerReference w:type="default" r:id="rId194"/>
          <w:headerReference w:type="first" r:id="rId195"/>
          <w:footerReference w:type="first" r:id="rId196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69864C87" w14:textId="77777777" w:rsidR="00924635" w:rsidRPr="00A00CE9" w:rsidRDefault="00924635" w:rsidP="00924635">
      <w:pPr>
        <w:jc w:val="right"/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</w:pPr>
    </w:p>
    <w:p w14:paraId="42259792" w14:textId="5CA04BD0" w:rsidR="00D82176" w:rsidRPr="006E29C6" w:rsidRDefault="00566CBB" w:rsidP="00924635">
      <w:pPr>
        <w:jc w:val="right"/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</w:pPr>
      <w:r w:rsidRPr="00A00CE9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br/>
      </w:r>
      <w:r w:rsidRPr="00A00CE9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br/>
      </w:r>
      <w:r w:rsidR="00924635" w:rsidRPr="00A00CE9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t xml:space="preserve">| </w:t>
      </w:r>
      <w:r w:rsidR="00AD68D9" w:rsidRPr="00A00CE9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t>ampliação</w:t>
      </w:r>
      <w:r w:rsidR="00924635" w:rsidRPr="00A00CE9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t xml:space="preserve"> | </w:t>
      </w:r>
      <w:r w:rsidR="00924635" w:rsidRPr="00A00CE9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br/>
        <w:t xml:space="preserve">| metrÔ | </w:t>
      </w:r>
      <w:r w:rsidR="00924635" w:rsidRPr="00A00CE9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br/>
      </w:r>
    </w:p>
    <w:p w14:paraId="4E8C4169" w14:textId="22B3ECB4" w:rsidR="00B47DC5" w:rsidRPr="006E29C6" w:rsidRDefault="000A3275" w:rsidP="00F66B3A">
      <w:pPr>
        <w:jc w:val="right"/>
        <w:rPr>
          <w:rFonts w:ascii="Biome" w:hAnsi="Biome" w:cs="Biome"/>
          <w:b/>
          <w:bCs/>
          <w:sz w:val="44"/>
          <w:szCs w:val="44"/>
          <w:lang w:val="pt-BR"/>
        </w:rPr>
      </w:pPr>
      <w:r w:rsidRPr="006E29C6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 xml:space="preserve">Estação São Joaquim </w:t>
      </w:r>
      <w:r w:rsidR="00597B48" w:rsidRPr="006E29C6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br/>
      </w:r>
      <w:r w:rsidRPr="006E29C6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>da Linha 1-Azul</w:t>
      </w:r>
      <w:r w:rsidR="009C75EA" w:rsidRPr="006E29C6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br/>
      </w:r>
      <w:r w:rsidR="00AF47DA" w:rsidRPr="006E29C6">
        <w:rPr>
          <w:rFonts w:ascii="Biome" w:hAnsi="Biome" w:cs="Biome"/>
          <w:b/>
          <w:bCs/>
          <w:sz w:val="44"/>
          <w:szCs w:val="44"/>
        </w:rPr>
        <w:t xml:space="preserve"> </w:t>
      </w:r>
    </w:p>
    <w:p w14:paraId="689E0CED" w14:textId="77777777" w:rsidR="00B47DC5" w:rsidRPr="006E29C6" w:rsidRDefault="00B47DC5" w:rsidP="00564C4D">
      <w:pPr>
        <w:rPr>
          <w:rFonts w:ascii="Biome" w:hAnsi="Biome" w:cs="Biome"/>
          <w:sz w:val="44"/>
          <w:szCs w:val="44"/>
          <w:lang w:val="pt-BR"/>
        </w:rPr>
      </w:pPr>
    </w:p>
    <w:p w14:paraId="72ABE507" w14:textId="77777777" w:rsidR="00B47DC5" w:rsidRPr="006E29C6" w:rsidRDefault="00B47DC5" w:rsidP="00564C4D">
      <w:pPr>
        <w:rPr>
          <w:rFonts w:ascii="Biome" w:hAnsi="Biome" w:cs="Biome"/>
          <w:sz w:val="44"/>
          <w:szCs w:val="44"/>
          <w:lang w:val="pt-BR"/>
        </w:rPr>
      </w:pPr>
    </w:p>
    <w:p w14:paraId="3EF0C206" w14:textId="77777777" w:rsidR="00C52B21" w:rsidRPr="006E29C6" w:rsidRDefault="00C52B21" w:rsidP="00564C4D">
      <w:pPr>
        <w:rPr>
          <w:rFonts w:ascii="Biome" w:hAnsi="Biome" w:cs="Biome"/>
          <w:sz w:val="44"/>
          <w:szCs w:val="44"/>
          <w:lang w:val="pt-BR"/>
        </w:rPr>
      </w:pPr>
    </w:p>
    <w:p w14:paraId="5FB7FB8B" w14:textId="77777777" w:rsidR="00C52B21" w:rsidRPr="006E29C6" w:rsidRDefault="00C52B21" w:rsidP="00564C4D">
      <w:pPr>
        <w:rPr>
          <w:rFonts w:ascii="Biome" w:hAnsi="Biome" w:cs="Biome"/>
          <w:sz w:val="44"/>
          <w:szCs w:val="44"/>
          <w:lang w:val="pt-BR"/>
        </w:rPr>
      </w:pPr>
    </w:p>
    <w:p w14:paraId="034CDA9C" w14:textId="77777777" w:rsidR="00C52B21" w:rsidRDefault="00C52B21" w:rsidP="00564C4D">
      <w:pPr>
        <w:rPr>
          <w:lang w:val="pt-BR"/>
        </w:rPr>
        <w:sectPr w:rsidR="00C52B21" w:rsidSect="001D7A15">
          <w:headerReference w:type="even" r:id="rId197"/>
          <w:headerReference w:type="default" r:id="rId198"/>
          <w:footerReference w:type="even" r:id="rId199"/>
          <w:footerReference w:type="default" r:id="rId200"/>
          <w:headerReference w:type="first" r:id="rId201"/>
          <w:footerReference w:type="first" r:id="rId202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36BEFFFC" w14:textId="77777777" w:rsidR="00C52B21" w:rsidRPr="00FF1434" w:rsidRDefault="00C52B21" w:rsidP="00564C4D">
      <w:pPr>
        <w:rPr>
          <w:sz w:val="24"/>
          <w:szCs w:val="24"/>
          <w:lang w:val="pt-BR"/>
        </w:rPr>
      </w:pPr>
    </w:p>
    <w:p w14:paraId="0186919E" w14:textId="77777777" w:rsidR="009C4EDE" w:rsidRPr="00FF1434" w:rsidRDefault="009C4EDE" w:rsidP="00564C4D">
      <w:pPr>
        <w:rPr>
          <w:sz w:val="24"/>
          <w:szCs w:val="24"/>
          <w:lang w:val="pt-BR"/>
        </w:rPr>
      </w:pPr>
    </w:p>
    <w:p w14:paraId="17742666" w14:textId="77777777" w:rsidR="009C4EDE" w:rsidRPr="00FF1434" w:rsidRDefault="009C4EDE" w:rsidP="00564C4D">
      <w:pPr>
        <w:rPr>
          <w:sz w:val="24"/>
          <w:szCs w:val="24"/>
          <w:lang w:val="pt-BR"/>
        </w:rPr>
      </w:pPr>
    </w:p>
    <w:p w14:paraId="3D56BB09" w14:textId="77777777" w:rsidR="00C52B21" w:rsidRPr="00FF1434" w:rsidRDefault="00C52B21" w:rsidP="00564C4D">
      <w:pPr>
        <w:rPr>
          <w:sz w:val="24"/>
          <w:szCs w:val="24"/>
          <w:lang w:val="pt-BR"/>
        </w:rPr>
      </w:pPr>
    </w:p>
    <w:tbl>
      <w:tblPr>
        <w:tblStyle w:val="NormalTable0"/>
        <w:tblW w:w="10942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942"/>
      </w:tblGrid>
      <w:tr w:rsidR="001D1081" w14:paraId="1009543B" w14:textId="77777777" w:rsidTr="00AC324C">
        <w:trPr>
          <w:trHeight w:val="454"/>
        </w:trPr>
        <w:tc>
          <w:tcPr>
            <w:tcW w:w="10942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3DCA2C11" w14:textId="43BB9148" w:rsidR="001D1081" w:rsidRPr="00950A7D" w:rsidRDefault="00841B19" w:rsidP="00683BF8">
            <w:pPr>
              <w:pStyle w:val="TableParagraph"/>
              <w:rPr>
                <w:color w:val="005A9E"/>
                <w:sz w:val="24"/>
                <w:szCs w:val="24"/>
                <w:lang w:val="pt-BR"/>
              </w:rPr>
            </w:pPr>
            <w:r w:rsidRPr="00950A7D">
              <w:rPr>
                <w:b/>
                <w:color w:val="005A9E"/>
                <w:sz w:val="24"/>
                <w:szCs w:val="24"/>
                <w:lang w:val="pt-BR"/>
              </w:rPr>
              <w:t>AMPLIAÇÃO DA ESTAÇÃO SÃO JOAQUIM DA LINHA 1-AZUL</w:t>
            </w:r>
          </w:p>
        </w:tc>
      </w:tr>
      <w:tr w:rsidR="001D1081" w:rsidRPr="002D2228" w14:paraId="5D522411" w14:textId="77777777" w:rsidTr="00AC324C">
        <w:trPr>
          <w:trHeight w:val="2665"/>
        </w:trPr>
        <w:tc>
          <w:tcPr>
            <w:tcW w:w="10942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50F11CEC" w14:textId="6CB00110" w:rsidR="001D1081" w:rsidRPr="008A57F6" w:rsidRDefault="001D1081" w:rsidP="00250C8E">
            <w:pPr>
              <w:pStyle w:val="TableParagraph"/>
              <w:spacing w:before="120" w:after="120"/>
              <w:ind w:left="57" w:right="57"/>
              <w:jc w:val="both"/>
              <w:rPr>
                <w:rFonts w:asciiTheme="minorHAnsi" w:hAnsiTheme="minorHAnsi" w:cstheme="minorHAnsi"/>
                <w:lang w:val="pt-BR"/>
              </w:rPr>
            </w:pPr>
            <w:r w:rsidRPr="008A57F6">
              <w:rPr>
                <w:rFonts w:asciiTheme="minorHAnsi" w:hAnsiTheme="minorHAnsi" w:cstheme="minorHAnsi"/>
                <w:lang w:val="pt-BR"/>
              </w:rPr>
              <w:t xml:space="preserve">A estação São Joaquim da Linha 1-Azul foi implantada em 1975 sob a </w:t>
            </w:r>
            <w:r w:rsidR="00616A88">
              <w:rPr>
                <w:rFonts w:asciiTheme="minorHAnsi" w:hAnsiTheme="minorHAnsi" w:cstheme="minorHAnsi"/>
                <w:lang w:val="pt-BR"/>
              </w:rPr>
              <w:t>Avenida</w:t>
            </w:r>
            <w:r w:rsidR="001D26B0">
              <w:rPr>
                <w:rFonts w:asciiTheme="minorHAnsi" w:hAnsiTheme="minorHAnsi" w:cstheme="minorHAnsi"/>
                <w:lang w:val="pt-BR"/>
              </w:rPr>
              <w:t xml:space="preserve"> 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Liberdade, junto à </w:t>
            </w:r>
            <w:r w:rsidR="001D26B0">
              <w:rPr>
                <w:rFonts w:asciiTheme="minorHAnsi" w:hAnsiTheme="minorHAnsi" w:cstheme="minorHAnsi"/>
                <w:lang w:val="pt-BR"/>
              </w:rPr>
              <w:t>Rua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. São Joaquim, por meio do método em </w:t>
            </w:r>
            <w:r>
              <w:rPr>
                <w:rFonts w:asciiTheme="minorHAnsi" w:hAnsiTheme="minorHAnsi" w:cstheme="minorHAnsi"/>
                <w:lang w:val="pt-BR"/>
              </w:rPr>
              <w:t>v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ala a </w:t>
            </w:r>
            <w:r>
              <w:rPr>
                <w:rFonts w:asciiTheme="minorHAnsi" w:hAnsiTheme="minorHAnsi" w:cstheme="minorHAnsi"/>
                <w:lang w:val="pt-BR"/>
              </w:rPr>
              <w:t>c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éu </w:t>
            </w:r>
            <w:r>
              <w:rPr>
                <w:rFonts w:asciiTheme="minorHAnsi" w:hAnsiTheme="minorHAnsi" w:cstheme="minorHAnsi"/>
                <w:lang w:val="pt-BR"/>
              </w:rPr>
              <w:t>a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berto, </w:t>
            </w:r>
            <w:r>
              <w:rPr>
                <w:rFonts w:asciiTheme="minorHAnsi" w:hAnsiTheme="minorHAnsi" w:cstheme="minorHAnsi"/>
                <w:lang w:val="pt-BR"/>
              </w:rPr>
              <w:t xml:space="preserve">com 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plataformas laterais, mezanino de distribuição e acessos em ambos os lados da </w:t>
            </w:r>
            <w:r w:rsidR="00B34C96">
              <w:rPr>
                <w:rFonts w:asciiTheme="minorHAnsi" w:hAnsiTheme="minorHAnsi" w:cstheme="minorHAnsi"/>
                <w:lang w:val="pt-BR"/>
              </w:rPr>
              <w:t>Avenida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. Está localizada </w:t>
            </w:r>
            <w:r>
              <w:rPr>
                <w:rFonts w:asciiTheme="minorHAnsi" w:hAnsiTheme="minorHAnsi" w:cstheme="minorHAnsi"/>
                <w:lang w:val="pt-BR"/>
              </w:rPr>
              <w:t xml:space="preserve">próxima 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a prédios residenciais, hospital e diversas escolas e universidades, que torna esta estação bastante carregada em </w:t>
            </w:r>
            <w:r>
              <w:rPr>
                <w:rFonts w:asciiTheme="minorHAnsi" w:hAnsiTheme="minorHAnsi" w:cstheme="minorHAnsi"/>
                <w:lang w:val="pt-BR"/>
              </w:rPr>
              <w:t>períodos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 escolares.</w:t>
            </w:r>
          </w:p>
          <w:p w14:paraId="4CEF5A22" w14:textId="77777777" w:rsidR="001D1081" w:rsidRPr="008A57F6" w:rsidRDefault="001D1081" w:rsidP="00250C8E">
            <w:pPr>
              <w:pStyle w:val="TableParagraph"/>
              <w:spacing w:before="120" w:after="120"/>
              <w:ind w:left="57" w:right="57"/>
              <w:jc w:val="both"/>
              <w:rPr>
                <w:rFonts w:asciiTheme="minorHAnsi" w:hAnsiTheme="minorHAnsi" w:cstheme="minorHAnsi"/>
                <w:lang w:val="pt-BR"/>
              </w:rPr>
            </w:pPr>
            <w:r w:rsidRPr="008A57F6">
              <w:rPr>
                <w:rFonts w:asciiTheme="minorHAnsi" w:hAnsiTheme="minorHAnsi" w:cstheme="minorHAnsi"/>
                <w:lang w:val="pt-BR"/>
              </w:rPr>
              <w:t>O número médio de entradas nes</w:t>
            </w:r>
            <w:r>
              <w:rPr>
                <w:rFonts w:asciiTheme="minorHAnsi" w:hAnsiTheme="minorHAnsi" w:cstheme="minorHAnsi"/>
                <w:lang w:val="pt-BR"/>
              </w:rPr>
              <w:t>s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a estação, que em 1980 era de 19.600 </w:t>
            </w:r>
            <w:r>
              <w:rPr>
                <w:rFonts w:asciiTheme="minorHAnsi" w:hAnsiTheme="minorHAnsi" w:cstheme="minorHAnsi"/>
                <w:lang w:val="pt-BR"/>
              </w:rPr>
              <w:t>passageiros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 por dia, atualmente atinge 51.600.</w:t>
            </w:r>
          </w:p>
          <w:p w14:paraId="1561A05F" w14:textId="77777777" w:rsidR="001D1081" w:rsidRPr="002D2228" w:rsidRDefault="001D1081" w:rsidP="00250C8E">
            <w:pPr>
              <w:pStyle w:val="TableParagraph"/>
              <w:spacing w:before="120" w:after="120"/>
              <w:ind w:left="57" w:right="57"/>
              <w:jc w:val="both"/>
              <w:rPr>
                <w:rFonts w:ascii="Times New Roman"/>
                <w:lang w:val="pt-BR"/>
              </w:rPr>
            </w:pPr>
            <w:r w:rsidRPr="008A57F6">
              <w:rPr>
                <w:rFonts w:asciiTheme="minorHAnsi" w:hAnsiTheme="minorHAnsi" w:cstheme="minorHAnsi"/>
                <w:lang w:val="pt-BR"/>
              </w:rPr>
              <w:t xml:space="preserve">A Linha 1-Azul fará, por meio da </w:t>
            </w:r>
            <w:r>
              <w:rPr>
                <w:rFonts w:asciiTheme="minorHAnsi" w:hAnsiTheme="minorHAnsi" w:cstheme="minorHAnsi"/>
                <w:lang w:val="pt-BR"/>
              </w:rPr>
              <w:t>e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stação São Joaquim, integração com a Linha 6-Laranja que foi projetada para fazer a ligação da região norte da cidade de São Paulo à região central. Com a futura integração com a Linha 6-Laranja a previsão de demanda para a estação São Joaquim é de 203.180 </w:t>
            </w:r>
            <w:r>
              <w:rPr>
                <w:rFonts w:asciiTheme="minorHAnsi" w:hAnsiTheme="minorHAnsi" w:cstheme="minorHAnsi"/>
                <w:lang w:val="pt-BR"/>
              </w:rPr>
              <w:t>passageiros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 por dia.</w:t>
            </w:r>
          </w:p>
        </w:tc>
      </w:tr>
    </w:tbl>
    <w:p w14:paraId="333E8BEC" w14:textId="77777777" w:rsidR="001D1081" w:rsidRPr="00FF1434" w:rsidRDefault="001D1081" w:rsidP="001D1081">
      <w:pPr>
        <w:rPr>
          <w:sz w:val="24"/>
          <w:szCs w:val="24"/>
          <w:lang w:val="pt-BR"/>
        </w:rPr>
      </w:pPr>
    </w:p>
    <w:tbl>
      <w:tblPr>
        <w:tblStyle w:val="NormalTable0"/>
        <w:tblW w:w="10942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942"/>
      </w:tblGrid>
      <w:tr w:rsidR="001D1081" w14:paraId="42B029E2" w14:textId="77777777" w:rsidTr="00AC324C">
        <w:trPr>
          <w:trHeight w:val="510"/>
        </w:trPr>
        <w:tc>
          <w:tcPr>
            <w:tcW w:w="10942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018ABE38" w14:textId="061E5EF9" w:rsidR="001D1081" w:rsidRPr="00A5174C" w:rsidRDefault="000464BA" w:rsidP="00250C8E">
            <w:pPr>
              <w:pStyle w:val="TableParagraph"/>
              <w:ind w:right="215"/>
              <w:rPr>
                <w:color w:val="005A9E"/>
                <w:sz w:val="24"/>
                <w:szCs w:val="24"/>
                <w:lang w:val="pt-BR"/>
              </w:rPr>
            </w:pPr>
            <w:r w:rsidRPr="00A5174C">
              <w:rPr>
                <w:b/>
                <w:color w:val="005A9E"/>
                <w:sz w:val="24"/>
                <w:szCs w:val="24"/>
                <w:lang w:val="pt-BR"/>
              </w:rPr>
              <w:t xml:space="preserve">PLANTA DA NOVA ESTAÇÃO SÃO JOAQUIM </w:t>
            </w:r>
          </w:p>
        </w:tc>
      </w:tr>
      <w:tr w:rsidR="001D1081" w:rsidRPr="002D2228" w14:paraId="6C16A49D" w14:textId="77777777" w:rsidTr="00AC324C">
        <w:trPr>
          <w:trHeight w:val="8220"/>
        </w:trPr>
        <w:tc>
          <w:tcPr>
            <w:tcW w:w="10942" w:type="dxa"/>
            <w:tcBorders>
              <w:top w:val="single" w:sz="12" w:space="0" w:color="auto"/>
            </w:tcBorders>
            <w:shd w:val="clear" w:color="auto" w:fill="FFFFFF" w:themeFill="background1"/>
            <w:vAlign w:val="center"/>
          </w:tcPr>
          <w:p w14:paraId="7B439E23" w14:textId="77777777" w:rsidR="001D1081" w:rsidRPr="002D2228" w:rsidRDefault="001D1081" w:rsidP="00250C8E">
            <w:pPr>
              <w:pStyle w:val="TableParagraph"/>
              <w:spacing w:before="120" w:after="120"/>
              <w:ind w:left="57" w:right="57"/>
              <w:jc w:val="center"/>
              <w:rPr>
                <w:rFonts w:ascii="Times New Roman"/>
                <w:lang w:val="pt-BR"/>
              </w:rPr>
            </w:pPr>
            <w:r>
              <w:rPr>
                <w:rFonts w:ascii="Times New Roman"/>
                <w:noProof/>
                <w:lang w:val="pt-BR"/>
              </w:rPr>
              <w:drawing>
                <wp:inline distT="0" distB="0" distL="0" distR="0" wp14:anchorId="6D1ADC2B" wp14:editId="3A7D5296">
                  <wp:extent cx="6446049" cy="5049988"/>
                  <wp:effectExtent l="0" t="0" r="0" b="0"/>
                  <wp:docPr id="1191745295" name="Imagem 1191745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745295" name="Imagem 1191745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" r="3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6049" cy="5049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B61DA3" w14:textId="77777777" w:rsidR="001D1081" w:rsidRDefault="001D1081" w:rsidP="001D1081">
      <w:pPr>
        <w:rPr>
          <w:sz w:val="18"/>
          <w:szCs w:val="18"/>
          <w:lang w:val="pt-BR"/>
        </w:rPr>
      </w:pPr>
    </w:p>
    <w:p w14:paraId="4188D71E" w14:textId="77777777" w:rsidR="00C52B21" w:rsidRDefault="00C52B21" w:rsidP="00564C4D">
      <w:pPr>
        <w:rPr>
          <w:lang w:val="pt-BR"/>
        </w:rPr>
      </w:pPr>
    </w:p>
    <w:p w14:paraId="4D6A844B" w14:textId="77777777" w:rsidR="00B47DC5" w:rsidRDefault="00B47DC5" w:rsidP="00564C4D">
      <w:pPr>
        <w:rPr>
          <w:lang w:val="pt-BR"/>
        </w:rPr>
      </w:pPr>
    </w:p>
    <w:p w14:paraId="6F66F01E" w14:textId="77777777" w:rsidR="00B47DC5" w:rsidRDefault="00B47DC5" w:rsidP="00564C4D">
      <w:pPr>
        <w:rPr>
          <w:lang w:val="pt-BR"/>
        </w:rPr>
      </w:pPr>
    </w:p>
    <w:p w14:paraId="0DCD06DA" w14:textId="77777777" w:rsidR="00B47DC5" w:rsidRDefault="00B47DC5" w:rsidP="00564C4D">
      <w:pPr>
        <w:rPr>
          <w:lang w:val="pt-BR"/>
        </w:rPr>
      </w:pPr>
    </w:p>
    <w:p w14:paraId="7BD92168" w14:textId="77777777" w:rsidR="00E549DF" w:rsidRDefault="00E549DF" w:rsidP="00564C4D">
      <w:pPr>
        <w:rPr>
          <w:lang w:val="pt-BR"/>
        </w:rPr>
      </w:pPr>
    </w:p>
    <w:p w14:paraId="55538212" w14:textId="77777777" w:rsidR="00E549DF" w:rsidRDefault="00E549DF" w:rsidP="00564C4D">
      <w:pPr>
        <w:rPr>
          <w:lang w:val="pt-BR"/>
        </w:rPr>
        <w:sectPr w:rsidR="00E549DF" w:rsidSect="001D7A15">
          <w:headerReference w:type="even" r:id="rId205"/>
          <w:headerReference w:type="default" r:id="rId206"/>
          <w:footerReference w:type="even" r:id="rId207"/>
          <w:footerReference w:type="default" r:id="rId208"/>
          <w:headerReference w:type="first" r:id="rId209"/>
          <w:footerReference w:type="first" r:id="rId210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5B70EBF7" w14:textId="77777777" w:rsidR="00E549DF" w:rsidRDefault="00E549DF" w:rsidP="00564C4D">
      <w:pPr>
        <w:rPr>
          <w:lang w:val="pt-BR"/>
        </w:rPr>
      </w:pPr>
    </w:p>
    <w:p w14:paraId="6537B08A" w14:textId="77777777" w:rsidR="00E549DF" w:rsidRDefault="00E549DF" w:rsidP="00564C4D">
      <w:pPr>
        <w:rPr>
          <w:lang w:val="pt-BR"/>
        </w:rPr>
      </w:pPr>
    </w:p>
    <w:p w14:paraId="59BF52D7" w14:textId="77777777" w:rsidR="00E549DF" w:rsidRDefault="00E549DF" w:rsidP="00564C4D">
      <w:pPr>
        <w:rPr>
          <w:lang w:val="pt-BR"/>
        </w:rPr>
      </w:pPr>
    </w:p>
    <w:p w14:paraId="6F4D667E" w14:textId="77777777" w:rsidR="0089317F" w:rsidRDefault="0089317F" w:rsidP="00564C4D">
      <w:pPr>
        <w:rPr>
          <w:lang w:val="pt-BR"/>
        </w:rPr>
      </w:pPr>
    </w:p>
    <w:tbl>
      <w:tblPr>
        <w:tblStyle w:val="NormalTable0"/>
        <w:tblW w:w="10714" w:type="dxa"/>
        <w:tblLayout w:type="fixed"/>
        <w:tblLook w:val="01E0" w:firstRow="1" w:lastRow="1" w:firstColumn="1" w:lastColumn="1" w:noHBand="0" w:noVBand="0"/>
      </w:tblPr>
      <w:tblGrid>
        <w:gridCol w:w="5272"/>
        <w:gridCol w:w="170"/>
        <w:gridCol w:w="5272"/>
      </w:tblGrid>
      <w:tr w:rsidR="00BD2551" w14:paraId="17DF020C" w14:textId="77777777" w:rsidTr="006D3E2C">
        <w:trPr>
          <w:trHeight w:val="397"/>
        </w:trPr>
        <w:tc>
          <w:tcPr>
            <w:tcW w:w="10714" w:type="dxa"/>
            <w:gridSpan w:val="3"/>
            <w:vAlign w:val="bottom"/>
          </w:tcPr>
          <w:p w14:paraId="690C4C7B" w14:textId="77777777" w:rsidR="00BD2551" w:rsidRDefault="00BD2551" w:rsidP="006A6BC2">
            <w:pPr>
              <w:pStyle w:val="TableParagraph"/>
              <w:spacing w:before="6"/>
              <w:rPr>
                <w:b/>
                <w:sz w:val="3"/>
              </w:rPr>
            </w:pPr>
            <w:r>
              <w:rPr>
                <w:b/>
                <w:bCs/>
                <w:color w:val="005A9E"/>
                <w:sz w:val="24"/>
                <w:szCs w:val="24"/>
                <w:lang w:val="pt-BR"/>
              </w:rPr>
              <w:t>ESTAÇÃO SÃO JOAQUIM</w:t>
            </w:r>
          </w:p>
        </w:tc>
      </w:tr>
      <w:tr w:rsidR="00BD2551" w14:paraId="78E5E101" w14:textId="77777777" w:rsidTr="006D3E2C">
        <w:trPr>
          <w:trHeight w:val="20"/>
        </w:trPr>
        <w:tc>
          <w:tcPr>
            <w:tcW w:w="10714" w:type="dxa"/>
            <w:gridSpan w:val="3"/>
          </w:tcPr>
          <w:p w14:paraId="615E4765" w14:textId="77777777" w:rsidR="00BD2551" w:rsidRDefault="00BD2551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>
              <w:rPr>
                <w:noProof/>
                <w:color w:val="2B579A"/>
                <w:shd w:val="clear" w:color="auto" w:fill="E6E6E6"/>
              </w:rPr>
              <mc:AlternateContent>
                <mc:Choice Requires="wps">
                  <w:drawing>
                    <wp:anchor distT="0" distB="0" distL="114300" distR="114300" simplePos="0" relativeHeight="251660340" behindDoc="0" locked="0" layoutInCell="1" allowOverlap="1" wp14:anchorId="32C6D4C2" wp14:editId="10DCD81E">
                      <wp:simplePos x="0" y="0"/>
                      <wp:positionH relativeFrom="column">
                        <wp:posOffset>3402330</wp:posOffset>
                      </wp:positionH>
                      <wp:positionV relativeFrom="paragraph">
                        <wp:posOffset>25728</wp:posOffset>
                      </wp:positionV>
                      <wp:extent cx="0" cy="2520000"/>
                      <wp:effectExtent l="0" t="0" r="38100" b="33020"/>
                      <wp:wrapNone/>
                      <wp:docPr id="1015514099" name="Conector reto 10155140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2000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96C99DA" id="Conector reto 1015514099" o:spid="_x0000_s1026" style="position:absolute;z-index:2516603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7.9pt,2.05pt" to="267.9pt,20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</w:tr>
      <w:tr w:rsidR="00BD2551" w14:paraId="665EC9F8" w14:textId="77777777" w:rsidTr="00AC324C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25F5D21C" w14:textId="639F616F" w:rsidR="00BD2551" w:rsidRPr="005A6677" w:rsidRDefault="008F3F10" w:rsidP="006A6BC2">
            <w:pPr>
              <w:pStyle w:val="TableParagraph"/>
              <w:spacing w:before="21"/>
              <w:ind w:left="50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8F3F10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Ventilação e Saída de Emergência</w:t>
            </w:r>
          </w:p>
        </w:tc>
        <w:tc>
          <w:tcPr>
            <w:tcW w:w="170" w:type="dxa"/>
            <w:tcBorders>
              <w:left w:val="nil"/>
            </w:tcBorders>
            <w:vAlign w:val="bottom"/>
          </w:tcPr>
          <w:p w14:paraId="628A41A1" w14:textId="77777777" w:rsidR="00BD2551" w:rsidRPr="005A6677" w:rsidRDefault="00BD2551" w:rsidP="006A6BC2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6D04A5F0" w14:textId="77777777" w:rsidR="00BD2551" w:rsidRPr="005A6677" w:rsidRDefault="00BD2551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A6677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Edifício Técnico Operacional</w:t>
            </w:r>
          </w:p>
        </w:tc>
      </w:tr>
      <w:tr w:rsidR="00BD2551" w14:paraId="07F4C6B9" w14:textId="77777777" w:rsidTr="00AC324C">
        <w:trPr>
          <w:trHeight w:val="3345"/>
        </w:trPr>
        <w:tc>
          <w:tcPr>
            <w:tcW w:w="5272" w:type="dxa"/>
            <w:shd w:val="clear" w:color="auto" w:fill="FFFFFF" w:themeFill="background1"/>
            <w:vAlign w:val="center"/>
          </w:tcPr>
          <w:p w14:paraId="5D770A94" w14:textId="77777777" w:rsidR="00BD2551" w:rsidRPr="00C97ACC" w:rsidRDefault="00BD2551" w:rsidP="006A6BC2">
            <w:pPr>
              <w:pStyle w:val="TableParagraph"/>
              <w:spacing w:before="6"/>
              <w:jc w:val="center"/>
              <w:rPr>
                <w:b/>
                <w:sz w:val="3"/>
                <w:szCs w:val="3"/>
                <w:lang w:val="pt-BR"/>
              </w:rPr>
            </w:pPr>
          </w:p>
          <w:p w14:paraId="3ADDC7A7" w14:textId="77777777" w:rsidR="00BD2551" w:rsidRDefault="00BD2551" w:rsidP="006A6BC2">
            <w:pPr>
              <w:pStyle w:val="TableParagraph"/>
              <w:jc w:val="center"/>
            </w:pPr>
            <w:r>
              <w:rPr>
                <w:noProof/>
              </w:rPr>
              <w:drawing>
                <wp:inline distT="0" distB="0" distL="0" distR="0" wp14:anchorId="035BAEE0" wp14:editId="3CB4C5F9">
                  <wp:extent cx="3060000" cy="1980000"/>
                  <wp:effectExtent l="57150" t="57150" r="45720" b="58420"/>
                  <wp:docPr id="348461647" name="Imagem 3484616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461647" name="Imagem 348461647"/>
                          <pic:cNvPicPr preferRelativeResize="0"/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9" r="2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</w:tcPr>
          <w:p w14:paraId="69411D1E" w14:textId="77777777" w:rsidR="00BD2551" w:rsidRDefault="00BD2551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020704BC" w14:textId="77777777" w:rsidR="00BD2551" w:rsidRDefault="00BD2551" w:rsidP="006A6BC2">
            <w:pPr>
              <w:jc w:val="center"/>
              <w:rPr>
                <w:rFonts w:ascii="Calibri" w:eastAsia="Calibri" w:hAnsi="Calibri" w:cs="Calibri"/>
                <w:b/>
                <w:sz w:val="3"/>
              </w:rPr>
            </w:pPr>
          </w:p>
          <w:p w14:paraId="624D44EF" w14:textId="77777777" w:rsidR="00BD2551" w:rsidRDefault="00BD2551" w:rsidP="006A6BC2">
            <w:pPr>
              <w:jc w:val="center"/>
              <w:rPr>
                <w:rFonts w:ascii="Calibri" w:eastAsia="Calibri" w:hAnsi="Calibri" w:cs="Calibri"/>
                <w:b/>
                <w:sz w:val="3"/>
              </w:rPr>
            </w:pPr>
          </w:p>
          <w:p w14:paraId="495A7E36" w14:textId="77777777" w:rsidR="00BD2551" w:rsidRPr="00F34FAA" w:rsidRDefault="00BD2551" w:rsidP="006A6BC2">
            <w:pPr>
              <w:jc w:val="center"/>
            </w:pPr>
          </w:p>
        </w:tc>
        <w:tc>
          <w:tcPr>
            <w:tcW w:w="5272" w:type="dxa"/>
            <w:shd w:val="clear" w:color="auto" w:fill="FFFFFF" w:themeFill="background1"/>
            <w:vAlign w:val="center"/>
          </w:tcPr>
          <w:p w14:paraId="2FA8B1FD" w14:textId="77777777" w:rsidR="00BD2551" w:rsidRDefault="00BD2551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75C0FE9D" w14:textId="77777777" w:rsidR="00BD2551" w:rsidRDefault="00BD2551" w:rsidP="006A6BC2">
            <w:pPr>
              <w:pStyle w:val="TableParagraph"/>
              <w:ind w:right="-29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BB703AF" wp14:editId="356DD6E5">
                  <wp:extent cx="3060000" cy="1980000"/>
                  <wp:effectExtent l="57150" t="57150" r="45720" b="58420"/>
                  <wp:docPr id="1929700491" name="Imagem 19297004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00491" name="Imagem 1929700491"/>
                          <pic:cNvPicPr preferRelativeResize="0"/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2551" w:rsidRPr="00583104" w14:paraId="5B3A3765" w14:textId="77777777" w:rsidTr="00AC324C">
        <w:trPr>
          <w:trHeight w:val="567"/>
        </w:trPr>
        <w:tc>
          <w:tcPr>
            <w:tcW w:w="5272" w:type="dxa"/>
          </w:tcPr>
          <w:p w14:paraId="54785A15" w14:textId="5B8F2788" w:rsidR="00BD2551" w:rsidRPr="00EF7DE0" w:rsidRDefault="00211B55" w:rsidP="006A6BC2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211B55">
              <w:rPr>
                <w:sz w:val="16"/>
                <w:szCs w:val="16"/>
                <w:lang w:val="pt-BR"/>
              </w:rPr>
              <w:t>Ventilação Principal: montagem dos ventiladores na VSE 4.1.</w:t>
            </w:r>
          </w:p>
        </w:tc>
        <w:tc>
          <w:tcPr>
            <w:tcW w:w="170" w:type="dxa"/>
          </w:tcPr>
          <w:p w14:paraId="2824BE48" w14:textId="77777777" w:rsidR="00BD2551" w:rsidRPr="00EF7DE0" w:rsidRDefault="00BD2551" w:rsidP="006A6BC2">
            <w:pPr>
              <w:pStyle w:val="TableParagraph"/>
              <w:rPr>
                <w:sz w:val="20"/>
                <w:lang w:val="pt-BR"/>
              </w:rPr>
            </w:pPr>
            <w:r w:rsidRPr="00EF7DE0">
              <w:rPr>
                <w:noProof/>
                <w:shd w:val="clear" w:color="auto" w:fill="E6E6E6"/>
              </w:rPr>
              <mc:AlternateContent>
                <mc:Choice Requires="wps">
                  <w:drawing>
                    <wp:anchor distT="0" distB="0" distL="114300" distR="114300" simplePos="0" relativeHeight="251661364" behindDoc="0" locked="0" layoutInCell="1" allowOverlap="1" wp14:anchorId="496C6128" wp14:editId="5DD82807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365125</wp:posOffset>
                      </wp:positionV>
                      <wp:extent cx="0" cy="2519680"/>
                      <wp:effectExtent l="0" t="0" r="38100" b="33020"/>
                      <wp:wrapNone/>
                      <wp:docPr id="33543802" name="Conector reto 335438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1968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D22DB2F" id="Conector reto 33543802" o:spid="_x0000_s1026" style="position:absolute;z-index:2516613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6pt,28.75pt" to="4.6pt,2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</w:tcPr>
          <w:p w14:paraId="24A4A427" w14:textId="472C3A16" w:rsidR="00BD2551" w:rsidRPr="00EF7DE0" w:rsidRDefault="009B073D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9B073D">
              <w:rPr>
                <w:sz w:val="16"/>
                <w:szCs w:val="16"/>
                <w:lang w:val="pt-BR"/>
              </w:rPr>
              <w:t>Novo Edifício Técnico Operacional (ETO)/ Porão de cabos: montagem do bandejamento e lançamento dos cabos de 22kV.</w:t>
            </w:r>
          </w:p>
        </w:tc>
      </w:tr>
      <w:tr w:rsidR="00BD2551" w14:paraId="71CE3760" w14:textId="77777777" w:rsidTr="00AC324C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636C059D" w14:textId="77081FDA" w:rsidR="00BD2551" w:rsidRPr="00136060" w:rsidRDefault="00136060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szCs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36060">
              <w:rPr>
                <w:b/>
                <w:color w:val="FFFFFF" w:themeColor="background1"/>
                <w:sz w:val="24"/>
                <w:szCs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Edifício Técnico Operacional</w:t>
            </w:r>
          </w:p>
        </w:tc>
        <w:tc>
          <w:tcPr>
            <w:tcW w:w="170" w:type="dxa"/>
            <w:tcBorders>
              <w:left w:val="nil"/>
            </w:tcBorders>
            <w:vAlign w:val="bottom"/>
          </w:tcPr>
          <w:p w14:paraId="422055C4" w14:textId="77777777" w:rsidR="00BD2551" w:rsidRPr="00E2584A" w:rsidRDefault="00BD2551" w:rsidP="006A6BC2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6D871219" w14:textId="4640D3A9" w:rsidR="00BD2551" w:rsidRPr="002306E9" w:rsidRDefault="009524D9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6B5ABC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Edifício Técnico Operacional</w:t>
            </w:r>
          </w:p>
        </w:tc>
      </w:tr>
      <w:tr w:rsidR="00BD2551" w14:paraId="624DCE15" w14:textId="77777777" w:rsidTr="00AC324C">
        <w:tblPrEx>
          <w:tblLook w:val="04A0" w:firstRow="1" w:lastRow="0" w:firstColumn="1" w:lastColumn="0" w:noHBand="0" w:noVBand="1"/>
        </w:tblPrEx>
        <w:trPr>
          <w:trHeight w:val="3345"/>
        </w:trPr>
        <w:tc>
          <w:tcPr>
            <w:tcW w:w="5272" w:type="dxa"/>
          </w:tcPr>
          <w:p w14:paraId="0F2F461B" w14:textId="77777777" w:rsidR="00BD2551" w:rsidRPr="00C97ACC" w:rsidRDefault="00BD2551" w:rsidP="006A6BC2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23A12066" w14:textId="77777777" w:rsidR="00BD2551" w:rsidRDefault="00BD2551" w:rsidP="006A6BC2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48846EFB" wp14:editId="1D0B5B1C">
                  <wp:extent cx="3060000" cy="1980000"/>
                  <wp:effectExtent l="57150" t="57150" r="45720" b="58420"/>
                  <wp:docPr id="761518980" name="Imagem 7615189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1518980" name="Imagem 761518980"/>
                          <pic:cNvPicPr preferRelativeResize="0"/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9" r="2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</w:tcPr>
          <w:p w14:paraId="7764B16F" w14:textId="77777777" w:rsidR="00BD2551" w:rsidRDefault="00BD2551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CF7DAFE" w14:textId="77777777" w:rsidR="00BD2551" w:rsidRDefault="00BD2551" w:rsidP="006A6BC2">
            <w:pPr>
              <w:jc w:val="center"/>
              <w:rPr>
                <w:rFonts w:ascii="Calibri" w:eastAsia="Calibri" w:hAnsi="Calibri" w:cs="Calibri"/>
                <w:b/>
                <w:sz w:val="3"/>
              </w:rPr>
            </w:pPr>
          </w:p>
          <w:p w14:paraId="7B994339" w14:textId="77777777" w:rsidR="00BD2551" w:rsidRDefault="00BD2551" w:rsidP="006A6BC2">
            <w:pPr>
              <w:jc w:val="center"/>
              <w:rPr>
                <w:rFonts w:ascii="Calibri" w:eastAsia="Calibri" w:hAnsi="Calibri" w:cs="Calibri"/>
                <w:b/>
                <w:sz w:val="3"/>
              </w:rPr>
            </w:pPr>
          </w:p>
          <w:p w14:paraId="41B4D2C6" w14:textId="77777777" w:rsidR="00BD2551" w:rsidRPr="00F34FAA" w:rsidRDefault="00BD2551" w:rsidP="006A6BC2">
            <w:pPr>
              <w:jc w:val="center"/>
            </w:pPr>
          </w:p>
        </w:tc>
        <w:tc>
          <w:tcPr>
            <w:tcW w:w="5272" w:type="dxa"/>
          </w:tcPr>
          <w:p w14:paraId="5106D384" w14:textId="77777777" w:rsidR="00BD2551" w:rsidRPr="003C6A9D" w:rsidRDefault="00BD2551" w:rsidP="006A6BC2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0DED43C6" w14:textId="77777777" w:rsidR="00BD2551" w:rsidRPr="003C6A9D" w:rsidRDefault="00BD2551" w:rsidP="006A6BC2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429EE0F2" wp14:editId="332A27A0">
                  <wp:extent cx="3060000" cy="1980000"/>
                  <wp:effectExtent l="57150" t="57150" r="45720" b="58420"/>
                  <wp:docPr id="1354552061" name="Imagem 13545520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4552061" name="Imagem 1354552061"/>
                          <pic:cNvPicPr preferRelativeResize="0"/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9" r="2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2551" w:rsidRPr="009056DA" w14:paraId="15B3EA36" w14:textId="77777777" w:rsidTr="00AC324C">
        <w:trPr>
          <w:trHeight w:val="567"/>
        </w:trPr>
        <w:tc>
          <w:tcPr>
            <w:tcW w:w="5272" w:type="dxa"/>
          </w:tcPr>
          <w:p w14:paraId="5DE7DC96" w14:textId="0F816A1B" w:rsidR="00BD2551" w:rsidRPr="00EF7DE0" w:rsidRDefault="00E1087C" w:rsidP="006A6BC2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E1087C">
              <w:rPr>
                <w:sz w:val="16"/>
                <w:szCs w:val="16"/>
                <w:lang w:val="pt-BR"/>
              </w:rPr>
              <w:t>Novo Edifício Técnico Operacional (ETO): instalações hidráulicas.</w:t>
            </w:r>
          </w:p>
        </w:tc>
        <w:tc>
          <w:tcPr>
            <w:tcW w:w="170" w:type="dxa"/>
          </w:tcPr>
          <w:p w14:paraId="230641FB" w14:textId="77777777" w:rsidR="00BD2551" w:rsidRPr="00EF7DE0" w:rsidRDefault="00BD2551" w:rsidP="006A6BC2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272" w:type="dxa"/>
          </w:tcPr>
          <w:p w14:paraId="421E0BB5" w14:textId="53B3142B" w:rsidR="00BD2551" w:rsidRPr="00CD5FF3" w:rsidRDefault="00CD0379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CD0379">
              <w:rPr>
                <w:sz w:val="16"/>
                <w:szCs w:val="16"/>
                <w:lang w:val="pt-BR"/>
              </w:rPr>
              <w:t>Novo Edifício Técnico Operacional (ETO): piso no elevador.</w:t>
            </w:r>
          </w:p>
        </w:tc>
      </w:tr>
      <w:tr w:rsidR="00BD2551" w14:paraId="67A5E3F1" w14:textId="77777777" w:rsidTr="00AC324C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322CC9B9" w14:textId="03B0488D" w:rsidR="00BD2551" w:rsidRPr="00E2584A" w:rsidRDefault="00DF0477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DF0477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Ampliação das Plataformas e Mezanino</w:t>
            </w:r>
          </w:p>
        </w:tc>
        <w:tc>
          <w:tcPr>
            <w:tcW w:w="170" w:type="dxa"/>
          </w:tcPr>
          <w:p w14:paraId="7B438935" w14:textId="77777777" w:rsidR="00BD2551" w:rsidRPr="00E2584A" w:rsidRDefault="00BD2551" w:rsidP="006A6BC2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E2584A">
              <w:rPr>
                <w:noProof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662388" behindDoc="0" locked="0" layoutInCell="1" allowOverlap="1" wp14:anchorId="7F2295A7" wp14:editId="6CD434FB">
                      <wp:simplePos x="0" y="0"/>
                      <wp:positionH relativeFrom="column">
                        <wp:posOffset>47200</wp:posOffset>
                      </wp:positionH>
                      <wp:positionV relativeFrom="paragraph">
                        <wp:posOffset>4231</wp:posOffset>
                      </wp:positionV>
                      <wp:extent cx="0" cy="2519680"/>
                      <wp:effectExtent l="0" t="0" r="38100" b="33020"/>
                      <wp:wrapNone/>
                      <wp:docPr id="700075805" name="Conector reto 7000758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1968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A62C703" id="Conector reto 700075805" o:spid="_x0000_s1026" style="position:absolute;z-index:2516623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7pt,.35pt" to="3.7pt,19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68F3AFA3" w14:textId="6100BB1E" w:rsidR="00BD2551" w:rsidRPr="00E2584A" w:rsidRDefault="00DF0477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DF0477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Ampliação das Plataformas e Mezanino</w:t>
            </w:r>
          </w:p>
        </w:tc>
      </w:tr>
      <w:tr w:rsidR="00BD2551" w14:paraId="4E9FEC6A" w14:textId="77777777" w:rsidTr="00AC324C">
        <w:tblPrEx>
          <w:tblLook w:val="04A0" w:firstRow="1" w:lastRow="0" w:firstColumn="1" w:lastColumn="0" w:noHBand="0" w:noVBand="1"/>
        </w:tblPrEx>
        <w:trPr>
          <w:trHeight w:val="3345"/>
        </w:trPr>
        <w:tc>
          <w:tcPr>
            <w:tcW w:w="5272" w:type="dxa"/>
          </w:tcPr>
          <w:p w14:paraId="62268BAF" w14:textId="77777777" w:rsidR="00BD2551" w:rsidRPr="00C97ACC" w:rsidRDefault="00BD2551" w:rsidP="006A6BC2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7BC9B16E" w14:textId="77777777" w:rsidR="00BD2551" w:rsidRDefault="00BD2551" w:rsidP="006A6BC2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4017134" wp14:editId="15C7B243">
                  <wp:extent cx="3060000" cy="1980000"/>
                  <wp:effectExtent l="57150" t="57150" r="45720" b="58420"/>
                  <wp:docPr id="2120464360" name="Imagem 21204643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0464360" name="Imagem 2120464360"/>
                          <pic:cNvPicPr preferRelativeResize="0"/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9" r="2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</w:tcPr>
          <w:p w14:paraId="03A8C8A5" w14:textId="77777777" w:rsidR="00BD2551" w:rsidRDefault="00BD2551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7D2602D5" w14:textId="77777777" w:rsidR="00BD2551" w:rsidRDefault="00BD2551" w:rsidP="006A6BC2">
            <w:pPr>
              <w:jc w:val="center"/>
              <w:rPr>
                <w:rFonts w:ascii="Calibri" w:eastAsia="Calibri" w:hAnsi="Calibri" w:cs="Calibri"/>
                <w:b/>
                <w:sz w:val="3"/>
              </w:rPr>
            </w:pPr>
          </w:p>
          <w:p w14:paraId="36479B9E" w14:textId="77777777" w:rsidR="00BD2551" w:rsidRDefault="00BD2551" w:rsidP="006A6BC2">
            <w:pPr>
              <w:jc w:val="center"/>
              <w:rPr>
                <w:rFonts w:ascii="Calibri" w:eastAsia="Calibri" w:hAnsi="Calibri" w:cs="Calibri"/>
                <w:b/>
                <w:sz w:val="3"/>
              </w:rPr>
            </w:pPr>
          </w:p>
          <w:p w14:paraId="7429C826" w14:textId="77777777" w:rsidR="00BD2551" w:rsidRPr="00F34FAA" w:rsidRDefault="00BD2551" w:rsidP="006A6BC2">
            <w:pPr>
              <w:jc w:val="center"/>
            </w:pPr>
          </w:p>
        </w:tc>
        <w:tc>
          <w:tcPr>
            <w:tcW w:w="5272" w:type="dxa"/>
          </w:tcPr>
          <w:p w14:paraId="01F04C26" w14:textId="77777777" w:rsidR="00BD2551" w:rsidRPr="003C6A9D" w:rsidRDefault="00BD2551" w:rsidP="006A6BC2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7AA60878" w14:textId="77777777" w:rsidR="00BD2551" w:rsidRPr="003C6A9D" w:rsidRDefault="00BD2551" w:rsidP="006A6BC2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3FFC218" wp14:editId="2FFB653E">
                  <wp:extent cx="3060000" cy="1980000"/>
                  <wp:effectExtent l="57150" t="57150" r="45720" b="58420"/>
                  <wp:docPr id="2092868502" name="Imagem 20928685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2868502" name="Imagem 2092868502"/>
                          <pic:cNvPicPr preferRelativeResize="0"/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9" r="2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2551" w:rsidRPr="009056DA" w14:paraId="17159A22" w14:textId="77777777" w:rsidTr="00AC324C">
        <w:tblPrEx>
          <w:tblLook w:val="04A0" w:firstRow="1" w:lastRow="0" w:firstColumn="1" w:lastColumn="0" w:noHBand="0" w:noVBand="1"/>
        </w:tblPrEx>
        <w:trPr>
          <w:trHeight w:val="567"/>
        </w:trPr>
        <w:tc>
          <w:tcPr>
            <w:tcW w:w="5272" w:type="dxa"/>
          </w:tcPr>
          <w:p w14:paraId="683D82FC" w14:textId="7F217ED1" w:rsidR="00BD2551" w:rsidRPr="00EF7DE0" w:rsidRDefault="0094152D" w:rsidP="006A6BC2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94152D">
              <w:rPr>
                <w:sz w:val="16"/>
                <w:szCs w:val="16"/>
                <w:lang w:val="pt-BR"/>
              </w:rPr>
              <w:t>Saguão de Integração Oeste: escavação e concretagem dos blocos de fundação.</w:t>
            </w:r>
          </w:p>
        </w:tc>
        <w:tc>
          <w:tcPr>
            <w:tcW w:w="170" w:type="dxa"/>
          </w:tcPr>
          <w:p w14:paraId="1AD6EDA4" w14:textId="77777777" w:rsidR="00BD2551" w:rsidRPr="00EF7DE0" w:rsidRDefault="00BD2551" w:rsidP="006A6BC2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272" w:type="dxa"/>
          </w:tcPr>
          <w:p w14:paraId="42677C3A" w14:textId="7A00E06C" w:rsidR="00BD2551" w:rsidRPr="00EF7DE0" w:rsidRDefault="00502E9C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502E9C">
              <w:rPr>
                <w:sz w:val="16"/>
                <w:szCs w:val="16"/>
                <w:lang w:val="pt-BR"/>
              </w:rPr>
              <w:t>Plataforma Oeste (Jabaquara)/ Lado Norte: remoção do escoramento da laje.</w:t>
            </w:r>
          </w:p>
        </w:tc>
      </w:tr>
    </w:tbl>
    <w:p w14:paraId="4B8F58EE" w14:textId="77777777" w:rsidR="00E549DF" w:rsidRDefault="00E549DF" w:rsidP="00564C4D">
      <w:pPr>
        <w:rPr>
          <w:lang w:val="pt-BR"/>
        </w:rPr>
      </w:pPr>
    </w:p>
    <w:p w14:paraId="220B5026" w14:textId="77777777" w:rsidR="00D80217" w:rsidRDefault="00D80217" w:rsidP="00FF78C1">
      <w:pPr>
        <w:jc w:val="both"/>
        <w:rPr>
          <w:b/>
          <w:bCs/>
          <w:lang w:val="pt-BR"/>
        </w:rPr>
      </w:pPr>
    </w:p>
    <w:p w14:paraId="02507557" w14:textId="77777777" w:rsidR="002C55E6" w:rsidRDefault="002C55E6" w:rsidP="00FF78C1">
      <w:pPr>
        <w:jc w:val="both"/>
        <w:rPr>
          <w:b/>
          <w:bCs/>
          <w:lang w:val="pt-BR"/>
        </w:rPr>
      </w:pPr>
    </w:p>
    <w:p w14:paraId="78851793" w14:textId="77777777" w:rsidR="00A81E60" w:rsidRDefault="00A81E60" w:rsidP="00FF78C1">
      <w:pPr>
        <w:jc w:val="both"/>
        <w:rPr>
          <w:b/>
          <w:bCs/>
          <w:lang w:val="pt-BR"/>
        </w:rPr>
        <w:sectPr w:rsidR="00A81E60" w:rsidSect="001D7A15">
          <w:headerReference w:type="even" r:id="rId217"/>
          <w:headerReference w:type="default" r:id="rId218"/>
          <w:footerReference w:type="even" r:id="rId219"/>
          <w:footerReference w:type="default" r:id="rId220"/>
          <w:headerReference w:type="first" r:id="rId221"/>
          <w:footerReference w:type="first" r:id="rId222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4F8E73B7" w14:textId="77777777" w:rsidR="00D865E8" w:rsidRPr="00C55415" w:rsidRDefault="00D865E8" w:rsidP="00D865E8">
      <w:pPr>
        <w:jc w:val="right"/>
        <w:rPr>
          <w:rFonts w:ascii="Biome" w:eastAsiaTheme="majorEastAsia" w:hAnsi="Biome" w:cs="Biome"/>
          <w:b/>
          <w:bCs/>
          <w:caps/>
          <w:color w:val="000000" w:themeColor="text1"/>
          <w:sz w:val="90"/>
          <w:szCs w:val="90"/>
          <w:lang w:val="pt-BR"/>
        </w:rPr>
      </w:pPr>
    </w:p>
    <w:p w14:paraId="2FF53C31" w14:textId="77777777" w:rsidR="00F578F5" w:rsidRPr="00306857" w:rsidRDefault="00D865E8" w:rsidP="00D865E8">
      <w:pPr>
        <w:jc w:val="right"/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</w:pPr>
      <w:r w:rsidRPr="00C55415">
        <w:rPr>
          <w:rFonts w:ascii="Biome" w:eastAsiaTheme="majorEastAsia" w:hAnsi="Biome" w:cs="Biome"/>
          <w:b/>
          <w:bCs/>
          <w:caps/>
          <w:color w:val="000000" w:themeColor="text1"/>
          <w:sz w:val="90"/>
          <w:szCs w:val="90"/>
          <w:lang w:val="pt-BR"/>
        </w:rPr>
        <w:br/>
      </w:r>
      <w:r w:rsidRPr="00C55415">
        <w:rPr>
          <w:rFonts w:ascii="Biome" w:eastAsiaTheme="majorEastAsia" w:hAnsi="Biome" w:cs="Biome"/>
          <w:b/>
          <w:bCs/>
          <w:caps/>
          <w:color w:val="000000" w:themeColor="text1"/>
          <w:sz w:val="90"/>
          <w:szCs w:val="90"/>
          <w:lang w:val="pt-BR"/>
        </w:rPr>
        <w:br/>
      </w:r>
      <w:r w:rsidRPr="00306857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t xml:space="preserve">| </w:t>
      </w:r>
      <w:r w:rsidR="006F163E" w:rsidRPr="00306857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t xml:space="preserve">IMPLANTAÇÃO </w:t>
      </w:r>
      <w:r w:rsidR="007F5DDA" w:rsidRPr="00306857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t>|</w:t>
      </w:r>
    </w:p>
    <w:p w14:paraId="26FA0873" w14:textId="6E12E489" w:rsidR="00D865E8" w:rsidRPr="00306857" w:rsidRDefault="00F578F5" w:rsidP="00D865E8">
      <w:pPr>
        <w:jc w:val="right"/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</w:pPr>
      <w:r w:rsidRPr="00306857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t>|</w:t>
      </w:r>
      <w:r w:rsidR="006F163E" w:rsidRPr="00306857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t xml:space="preserve"> TÚNEL DE CONEXÃO</w:t>
      </w:r>
      <w:r w:rsidR="00D865E8" w:rsidRPr="00306857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t xml:space="preserve"> | </w:t>
      </w:r>
      <w:r w:rsidR="00D865E8" w:rsidRPr="00306857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br/>
        <w:t xml:space="preserve">| metrÔ | </w:t>
      </w:r>
      <w:r w:rsidR="00D865E8" w:rsidRPr="00306857">
        <w:rPr>
          <w:rFonts w:ascii="Biome" w:eastAsiaTheme="majorEastAsia" w:hAnsi="Biome" w:cs="Biome"/>
          <w:b/>
          <w:bCs/>
          <w:caps/>
          <w:color w:val="000000" w:themeColor="text1"/>
          <w:sz w:val="72"/>
          <w:szCs w:val="72"/>
          <w:lang w:val="pt-BR"/>
        </w:rPr>
        <w:br/>
      </w:r>
    </w:p>
    <w:p w14:paraId="6122FCDE" w14:textId="698B5E4D" w:rsidR="00D865E8" w:rsidRPr="00CA3721" w:rsidRDefault="00864871" w:rsidP="00D865E8">
      <w:pPr>
        <w:jc w:val="right"/>
        <w:rPr>
          <w:rFonts w:ascii="Biome" w:hAnsi="Biome" w:cs="Biome"/>
          <w:b/>
          <w:bCs/>
          <w:sz w:val="44"/>
          <w:szCs w:val="44"/>
          <w:lang w:val="pt-BR"/>
        </w:rPr>
      </w:pPr>
      <w:r w:rsidRPr="00CA3721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>estação consolação da Linha 2</w:t>
      </w:r>
      <w:r w:rsidR="00E40577" w:rsidRPr="00CA3721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>-</w:t>
      </w:r>
      <w:r w:rsidRPr="00CA3721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 xml:space="preserve">verde e </w:t>
      </w:r>
      <w:r w:rsidR="00D865E8" w:rsidRPr="00CA3721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 xml:space="preserve">Estação </w:t>
      </w:r>
      <w:r w:rsidR="00880A99" w:rsidRPr="00CA3721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>pa</w:t>
      </w:r>
      <w:r w:rsidR="00FC012B" w:rsidRPr="00CA3721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 xml:space="preserve">ulista da </w:t>
      </w:r>
      <w:r w:rsidR="00D865E8" w:rsidRPr="00CA3721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 xml:space="preserve">Linha </w:t>
      </w:r>
      <w:r w:rsidR="00FC012B" w:rsidRPr="00CA3721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>4</w:t>
      </w:r>
      <w:r w:rsidR="00D865E8" w:rsidRPr="00CA3721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>-</w:t>
      </w:r>
      <w:r w:rsidR="00FC012B" w:rsidRPr="00CA3721">
        <w:rPr>
          <w:rFonts w:ascii="Biome" w:eastAsiaTheme="majorEastAsia" w:hAnsi="Biome" w:cs="Biome"/>
          <w:b/>
          <w:bCs/>
          <w:caps/>
          <w:color w:val="000000" w:themeColor="text1"/>
          <w:sz w:val="44"/>
          <w:szCs w:val="44"/>
          <w:lang w:val="pt-BR"/>
        </w:rPr>
        <w:t>amarela</w:t>
      </w:r>
    </w:p>
    <w:p w14:paraId="4FCC9E08" w14:textId="2445B799" w:rsidR="00B45E1E" w:rsidRPr="00C55415" w:rsidRDefault="00B45E1E" w:rsidP="00C2134D">
      <w:pPr>
        <w:jc w:val="right"/>
        <w:rPr>
          <w:rFonts w:ascii="Biome" w:hAnsi="Biome" w:cs="Biome"/>
          <w:b/>
          <w:bCs/>
          <w:lang w:val="pt-BR"/>
        </w:rPr>
      </w:pPr>
    </w:p>
    <w:p w14:paraId="363C4251" w14:textId="77777777" w:rsidR="00DB7902" w:rsidRPr="00C55415" w:rsidRDefault="00DB7902" w:rsidP="00C2134D">
      <w:pPr>
        <w:jc w:val="right"/>
        <w:rPr>
          <w:rFonts w:ascii="Biome" w:hAnsi="Biome" w:cs="Biome"/>
          <w:b/>
          <w:bCs/>
          <w:lang w:val="pt-BR"/>
        </w:rPr>
      </w:pPr>
    </w:p>
    <w:p w14:paraId="2273375E" w14:textId="77777777" w:rsidR="00DB7902" w:rsidRPr="00C55415" w:rsidRDefault="00DB7902" w:rsidP="00C2134D">
      <w:pPr>
        <w:jc w:val="right"/>
        <w:rPr>
          <w:rFonts w:ascii="Biome" w:hAnsi="Biome" w:cs="Biome"/>
          <w:b/>
          <w:bCs/>
          <w:lang w:val="pt-BR"/>
        </w:rPr>
      </w:pPr>
    </w:p>
    <w:p w14:paraId="14C0E90A" w14:textId="77777777" w:rsidR="00DB7902" w:rsidRPr="00C55415" w:rsidRDefault="00DB7902" w:rsidP="00C2134D">
      <w:pPr>
        <w:jc w:val="right"/>
        <w:rPr>
          <w:rFonts w:ascii="Biome" w:hAnsi="Biome" w:cs="Biome"/>
          <w:b/>
          <w:bCs/>
          <w:lang w:val="pt-BR"/>
        </w:rPr>
      </w:pPr>
    </w:p>
    <w:p w14:paraId="19C0366A" w14:textId="77777777" w:rsidR="00DB7902" w:rsidRPr="00C55415" w:rsidRDefault="00DB7902" w:rsidP="00C2134D">
      <w:pPr>
        <w:jc w:val="right"/>
        <w:rPr>
          <w:rFonts w:ascii="Biome" w:hAnsi="Biome" w:cs="Biome"/>
          <w:b/>
          <w:bCs/>
          <w:lang w:val="pt-BR"/>
        </w:rPr>
      </w:pPr>
    </w:p>
    <w:p w14:paraId="5433EB20" w14:textId="77777777" w:rsidR="006740B2" w:rsidRPr="00C55415" w:rsidRDefault="006740B2" w:rsidP="00C2134D">
      <w:pPr>
        <w:jc w:val="right"/>
        <w:rPr>
          <w:rFonts w:ascii="Biome" w:hAnsi="Biome" w:cs="Biome"/>
          <w:b/>
          <w:bCs/>
          <w:lang w:val="pt-BR"/>
        </w:rPr>
      </w:pPr>
    </w:p>
    <w:p w14:paraId="1558CC55" w14:textId="77777777" w:rsidR="00DF2372" w:rsidRPr="00C55415" w:rsidRDefault="00DF2372" w:rsidP="00C2134D">
      <w:pPr>
        <w:jc w:val="right"/>
        <w:rPr>
          <w:rFonts w:ascii="Biome" w:hAnsi="Biome" w:cs="Biome"/>
          <w:b/>
          <w:bCs/>
          <w:lang w:val="pt-BR"/>
        </w:rPr>
      </w:pPr>
    </w:p>
    <w:p w14:paraId="425A2D8E" w14:textId="77777777" w:rsidR="00DF2372" w:rsidRPr="00C55415" w:rsidRDefault="00DF2372" w:rsidP="00C2134D">
      <w:pPr>
        <w:jc w:val="right"/>
        <w:rPr>
          <w:rFonts w:ascii="Biome" w:hAnsi="Biome" w:cs="Biome"/>
          <w:b/>
          <w:bCs/>
          <w:lang w:val="pt-BR"/>
        </w:rPr>
      </w:pPr>
    </w:p>
    <w:p w14:paraId="451C4888" w14:textId="77777777" w:rsidR="00DF2372" w:rsidRPr="00C55415" w:rsidRDefault="00DF2372" w:rsidP="00C2134D">
      <w:pPr>
        <w:jc w:val="right"/>
        <w:rPr>
          <w:rFonts w:ascii="Biome" w:hAnsi="Biome" w:cs="Biome"/>
          <w:b/>
          <w:bCs/>
          <w:lang w:val="pt-BR"/>
        </w:rPr>
      </w:pPr>
    </w:p>
    <w:p w14:paraId="4D28D725" w14:textId="77777777" w:rsidR="00DF2372" w:rsidRDefault="00DF2372" w:rsidP="00FF78C1">
      <w:pPr>
        <w:jc w:val="both"/>
        <w:rPr>
          <w:b/>
          <w:bCs/>
          <w:lang w:val="pt-BR"/>
        </w:rPr>
        <w:sectPr w:rsidR="00DF2372" w:rsidSect="001D7A15">
          <w:headerReference w:type="even" r:id="rId223"/>
          <w:headerReference w:type="default" r:id="rId224"/>
          <w:footerReference w:type="even" r:id="rId225"/>
          <w:footerReference w:type="default" r:id="rId226"/>
          <w:headerReference w:type="first" r:id="rId227"/>
          <w:footerReference w:type="first" r:id="rId228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3F58CFCE" w14:textId="77777777" w:rsidR="00DF2372" w:rsidRDefault="00DF2372" w:rsidP="00FF78C1">
      <w:pPr>
        <w:jc w:val="both"/>
        <w:rPr>
          <w:b/>
          <w:bCs/>
          <w:lang w:val="pt-BR"/>
        </w:rPr>
      </w:pPr>
    </w:p>
    <w:p w14:paraId="493D9462" w14:textId="77777777" w:rsidR="00C53D0A" w:rsidRDefault="00C53D0A" w:rsidP="00FF78C1">
      <w:pPr>
        <w:jc w:val="both"/>
        <w:rPr>
          <w:b/>
          <w:bCs/>
          <w:lang w:val="pt-BR"/>
        </w:rPr>
      </w:pPr>
    </w:p>
    <w:p w14:paraId="62FB6DFC" w14:textId="77777777" w:rsidR="0019570D" w:rsidRDefault="0019570D" w:rsidP="00FF78C1">
      <w:pPr>
        <w:jc w:val="both"/>
        <w:rPr>
          <w:b/>
          <w:bCs/>
          <w:lang w:val="pt-BR"/>
        </w:rPr>
      </w:pPr>
    </w:p>
    <w:p w14:paraId="7359E29D" w14:textId="77777777" w:rsidR="008B420D" w:rsidRPr="006071DF" w:rsidRDefault="008B420D" w:rsidP="008B420D">
      <w:pPr>
        <w:pStyle w:val="TableParagraph"/>
        <w:rPr>
          <w:b/>
          <w:lang w:val="pt-BR"/>
        </w:rPr>
      </w:pPr>
    </w:p>
    <w:tbl>
      <w:tblPr>
        <w:tblStyle w:val="NormalTable0"/>
        <w:tblW w:w="10892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892"/>
      </w:tblGrid>
      <w:tr w:rsidR="008B420D" w14:paraId="18110C38" w14:textId="77777777" w:rsidTr="00AC324C">
        <w:trPr>
          <w:trHeight w:val="510"/>
        </w:trPr>
        <w:tc>
          <w:tcPr>
            <w:tcW w:w="10892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1C698B48" w14:textId="78806856" w:rsidR="008B420D" w:rsidRPr="00DD43A2" w:rsidRDefault="00DD43A2" w:rsidP="000B25DA">
            <w:pPr>
              <w:pStyle w:val="TableParagraph"/>
              <w:ind w:right="215"/>
              <w:rPr>
                <w:smallCaps/>
                <w:color w:val="005A9E"/>
                <w:sz w:val="24"/>
                <w:szCs w:val="24"/>
                <w:lang w:val="pt-BR"/>
              </w:rPr>
            </w:pPr>
            <w:r w:rsidRPr="00DD43A2">
              <w:rPr>
                <w:b/>
                <w:smallCaps/>
                <w:color w:val="005A9E"/>
                <w:sz w:val="24"/>
                <w:szCs w:val="24"/>
                <w:lang w:val="pt-BR"/>
              </w:rPr>
              <w:t>túnel de conexão complementar entre linha 2-verde (consolação)|linha 4-amarela (paulista)</w:t>
            </w:r>
          </w:p>
        </w:tc>
      </w:tr>
      <w:tr w:rsidR="008B420D" w:rsidRPr="002D2228" w14:paraId="05C28B55" w14:textId="77777777" w:rsidTr="00AC324C">
        <w:trPr>
          <w:trHeight w:val="1134"/>
        </w:trPr>
        <w:tc>
          <w:tcPr>
            <w:tcW w:w="10892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610E899F" w14:textId="77777777" w:rsidR="008B420D" w:rsidRPr="002D2228" w:rsidRDefault="008B420D" w:rsidP="00E23D11">
            <w:pPr>
              <w:pStyle w:val="TableParagraph"/>
              <w:ind w:right="215"/>
              <w:rPr>
                <w:rFonts w:ascii="Times New Roman"/>
                <w:lang w:val="pt-BR"/>
              </w:rPr>
            </w:pPr>
            <w:r w:rsidRPr="005E584A">
              <w:rPr>
                <w:lang w:val="pt-BR"/>
              </w:rPr>
              <w:t xml:space="preserve">O Metrô de São Paulo está em fase de Implantação das Obras Civis e Sistemas do túnel de </w:t>
            </w:r>
            <w:r w:rsidRPr="00BB10CB">
              <w:rPr>
                <w:b/>
                <w:lang w:val="pt-BR"/>
              </w:rPr>
              <w:t>conexão complementar de acesso entre as Estações Consolação (Linha 2 – Verde) e Paulista (Linha 4 - Amarela)</w:t>
            </w:r>
            <w:r w:rsidRPr="005E584A">
              <w:rPr>
                <w:lang w:val="pt-BR"/>
              </w:rPr>
              <w:t>, com extensão de aproximadamente 90m.</w:t>
            </w:r>
            <w:r w:rsidRPr="00F44727">
              <w:rPr>
                <w:lang w:val="pt-BR"/>
              </w:rPr>
              <w:t xml:space="preserve"> </w:t>
            </w:r>
            <w:r>
              <w:rPr>
                <w:lang w:val="pt-BR"/>
              </w:rPr>
              <w:t>O c</w:t>
            </w:r>
            <w:r w:rsidRPr="00673E70">
              <w:rPr>
                <w:lang w:val="pt-BR"/>
              </w:rPr>
              <w:t xml:space="preserve">ontrato de execução das </w:t>
            </w:r>
            <w:r w:rsidRPr="0087499E">
              <w:rPr>
                <w:lang w:val="pt-BR"/>
              </w:rPr>
              <w:t>obras</w:t>
            </w:r>
            <w:r w:rsidRPr="00673E70">
              <w:rPr>
                <w:lang w:val="pt-BR"/>
              </w:rPr>
              <w:t xml:space="preserve"> civis e implantação de sistemas </w:t>
            </w:r>
            <w:r>
              <w:rPr>
                <w:lang w:val="pt-BR"/>
              </w:rPr>
              <w:t xml:space="preserve">foi </w:t>
            </w:r>
            <w:r w:rsidRPr="00673E70">
              <w:rPr>
                <w:lang w:val="pt-BR"/>
              </w:rPr>
              <w:t>assinado em 29/11/2</w:t>
            </w:r>
            <w:r>
              <w:rPr>
                <w:lang w:val="pt-BR"/>
              </w:rPr>
              <w:t>02</w:t>
            </w:r>
            <w:r w:rsidRPr="00673E70">
              <w:rPr>
                <w:lang w:val="pt-BR"/>
              </w:rPr>
              <w:t>2 com o Consórcio Conexão Paulista/Consolação CTS</w:t>
            </w:r>
            <w:r>
              <w:rPr>
                <w:lang w:val="pt-BR"/>
              </w:rPr>
              <w:t>.</w:t>
            </w:r>
          </w:p>
        </w:tc>
      </w:tr>
    </w:tbl>
    <w:p w14:paraId="1367E4F1" w14:textId="77777777" w:rsidR="008B420D" w:rsidRDefault="008B420D" w:rsidP="008B420D">
      <w:pPr>
        <w:rPr>
          <w:sz w:val="18"/>
          <w:szCs w:val="18"/>
          <w:lang w:val="pt-BR"/>
        </w:rPr>
      </w:pPr>
      <w:bookmarkStart w:id="13" w:name="_Hlk126534507"/>
    </w:p>
    <w:tbl>
      <w:tblPr>
        <w:tblStyle w:val="NormalTable0"/>
        <w:tblW w:w="10892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892"/>
      </w:tblGrid>
      <w:tr w:rsidR="008B420D" w:rsidRPr="000F43AF" w14:paraId="49CF2B85" w14:textId="77777777" w:rsidTr="00AC324C">
        <w:trPr>
          <w:trHeight w:val="510"/>
        </w:trPr>
        <w:tc>
          <w:tcPr>
            <w:tcW w:w="10892" w:type="dxa"/>
            <w:tcBorders>
              <w:bottom w:val="single" w:sz="12" w:space="0" w:color="000000" w:themeColor="text1"/>
            </w:tcBorders>
            <w:shd w:val="clear" w:color="auto" w:fill="FFFFFF" w:themeFill="background1"/>
            <w:vAlign w:val="bottom"/>
          </w:tcPr>
          <w:bookmarkEnd w:id="13"/>
          <w:p w14:paraId="13C6B9B6" w14:textId="4E940C48" w:rsidR="008B420D" w:rsidRPr="0086777E" w:rsidRDefault="00EC3C19" w:rsidP="000B25DA">
            <w:pPr>
              <w:pStyle w:val="TableParagraph"/>
              <w:ind w:right="215"/>
              <w:rPr>
                <w:b/>
                <w:smallCaps/>
                <w:color w:val="005A9E"/>
                <w:sz w:val="24"/>
                <w:szCs w:val="24"/>
                <w:lang w:val="pt-BR"/>
              </w:rPr>
            </w:pPr>
            <w:r w:rsidRPr="0086777E">
              <w:rPr>
                <w:b/>
                <w:smallCaps/>
                <w:color w:val="005A9E"/>
                <w:sz w:val="24"/>
                <w:szCs w:val="24"/>
                <w:lang w:val="pt-BR"/>
              </w:rPr>
              <w:t xml:space="preserve">planta e corte do </w:t>
            </w:r>
            <w:r w:rsidRPr="00DD43A2">
              <w:rPr>
                <w:b/>
                <w:smallCaps/>
                <w:color w:val="005A9E"/>
                <w:sz w:val="24"/>
                <w:szCs w:val="24"/>
                <w:lang w:val="pt-BR"/>
              </w:rPr>
              <w:t>túnel</w:t>
            </w:r>
            <w:r w:rsidRPr="0086777E">
              <w:rPr>
                <w:b/>
                <w:smallCaps/>
                <w:color w:val="005A9E"/>
                <w:sz w:val="24"/>
                <w:szCs w:val="24"/>
                <w:lang w:val="pt-BR"/>
              </w:rPr>
              <w:t xml:space="preserve"> de conexão complementar entre as estações consolação e paulista </w:t>
            </w:r>
            <w:r>
              <w:rPr>
                <w:b/>
                <w:smallCaps/>
                <w:color w:val="005A9E"/>
                <w:sz w:val="24"/>
                <w:szCs w:val="24"/>
                <w:lang w:val="pt-BR"/>
              </w:rPr>
              <w:t xml:space="preserve">| </w:t>
            </w:r>
            <w:r w:rsidRPr="0086777E">
              <w:rPr>
                <w:b/>
                <w:smallCaps/>
                <w:color w:val="005A9E"/>
                <w:sz w:val="24"/>
                <w:szCs w:val="24"/>
                <w:lang w:val="pt-BR"/>
              </w:rPr>
              <w:t>área destacada</w:t>
            </w:r>
          </w:p>
        </w:tc>
      </w:tr>
      <w:tr w:rsidR="008B420D" w:rsidRPr="002D2228" w14:paraId="510764B3" w14:textId="77777777" w:rsidTr="00AC324C">
        <w:trPr>
          <w:trHeight w:val="5953"/>
        </w:trPr>
        <w:tc>
          <w:tcPr>
            <w:tcW w:w="10892" w:type="dxa"/>
            <w:tcBorders>
              <w:top w:val="single" w:sz="12" w:space="0" w:color="000000" w:themeColor="text1"/>
            </w:tcBorders>
            <w:shd w:val="clear" w:color="auto" w:fill="FFFFFF" w:themeFill="background1"/>
            <w:vAlign w:val="center"/>
          </w:tcPr>
          <w:p w14:paraId="2BC57432" w14:textId="77777777" w:rsidR="008B420D" w:rsidRPr="002D2228" w:rsidRDefault="008B420D" w:rsidP="00E23D11">
            <w:pPr>
              <w:pStyle w:val="TableParagraph"/>
              <w:ind w:right="215"/>
              <w:jc w:val="center"/>
              <w:rPr>
                <w:rFonts w:ascii="Times New Roman"/>
                <w:lang w:val="pt-BR"/>
              </w:rPr>
            </w:pPr>
            <w:r w:rsidRPr="001D45E9">
              <w:rPr>
                <w:rFonts w:ascii="Times New Roman"/>
                <w:noProof/>
                <w:lang w:val="pt-BR"/>
              </w:rPr>
              <w:drawing>
                <wp:inline distT="0" distB="0" distL="0" distR="0" wp14:anchorId="5C9E9B4F" wp14:editId="715612EE">
                  <wp:extent cx="6772910" cy="3536950"/>
                  <wp:effectExtent l="0" t="0" r="8890" b="6350"/>
                  <wp:docPr id="33543762" name="Imagem 33543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10" cy="3536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20D" w:rsidRPr="002D2228" w14:paraId="0D7602AB" w14:textId="77777777" w:rsidTr="00AC324C">
        <w:trPr>
          <w:trHeight w:val="4762"/>
        </w:trPr>
        <w:tc>
          <w:tcPr>
            <w:tcW w:w="10892" w:type="dxa"/>
            <w:shd w:val="clear" w:color="auto" w:fill="FFFFFF" w:themeFill="background1"/>
            <w:vAlign w:val="center"/>
          </w:tcPr>
          <w:p w14:paraId="23AF0C42" w14:textId="77777777" w:rsidR="008B420D" w:rsidRPr="001D45E9" w:rsidRDefault="008B420D" w:rsidP="00E23D11">
            <w:pPr>
              <w:pStyle w:val="TableParagraph"/>
              <w:ind w:right="215"/>
              <w:jc w:val="center"/>
              <w:rPr>
                <w:rFonts w:ascii="Times New Roman"/>
                <w:lang w:val="pt-BR"/>
              </w:rPr>
            </w:pPr>
            <w:r w:rsidRPr="001D45E9">
              <w:rPr>
                <w:rFonts w:ascii="Times New Roman"/>
                <w:noProof/>
                <w:lang w:val="pt-BR"/>
              </w:rPr>
              <w:drawing>
                <wp:inline distT="0" distB="0" distL="0" distR="0" wp14:anchorId="15524A3C" wp14:editId="426EDBB0">
                  <wp:extent cx="6772910" cy="2614295"/>
                  <wp:effectExtent l="0" t="0" r="8890" b="0"/>
                  <wp:docPr id="33543768" name="Imagem 33543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10" cy="2614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510090" w14:textId="77777777" w:rsidR="008B420D" w:rsidRDefault="008B420D" w:rsidP="008B420D">
      <w:pPr>
        <w:rPr>
          <w:lang w:val="pt-BR"/>
        </w:rPr>
      </w:pPr>
    </w:p>
    <w:p w14:paraId="6FE8A07E" w14:textId="77777777" w:rsidR="00B323B3" w:rsidRDefault="00B323B3" w:rsidP="00FF78C1">
      <w:pPr>
        <w:jc w:val="both"/>
        <w:rPr>
          <w:b/>
          <w:bCs/>
          <w:lang w:val="pt-BR"/>
        </w:rPr>
      </w:pPr>
    </w:p>
    <w:p w14:paraId="2843FB93" w14:textId="77777777" w:rsidR="00B323B3" w:rsidRDefault="00B323B3" w:rsidP="00FF78C1">
      <w:pPr>
        <w:jc w:val="both"/>
        <w:rPr>
          <w:b/>
          <w:bCs/>
          <w:lang w:val="pt-BR"/>
        </w:rPr>
      </w:pPr>
    </w:p>
    <w:p w14:paraId="2FFD5156" w14:textId="77777777" w:rsidR="00B323B3" w:rsidRDefault="00B323B3" w:rsidP="00FF78C1">
      <w:pPr>
        <w:jc w:val="both"/>
        <w:rPr>
          <w:b/>
          <w:bCs/>
          <w:lang w:val="pt-BR"/>
        </w:rPr>
        <w:sectPr w:rsidR="00B323B3" w:rsidSect="001D7A15">
          <w:headerReference w:type="even" r:id="rId231"/>
          <w:headerReference w:type="default" r:id="rId232"/>
          <w:footerReference w:type="even" r:id="rId233"/>
          <w:footerReference w:type="default" r:id="rId234"/>
          <w:headerReference w:type="first" r:id="rId235"/>
          <w:footerReference w:type="first" r:id="rId236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31EEC4B6" w14:textId="77777777" w:rsidR="00B323B3" w:rsidRDefault="00B323B3" w:rsidP="00FF78C1">
      <w:pPr>
        <w:jc w:val="both"/>
        <w:rPr>
          <w:b/>
          <w:bCs/>
          <w:lang w:val="pt-BR"/>
        </w:rPr>
      </w:pPr>
    </w:p>
    <w:p w14:paraId="6C73CC58" w14:textId="77777777" w:rsidR="00C53D0A" w:rsidRDefault="00C53D0A" w:rsidP="00FF78C1">
      <w:pPr>
        <w:jc w:val="both"/>
        <w:rPr>
          <w:b/>
          <w:bCs/>
          <w:lang w:val="pt-BR"/>
        </w:rPr>
      </w:pPr>
    </w:p>
    <w:p w14:paraId="78887A19" w14:textId="77777777" w:rsidR="00925658" w:rsidRDefault="00925658" w:rsidP="00925658">
      <w:pPr>
        <w:jc w:val="both"/>
        <w:rPr>
          <w:b/>
          <w:bCs/>
          <w:lang w:val="pt-BR"/>
        </w:rPr>
      </w:pPr>
    </w:p>
    <w:tbl>
      <w:tblPr>
        <w:tblStyle w:val="NormalTable0"/>
        <w:tblW w:w="10714" w:type="dxa"/>
        <w:tblLayout w:type="fixed"/>
        <w:tblLook w:val="01E0" w:firstRow="1" w:lastRow="1" w:firstColumn="1" w:lastColumn="1" w:noHBand="0" w:noVBand="0"/>
      </w:tblPr>
      <w:tblGrid>
        <w:gridCol w:w="5272"/>
        <w:gridCol w:w="170"/>
        <w:gridCol w:w="5272"/>
      </w:tblGrid>
      <w:tr w:rsidR="00E63DF7" w14:paraId="0E8440DF" w14:textId="77777777" w:rsidTr="00E678FB">
        <w:trPr>
          <w:trHeight w:val="397"/>
        </w:trPr>
        <w:tc>
          <w:tcPr>
            <w:tcW w:w="10714" w:type="dxa"/>
            <w:gridSpan w:val="3"/>
            <w:tcBorders>
              <w:bottom w:val="single" w:sz="12" w:space="0" w:color="auto"/>
            </w:tcBorders>
            <w:vAlign w:val="bottom"/>
          </w:tcPr>
          <w:p w14:paraId="3478849D" w14:textId="77777777" w:rsidR="00E63DF7" w:rsidRPr="008642DB" w:rsidRDefault="00E63DF7" w:rsidP="006A6BC2">
            <w:pPr>
              <w:pStyle w:val="TableParagraph"/>
              <w:spacing w:before="6"/>
              <w:rPr>
                <w:b/>
                <w:sz w:val="3"/>
                <w:lang w:val="pt-BR"/>
              </w:rPr>
            </w:pPr>
            <w:r>
              <w:rPr>
                <w:b/>
                <w:bCs/>
                <w:color w:val="005A9E"/>
                <w:sz w:val="24"/>
                <w:szCs w:val="24"/>
                <w:lang w:val="pt-BR"/>
              </w:rPr>
              <w:t>INTERLIGAÇÃO | LINHA 2-VERDE E LINHA 4-AMARELA</w:t>
            </w:r>
          </w:p>
        </w:tc>
      </w:tr>
      <w:tr w:rsidR="00E63DF7" w14:paraId="1E141FF2" w14:textId="77777777" w:rsidTr="00E678FB">
        <w:trPr>
          <w:trHeight w:val="20"/>
        </w:trPr>
        <w:tc>
          <w:tcPr>
            <w:tcW w:w="10714" w:type="dxa"/>
            <w:gridSpan w:val="3"/>
            <w:tcBorders>
              <w:top w:val="single" w:sz="12" w:space="0" w:color="auto"/>
            </w:tcBorders>
          </w:tcPr>
          <w:p w14:paraId="02B96995" w14:textId="77777777" w:rsidR="00E63DF7" w:rsidRPr="008642DB" w:rsidRDefault="00E63DF7" w:rsidP="006A6BC2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</w:tc>
      </w:tr>
      <w:tr w:rsidR="00E63DF7" w14:paraId="13E1E551" w14:textId="77777777" w:rsidTr="00AC324C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051A3DD8" w14:textId="77777777" w:rsidR="00E63DF7" w:rsidRPr="00831B80" w:rsidRDefault="00E63DF7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831B80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Interligação Estações Consolação (L2) e Paulista (L4)</w:t>
            </w:r>
          </w:p>
        </w:tc>
        <w:tc>
          <w:tcPr>
            <w:tcW w:w="170" w:type="dxa"/>
            <w:vAlign w:val="center"/>
          </w:tcPr>
          <w:p w14:paraId="5AC3310D" w14:textId="77777777" w:rsidR="00E63DF7" w:rsidRPr="00831B80" w:rsidRDefault="00E63DF7" w:rsidP="006A6BC2">
            <w:pPr>
              <w:pStyle w:val="TableParagraph"/>
              <w:spacing w:before="6"/>
              <w:jc w:val="center"/>
              <w:rPr>
                <w:noProof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831B80">
              <w:rPr>
                <w:noProof/>
                <w:color w:val="2B579A"/>
                <w:shd w:val="clear" w:color="auto" w:fill="E6E6E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mc:AlternateContent>
                <mc:Choice Requires="wps">
                  <w:drawing>
                    <wp:anchor distT="0" distB="0" distL="114300" distR="114300" simplePos="0" relativeHeight="251664436" behindDoc="0" locked="0" layoutInCell="1" allowOverlap="1" wp14:anchorId="50792723" wp14:editId="52DF4D25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-635</wp:posOffset>
                      </wp:positionV>
                      <wp:extent cx="0" cy="2555875"/>
                      <wp:effectExtent l="0" t="0" r="38100" b="34925"/>
                      <wp:wrapNone/>
                      <wp:docPr id="86013454" name="Conector reto 86013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55875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601B79" id="Conector reto 86013454" o:spid="_x0000_s1026" style="position:absolute;z-index:2516644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1pt,-.05pt" to="4.1pt,20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0D3DB8A9" w14:textId="77777777" w:rsidR="00E63DF7" w:rsidRPr="00831B80" w:rsidRDefault="00E63DF7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831B80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Interligação Estações Consolação (L2) e Paulista (L4)</w:t>
            </w:r>
          </w:p>
        </w:tc>
      </w:tr>
      <w:tr w:rsidR="00E63DF7" w14:paraId="78CD692C" w14:textId="77777777" w:rsidTr="00AC324C">
        <w:trPr>
          <w:trHeight w:val="2835"/>
        </w:trPr>
        <w:tc>
          <w:tcPr>
            <w:tcW w:w="5272" w:type="dxa"/>
          </w:tcPr>
          <w:p w14:paraId="5C27178F" w14:textId="77777777" w:rsidR="00E63DF7" w:rsidRPr="00C97ACC" w:rsidRDefault="00E63DF7" w:rsidP="006A6BC2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62BFBF8F" w14:textId="77777777" w:rsidR="00E63DF7" w:rsidRDefault="00E63DF7" w:rsidP="006A6BC2">
            <w:pPr>
              <w:pStyle w:val="TableParagraph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</w:rPr>
              <w:drawing>
                <wp:inline distT="0" distB="0" distL="0" distR="0" wp14:anchorId="5B9F5FB4" wp14:editId="5F157D87">
                  <wp:extent cx="3060000" cy="1980000"/>
                  <wp:effectExtent l="57150" t="57150" r="45720" b="58420"/>
                  <wp:docPr id="33543779" name="Imagem 335437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43779" name="Imagem 33543779"/>
                          <pic:cNvPicPr preferRelativeResize="0"/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</w:tcPr>
          <w:p w14:paraId="7124BF64" w14:textId="77777777" w:rsidR="00E63DF7" w:rsidRDefault="00E63DF7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272" w:type="dxa"/>
          </w:tcPr>
          <w:p w14:paraId="29CF557E" w14:textId="77777777" w:rsidR="00E63DF7" w:rsidRDefault="00E63DF7" w:rsidP="006A6BC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120F877C" w14:textId="77777777" w:rsidR="00E63DF7" w:rsidRDefault="00E63DF7" w:rsidP="006A6BC2">
            <w:pPr>
              <w:pStyle w:val="TableParagraph"/>
              <w:ind w:right="-29"/>
              <w:jc w:val="center"/>
              <w:rPr>
                <w:sz w:val="20"/>
              </w:rPr>
            </w:pPr>
            <w:r w:rsidRPr="004B7862">
              <w:rPr>
                <w:noProof/>
                <w:color w:val="2B579A"/>
                <w:sz w:val="20"/>
              </w:rPr>
              <w:drawing>
                <wp:inline distT="0" distB="0" distL="0" distR="0" wp14:anchorId="5D829754" wp14:editId="3325F146">
                  <wp:extent cx="3060000" cy="1980000"/>
                  <wp:effectExtent l="57150" t="57150" r="45720" b="58420"/>
                  <wp:docPr id="1352738349" name="Imagem 13527383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738349" name="Imagem 1352738349"/>
                          <pic:cNvPicPr preferRelativeResize="0"/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DF7" w:rsidRPr="000B6FF1" w14:paraId="0A2CD480" w14:textId="77777777" w:rsidTr="00AC324C">
        <w:trPr>
          <w:trHeight w:val="567"/>
        </w:trPr>
        <w:tc>
          <w:tcPr>
            <w:tcW w:w="5272" w:type="dxa"/>
          </w:tcPr>
          <w:p w14:paraId="7B48C7F9" w14:textId="757D51ED" w:rsidR="00E63DF7" w:rsidRPr="00843CA2" w:rsidRDefault="00FE6CC3" w:rsidP="006A6BC2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FE6CC3">
              <w:rPr>
                <w:sz w:val="16"/>
                <w:szCs w:val="16"/>
                <w:lang w:val="pt-PT"/>
              </w:rPr>
              <w:t>Túnel norte: escavação da cambota 72 concluída.</w:t>
            </w:r>
          </w:p>
        </w:tc>
        <w:tc>
          <w:tcPr>
            <w:tcW w:w="170" w:type="dxa"/>
          </w:tcPr>
          <w:p w14:paraId="322C9990" w14:textId="77777777" w:rsidR="00E63DF7" w:rsidRPr="00843CA2" w:rsidRDefault="00E63DF7" w:rsidP="006A6BC2">
            <w:pPr>
              <w:pStyle w:val="TableParagraph"/>
              <w:rPr>
                <w:sz w:val="20"/>
                <w:lang w:val="pt-BR"/>
              </w:rPr>
            </w:pPr>
            <w:r w:rsidRPr="00843CA2">
              <w:rPr>
                <w:noProof/>
                <w:shd w:val="clear" w:color="auto" w:fill="E6E6E6"/>
              </w:rPr>
              <mc:AlternateContent>
                <mc:Choice Requires="wps">
                  <w:drawing>
                    <wp:anchor distT="0" distB="0" distL="114300" distR="114300" simplePos="0" relativeHeight="251665460" behindDoc="0" locked="0" layoutInCell="1" allowOverlap="1" wp14:anchorId="374F3B7E" wp14:editId="75AA1508">
                      <wp:simplePos x="0" y="0"/>
                      <wp:positionH relativeFrom="column">
                        <wp:posOffset>55245</wp:posOffset>
                      </wp:positionH>
                      <wp:positionV relativeFrom="paragraph">
                        <wp:posOffset>361315</wp:posOffset>
                      </wp:positionV>
                      <wp:extent cx="0" cy="2556000"/>
                      <wp:effectExtent l="0" t="0" r="38100" b="34925"/>
                      <wp:wrapNone/>
                      <wp:docPr id="1970148091" name="Conector reto 19701480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56000"/>
                              </a:xfrm>
                              <a:prstGeom prst="line">
                                <a:avLst/>
                              </a:prstGeom>
                              <a:noFill/>
                              <a:ln w="2222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FBA3669" id="Conector reto 1970148091" o:spid="_x0000_s1026" style="position:absolute;z-index:2516654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35pt,28.45pt" to="4.35pt,22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" strokecolor="#a6a6a6" strokeweight="1.7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272" w:type="dxa"/>
          </w:tcPr>
          <w:p w14:paraId="740BF7C2" w14:textId="3CA5653B" w:rsidR="00E63DF7" w:rsidRPr="00843CA2" w:rsidRDefault="00C75305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C75305">
              <w:rPr>
                <w:sz w:val="16"/>
                <w:szCs w:val="16"/>
                <w:lang w:val="pt-BR"/>
              </w:rPr>
              <w:t>Túnel norte: tratamento do maciço da cambota 72.</w:t>
            </w:r>
          </w:p>
        </w:tc>
      </w:tr>
      <w:tr w:rsidR="00E63DF7" w:rsidRPr="000B6FF1" w14:paraId="34342A8E" w14:textId="77777777" w:rsidTr="00AC324C">
        <w:trPr>
          <w:trHeight w:val="340"/>
        </w:trPr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74E0F243" w14:textId="77777777" w:rsidR="00E63DF7" w:rsidRPr="00831B80" w:rsidRDefault="00E63DF7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000000" w:themeColor="text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831B80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Interligação Estações Consolação (L2) e Paulista (L4)</w:t>
            </w:r>
          </w:p>
        </w:tc>
        <w:tc>
          <w:tcPr>
            <w:tcW w:w="170" w:type="dxa"/>
            <w:vAlign w:val="center"/>
          </w:tcPr>
          <w:p w14:paraId="74BAE448" w14:textId="77777777" w:rsidR="00E63DF7" w:rsidRPr="00831B80" w:rsidRDefault="00E63DF7" w:rsidP="006A6BC2">
            <w:pPr>
              <w:pStyle w:val="TableParagraph"/>
              <w:spacing w:before="11"/>
              <w:jc w:val="center"/>
              <w:rPr>
                <w:b/>
                <w:color w:val="000000" w:themeColor="text1"/>
                <w:sz w:val="25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5272" w:type="dxa"/>
            <w:shd w:val="clear" w:color="auto" w:fill="A6A6A6" w:themeFill="background1" w:themeFillShade="A6"/>
            <w:vAlign w:val="center"/>
          </w:tcPr>
          <w:p w14:paraId="40D48662" w14:textId="77777777" w:rsidR="00E63DF7" w:rsidRPr="00831B80" w:rsidRDefault="00E63DF7" w:rsidP="006A6BC2">
            <w:pPr>
              <w:pStyle w:val="TableParagraph"/>
              <w:spacing w:line="244" w:lineRule="exact"/>
              <w:ind w:left="52"/>
              <w:jc w:val="center"/>
              <w:rPr>
                <w:b/>
                <w:color w:val="000000" w:themeColor="text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831B80">
              <w:rPr>
                <w:b/>
                <w:color w:val="FFFFFF" w:themeColor="background1"/>
                <w:sz w:val="24"/>
                <w:lang w:val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Interligação Estações Consolação (L2) e Paulista (L4)</w:t>
            </w:r>
          </w:p>
        </w:tc>
      </w:tr>
      <w:tr w:rsidR="00E63DF7" w:rsidRPr="000B6FF1" w14:paraId="59BF0795" w14:textId="77777777" w:rsidTr="00AC324C">
        <w:trPr>
          <w:trHeight w:val="2835"/>
        </w:trPr>
        <w:tc>
          <w:tcPr>
            <w:tcW w:w="5272" w:type="dxa"/>
          </w:tcPr>
          <w:p w14:paraId="505151F7" w14:textId="77777777" w:rsidR="00E63DF7" w:rsidRPr="000B6FF1" w:rsidRDefault="00E63DF7" w:rsidP="006A6BC2">
            <w:pPr>
              <w:pStyle w:val="TableParagraph"/>
              <w:spacing w:before="6"/>
              <w:jc w:val="center"/>
              <w:rPr>
                <w:b/>
                <w:color w:val="000000" w:themeColor="text1"/>
                <w:sz w:val="3"/>
                <w:lang w:val="pt-BR"/>
              </w:rPr>
            </w:pPr>
          </w:p>
          <w:p w14:paraId="5AC25C67" w14:textId="77777777" w:rsidR="00E63DF7" w:rsidRPr="000B6FF1" w:rsidRDefault="00E63DF7" w:rsidP="006A6BC2">
            <w:pPr>
              <w:pStyle w:val="TableParagraph"/>
              <w:jc w:val="center"/>
              <w:rPr>
                <w:color w:val="000000" w:themeColor="text1"/>
                <w:sz w:val="20"/>
              </w:rPr>
            </w:pPr>
            <w:r w:rsidRPr="000B6FF1">
              <w:rPr>
                <w:noProof/>
                <w:color w:val="000000" w:themeColor="text1"/>
                <w:sz w:val="20"/>
                <w:shd w:val="clear" w:color="auto" w:fill="FFFFFF" w:themeFill="background1"/>
              </w:rPr>
              <w:drawing>
                <wp:inline distT="0" distB="0" distL="0" distR="0" wp14:anchorId="18F5BFF5" wp14:editId="43BD6AF9">
                  <wp:extent cx="3060000" cy="1980000"/>
                  <wp:effectExtent l="57150" t="57150" r="45720" b="58420"/>
                  <wp:docPr id="1497428513" name="Imagem 14974285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7428513" name="Imagem 1497428513"/>
                          <pic:cNvPicPr preferRelativeResize="0"/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</w:tcPr>
          <w:p w14:paraId="6D5FB5EE" w14:textId="77777777" w:rsidR="00E63DF7" w:rsidRPr="000B6FF1" w:rsidRDefault="00E63DF7" w:rsidP="006A6BC2">
            <w:pPr>
              <w:pStyle w:val="TableParagraph"/>
              <w:spacing w:before="6"/>
              <w:jc w:val="center"/>
              <w:rPr>
                <w:b/>
                <w:color w:val="000000" w:themeColor="text1"/>
                <w:sz w:val="3"/>
              </w:rPr>
            </w:pPr>
          </w:p>
        </w:tc>
        <w:tc>
          <w:tcPr>
            <w:tcW w:w="5272" w:type="dxa"/>
          </w:tcPr>
          <w:p w14:paraId="0BD3557D" w14:textId="77777777" w:rsidR="00E63DF7" w:rsidRPr="000B6FF1" w:rsidRDefault="00E63DF7" w:rsidP="006A6BC2">
            <w:pPr>
              <w:pStyle w:val="TableParagraph"/>
              <w:spacing w:before="6"/>
              <w:jc w:val="center"/>
              <w:rPr>
                <w:b/>
                <w:color w:val="000000" w:themeColor="text1"/>
                <w:sz w:val="3"/>
              </w:rPr>
            </w:pPr>
          </w:p>
          <w:p w14:paraId="458350C9" w14:textId="520AE375" w:rsidR="00E63DF7" w:rsidRPr="000B6FF1" w:rsidRDefault="003C17E4" w:rsidP="006A6BC2">
            <w:pPr>
              <w:pStyle w:val="TableParagraph"/>
              <w:ind w:right="-29"/>
              <w:jc w:val="center"/>
              <w:rPr>
                <w:color w:val="000000" w:themeColor="text1"/>
                <w:sz w:val="20"/>
              </w:rPr>
            </w:pPr>
            <w:r w:rsidRPr="000B6FF1">
              <w:rPr>
                <w:noProof/>
                <w:color w:val="000000" w:themeColor="text1"/>
                <w:sz w:val="20"/>
                <w:shd w:val="clear" w:color="auto" w:fill="FFFFFF" w:themeFill="background1"/>
              </w:rPr>
              <w:drawing>
                <wp:inline distT="0" distB="0" distL="0" distR="0" wp14:anchorId="06C4D440" wp14:editId="2251ACAF">
                  <wp:extent cx="3060000" cy="1980000"/>
                  <wp:effectExtent l="57150" t="57150" r="45720" b="58420"/>
                  <wp:docPr id="48846312" name="Imagem 488463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46312" name="Imagem 48846312"/>
                          <pic:cNvPicPr preferRelativeResize="0"/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1" r="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DF7" w:rsidRPr="00843CA2" w14:paraId="7AACC11B" w14:textId="77777777" w:rsidTr="00AC324C">
        <w:trPr>
          <w:trHeight w:val="567"/>
        </w:trPr>
        <w:tc>
          <w:tcPr>
            <w:tcW w:w="5272" w:type="dxa"/>
          </w:tcPr>
          <w:p w14:paraId="1092D3CC" w14:textId="707069CD" w:rsidR="00E63DF7" w:rsidRPr="00843CA2" w:rsidRDefault="006E55E8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6E55E8">
              <w:rPr>
                <w:sz w:val="16"/>
                <w:szCs w:val="16"/>
                <w:lang w:val="pt-PT"/>
              </w:rPr>
              <w:t>Túnel norte: complemento de reforço superior do túnel em execução, na região do trecho de patamar de descanso.</w:t>
            </w:r>
          </w:p>
        </w:tc>
        <w:tc>
          <w:tcPr>
            <w:tcW w:w="170" w:type="dxa"/>
          </w:tcPr>
          <w:p w14:paraId="6BD3E577" w14:textId="77777777" w:rsidR="00E63DF7" w:rsidRPr="00843CA2" w:rsidRDefault="00E63DF7" w:rsidP="006A6BC2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272" w:type="dxa"/>
          </w:tcPr>
          <w:p w14:paraId="3B16F473" w14:textId="6DF5959C" w:rsidR="00E63DF7" w:rsidRPr="00843CA2" w:rsidRDefault="00F972AF" w:rsidP="006A6BC2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F972AF">
              <w:rPr>
                <w:sz w:val="16"/>
                <w:szCs w:val="16"/>
                <w:lang w:val="pt-BR"/>
              </w:rPr>
              <w:t>Túnel sul: regularização das paredes do revestimento primário para início da impermeabilização.</w:t>
            </w:r>
          </w:p>
        </w:tc>
      </w:tr>
    </w:tbl>
    <w:p w14:paraId="2A85F91E" w14:textId="77777777" w:rsidR="00C53D0A" w:rsidRPr="004E42C4" w:rsidRDefault="00C53D0A" w:rsidP="00FF78C1">
      <w:pPr>
        <w:jc w:val="both"/>
        <w:rPr>
          <w:b/>
          <w:bCs/>
          <w:lang w:val="pt-BR"/>
        </w:rPr>
      </w:pPr>
    </w:p>
    <w:p w14:paraId="57984043" w14:textId="77777777" w:rsidR="006740B2" w:rsidRPr="004E42C4" w:rsidRDefault="006740B2" w:rsidP="00FF78C1">
      <w:pPr>
        <w:jc w:val="both"/>
        <w:rPr>
          <w:b/>
          <w:bCs/>
          <w:lang w:val="pt-BR"/>
        </w:rPr>
      </w:pPr>
    </w:p>
    <w:p w14:paraId="04E8589F" w14:textId="77777777" w:rsidR="002C55E6" w:rsidRPr="004E42C4" w:rsidRDefault="002C55E6" w:rsidP="00FF78C1">
      <w:pPr>
        <w:jc w:val="both"/>
        <w:rPr>
          <w:b/>
          <w:bCs/>
          <w:lang w:val="pt-BR"/>
        </w:rPr>
      </w:pPr>
    </w:p>
    <w:p w14:paraId="661ED8AA" w14:textId="0ABF102B" w:rsidR="008833E1" w:rsidRPr="004E42C4" w:rsidRDefault="008833E1" w:rsidP="00D81670">
      <w:pPr>
        <w:rPr>
          <w:b/>
          <w:bCs/>
          <w:lang w:val="pt-BR"/>
        </w:rPr>
      </w:pPr>
    </w:p>
    <w:p w14:paraId="3F631B09" w14:textId="7DDE1B95" w:rsidR="00E80E8C" w:rsidRDefault="00E80E8C" w:rsidP="00D81670">
      <w:pPr>
        <w:rPr>
          <w:b/>
          <w:bCs/>
          <w:lang w:val="pt-BR"/>
        </w:rPr>
        <w:sectPr w:rsidR="00E80E8C" w:rsidSect="001D7A15">
          <w:headerReference w:type="even" r:id="rId241"/>
          <w:headerReference w:type="default" r:id="rId242"/>
          <w:footerReference w:type="even" r:id="rId243"/>
          <w:footerReference w:type="default" r:id="rId244"/>
          <w:headerReference w:type="first" r:id="rId245"/>
          <w:footerReference w:type="first" r:id="rId246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5BAE2988" w14:textId="4C8C3FFF" w:rsidR="00F02C58" w:rsidRDefault="00F02C58" w:rsidP="00F02C58">
      <w:pPr>
        <w:rPr>
          <w:b/>
          <w:bCs/>
          <w:lang w:val="pt-BR"/>
        </w:rPr>
      </w:pPr>
    </w:p>
    <w:p w14:paraId="437C33F4" w14:textId="590D20B9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EE1E08D" w14:textId="6F0F27FF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A702A96" w14:textId="10DA0ACC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C1E7A29" w14:textId="0B376176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8413D2E" w14:textId="6651995B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49D4CFB9" w14:textId="12F9AEA6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431C706" w14:textId="0269E010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4ACEA5B" w14:textId="09E8D33D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78A748DF" w14:textId="15EE467C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5150C25E" w14:textId="67598989" w:rsidR="00F02C58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160042A5" w14:textId="0AA982F1" w:rsidR="00B45E1E" w:rsidRPr="00F80C1F" w:rsidRDefault="00B45E1E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223D63C5" w14:textId="155D4748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28294B51" w14:textId="471157A5" w:rsidR="00F02C58" w:rsidRDefault="00F12BDD" w:rsidP="00F02C58">
      <w:pPr>
        <w:jc w:val="center"/>
        <w:rPr>
          <w:color w:val="01023B" w:themeColor="accent5"/>
          <w:sz w:val="40"/>
          <w:szCs w:val="40"/>
          <w:lang w:val="pt-BR"/>
        </w:rPr>
      </w:pPr>
      <w:r>
        <w:rPr>
          <w:noProof/>
          <w:color w:val="01023B" w:themeColor="accent5"/>
          <w:sz w:val="40"/>
          <w:szCs w:val="40"/>
          <w:lang w:val="pt-BR"/>
        </w:rPr>
        <mc:AlternateContent>
          <mc:Choice Requires="wpg">
            <w:drawing>
              <wp:anchor distT="0" distB="0" distL="114300" distR="114300" simplePos="0" relativeHeight="251658258" behindDoc="0" locked="0" layoutInCell="1" allowOverlap="1" wp14:anchorId="07134BC4" wp14:editId="1C35A547">
                <wp:simplePos x="0" y="0"/>
                <wp:positionH relativeFrom="column">
                  <wp:posOffset>-457200</wp:posOffset>
                </wp:positionH>
                <wp:positionV relativeFrom="paragraph">
                  <wp:posOffset>327037</wp:posOffset>
                </wp:positionV>
                <wp:extent cx="7559675" cy="1325245"/>
                <wp:effectExtent l="0" t="0" r="3175" b="8255"/>
                <wp:wrapNone/>
                <wp:docPr id="54" name="Agrupar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1325245"/>
                          <a:chOff x="0" y="0"/>
                          <a:chExt cx="7559675" cy="1325245"/>
                        </a:xfrm>
                      </wpg:grpSpPr>
                      <wps:wsp>
                        <wps:cNvPr id="39" name="Retângulo 39"/>
                        <wps:cNvSpPr/>
                        <wps:spPr>
                          <a:xfrm>
                            <a:off x="0" y="0"/>
                            <a:ext cx="7559675" cy="132524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0196"/>
                            </a:srgb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0" name="Agrupar 40"/>
                        <wpg:cNvGrpSpPr/>
                        <wpg:grpSpPr>
                          <a:xfrm>
                            <a:off x="681487" y="353683"/>
                            <a:ext cx="6591534" cy="483596"/>
                            <a:chOff x="85437" y="1302133"/>
                            <a:chExt cx="6595828" cy="484796"/>
                          </a:xfrm>
                        </wpg:grpSpPr>
                        <pic:pic xmlns:pic="http://schemas.openxmlformats.org/drawingml/2006/picture">
                          <pic:nvPicPr>
                            <pic:cNvPr id="65" name="Imagem 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/>
                          </pic:blipFill>
                          <pic:spPr bwMode="auto">
                            <a:xfrm>
                              <a:off x="85437" y="1324885"/>
                              <a:ext cx="1492510" cy="432000"/>
                            </a:xfrm>
                            <a:prstGeom prst="rect">
                              <a:avLst/>
                            </a:prstGeom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1" name="Imagem 7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667" t="30147" r="5268" b="31173"/>
                            <a:stretch/>
                          </pic:blipFill>
                          <pic:spPr>
                            <a:xfrm>
                              <a:off x="1862498" y="1302133"/>
                              <a:ext cx="4818767" cy="48479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CA28C6D" id="Agrupar 54" o:spid="_x0000_s1026" style="position:absolute;margin-left:-36pt;margin-top:25.75pt;width:595.25pt;height:104.35pt;z-index:251658258" coordsize="75596,13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">
                <v:rect id="Retângulo 39" o:spid="_x0000_s1027" style="position:absolute;width:75596;height:132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" stroked="f" strokeweight="1pt">
                  <v:fill opacity="32896f"/>
                </v:rect>
                <v:group id="Agrupar 40" o:spid="_x0000_s1028" style="position:absolute;left:6814;top:3536;width:65916;height:4836" coordorigin="854,13021" coordsize="65958,4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Imagem 65" o:spid="_x0000_s1029" type="#_x0000_t75" style="position:absolute;left:854;top:13248;width:14925;height: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">
                    <v:imagedata r:id="rId249" o:title=""/>
                  </v:shape>
                  <v:shape id="Imagem 71" o:spid="_x0000_s1030" type="#_x0000_t75" style="position:absolute;left:18624;top:13021;width:48188;height:4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">
                    <v:imagedata r:id="rId250" o:title="" croptop="19757f" cropbottom="20430f" cropleft="5680f" cropright="3452f"/>
                  </v:shape>
                </v:group>
              </v:group>
            </w:pict>
          </mc:Fallback>
        </mc:AlternateContent>
      </w:r>
    </w:p>
    <w:sectPr w:rsidR="00F02C58" w:rsidSect="001D7A15">
      <w:headerReference w:type="even" r:id="rId251"/>
      <w:headerReference w:type="default" r:id="rId252"/>
      <w:footerReference w:type="even" r:id="rId253"/>
      <w:footerReference w:type="default" r:id="rId254"/>
      <w:headerReference w:type="first" r:id="rId255"/>
      <w:footerReference w:type="first" r:id="rId256"/>
      <w:pgSz w:w="11906" w:h="16838" w:code="9"/>
      <w:pgMar w:top="720" w:right="720" w:bottom="720" w:left="720" w:header="289" w:footer="28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95D015" w14:textId="77777777" w:rsidR="00E7417E" w:rsidRDefault="00E7417E" w:rsidP="006B633A">
      <w:r>
        <w:separator/>
      </w:r>
    </w:p>
  </w:endnote>
  <w:endnote w:type="continuationSeparator" w:id="0">
    <w:p w14:paraId="4BF2D504" w14:textId="77777777" w:rsidR="00E7417E" w:rsidRDefault="00E7417E" w:rsidP="006B633A">
      <w:r>
        <w:continuationSeparator/>
      </w:r>
    </w:p>
  </w:endnote>
  <w:endnote w:type="continuationNotice" w:id="1">
    <w:p w14:paraId="3FE90A96" w14:textId="77777777" w:rsidR="00E7417E" w:rsidRDefault="00E7417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EEEDCEFF-92C0-4BB8-9783-447DA34D1364}"/>
    <w:embedBold r:id="rId2" w:fontKey="{DB503CFC-8E92-43A0-821F-C977C8617167}"/>
    <w:embedItalic r:id="rId3" w:fontKey="{582C29C1-FD47-41D0-90B8-608499D82061}"/>
    <w:embedBoldItalic r:id="rId4" w:fontKey="{DEBB6D20-14DC-4EBC-9C2D-3044F01E2F4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iome">
    <w:charset w:val="00"/>
    <w:family w:val="swiss"/>
    <w:pitch w:val="variable"/>
    <w:sig w:usb0="A11526FF" w:usb1="8000000A" w:usb2="00010000" w:usb3="00000000" w:csb0="0000019F" w:csb1="00000000"/>
    <w:embedRegular r:id="rId5" w:fontKey="{80DF1264-C4F2-4EED-8BD7-5160B432E8ED}"/>
    <w:embedBold r:id="rId6" w:fontKey="{AAD66E36-0E6C-40B0-B7AF-CD2A720A4932}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  <w:embedBold r:id="rId7" w:subsetted="1" w:fontKey="{CA53C5C7-5C5C-4E3D-9C09-F678029C9B0D}"/>
  </w:font>
  <w:font w:name="HandelGotDLig">
    <w:altName w:val="Calibri"/>
    <w:charset w:val="00"/>
    <w:family w:val="swiss"/>
    <w:pitch w:val="variable"/>
    <w:sig w:usb0="00000007" w:usb1="00000000" w:usb2="00000000" w:usb3="00000000" w:csb0="00000013" w:csb1="00000000"/>
  </w:font>
  <w:font w:name="Bahnschrift SemiBold">
    <w:panose1 w:val="020B0502040204020203"/>
    <w:charset w:val="00"/>
    <w:family w:val="swiss"/>
    <w:pitch w:val="variable"/>
    <w:sig w:usb0="A00002C7" w:usb1="00000002" w:usb2="00000000" w:usb3="00000000" w:csb0="0000019F" w:csb1="00000000"/>
    <w:embedBold r:id="rId8" w:subsetted="1" w:fontKey="{450E132E-1A1A-4762-B3BA-2A989715B544}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  <w:embedRegular r:id="rId9" w:fontKey="{6522B812-BDF1-403D-A8EF-3B2DCA2FE2AA}"/>
  </w:font>
  <w:font w:name="Bahnschrift SemiBold SemiConden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4795F8" w14:textId="377D2A97" w:rsidR="007927FD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40223" behindDoc="0" locked="0" layoutInCell="1" allowOverlap="1" wp14:anchorId="57D7C589" wp14:editId="4DFDEF7A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2137717069" name="Caixa de Texto 80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CB1F300" w14:textId="51C43F8F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D7C589" id="_x0000_t202" coordsize="21600,21600" o:spt="202" path="m,l,21600r21600,l21600,xe">
              <v:stroke joinstyle="miter"/>
              <v:path gradientshapeok="t" o:connecttype="rect"/>
            </v:shapetype>
            <v:shape id="Caixa de Texto 80" o:spid="_x0000_s1030" type="#_x0000_t202" alt="Companhia do Metrô - Documento Classificado como CORPORATIVO." style="position:absolute;left:0;text-align:left;margin-left:0;margin-top:0;width:377.85pt;height:29.1pt;z-index:25174022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N2SqXsPAgAA&#10;HQ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7CB1F300" w14:textId="51C43F8F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065AB5" w14:textId="354E8B4A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49439" behindDoc="0" locked="0" layoutInCell="1" allowOverlap="1" wp14:anchorId="214254C0" wp14:editId="7874D4C8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113275660" name="Caixa de Texto 89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1EC2939" w14:textId="5BF616E5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4254C0" id="_x0000_t202" coordsize="21600,21600" o:spt="202" path="m,l,21600r21600,l21600,xe">
              <v:stroke joinstyle="miter"/>
              <v:path gradientshapeok="t" o:connecttype="rect"/>
            </v:shapetype>
            <v:shape id="Caixa de Texto 89" o:spid="_x0000_s1048" type="#_x0000_t202" alt="Companhia do Metrô - Documento Classificado como CORPORATIVO." style="position:absolute;left:0;text-align:left;margin-left:0;margin-top:0;width:377.85pt;height:29.1pt;z-index:25174943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" filled="f" stroked="f">
              <v:textbox style="mso-fit-shape-to-text:t" inset="0,0,0,15pt">
                <w:txbxContent>
                  <w:p w14:paraId="01EC2939" w14:textId="5BF616E5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7A7D63" w14:textId="67225442" w:rsidR="00140276" w:rsidRPr="00C37B9A" w:rsidRDefault="007927FD" w:rsidP="00140276">
    <w:pPr>
      <w:pStyle w:val="Rodap"/>
      <w:rPr>
        <w:rFonts w:cstheme="minorHAnsi"/>
        <w:b/>
        <w:bCs/>
      </w:rPr>
    </w:pPr>
    <w:r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0" distR="0" simplePos="0" relativeHeight="251750463" behindDoc="1" locked="0" layoutInCell="1" allowOverlap="1" wp14:anchorId="2276ABEC" wp14:editId="18930567">
              <wp:simplePos x="463138" y="10343408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839420592" name="Caixa de Texto 90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03FDC73" w14:textId="2CF8CFCA" w:rsidR="007927FD" w:rsidRPr="002474FA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2474FA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276ABEC" id="_x0000_t202" coordsize="21600,21600" o:spt="202" path="m,l,21600r21600,l21600,xe">
              <v:stroke joinstyle="miter"/>
              <v:path gradientshapeok="t" o:connecttype="rect"/>
            </v:shapetype>
            <v:shape id="Caixa de Texto 90" o:spid="_x0000_s1049" type="#_x0000_t202" alt="Companhia do Metrô - Documento Classificado como CORPORATIVO." style="position:absolute;left:0;text-align:left;margin-left:0;margin-top:0;width:377.85pt;height:29.1pt;z-index:-251566017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KXcO1o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003FDC73" w14:textId="2CF8CFCA" w:rsidR="007927FD" w:rsidRPr="002474FA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2474FA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140276"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4E290B51" wp14:editId="17A3FFCA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1319006564" name="Conector reto 131900656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294619A" id="Conector reto 1319006564" o:spid="_x0000_s1026" style="position:absolute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bookmarkStart w:id="8" w:name="_Hlk221539199"/>
    <w:r w:rsidR="00CF53F6">
      <w:rPr>
        <w:rFonts w:cstheme="minorHAnsi"/>
        <w:b/>
        <w:bCs/>
      </w:rPr>
      <w:t>Janei</w:t>
    </w:r>
    <w:r w:rsidR="00140276">
      <w:rPr>
        <w:rFonts w:cstheme="minorHAnsi"/>
        <w:b/>
        <w:bCs/>
      </w:rPr>
      <w:t>ro</w:t>
    </w:r>
    <w:r w:rsidR="00140276" w:rsidRPr="00C37B9A">
      <w:rPr>
        <w:rFonts w:eastAsia="Calibri" w:cstheme="minorHAnsi"/>
        <w:b/>
        <w:bCs/>
        <w:lang w:val="pt-BR" w:bidi="pt-BR"/>
      </w:rPr>
      <w:t xml:space="preserve"> de 202</w:t>
    </w:r>
    <w:r w:rsidR="00CF53F6">
      <w:rPr>
        <w:rFonts w:eastAsia="Calibri" w:cstheme="minorHAnsi"/>
        <w:b/>
        <w:bCs/>
        <w:lang w:val="pt-BR" w:bidi="pt-BR"/>
      </w:rPr>
      <w:t>6</w:t>
    </w:r>
    <w:r w:rsidR="00140276" w:rsidRPr="00C37B9A">
      <w:rPr>
        <w:rFonts w:eastAsia="Calibri" w:cstheme="minorHAnsi"/>
        <w:b/>
        <w:bCs/>
        <w:lang w:val="pt-BR" w:bidi="pt-BR"/>
      </w:rPr>
      <w:t xml:space="preserve"> </w:t>
    </w:r>
    <w:bookmarkEnd w:id="8"/>
    <w:r w:rsidR="00140276" w:rsidRPr="004A7F96">
      <w:rPr>
        <w:rFonts w:eastAsia="Calibri" w:cstheme="minorHAnsi"/>
        <w:b/>
        <w:bCs/>
        <w:lang w:val="pt-BR" w:bidi="pt-BR"/>
      </w:rPr>
      <w:t>|</w:t>
    </w:r>
    <w:r w:rsidR="00140276" w:rsidRPr="00C37B9A">
      <w:rPr>
        <w:rFonts w:eastAsia="Calibri" w:cstheme="minorHAnsi"/>
        <w:b/>
        <w:bCs/>
        <w:lang w:val="pt-BR" w:bidi="pt-BR"/>
      </w:rPr>
      <w:t xml:space="preserve"> Portal da Transparência | </w:t>
    </w:r>
    <w:sdt>
      <w:sdtPr>
        <w:rPr>
          <w:rFonts w:cstheme="minorHAnsi"/>
          <w:b/>
          <w:bCs/>
        </w:rPr>
        <w:id w:val="102883901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140276" w:rsidRPr="00C37B9A">
          <w:rPr>
            <w:rFonts w:cstheme="minorHAnsi"/>
            <w:b/>
            <w:bCs/>
            <w:lang w:val="pt-BR" w:bidi="pt-BR"/>
          </w:rPr>
          <w:fldChar w:fldCharType="begin"/>
        </w:r>
        <w:r w:rsidR="00140276"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="00140276"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="00140276">
          <w:rPr>
            <w:rFonts w:cstheme="minorHAnsi"/>
            <w:b/>
            <w:bCs/>
            <w:lang w:bidi="pt-BR"/>
          </w:rPr>
          <w:t>2</w:t>
        </w:r>
        <w:r w:rsidR="00140276"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8742D2" w14:textId="73CD8F85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48415" behindDoc="0" locked="0" layoutInCell="1" allowOverlap="1" wp14:anchorId="3007DE86" wp14:editId="4C3EB06B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273193524" name="Caixa de Texto 88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57D6CFA" w14:textId="67CA98CC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007DE86" id="_x0000_t202" coordsize="21600,21600" o:spt="202" path="m,l,21600r21600,l21600,xe">
              <v:stroke joinstyle="miter"/>
              <v:path gradientshapeok="t" o:connecttype="rect"/>
            </v:shapetype>
            <v:shape id="Caixa de Texto 88" o:spid="_x0000_s1051" type="#_x0000_t202" alt="Companhia do Metrô - Documento Classificado como CORPORATIVO." style="position:absolute;left:0;text-align:left;margin-left:0;margin-top:0;width:377.85pt;height:29.1pt;z-index:25174841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B/ol4h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757D6CFA" w14:textId="67CA98CC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41BCC4" w14:textId="58EC2E95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52511" behindDoc="0" locked="0" layoutInCell="1" allowOverlap="1" wp14:anchorId="77C401A3" wp14:editId="29E5AA58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740794235" name="Caixa de Texto 92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6943F7B" w14:textId="10542E13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7C401A3" id="_x0000_t202" coordsize="21600,21600" o:spt="202" path="m,l,21600r21600,l21600,xe">
              <v:stroke joinstyle="miter"/>
              <v:path gradientshapeok="t" o:connecttype="rect"/>
            </v:shapetype>
            <v:shape id="Caixa de Texto 92" o:spid="_x0000_s1054" type="#_x0000_t202" alt="Companhia do Metrô - Documento Classificado como CORPORATIVO." style="position:absolute;left:0;text-align:left;margin-left:0;margin-top:0;width:377.85pt;height:29.1pt;z-index:25175251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Cm4Cbq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56943F7B" w14:textId="10542E13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5D0A4E" w14:textId="667D927E" w:rsidR="00140276" w:rsidRPr="00C37B9A" w:rsidRDefault="007927FD" w:rsidP="00140276">
    <w:pPr>
      <w:pStyle w:val="Rodap"/>
      <w:rPr>
        <w:rFonts w:cstheme="minorHAnsi"/>
        <w:b/>
        <w:bCs/>
      </w:rPr>
    </w:pPr>
    <w:r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0" distR="0" simplePos="0" relativeHeight="251753535" behindDoc="1" locked="0" layoutInCell="1" allowOverlap="1" wp14:anchorId="3E9A5E6E" wp14:editId="55428405">
              <wp:simplePos x="463138" y="10343408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2093308728" name="Caixa de Texto 93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E8AA1F2" w14:textId="3773985B" w:rsidR="007927FD" w:rsidRPr="002474FA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2474FA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E9A5E6E" id="_x0000_t202" coordsize="21600,21600" o:spt="202" path="m,l,21600r21600,l21600,xe">
              <v:stroke joinstyle="miter"/>
              <v:path gradientshapeok="t" o:connecttype="rect"/>
            </v:shapetype>
            <v:shape id="Caixa de Texto 93" o:spid="_x0000_s1055" type="#_x0000_t202" alt="Companhia do Metrô - Documento Classificado como CORPORATIVO." style="position:absolute;left:0;text-align:left;margin-left:0;margin-top:0;width:377.85pt;height:29.1pt;z-index:-25156294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DLX5TX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4E8AA1F2" w14:textId="3773985B" w:rsidR="007927FD" w:rsidRPr="002474FA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2474FA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140276"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25613E89" wp14:editId="1EA8CC56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1021630023" name="Conector reto 10216300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627343C" id="Conector reto 1021630023" o:spid="_x0000_s1026" style="position:absolute;z-index:25165824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CF53F6" w:rsidRPr="00CF53F6">
      <w:t xml:space="preserve"> </w:t>
    </w:r>
    <w:r w:rsidR="00CF53F6" w:rsidRPr="00CF53F6">
      <w:rPr>
        <w:rFonts w:cstheme="minorHAnsi"/>
        <w:b/>
        <w:bCs/>
      </w:rPr>
      <w:t xml:space="preserve">Janeiro de 2026 </w:t>
    </w:r>
    <w:r w:rsidR="00140276" w:rsidRPr="004A7F96">
      <w:rPr>
        <w:rFonts w:eastAsia="Calibri" w:cstheme="minorHAnsi"/>
        <w:b/>
        <w:bCs/>
        <w:lang w:val="pt-BR" w:bidi="pt-BR"/>
      </w:rPr>
      <w:t>|</w:t>
    </w:r>
    <w:r w:rsidR="00140276" w:rsidRPr="00C37B9A">
      <w:rPr>
        <w:rFonts w:eastAsia="Calibri" w:cstheme="minorHAnsi"/>
        <w:b/>
        <w:bCs/>
        <w:lang w:val="pt-BR" w:bidi="pt-BR"/>
      </w:rPr>
      <w:t xml:space="preserve"> Portal da Transparência | </w:t>
    </w:r>
    <w:sdt>
      <w:sdtPr>
        <w:rPr>
          <w:rFonts w:cstheme="minorHAnsi"/>
          <w:b/>
          <w:bCs/>
        </w:rPr>
        <w:id w:val="-1682269099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140276" w:rsidRPr="00C37B9A">
          <w:rPr>
            <w:rFonts w:cstheme="minorHAnsi"/>
            <w:b/>
            <w:bCs/>
            <w:lang w:val="pt-BR" w:bidi="pt-BR"/>
          </w:rPr>
          <w:fldChar w:fldCharType="begin"/>
        </w:r>
        <w:r w:rsidR="00140276"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="00140276"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="00140276">
          <w:rPr>
            <w:rFonts w:cstheme="minorHAnsi"/>
            <w:b/>
            <w:bCs/>
            <w:lang w:bidi="pt-BR"/>
          </w:rPr>
          <w:t>2</w:t>
        </w:r>
        <w:r w:rsidR="00140276"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CF4A54" w14:textId="0ECDA70B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51487" behindDoc="0" locked="0" layoutInCell="1" allowOverlap="1" wp14:anchorId="028DFA6F" wp14:editId="5CE5C409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038552693" name="Caixa de Texto 91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83AF5CB" w14:textId="08F46157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28DFA6F" id="_x0000_t202" coordsize="21600,21600" o:spt="202" path="m,l,21600r21600,l21600,xe">
              <v:stroke joinstyle="miter"/>
              <v:path gradientshapeok="t" o:connecttype="rect"/>
            </v:shapetype>
            <v:shape id="Caixa de Texto 91" o:spid="_x0000_s1057" type="#_x0000_t202" alt="Companhia do Metrô - Documento Classificado como CORPORATIVO." style="position:absolute;left:0;text-align:left;margin-left:0;margin-top:0;width:377.85pt;height:29.1pt;z-index:251751487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CMId9s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783AF5CB" w14:textId="08F46157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FDAAD4" w14:textId="0086DC1B" w:rsidR="00013116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55583" behindDoc="0" locked="0" layoutInCell="1" allowOverlap="1" wp14:anchorId="50B6A6A3" wp14:editId="60602547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486556778" name="Caixa de Texto 95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DF6FBAA" w14:textId="3721A4B1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0B6A6A3" id="_x0000_t202" coordsize="21600,21600" o:spt="202" path="m,l,21600r21600,l21600,xe">
              <v:stroke joinstyle="miter"/>
              <v:path gradientshapeok="t" o:connecttype="rect"/>
            </v:shapetype>
            <v:shape id="Caixa de Texto 95" o:spid="_x0000_s1060" type="#_x0000_t202" alt="Companhia do Metrô - Documento Classificado como CORPORATIVO." style="position:absolute;left:0;text-align:left;margin-left:0;margin-top:0;width:377.85pt;height:29.1pt;z-index:25175558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Eiy0i8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6DF6FBAA" w14:textId="3721A4B1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8996D6" w14:textId="31BBC682" w:rsidR="001C6D46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56607" behindDoc="1" locked="0" layoutInCell="1" allowOverlap="1" wp14:anchorId="0BBB294B" wp14:editId="09307F81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569248212" name="Caixa de Texto 96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1B20D2F" w14:textId="26B07FA5" w:rsidR="007927FD" w:rsidRPr="002474FA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2474FA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BBB294B" id="_x0000_t202" coordsize="21600,21600" o:spt="202" path="m,l,21600r21600,l21600,xe">
              <v:stroke joinstyle="miter"/>
              <v:path gradientshapeok="t" o:connecttype="rect"/>
            </v:shapetype>
            <v:shape id="Caixa de Texto 96" o:spid="_x0000_s1061" type="#_x0000_t202" alt="Companhia do Metrô - Documento Classificado como CORPORATIVO." style="position:absolute;left:0;text-align:left;margin-left:0;margin-top:0;width:377.85pt;height:29.1pt;z-index:-25155987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CUNYBI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01B20D2F" w14:textId="26B07FA5" w:rsidR="007927FD" w:rsidRPr="002474FA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2474FA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7214D3" w14:textId="7C1A8679" w:rsidR="00013116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54559" behindDoc="0" locked="0" layoutInCell="1" allowOverlap="1" wp14:anchorId="20A5C512" wp14:editId="0D5F4E5F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768863604" name="Caixa de Texto 94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7FD6049" w14:textId="1E638CC4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0A5C512" id="_x0000_t202" coordsize="21600,21600" o:spt="202" path="m,l,21600r21600,l21600,xe">
              <v:stroke joinstyle="miter"/>
              <v:path gradientshapeok="t" o:connecttype="rect"/>
            </v:shapetype>
            <v:shape id="Caixa de Texto 94" o:spid="_x0000_s1063" type="#_x0000_t202" alt="Companhia do Metrô - Documento Classificado como CORPORATIVO." style="position:absolute;left:0;text-align:left;margin-left:0;margin-top:0;width:377.85pt;height:29.1pt;z-index:25175455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EuOz58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07FD6049" w14:textId="1E638CC4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A230B5" w14:textId="1E00F5E2" w:rsidR="00013116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58655" behindDoc="0" locked="0" layoutInCell="1" allowOverlap="1" wp14:anchorId="25E5B08D" wp14:editId="3119A4EC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298854511" name="Caixa de Texto 98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56609AC" w14:textId="468DE8FF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E5B08D" id="_x0000_t202" coordsize="21600,21600" o:spt="202" path="m,l,21600r21600,l21600,xe">
              <v:stroke joinstyle="miter"/>
              <v:path gradientshapeok="t" o:connecttype="rect"/>
            </v:shapetype>
            <v:shape id="Caixa de Texto 98" o:spid="_x0000_s1066" type="#_x0000_t202" alt="Companhia do Metrô - Documento Classificado como CORPORATIVO." style="position:absolute;left:0;text-align:left;margin-left:0;margin-top:0;width:377.85pt;height:29.1pt;z-index:25175865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LsxU2I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556609AC" w14:textId="468DE8FF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0198B0" w14:textId="19AF89AD" w:rsidR="00D41C97" w:rsidRPr="006F5A91" w:rsidRDefault="007927FD" w:rsidP="006F5A91">
    <w:pPr>
      <w:pStyle w:val="Rodap"/>
    </w:pPr>
    <w:bookmarkStart w:id="1" w:name="_Hlk86145787"/>
    <w:r>
      <w:rPr>
        <w:rFonts w:ascii="Calibri" w:eastAsia="Calibri" w:hAnsi="Calibri" w:cs="Calibri"/>
        <w:noProof/>
        <w:color w:val="000000"/>
        <w:lang w:val="pt-BR" w:bidi="pt-BR"/>
      </w:rPr>
      <mc:AlternateContent>
        <mc:Choice Requires="wps">
          <w:drawing>
            <wp:anchor distT="0" distB="0" distL="0" distR="0" simplePos="0" relativeHeight="251741247" behindDoc="0" locked="0" layoutInCell="1" allowOverlap="1" wp14:anchorId="7E41665E" wp14:editId="245D93D9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331435431" name="Caixa de Texto 81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A32710F" w14:textId="7C2833C6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E41665E" id="_x0000_t202" coordsize="21600,21600" o:spt="202" path="m,l,21600r21600,l21600,xe">
              <v:stroke joinstyle="miter"/>
              <v:path gradientshapeok="t" o:connecttype="rect"/>
            </v:shapetype>
            <v:shape id="Caixa de Texto 81" o:spid="_x0000_s1031" type="#_x0000_t202" alt="Companhia do Metrô - Documento Classificado como CORPORATIVO." style="position:absolute;left:0;text-align:left;margin-left:0;margin-top:0;width:377.85pt;height:29.1pt;z-index:251741247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" filled="f" stroked="f">
              <v:textbox style="mso-fit-shape-to-text:t" inset="0,0,0,15pt">
                <w:txbxContent>
                  <w:p w14:paraId="7A32710F" w14:textId="7C2833C6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6C67FC">
      <w:rPr>
        <w:rFonts w:ascii="Calibri" w:eastAsia="Calibri" w:hAnsi="Calibri" w:cs="Calibri"/>
        <w:noProof/>
        <w:color w:val="000000"/>
        <w:lang w:val="pt-BR" w:bidi="pt-BR"/>
      </w:rPr>
      <mc:AlternateContent>
        <mc:Choice Requires="wps">
          <w:drawing>
            <wp:anchor distT="0" distB="0" distL="114300" distR="114300" simplePos="0" relativeHeight="251658283" behindDoc="0" locked="0" layoutInCell="1" allowOverlap="1" wp14:anchorId="475AB7BB" wp14:editId="52660450">
              <wp:simplePos x="0" y="0"/>
              <wp:positionH relativeFrom="column">
                <wp:posOffset>-447675</wp:posOffset>
              </wp:positionH>
              <wp:positionV relativeFrom="paragraph">
                <wp:posOffset>95250</wp:posOffset>
              </wp:positionV>
              <wp:extent cx="3829050" cy="0"/>
              <wp:effectExtent l="0" t="0" r="0" b="0"/>
              <wp:wrapNone/>
              <wp:docPr id="48" name="Conector reto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19050" cap="flat" cmpd="sng" algn="ctr">
                        <a:solidFill>
                          <a:sysClr val="windowText" lastClr="00000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6CB1C73" id="Conector reto 48" o:spid="_x0000_s1026" style="position:absolute;z-index:25165828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7.5pt" to="266.25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" strokecolor="windowText" strokeweight="1.5pt">
              <v:stroke joinstyle="miter"/>
            </v:line>
          </w:pict>
        </mc:Fallback>
      </mc:AlternateContent>
    </w:r>
    <w:bookmarkStart w:id="2" w:name="_Hlk119773457"/>
    <w:bookmarkStart w:id="3" w:name="_Hlk134724303"/>
    <w:r w:rsidR="00405CEE">
      <w:rPr>
        <w:rFonts w:ascii="Calibri" w:eastAsia="Calibri" w:hAnsi="Calibri" w:cs="Calibri"/>
        <w:color w:val="000000"/>
        <w:lang w:val="pt-BR" w:bidi="pt-BR"/>
      </w:rPr>
      <w:t>Abril</w:t>
    </w:r>
    <w:r w:rsidR="00BB6D86">
      <w:rPr>
        <w:rFonts w:ascii="Calibri" w:eastAsia="Calibri" w:hAnsi="Calibri" w:cs="Calibri"/>
        <w:color w:val="000000"/>
        <w:lang w:val="pt-BR" w:bidi="pt-BR"/>
      </w:rPr>
      <w:t xml:space="preserve"> de 2023</w:t>
    </w:r>
    <w:r w:rsidR="00D41C97">
      <w:rPr>
        <w:rFonts w:ascii="Calibri" w:eastAsia="Calibri" w:hAnsi="Calibri" w:cs="Calibri"/>
        <w:color w:val="000000"/>
        <w:lang w:val="pt-BR" w:bidi="pt-BR"/>
      </w:rPr>
      <w:t xml:space="preserve"> </w:t>
    </w:r>
    <w:bookmarkEnd w:id="2"/>
    <w:r w:rsidR="00D41C97">
      <w:rPr>
        <w:rFonts w:ascii="Calibri" w:eastAsia="Calibri" w:hAnsi="Calibri" w:cs="Calibri"/>
        <w:color w:val="000000"/>
        <w:lang w:val="pt-BR" w:bidi="pt-BR"/>
      </w:rPr>
      <w:t xml:space="preserve">| </w:t>
    </w:r>
    <w:bookmarkEnd w:id="1"/>
    <w:r w:rsidR="00343AD8">
      <w:rPr>
        <w:rFonts w:ascii="Calibri" w:eastAsia="Calibri" w:hAnsi="Calibri" w:cs="Calibri"/>
        <w:color w:val="000000"/>
        <w:lang w:val="pt-BR" w:bidi="pt-BR"/>
      </w:rPr>
      <w:t>Portal da Transpa</w:t>
    </w:r>
    <w:r w:rsidR="003F15BE">
      <w:rPr>
        <w:rFonts w:ascii="Calibri" w:eastAsia="Calibri" w:hAnsi="Calibri" w:cs="Calibri"/>
        <w:color w:val="000000"/>
        <w:lang w:val="pt-BR" w:bidi="pt-BR"/>
      </w:rPr>
      <w:t>r</w:t>
    </w:r>
    <w:r w:rsidR="00343AD8">
      <w:rPr>
        <w:rFonts w:ascii="Calibri" w:eastAsia="Calibri" w:hAnsi="Calibri" w:cs="Calibri"/>
        <w:color w:val="000000"/>
        <w:lang w:val="pt-BR" w:bidi="pt-BR"/>
      </w:rPr>
      <w:t>ência</w:t>
    </w:r>
    <w:r w:rsidR="00D41C97" w:rsidRPr="004048B0">
      <w:rPr>
        <w:rFonts w:ascii="Calibri" w:eastAsia="Calibri" w:hAnsi="Calibri" w:cs="Calibri"/>
        <w:color w:val="000000"/>
        <w:lang w:val="pt-BR" w:bidi="pt-BR"/>
      </w:rPr>
      <w:t xml:space="preserve"> </w:t>
    </w:r>
    <w:bookmarkEnd w:id="3"/>
    <w:r w:rsidR="00D41C97" w:rsidRPr="004048B0">
      <w:rPr>
        <w:rFonts w:ascii="Calibri" w:eastAsia="Calibri" w:hAnsi="Calibri" w:cs="Calibri"/>
        <w:color w:val="000000"/>
        <w:lang w:val="pt-BR" w:bidi="pt-BR"/>
      </w:rPr>
      <w:t xml:space="preserve">| </w:t>
    </w:r>
    <w:sdt>
      <w:sdtPr>
        <w:id w:val="52745410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D41C97">
          <w:rPr>
            <w:lang w:val="pt-BR" w:bidi="pt-BR"/>
          </w:rPr>
          <w:fldChar w:fldCharType="begin"/>
        </w:r>
        <w:r w:rsidR="00D41C97">
          <w:rPr>
            <w:lang w:val="pt-BR" w:bidi="pt-BR"/>
          </w:rPr>
          <w:instrText xml:space="preserve"> PAGE   \* MERGEFORMAT </w:instrText>
        </w:r>
        <w:r w:rsidR="00D41C97">
          <w:rPr>
            <w:lang w:val="pt-BR" w:bidi="pt-BR"/>
          </w:rPr>
          <w:fldChar w:fldCharType="separate"/>
        </w:r>
        <w:r w:rsidR="00D41C97">
          <w:rPr>
            <w:noProof/>
            <w:lang w:val="pt-BR" w:bidi="pt-BR"/>
          </w:rPr>
          <w:t>7</w:t>
        </w:r>
        <w:r w:rsidR="00D41C97">
          <w:rPr>
            <w:noProof/>
            <w:lang w:val="pt-BR" w:bidi="pt-BR"/>
          </w:rPr>
          <w:fldChar w:fldCharType="end"/>
        </w:r>
      </w:sdtContent>
    </w:sdt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ADBEBC" w14:textId="337A84ED" w:rsidR="00140276" w:rsidRPr="00C37B9A" w:rsidRDefault="007927FD" w:rsidP="00140276">
    <w:pPr>
      <w:pStyle w:val="Rodap"/>
      <w:rPr>
        <w:rFonts w:cstheme="minorHAnsi"/>
        <w:b/>
        <w:bCs/>
      </w:rPr>
    </w:pPr>
    <w:r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0" distR="0" simplePos="0" relativeHeight="251759679" behindDoc="1" locked="0" layoutInCell="1" allowOverlap="1" wp14:anchorId="1273B980" wp14:editId="010FCC13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737222520" name="Caixa de Texto 99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D20A243" w14:textId="27FDB7D0" w:rsidR="007927FD" w:rsidRPr="00F44D49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F44D49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273B980" id="_x0000_t202" coordsize="21600,21600" o:spt="202" path="m,l,21600r21600,l21600,xe">
              <v:stroke joinstyle="miter"/>
              <v:path gradientshapeok="t" o:connecttype="rect"/>
            </v:shapetype>
            <v:shape id="Caixa de Texto 99" o:spid="_x0000_s1067" type="#_x0000_t202" alt="Companhia do Metrô - Documento Classificado como CORPORATIVO." style="position:absolute;left:0;text-align:left;margin-left:0;margin-top:0;width:377.85pt;height:29.1pt;z-index:-25155680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NaO4V8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3D20A243" w14:textId="27FDB7D0" w:rsidR="007927FD" w:rsidRPr="00F44D49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F44D49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140276"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58242" behindDoc="0" locked="0" layoutInCell="1" allowOverlap="1" wp14:anchorId="6F7B1DAB" wp14:editId="612E0E1F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1820396545" name="Conector reto 182039654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C961E9F" id="Conector reto 1820396545" o:spid="_x0000_s1026" style="position:absolute;z-index:25165824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187F73" w:rsidRPr="00187F73">
      <w:t xml:space="preserve"> </w:t>
    </w:r>
    <w:r w:rsidR="00CF53F6" w:rsidRPr="00CF53F6">
      <w:rPr>
        <w:rFonts w:cstheme="minorHAnsi"/>
        <w:b/>
        <w:bCs/>
      </w:rPr>
      <w:t xml:space="preserve">Janeiro de 2026 </w:t>
    </w:r>
    <w:r w:rsidR="00140276" w:rsidRPr="004A7F96">
      <w:rPr>
        <w:rFonts w:eastAsia="Calibri" w:cstheme="minorHAnsi"/>
        <w:b/>
        <w:bCs/>
        <w:lang w:val="pt-BR" w:bidi="pt-BR"/>
      </w:rPr>
      <w:t>|</w:t>
    </w:r>
    <w:r w:rsidR="00140276" w:rsidRPr="00C37B9A">
      <w:rPr>
        <w:rFonts w:eastAsia="Calibri" w:cstheme="minorHAnsi"/>
        <w:b/>
        <w:bCs/>
        <w:lang w:val="pt-BR" w:bidi="pt-BR"/>
      </w:rPr>
      <w:t xml:space="preserve"> Portal da Transparência | </w:t>
    </w:r>
    <w:sdt>
      <w:sdtPr>
        <w:rPr>
          <w:rFonts w:cstheme="minorHAnsi"/>
          <w:b/>
          <w:bCs/>
        </w:rPr>
        <w:id w:val="1517963798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140276" w:rsidRPr="00C37B9A">
          <w:rPr>
            <w:rFonts w:cstheme="minorHAnsi"/>
            <w:b/>
            <w:bCs/>
            <w:lang w:val="pt-BR" w:bidi="pt-BR"/>
          </w:rPr>
          <w:fldChar w:fldCharType="begin"/>
        </w:r>
        <w:r w:rsidR="00140276"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="00140276"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="00140276">
          <w:rPr>
            <w:rFonts w:cstheme="minorHAnsi"/>
            <w:b/>
            <w:bCs/>
            <w:lang w:bidi="pt-BR"/>
          </w:rPr>
          <w:t>2</w:t>
        </w:r>
        <w:r w:rsidR="00140276"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D18742" w14:textId="710F217C" w:rsidR="00013116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57631" behindDoc="0" locked="0" layoutInCell="1" allowOverlap="1" wp14:anchorId="6C84806A" wp14:editId="5EB83CC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705919497" name="Caixa de Texto 97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F1CD05A" w14:textId="3F71F538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C84806A" id="_x0000_t202" coordsize="21600,21600" o:spt="202" path="m,l,21600r21600,l21600,xe">
              <v:stroke joinstyle="miter"/>
              <v:path gradientshapeok="t" o:connecttype="rect"/>
            </v:shapetype>
            <v:shape id="Caixa de Texto 97" o:spid="_x0000_s1069" type="#_x0000_t202" alt="Companhia do Metrô - Documento Classificado como CORPORATIVO." style="position:absolute;left:0;text-align:left;margin-left:0;margin-top:0;width:377.85pt;height:29.1pt;z-index:25175763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Hk/vPA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6F1CD05A" w14:textId="3F71F538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D5F071" w14:textId="18E75F29" w:rsidR="001C6D46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61727" behindDoc="0" locked="0" layoutInCell="1" allowOverlap="1" wp14:anchorId="7F3A5AFE" wp14:editId="06F2C12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297984635" name="Caixa de Texto 101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C858B64" w14:textId="4A41352C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F3A5AFE" id="_x0000_t202" coordsize="21600,21600" o:spt="202" path="m,l,21600r21600,l21600,xe">
              <v:stroke joinstyle="miter"/>
              <v:path gradientshapeok="t" o:connecttype="rect"/>
            </v:shapetype>
            <v:shape id="Caixa de Texto 101" o:spid="_x0000_s1072" type="#_x0000_t202" alt="Companhia do Metrô - Documento Classificado como CORPORATIVO." style="position:absolute;left:0;text-align:left;margin-left:0;margin-top:0;width:377.85pt;height:29.1pt;z-index:251761727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KB9xDs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1C858B64" w14:textId="4A41352C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2E33A2" w14:textId="47583BC5" w:rsidR="00140276" w:rsidRPr="00C37B9A" w:rsidRDefault="007927FD" w:rsidP="00140276">
    <w:pPr>
      <w:pStyle w:val="Rodap"/>
      <w:rPr>
        <w:rFonts w:cstheme="minorHAnsi"/>
        <w:b/>
        <w:bCs/>
      </w:rPr>
    </w:pPr>
    <w:r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0" distR="0" simplePos="0" relativeHeight="251762751" behindDoc="1" locked="0" layoutInCell="1" allowOverlap="1" wp14:anchorId="071163AD" wp14:editId="151101A8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14702900" name="Caixa de Texto 102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154678A" w14:textId="4E1501CF" w:rsidR="007927FD" w:rsidRPr="00F44D49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F44D49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71163AD" id="_x0000_t202" coordsize="21600,21600" o:spt="202" path="m,l,21600r21600,l21600,xe">
              <v:stroke joinstyle="miter"/>
              <v:path gradientshapeok="t" o:connecttype="rect"/>
            </v:shapetype>
            <v:shape id="Caixa de Texto 102" o:spid="_x0000_s1073" type="#_x0000_t202" alt="Companhia do Metrô - Documento Classificado como CORPORATIVO." style="position:absolute;left:0;text-align:left;margin-left:0;margin-top:0;width:377.85pt;height:29.1pt;z-index:-25155372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M3CdgY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7154678A" w14:textId="4E1501CF" w:rsidR="007927FD" w:rsidRPr="00F44D49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F44D49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140276"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5E7FB361" wp14:editId="4FDF11C7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369803949" name="Conector reto 3698039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89AAADC" id="Conector reto 369803949" o:spid="_x0000_s1026" style="position:absolute;z-index:25165824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187F73" w:rsidRPr="00187F73">
      <w:t xml:space="preserve"> </w:t>
    </w:r>
    <w:r w:rsidR="00CF53F6" w:rsidRPr="00CF53F6">
      <w:rPr>
        <w:rFonts w:cstheme="minorHAnsi"/>
        <w:b/>
        <w:bCs/>
      </w:rPr>
      <w:t xml:space="preserve">Janeiro de 2026 </w:t>
    </w:r>
    <w:r w:rsidR="00140276" w:rsidRPr="004A7F96">
      <w:rPr>
        <w:rFonts w:eastAsia="Calibri" w:cstheme="minorHAnsi"/>
        <w:b/>
        <w:bCs/>
        <w:lang w:val="pt-BR" w:bidi="pt-BR"/>
      </w:rPr>
      <w:t>|</w:t>
    </w:r>
    <w:r w:rsidR="00140276" w:rsidRPr="00C37B9A">
      <w:rPr>
        <w:rFonts w:eastAsia="Calibri" w:cstheme="minorHAnsi"/>
        <w:b/>
        <w:bCs/>
        <w:lang w:val="pt-BR" w:bidi="pt-BR"/>
      </w:rPr>
      <w:t xml:space="preserve"> Portal da Transparência | </w:t>
    </w:r>
    <w:sdt>
      <w:sdtPr>
        <w:rPr>
          <w:rFonts w:cstheme="minorHAnsi"/>
          <w:b/>
          <w:bCs/>
        </w:rPr>
        <w:id w:val="1736354440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140276" w:rsidRPr="00C37B9A">
          <w:rPr>
            <w:rFonts w:cstheme="minorHAnsi"/>
            <w:b/>
            <w:bCs/>
            <w:lang w:val="pt-BR" w:bidi="pt-BR"/>
          </w:rPr>
          <w:fldChar w:fldCharType="begin"/>
        </w:r>
        <w:r w:rsidR="00140276"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="00140276"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="00140276">
          <w:rPr>
            <w:rFonts w:cstheme="minorHAnsi"/>
            <w:b/>
            <w:bCs/>
            <w:lang w:bidi="pt-BR"/>
          </w:rPr>
          <w:t>2</w:t>
        </w:r>
        <w:r w:rsidR="00140276"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FE236C" w14:textId="463BE28A" w:rsidR="001C6D46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60703" behindDoc="0" locked="0" layoutInCell="1" allowOverlap="1" wp14:anchorId="026E9CE1" wp14:editId="65E546D6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91307897" name="Caixa de Texto 100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CD6B6AE" w14:textId="742AFD2F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26E9CE1" id="_x0000_t202" coordsize="21600,21600" o:spt="202" path="m,l,21600r21600,l21600,xe">
              <v:stroke joinstyle="miter"/>
              <v:path gradientshapeok="t" o:connecttype="rect"/>
            </v:shapetype>
            <v:shape id="Caixa de Texto 100" o:spid="_x0000_s1075" type="#_x0000_t202" alt="Companhia do Metrô - Documento Classificado como CORPORATIVO." style="position:absolute;left:0;text-align:left;margin-left:0;margin-top:0;width:377.85pt;height:29.1pt;z-index:25176070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Be8E30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1CD6B6AE" w14:textId="742AFD2F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9BB5E0" w14:textId="704481A9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64799" behindDoc="0" locked="0" layoutInCell="1" allowOverlap="1" wp14:anchorId="0F2F2DAE" wp14:editId="29BD85C3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433741564" name="Caixa de Texto 104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98B7EAE" w14:textId="3787BB38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F2F2DAE" id="_x0000_t202" coordsize="21600,21600" o:spt="202" path="m,l,21600r21600,l21600,xe">
              <v:stroke joinstyle="miter"/>
              <v:path gradientshapeok="t" o:connecttype="rect"/>
            </v:shapetype>
            <v:shape id="Caixa de Texto 104" o:spid="_x0000_s1078" type="#_x0000_t202" alt="Companhia do Metrô - Documento Classificado como CORPORATIVO." style="position:absolute;left:0;text-align:left;margin-left:0;margin-top:0;width:377.85pt;height:29.1pt;z-index:25176479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E4vMP4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398B7EAE" w14:textId="3787BB38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11A363" w14:textId="1FC72DAD" w:rsidR="001C6D46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65823" behindDoc="1" locked="0" layoutInCell="1" allowOverlap="1" wp14:anchorId="37300696" wp14:editId="02D18CBB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290812834" name="Caixa de Texto 105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012661D" w14:textId="2CE428D9" w:rsidR="007927FD" w:rsidRPr="00F44D49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F44D49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7300696" id="_x0000_t202" coordsize="21600,21600" o:spt="202" path="m,l,21600r21600,l21600,xe">
              <v:stroke joinstyle="miter"/>
              <v:path gradientshapeok="t" o:connecttype="rect"/>
            </v:shapetype>
            <v:shape id="Caixa de Texto 105" o:spid="_x0000_s1079" type="#_x0000_t202" alt="Companhia do Metrô - Documento Classificado como CORPORATIVO." style="position:absolute;left:0;text-align:left;margin-left:0;margin-top:0;width:377.85pt;height:29.1pt;z-index:-251550657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COQgsM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1012661D" w14:textId="2CE428D9" w:rsidR="007927FD" w:rsidRPr="00F44D49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F44D49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328FC9" w14:textId="78B413FD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63775" behindDoc="0" locked="0" layoutInCell="1" allowOverlap="1" wp14:anchorId="2F6FBC0F" wp14:editId="2435050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83393776" name="Caixa de Texto 103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36AC420" w14:textId="01F2ABD6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F6FBC0F" id="_x0000_t202" coordsize="21600,21600" o:spt="202" path="m,l,21600r21600,l21600,xe">
              <v:stroke joinstyle="miter"/>
              <v:path gradientshapeok="t" o:connecttype="rect"/>
            </v:shapetype>
            <v:shape id="Caixa de Texto 103" o:spid="_x0000_s1081" type="#_x0000_t202" alt="Companhia do Metrô - Documento Classificado como CORPORATIVO." style="position:absolute;left:0;text-align:left;margin-left:0;margin-top:0;width:377.85pt;height:29.1pt;z-index:25176377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D57ue4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136AC420" w14:textId="01F2ABD6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B43367" w14:textId="2C94749A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67871" behindDoc="0" locked="0" layoutInCell="1" allowOverlap="1" wp14:anchorId="564A0917" wp14:editId="1984BCA1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587169906" name="Caixa de Texto 107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99B4514" w14:textId="54B5FBF0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4A0917" id="_x0000_t202" coordsize="21600,21600" o:spt="202" path="m,l,21600r21600,l21600,xe">
              <v:stroke joinstyle="miter"/>
              <v:path gradientshapeok="t" o:connecttype="rect"/>
            </v:shapetype>
            <v:shape id="Caixa de Texto 107" o:spid="_x0000_s1084" type="#_x0000_t202" alt="Companhia do Metrô - Documento Classificado como CORPORATIVO." style="position:absolute;left:0;text-align:left;margin-left:0;margin-top:0;width:377.85pt;height:29.1pt;z-index:25176787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AgrJ9z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799B4514" w14:textId="54B5FBF0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201B44" w14:textId="2DC42035" w:rsidR="00F071F6" w:rsidRPr="00C37B9A" w:rsidRDefault="007927FD" w:rsidP="00F071F6">
    <w:pPr>
      <w:pStyle w:val="Rodap"/>
      <w:rPr>
        <w:rFonts w:cstheme="minorHAnsi"/>
        <w:b/>
        <w:bCs/>
      </w:rPr>
    </w:pPr>
    <w:r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0" distR="0" simplePos="0" relativeHeight="251768895" behindDoc="1" locked="0" layoutInCell="1" allowOverlap="1" wp14:anchorId="265BFB02" wp14:editId="30F3593D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422927038" name="Caixa de Texto 108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FC056B1" w14:textId="30CA8BC9" w:rsidR="007927FD" w:rsidRPr="0024030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24030D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65BFB02" id="_x0000_t202" coordsize="21600,21600" o:spt="202" path="m,l,21600r21600,l21600,xe">
              <v:stroke joinstyle="miter"/>
              <v:path gradientshapeok="t" o:connecttype="rect"/>
            </v:shapetype>
            <v:shape id="Caixa de Texto 108" o:spid="_x0000_s1085" type="#_x0000_t202" alt="Companhia do Metrô - Documento Classificado como CORPORATIVO." style="position:absolute;left:0;text-align:left;margin-left:0;margin-top:0;width:377.85pt;height:29.1pt;z-index:-25154758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BNEy1O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1FC056B1" w14:textId="30CA8BC9" w:rsidR="007927FD" w:rsidRPr="0024030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24030D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F071F6"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58244" behindDoc="0" locked="0" layoutInCell="1" allowOverlap="1" wp14:anchorId="5AC2C383" wp14:editId="7CD36130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580741398" name="Conector reto 58074139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82CE5AE" id="Conector reto 580741398" o:spid="_x0000_s1026" style="position:absolute;z-index:2516582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6B32B3" w:rsidRPr="006B32B3">
      <w:t xml:space="preserve"> </w:t>
    </w:r>
    <w:r w:rsidR="00CF53F6" w:rsidRPr="00CF53F6">
      <w:rPr>
        <w:rFonts w:cstheme="minorHAnsi"/>
        <w:b/>
        <w:bCs/>
      </w:rPr>
      <w:t xml:space="preserve">Janeiro de 2026 </w:t>
    </w:r>
    <w:r w:rsidR="00F071F6" w:rsidRPr="004A7F96">
      <w:rPr>
        <w:rFonts w:eastAsia="Calibri" w:cstheme="minorHAnsi"/>
        <w:b/>
        <w:bCs/>
        <w:lang w:val="pt-BR" w:bidi="pt-BR"/>
      </w:rPr>
      <w:t>|</w:t>
    </w:r>
    <w:r w:rsidR="00F071F6" w:rsidRPr="00C37B9A">
      <w:rPr>
        <w:rFonts w:eastAsia="Calibri" w:cstheme="minorHAnsi"/>
        <w:b/>
        <w:bCs/>
        <w:lang w:val="pt-BR" w:bidi="pt-BR"/>
      </w:rPr>
      <w:t xml:space="preserve"> Portal da Transparência | </w:t>
    </w:r>
    <w:sdt>
      <w:sdtPr>
        <w:rPr>
          <w:rFonts w:cstheme="minorHAnsi"/>
          <w:b/>
          <w:bCs/>
        </w:rPr>
        <w:id w:val="-1842842932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F071F6" w:rsidRPr="00C37B9A">
          <w:rPr>
            <w:rFonts w:cstheme="minorHAnsi"/>
            <w:b/>
            <w:bCs/>
            <w:lang w:val="pt-BR" w:bidi="pt-BR"/>
          </w:rPr>
          <w:fldChar w:fldCharType="begin"/>
        </w:r>
        <w:r w:rsidR="00F071F6"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="00F071F6"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="00F071F6">
          <w:rPr>
            <w:rFonts w:cstheme="minorHAnsi"/>
            <w:b/>
            <w:bCs/>
            <w:lang w:bidi="pt-BR"/>
          </w:rPr>
          <w:t>2</w:t>
        </w:r>
        <w:r w:rsidR="00F071F6"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69F031" w14:textId="2CBE67A4" w:rsidR="00D41C97" w:rsidRPr="006F5A91" w:rsidRDefault="007927FD" w:rsidP="006F5A91">
    <w:pPr>
      <w:pStyle w:val="Rodap"/>
    </w:pPr>
    <w:r>
      <w:rPr>
        <w:rFonts w:ascii="Calibri" w:eastAsia="Calibri" w:hAnsi="Calibri" w:cs="Calibri"/>
        <w:noProof/>
        <w:color w:val="000000"/>
        <w:lang w:val="pt-BR" w:bidi="pt-BR"/>
      </w:rPr>
      <mc:AlternateContent>
        <mc:Choice Requires="wps">
          <w:drawing>
            <wp:anchor distT="0" distB="0" distL="0" distR="0" simplePos="0" relativeHeight="251739199" behindDoc="0" locked="0" layoutInCell="1" allowOverlap="1" wp14:anchorId="1F9AD114" wp14:editId="49738D1F">
              <wp:simplePos x="463138" y="10343408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775596653" name="Caixa de Texto 79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E4159D2" w14:textId="7C1F98E3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F9AD114" id="_x0000_t202" coordsize="21600,21600" o:spt="202" path="m,l,21600r21600,l21600,xe">
              <v:stroke joinstyle="miter"/>
              <v:path gradientshapeok="t" o:connecttype="rect"/>
            </v:shapetype>
            <v:shape id="Caixa de Texto 79" o:spid="_x0000_s1033" type="#_x0000_t202" alt="Companhia do Metrô - Documento Classificado como CORPORATIVO." style="position:absolute;left:0;text-align:left;margin-left:0;margin-top:0;width:377.85pt;height:29.1pt;z-index:25173919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N6utMsPAgAA&#10;HQ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0E4159D2" w14:textId="7C1F98E3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D41C97" w:rsidRPr="004048B0">
      <w:rPr>
        <w:rFonts w:ascii="Calibri" w:eastAsia="Calibri" w:hAnsi="Calibri" w:cs="Calibri"/>
        <w:color w:val="000000"/>
        <w:lang w:val="pt-BR" w:bidi="pt-BR"/>
      </w:rPr>
      <w:t xml:space="preserve">| </w:t>
    </w:r>
    <w:sdt>
      <w:sdtPr>
        <w:id w:val="-1730069208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D41C97">
          <w:rPr>
            <w:lang w:val="pt-BR" w:bidi="pt-BR"/>
          </w:rPr>
          <w:fldChar w:fldCharType="begin"/>
        </w:r>
        <w:r w:rsidR="00D41C97">
          <w:rPr>
            <w:lang w:val="pt-BR" w:bidi="pt-BR"/>
          </w:rPr>
          <w:instrText xml:space="preserve"> PAGE   \* MERGEFORMAT </w:instrText>
        </w:r>
        <w:r w:rsidR="00D41C97">
          <w:rPr>
            <w:lang w:val="pt-BR" w:bidi="pt-BR"/>
          </w:rPr>
          <w:fldChar w:fldCharType="separate"/>
        </w:r>
        <w:r w:rsidR="00D41C97">
          <w:rPr>
            <w:noProof/>
            <w:lang w:val="pt-BR" w:bidi="pt-BR"/>
          </w:rPr>
          <w:t>6</w:t>
        </w:r>
        <w:r w:rsidR="00D41C97">
          <w:rPr>
            <w:noProof/>
            <w:lang w:val="pt-BR" w:bidi="pt-BR"/>
          </w:rPr>
          <w:fldChar w:fldCharType="end"/>
        </w:r>
      </w:sdtContent>
    </w:sdt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AD47D2" w14:textId="5F56646E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66847" behindDoc="0" locked="0" layoutInCell="1" allowOverlap="1" wp14:anchorId="1057B617" wp14:editId="40628BED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200879806" name="Caixa de Texto 106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16615DB" w14:textId="54616293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057B617" id="_x0000_t202" coordsize="21600,21600" o:spt="202" path="m,l,21600r21600,l21600,xe">
              <v:stroke joinstyle="miter"/>
              <v:path gradientshapeok="t" o:connecttype="rect"/>
            </v:shapetype>
            <v:shape id="Caixa de Texto 106" o:spid="_x0000_s1087" type="#_x0000_t202" alt="Companhia do Metrô - Documento Classificado como CORPORATIVO." style="position:absolute;left:0;text-align:left;margin-left:0;margin-top:0;width:377.85pt;height:29.1pt;z-index:251766847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AKbWb1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516615DB" w14:textId="54616293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0A197F" w14:textId="5A39D00B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70943" behindDoc="0" locked="0" layoutInCell="1" allowOverlap="1" wp14:anchorId="76EF2E41" wp14:editId="0ECACE5A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884596137" name="Caixa de Texto 110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DA0ED1A" w14:textId="61B4E638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6EF2E41" id="_x0000_t202" coordsize="21600,21600" o:spt="202" path="m,l,21600r21600,l21600,xe">
              <v:stroke joinstyle="miter"/>
              <v:path gradientshapeok="t" o:connecttype="rect"/>
            </v:shapetype>
            <v:shape id="Caixa de Texto 110" o:spid="_x0000_s1090" type="#_x0000_t202" alt="Companhia do Metrô - Documento Classificado como CORPORATIVO." style="position:absolute;left:0;text-align:left;margin-left:0;margin-top:0;width:377.85pt;height:29.1pt;z-index:25177094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B6oBbQ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3DA0ED1A" w14:textId="61B4E638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E54B93" w14:textId="02B6FA90" w:rsidR="00F071F6" w:rsidRPr="00C37B9A" w:rsidRDefault="007927FD" w:rsidP="00F071F6">
    <w:pPr>
      <w:pStyle w:val="Rodap"/>
      <w:rPr>
        <w:rFonts w:cstheme="minorHAnsi"/>
        <w:b/>
        <w:bCs/>
      </w:rPr>
    </w:pPr>
    <w:r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0" distR="0" simplePos="0" relativeHeight="251771967" behindDoc="1" locked="0" layoutInCell="1" allowOverlap="1" wp14:anchorId="5E807C36" wp14:editId="5C762726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52580609" name="Caixa de Texto 111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25467B0" w14:textId="3B1AA779" w:rsidR="007927FD" w:rsidRPr="0024030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24030D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E807C36" id="_x0000_t202" coordsize="21600,21600" o:spt="202" path="m,l,21600r21600,l21600,xe">
              <v:stroke joinstyle="miter"/>
              <v:path gradientshapeok="t" o:connecttype="rect"/>
            </v:shapetype>
            <v:shape id="Caixa de Texto 111" o:spid="_x0000_s1091" type="#_x0000_t202" alt="Companhia do Metrô - Documento Classificado como CORPORATIVO." style="position:absolute;left:0;text-align:left;margin-left:0;margin-top:0;width:377.85pt;height:29.1pt;z-index:-25154451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AXH6Tt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425467B0" w14:textId="3B1AA779" w:rsidR="007927FD" w:rsidRPr="0024030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24030D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F071F6"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58245" behindDoc="0" locked="0" layoutInCell="1" allowOverlap="1" wp14:anchorId="4E9114C7" wp14:editId="2ED6EFFC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735230046" name="Conector reto 7352300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1455A11" id="Conector reto 735230046" o:spid="_x0000_s1026" style="position:absolute;z-index:25165824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6B32B3" w:rsidRPr="006B32B3">
      <w:t xml:space="preserve"> </w:t>
    </w:r>
    <w:r w:rsidR="00CF53F6" w:rsidRPr="00CF53F6">
      <w:rPr>
        <w:rFonts w:cstheme="minorHAnsi"/>
        <w:b/>
        <w:bCs/>
      </w:rPr>
      <w:t xml:space="preserve">Janeiro de 2026 </w:t>
    </w:r>
    <w:r w:rsidR="00F071F6" w:rsidRPr="004A7F96">
      <w:rPr>
        <w:rFonts w:eastAsia="Calibri" w:cstheme="minorHAnsi"/>
        <w:b/>
        <w:bCs/>
        <w:lang w:val="pt-BR" w:bidi="pt-BR"/>
      </w:rPr>
      <w:t>|</w:t>
    </w:r>
    <w:r w:rsidR="00F071F6" w:rsidRPr="00C37B9A">
      <w:rPr>
        <w:rFonts w:eastAsia="Calibri" w:cstheme="minorHAnsi"/>
        <w:b/>
        <w:bCs/>
        <w:lang w:val="pt-BR" w:bidi="pt-BR"/>
      </w:rPr>
      <w:t xml:space="preserve"> Portal da Transparência | </w:t>
    </w:r>
    <w:sdt>
      <w:sdtPr>
        <w:rPr>
          <w:rFonts w:cstheme="minorHAnsi"/>
          <w:b/>
          <w:bCs/>
        </w:rPr>
        <w:id w:val="1398317236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F071F6" w:rsidRPr="00C37B9A">
          <w:rPr>
            <w:rFonts w:cstheme="minorHAnsi"/>
            <w:b/>
            <w:bCs/>
            <w:lang w:val="pt-BR" w:bidi="pt-BR"/>
          </w:rPr>
          <w:fldChar w:fldCharType="begin"/>
        </w:r>
        <w:r w:rsidR="00F071F6"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="00F071F6"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="00F071F6">
          <w:rPr>
            <w:rFonts w:cstheme="minorHAnsi"/>
            <w:b/>
            <w:bCs/>
            <w:lang w:bidi="pt-BR"/>
          </w:rPr>
          <w:t>2</w:t>
        </w:r>
        <w:r w:rsidR="00F071F6"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3AD35E" w14:textId="1F1B4D01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69919" behindDoc="0" locked="0" layoutInCell="1" allowOverlap="1" wp14:anchorId="7565EA83" wp14:editId="1F4F636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005462601" name="Caixa de Texto 109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B50119E" w14:textId="69C09D9B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565EA83" id="_x0000_t202" coordsize="21600,21600" o:spt="202" path="m,l,21600r21600,l21600,xe">
              <v:stroke joinstyle="miter"/>
              <v:path gradientshapeok="t" o:connecttype="rect"/>
            </v:shapetype>
            <v:shape id="Caixa de Texto 109" o:spid="_x0000_s1093" type="#_x0000_t202" alt="Companhia do Metrô - Documento Classificado como CORPORATIVO." style="position:absolute;left:0;text-align:left;margin-left:0;margin-top:0;width:377.85pt;height:29.1pt;z-index:25176991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B5nAtg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1B50119E" w14:textId="69C09D9B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178954" w14:textId="3ED9018B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74015" behindDoc="0" locked="0" layoutInCell="1" allowOverlap="1" wp14:anchorId="261D0BDD" wp14:editId="57CCC1F8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351123724" name="Caixa de Texto 113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C91D5B3" w14:textId="41C00D7E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61D0BDD" id="_x0000_t202" coordsize="21600,21600" o:spt="202" path="m,l,21600r21600,l21600,xe">
              <v:stroke joinstyle="miter"/>
              <v:path gradientshapeok="t" o:connecttype="rect"/>
            </v:shapetype>
            <v:shape id="Caixa de Texto 113" o:spid="_x0000_s1096" type="#_x0000_t202" alt="Companhia do Metrô - Documento Classificado como CORPORATIVO." style="position:absolute;left:0;text-align:left;margin-left:0;margin-top:0;width:377.85pt;height:29.1pt;z-index:25177401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CJI5ed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3C91D5B3" w14:textId="41C00D7E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D20B18" w14:textId="02C35A5A" w:rsidR="001C6D46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75039" behindDoc="1" locked="0" layoutInCell="1" allowOverlap="1" wp14:anchorId="1B6DEAA4" wp14:editId="11F47607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341883505" name="Caixa de Texto 114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A6AE5AC" w14:textId="61F9B5BF" w:rsidR="007927FD" w:rsidRPr="0024030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24030D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B6DEAA4" id="_x0000_t202" coordsize="21600,21600" o:spt="202" path="m,l,21600r21600,l21600,xe">
              <v:stroke joinstyle="miter"/>
              <v:path gradientshapeok="t" o:connecttype="rect"/>
            </v:shapetype>
            <v:shape id="Caixa de Texto 114" o:spid="_x0000_s1097" type="#_x0000_t202" alt="Companhia do Metrô - Documento Classificado como CORPORATIVO." style="position:absolute;left:0;text-align:left;margin-left:0;margin-top:0;width:377.85pt;height:29.1pt;z-index:-25154144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DknCWg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2A6AE5AC" w14:textId="61F9B5BF" w:rsidR="007927FD" w:rsidRPr="0024030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24030D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DC354A" w14:textId="64139E4C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72991" behindDoc="0" locked="0" layoutInCell="1" allowOverlap="1" wp14:anchorId="5FACB2F5" wp14:editId="74064DA4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323761854" name="Caixa de Texto 112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ABC1ED1" w14:textId="7DF729F7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ACB2F5" id="_x0000_t202" coordsize="21600,21600" o:spt="202" path="m,l,21600r21600,l21600,xe">
              <v:stroke joinstyle="miter"/>
              <v:path gradientshapeok="t" o:connecttype="rect"/>
            </v:shapetype>
            <v:shape id="Caixa de Texto 112" o:spid="_x0000_s1099" type="#_x0000_t202" alt="Companhia do Metrô - Documento Classificado como CORPORATIVO." style="position:absolute;left:0;text-align:left;margin-left:0;margin-top:0;width:377.85pt;height:29.1pt;z-index:25177299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JfO/6U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5ABC1ED1" w14:textId="7DF729F7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08BCFB" w14:textId="3E272C9B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77087" behindDoc="0" locked="0" layoutInCell="1" allowOverlap="1" wp14:anchorId="7FE71996" wp14:editId="3292CB33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73343030" name="Caixa de Texto 116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12FB5E5" w14:textId="6E61C836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FE71996" id="_x0000_t202" coordsize="21600,21600" o:spt="202" path="m,l,21600r21600,l21600,xe">
              <v:stroke joinstyle="miter"/>
              <v:path gradientshapeok="t" o:connecttype="rect"/>
            </v:shapetype>
            <v:shape id="Caixa de Texto 116" o:spid="_x0000_s1102" type="#_x0000_t202" alt="Companhia do Metrô - Documento Classificado como CORPORATIVO." style="position:absolute;left:0;text-align:left;margin-left:0;margin-top:0;width:377.85pt;height:29.1pt;z-index:251777087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BOjIdu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112FB5E5" w14:textId="6E61C836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661FC6" w14:textId="38F3E108" w:rsidR="00F071F6" w:rsidRPr="00C37B9A" w:rsidRDefault="007927FD" w:rsidP="00F071F6">
    <w:pPr>
      <w:pStyle w:val="Rodap"/>
      <w:rPr>
        <w:rFonts w:cstheme="minorHAnsi"/>
        <w:b/>
        <w:bCs/>
      </w:rPr>
    </w:pPr>
    <w:r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0" distR="0" simplePos="0" relativeHeight="251778111" behindDoc="1" locked="0" layoutInCell="1" allowOverlap="1" wp14:anchorId="36038956" wp14:editId="575745C4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335000882" name="Caixa de Texto 117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D8CB1F9" w14:textId="09946804" w:rsidR="007927FD" w:rsidRPr="0024030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24030D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6038956" id="_x0000_t202" coordsize="21600,21600" o:spt="202" path="m,l,21600r21600,l21600,xe">
              <v:stroke joinstyle="miter"/>
              <v:path gradientshapeok="t" o:connecttype="rect"/>
            </v:shapetype>
            <v:shape id="Caixa de Texto 117" o:spid="_x0000_s1103" type="#_x0000_t202" alt="Companhia do Metrô - Documento Classificado como CORPORATIVO." style="position:absolute;left:0;text-align:left;margin-left:0;margin-top:0;width:377.85pt;height:29.1pt;z-index:-25153836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AjMzVT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2D8CB1F9" w14:textId="09946804" w:rsidR="007927FD" w:rsidRPr="0024030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24030D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F071F6"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58246" behindDoc="0" locked="0" layoutInCell="1" allowOverlap="1" wp14:anchorId="76DDDD12" wp14:editId="3876FC31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7745505" name="Conector reto 774550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9655179" id="Conector reto 7745505" o:spid="_x0000_s1026" style="position:absolute;z-index:25165824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CF53F6" w:rsidRPr="00CF53F6">
      <w:rPr>
        <w:rFonts w:cstheme="minorHAnsi"/>
        <w:b/>
        <w:bCs/>
      </w:rPr>
      <w:t xml:space="preserve"> </w:t>
    </w:r>
    <w:r w:rsidR="00CF53F6">
      <w:rPr>
        <w:rFonts w:cstheme="minorHAnsi"/>
        <w:b/>
        <w:bCs/>
      </w:rPr>
      <w:t>Janeiro</w:t>
    </w:r>
    <w:r w:rsidR="00CF53F6" w:rsidRPr="00C37B9A">
      <w:rPr>
        <w:rFonts w:eastAsia="Calibri" w:cstheme="minorHAnsi"/>
        <w:b/>
        <w:bCs/>
        <w:lang w:val="pt-BR" w:bidi="pt-BR"/>
      </w:rPr>
      <w:t xml:space="preserve"> de 202</w:t>
    </w:r>
    <w:r w:rsidR="00CF53F6">
      <w:rPr>
        <w:rFonts w:eastAsia="Calibri" w:cstheme="minorHAnsi"/>
        <w:b/>
        <w:bCs/>
        <w:lang w:val="pt-BR" w:bidi="pt-BR"/>
      </w:rPr>
      <w:t>6</w:t>
    </w:r>
    <w:r w:rsidR="00CF53F6" w:rsidRPr="00C37B9A">
      <w:rPr>
        <w:rFonts w:eastAsia="Calibri" w:cstheme="minorHAnsi"/>
        <w:b/>
        <w:bCs/>
        <w:lang w:val="pt-BR" w:bidi="pt-BR"/>
      </w:rPr>
      <w:t xml:space="preserve"> </w:t>
    </w:r>
    <w:r w:rsidR="00F071F6" w:rsidRPr="004A7F96">
      <w:rPr>
        <w:rFonts w:eastAsia="Calibri" w:cstheme="minorHAnsi"/>
        <w:b/>
        <w:bCs/>
        <w:lang w:val="pt-BR" w:bidi="pt-BR"/>
      </w:rPr>
      <w:t>|</w:t>
    </w:r>
    <w:r w:rsidR="00F071F6" w:rsidRPr="00C37B9A">
      <w:rPr>
        <w:rFonts w:eastAsia="Calibri" w:cstheme="minorHAnsi"/>
        <w:b/>
        <w:bCs/>
        <w:lang w:val="pt-BR" w:bidi="pt-BR"/>
      </w:rPr>
      <w:t xml:space="preserve"> Portal da Transparência | </w:t>
    </w:r>
    <w:sdt>
      <w:sdtPr>
        <w:rPr>
          <w:rFonts w:cstheme="minorHAnsi"/>
          <w:b/>
          <w:bCs/>
        </w:rPr>
        <w:id w:val="-1501583297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F071F6" w:rsidRPr="00C37B9A">
          <w:rPr>
            <w:rFonts w:cstheme="minorHAnsi"/>
            <w:b/>
            <w:bCs/>
            <w:lang w:val="pt-BR" w:bidi="pt-BR"/>
          </w:rPr>
          <w:fldChar w:fldCharType="begin"/>
        </w:r>
        <w:r w:rsidR="00F071F6"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="00F071F6"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="00F071F6">
          <w:rPr>
            <w:rFonts w:cstheme="minorHAnsi"/>
            <w:b/>
            <w:bCs/>
            <w:lang w:bidi="pt-BR"/>
          </w:rPr>
          <w:t>2</w:t>
        </w:r>
        <w:r w:rsidR="00F071F6"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FB88FA" w14:textId="22161C06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76063" behindDoc="0" locked="0" layoutInCell="1" allowOverlap="1" wp14:anchorId="453DE341" wp14:editId="55922A2B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066317198" name="Caixa de Texto 115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30517F9" w14:textId="0575939C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53DE341" id="_x0000_t202" coordsize="21600,21600" o:spt="202" path="m,l,21600r21600,l21600,xe">
              <v:stroke joinstyle="miter"/>
              <v:path gradientshapeok="t" o:connecttype="rect"/>
            </v:shapetype>
            <v:shape id="Caixa de Texto 115" o:spid="_x0000_s1105" type="#_x0000_t202" alt="Companhia do Metrô - Documento Classificado como CORPORATIVO." style="position:absolute;left:0;text-align:left;margin-left:0;margin-top:0;width:377.85pt;height:29.1pt;z-index:25177606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D5TVAo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530517F9" w14:textId="0575939C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13D534" w14:textId="523545C3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43295" behindDoc="0" locked="0" layoutInCell="1" allowOverlap="1" wp14:anchorId="60C21FA2" wp14:editId="209D50E0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351077501" name="Caixa de Texto 83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428F30D" w14:textId="720103D3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0C21FA2" id="_x0000_t202" coordsize="21600,21600" o:spt="202" path="m,l,21600r21600,l21600,xe">
              <v:stroke joinstyle="miter"/>
              <v:path gradientshapeok="t" o:connecttype="rect"/>
            </v:shapetype>
            <v:shape id="Caixa de Texto 83" o:spid="_x0000_s1036" type="#_x0000_t202" alt="Companhia do Metrô - Documento Classificado como CORPORATIVO." style="position:absolute;left:0;text-align:left;margin-left:0;margin-top:0;width:377.85pt;height:29.1pt;z-index:25174329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C4RKDYPAgAA&#10;HQ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4428F30D" w14:textId="720103D3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C5A536" w14:textId="2E90EEA6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80159" behindDoc="0" locked="0" layoutInCell="1" allowOverlap="1" wp14:anchorId="092029C7" wp14:editId="3E422161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324076085" name="Caixa de Texto 119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B937316" w14:textId="62B2FD8A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92029C7" id="_x0000_t202" coordsize="21600,21600" o:spt="202" path="m,l,21600r21600,l21600,xe">
              <v:stroke joinstyle="miter"/>
              <v:path gradientshapeok="t" o:connecttype="rect"/>
            </v:shapetype>
            <v:shape id="Caixa de Texto 119" o:spid="_x0000_s1108" type="#_x0000_t202" alt="Companhia do Metrô - Documento Classificado como CORPORATIVO." style="position:absolute;left:0;text-align:left;margin-left:0;margin-top:0;width:377.85pt;height:29.1pt;z-index:25178015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O1BcEM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7B937316" w14:textId="62B2FD8A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57BD0A" w14:textId="1CBC4D59" w:rsidR="00F071F6" w:rsidRPr="00C37B9A" w:rsidRDefault="007927FD" w:rsidP="00F071F6">
    <w:pPr>
      <w:pStyle w:val="Rodap"/>
      <w:rPr>
        <w:rFonts w:cstheme="minorHAnsi"/>
        <w:b/>
        <w:bCs/>
      </w:rPr>
    </w:pPr>
    <w:r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0" distR="0" simplePos="0" relativeHeight="251781183" behindDoc="0" locked="0" layoutInCell="1" allowOverlap="1" wp14:anchorId="467EAA7F" wp14:editId="4379DCF5">
              <wp:simplePos x="0" y="0"/>
              <wp:positionH relativeFrom="page">
                <wp:posOffset>1380227</wp:posOffset>
              </wp:positionH>
              <wp:positionV relativeFrom="page">
                <wp:posOffset>10325819</wp:posOffset>
              </wp:positionV>
              <wp:extent cx="2950234" cy="369570"/>
              <wp:effectExtent l="0" t="0" r="2540" b="0"/>
              <wp:wrapNone/>
              <wp:docPr id="583535596" name="Caixa de Texto 120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50234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ECC1AB8" w14:textId="1729D95E" w:rsidR="007927FD" w:rsidRPr="00811F10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811F10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467EAA7F" id="_x0000_t202" coordsize="21600,21600" o:spt="202" path="m,l,21600r21600,l21600,xe">
              <v:stroke joinstyle="miter"/>
              <v:path gradientshapeok="t" o:connecttype="rect"/>
            </v:shapetype>
            <v:shape id="Caixa de Texto 120" o:spid="_x0000_s1109" type="#_x0000_t202" alt="Companhia do Metrô - Documento Classificado como CORPORATIVO." style="position:absolute;left:0;text-align:left;margin-left:108.7pt;margin-top:813.05pt;width:232.3pt;height:29.1pt;z-index:251781183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page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" filled="f" stroked="f">
              <v:textbox style="mso-fit-shape-to-text:t" inset="0,0,0,15pt">
                <w:txbxContent>
                  <w:p w14:paraId="1ECC1AB8" w14:textId="1729D95E" w:rsidR="007927FD" w:rsidRPr="00811F10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811F10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F071F6"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58247" behindDoc="0" locked="0" layoutInCell="1" allowOverlap="1" wp14:anchorId="30FBF49D" wp14:editId="4CE3E58E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247447661" name="Conector reto 24744766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2114876" id="Conector reto 247447661" o:spid="_x0000_s1026" style="position:absolute;z-index:25165824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6B32B3" w:rsidRPr="006B32B3">
      <w:t xml:space="preserve"> </w:t>
    </w:r>
    <w:r w:rsidR="00CF53F6" w:rsidRPr="00CF53F6">
      <w:rPr>
        <w:rFonts w:cstheme="minorHAnsi"/>
        <w:b/>
        <w:bCs/>
      </w:rPr>
      <w:t xml:space="preserve">Janeiro de 2026 </w:t>
    </w:r>
    <w:r w:rsidR="00F071F6" w:rsidRPr="004A7F96">
      <w:rPr>
        <w:rFonts w:eastAsia="Calibri" w:cstheme="minorHAnsi"/>
        <w:b/>
        <w:bCs/>
        <w:lang w:val="pt-BR" w:bidi="pt-BR"/>
      </w:rPr>
      <w:t>|</w:t>
    </w:r>
    <w:r w:rsidR="00F071F6" w:rsidRPr="00C37B9A">
      <w:rPr>
        <w:rFonts w:eastAsia="Calibri" w:cstheme="minorHAnsi"/>
        <w:b/>
        <w:bCs/>
        <w:lang w:val="pt-BR" w:bidi="pt-BR"/>
      </w:rPr>
      <w:t xml:space="preserve"> Portal da Transparência | </w:t>
    </w:r>
    <w:sdt>
      <w:sdtPr>
        <w:rPr>
          <w:rFonts w:cstheme="minorHAnsi"/>
          <w:b/>
          <w:bCs/>
        </w:rPr>
        <w:id w:val="-838623653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F071F6" w:rsidRPr="00C37B9A">
          <w:rPr>
            <w:rFonts w:cstheme="minorHAnsi"/>
            <w:b/>
            <w:bCs/>
            <w:lang w:val="pt-BR" w:bidi="pt-BR"/>
          </w:rPr>
          <w:fldChar w:fldCharType="begin"/>
        </w:r>
        <w:r w:rsidR="00F071F6"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="00F071F6"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="00F071F6">
          <w:rPr>
            <w:rFonts w:cstheme="minorHAnsi"/>
            <w:b/>
            <w:bCs/>
            <w:lang w:bidi="pt-BR"/>
          </w:rPr>
          <w:t>2</w:t>
        </w:r>
        <w:r w:rsidR="00F071F6"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33097F" w14:textId="00060423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79135" behindDoc="0" locked="0" layoutInCell="1" allowOverlap="1" wp14:anchorId="01D9637F" wp14:editId="1E816CEB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681026135" name="Caixa de Texto 118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8F61BB0" w14:textId="24910D20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1D9637F" id="_x0000_t202" coordsize="21600,21600" o:spt="202" path="m,l,21600r21600,l21600,xe">
              <v:stroke joinstyle="miter"/>
              <v:path gradientshapeok="t" o:connecttype="rect"/>
            </v:shapetype>
            <v:shape id="Caixa de Texto 118" o:spid="_x0000_s1111" type="#_x0000_t202" alt="Companhia do Metrô - Documento Classificado como CORPORATIVO." style="position:absolute;left:0;text-align:left;margin-left:0;margin-top:0;width:377.85pt;height:29.1pt;z-index:25177913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BagKcF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48F61BB0" w14:textId="24910D20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1FF51F" w14:textId="64C264C7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83231" behindDoc="0" locked="0" layoutInCell="1" allowOverlap="1" wp14:anchorId="10A10229" wp14:editId="1DD45F22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578728093" name="Caixa de Texto 122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E7F41BC" w14:textId="7309CF6A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0A10229" id="_x0000_t202" coordsize="21600,21600" o:spt="202" path="m,l,21600r21600,l21600,xe">
              <v:stroke joinstyle="miter"/>
              <v:path gradientshapeok="t" o:connecttype="rect"/>
            </v:shapetype>
            <v:shape id="Caixa de Texto 122" o:spid="_x0000_s1114" type="#_x0000_t202" alt="Companhia do Metrô - Documento Classificado como CORPORATIVO." style="position:absolute;left:0;text-align:left;margin-left:0;margin-top:0;width:377.85pt;height:29.1pt;z-index:25178323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CDwt/O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7E7F41BC" w14:textId="7309CF6A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30947E" w14:textId="2C9581F4" w:rsidR="001C6D46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84255" behindDoc="1" locked="0" layoutInCell="1" allowOverlap="1" wp14:anchorId="7EA74A53" wp14:editId="38641D40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793396591" name="Caixa de Texto 123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AFEA0C9" w14:textId="056AFF03" w:rsidR="007927FD" w:rsidRPr="00811F10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811F10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EA74A53" id="_x0000_t202" coordsize="21600,21600" o:spt="202" path="m,l,21600r21600,l21600,xe">
              <v:stroke joinstyle="miter"/>
              <v:path gradientshapeok="t" o:connecttype="rect"/>
            </v:shapetype>
            <v:shape id="Caixa de Texto 123" o:spid="_x0000_s1115" type="#_x0000_t202" alt="Companhia do Metrô - Documento Classificado como CORPORATIVO." style="position:absolute;left:0;text-align:left;margin-left:0;margin-top:0;width:377.85pt;height:29.1pt;z-index:-25153222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DufW3z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2AFEA0C9" w14:textId="056AFF03" w:rsidR="007927FD" w:rsidRPr="00811F10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811F10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007E84" w14:textId="2D56BCEA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82207" behindDoc="0" locked="0" layoutInCell="1" allowOverlap="1" wp14:anchorId="739A223D" wp14:editId="26B0923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545007243" name="Caixa de Texto 121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8ED8E05" w14:textId="7C6E5424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39A223D" id="_x0000_t202" coordsize="21600,21600" o:spt="202" path="m,l,21600r21600,l21600,xe">
              <v:stroke joinstyle="miter"/>
              <v:path gradientshapeok="t" o:connecttype="rect"/>
            </v:shapetype>
            <v:shape id="Caixa de Texto 121" o:spid="_x0000_s1117" type="#_x0000_t202" alt="Companhia do Metrô - Documento Classificado como CORPORATIVO." style="position:absolute;left:0;text-align:left;margin-left:0;margin-top:0;width:377.85pt;height:29.1pt;z-index:251782207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CpAyZI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68ED8E05" w14:textId="7C6E5424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3F1667" w14:textId="70BB9BE6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86303" behindDoc="0" locked="0" layoutInCell="1" allowOverlap="1" wp14:anchorId="6858ABEE" wp14:editId="053348CC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324765111" name="Caixa de Texto 125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6A4EEB0" w14:textId="3065C32F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858ABEE" id="_x0000_t202" coordsize="21600,21600" o:spt="202" path="m,l,21600r21600,l21600,xe">
              <v:stroke joinstyle="miter"/>
              <v:path gradientshapeok="t" o:connecttype="rect"/>
            </v:shapetype>
            <v:shape id="Caixa de Texto 125" o:spid="_x0000_s1120" type="#_x0000_t202" alt="Companhia do Metrô - Documento Classificado como CORPORATIVO." style="position:absolute;left:0;text-align:left;margin-left:0;margin-top:0;width:377.85pt;height:29.1pt;z-index:25178630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BtkCsL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76A4EEB0" w14:textId="3065C32F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FA4F54" w14:textId="62B882BF" w:rsidR="00F071F6" w:rsidRPr="00C37B9A" w:rsidRDefault="007927FD" w:rsidP="00F071F6">
    <w:pPr>
      <w:pStyle w:val="Rodap"/>
      <w:rPr>
        <w:rFonts w:cstheme="minorHAnsi"/>
        <w:b/>
        <w:bCs/>
      </w:rPr>
    </w:pPr>
    <w:r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0" distR="0" simplePos="0" relativeHeight="251787327" behindDoc="0" locked="0" layoutInCell="1" allowOverlap="1" wp14:anchorId="4CEC41DA" wp14:editId="75E58397">
              <wp:simplePos x="0" y="0"/>
              <wp:positionH relativeFrom="page">
                <wp:posOffset>1371278</wp:posOffset>
              </wp:positionH>
              <wp:positionV relativeFrom="page">
                <wp:align>bottom</wp:align>
              </wp:positionV>
              <wp:extent cx="4798695" cy="369570"/>
              <wp:effectExtent l="0" t="0" r="7620" b="0"/>
              <wp:wrapNone/>
              <wp:docPr id="886073303" name="Caixa de Texto 126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F276AEA" w14:textId="585E9C1B" w:rsidR="007927FD" w:rsidRPr="00811F10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811F10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 xml:space="preserve"> como CORPORATIVO</w:t>
                          </w:r>
                          <w:r w:rsidR="001E38C8" w:rsidRPr="001E38C8">
                            <w:t xml:space="preserve"> </w:t>
                          </w:r>
                          <w:r w:rsidR="001E38C8" w:rsidRPr="001E38C8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Dezembro de 2025</w:t>
                          </w:r>
                          <w:r w:rsidRPr="00811F10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CEC41DA" id="_x0000_t202" coordsize="21600,21600" o:spt="202" path="m,l,21600r21600,l21600,xe">
              <v:stroke joinstyle="miter"/>
              <v:path gradientshapeok="t" o:connecttype="rect"/>
            </v:shapetype>
            <v:shape id="Caixa de Texto 126" o:spid="_x0000_s1121" type="#_x0000_t202" alt="Companhia do Metrô - Documento Classificado como CORPORATIVO." style="position:absolute;left:0;text-align:left;margin-left:107.95pt;margin-top:0;width:377.85pt;height:29.1pt;z-index:251787327;visibility:visible;mso-wrap-style:none;mso-wrap-distance-left:0;mso-wrap-distance-top:0;mso-wrap-distance-right:0;mso-wrap-distance-bottom:0;mso-position-horizontal:absolute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" filled="f" stroked="f">
              <v:textbox style="mso-fit-shape-to-text:t" inset="0,0,0,15pt">
                <w:txbxContent>
                  <w:p w14:paraId="3F276AEA" w14:textId="585E9C1B" w:rsidR="007927FD" w:rsidRPr="00811F10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811F10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 xml:space="preserve"> como CORPORATIVO</w:t>
                    </w:r>
                    <w:r w:rsidR="001E38C8" w:rsidRPr="001E38C8">
                      <w:t xml:space="preserve"> </w:t>
                    </w:r>
                    <w:r w:rsidR="001E38C8" w:rsidRPr="001E38C8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Dezembro de 2025</w:t>
                    </w:r>
                    <w:r w:rsidRPr="00811F10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F071F6"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58292" behindDoc="0" locked="0" layoutInCell="1" allowOverlap="1" wp14:anchorId="54C2103F" wp14:editId="33F62CB6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1858819438" name="Conector reto 185881943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A5B568C" id="Conector reto 1858819438" o:spid="_x0000_s1026" style="position:absolute;z-index:2516582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1E38C8" w:rsidRPr="001E38C8">
      <w:t xml:space="preserve"> </w:t>
    </w:r>
    <w:r w:rsidR="00CF53F6" w:rsidRPr="00CF53F6">
      <w:rPr>
        <w:rFonts w:cstheme="minorHAnsi"/>
        <w:b/>
        <w:bCs/>
      </w:rPr>
      <w:t xml:space="preserve">Janeiro de 2026 </w:t>
    </w:r>
    <w:r w:rsidR="00F071F6" w:rsidRPr="004A7F96">
      <w:rPr>
        <w:rFonts w:eastAsia="Calibri" w:cstheme="minorHAnsi"/>
        <w:b/>
        <w:bCs/>
        <w:lang w:val="pt-BR" w:bidi="pt-BR"/>
      </w:rPr>
      <w:t>|</w:t>
    </w:r>
    <w:r w:rsidR="00F071F6" w:rsidRPr="00C37B9A">
      <w:rPr>
        <w:rFonts w:eastAsia="Calibri" w:cstheme="minorHAnsi"/>
        <w:b/>
        <w:bCs/>
        <w:lang w:val="pt-BR" w:bidi="pt-BR"/>
      </w:rPr>
      <w:t xml:space="preserve"> Portal da Transparência | </w:t>
    </w:r>
    <w:sdt>
      <w:sdtPr>
        <w:rPr>
          <w:rFonts w:cstheme="minorHAnsi"/>
          <w:b/>
          <w:bCs/>
        </w:rPr>
        <w:id w:val="1207995199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F071F6" w:rsidRPr="00C37B9A">
          <w:rPr>
            <w:rFonts w:cstheme="minorHAnsi"/>
            <w:b/>
            <w:bCs/>
            <w:lang w:val="pt-BR" w:bidi="pt-BR"/>
          </w:rPr>
          <w:fldChar w:fldCharType="begin"/>
        </w:r>
        <w:r w:rsidR="00F071F6"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="00F071F6"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="00F071F6">
          <w:rPr>
            <w:rFonts w:cstheme="minorHAnsi"/>
            <w:b/>
            <w:bCs/>
            <w:lang w:bidi="pt-BR"/>
          </w:rPr>
          <w:t>2</w:t>
        </w:r>
        <w:r w:rsidR="00F071F6"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35D6C1" w14:textId="2D41F6F1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85279" behindDoc="0" locked="0" layoutInCell="1" allowOverlap="1" wp14:anchorId="56AB36D1" wp14:editId="59D5618C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790664883" name="Caixa de Texto 124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20833D4" w14:textId="7FB90E40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AB36D1" id="_x0000_t202" coordsize="21600,21600" o:spt="202" path="m,l,21600r21600,l21600,xe">
              <v:stroke joinstyle="miter"/>
              <v:path gradientshapeok="t" o:connecttype="rect"/>
            </v:shapetype>
            <v:shape id="Caixa de Texto 124" o:spid="_x0000_s1123" type="#_x0000_t202" alt="Companhia do Metrô - Documento Classificado como CORPORATIVO." style="position:absolute;left:0;text-align:left;margin-left:0;margin-top:0;width:377.85pt;height:29.1pt;z-index:25178527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BurDa7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320833D4" w14:textId="7FB90E40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6D4FBE" w14:textId="55BC7E59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89375" behindDoc="0" locked="0" layoutInCell="1" allowOverlap="1" wp14:anchorId="3B47F1FA" wp14:editId="43A1FFB2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745478877" name="Caixa de Texto 128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479DF1A" w14:textId="0270DFF6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7F1FA" id="_x0000_t202" coordsize="21600,21600" o:spt="202" path="m,l,21600r21600,l21600,xe">
              <v:stroke joinstyle="miter"/>
              <v:path gradientshapeok="t" o:connecttype="rect"/>
            </v:shapetype>
            <v:shape id="Caixa de Texto 128" o:spid="_x0000_s1126" type="#_x0000_t202" alt="Companhia do Metrô - Documento Classificado como CORPORATIVO." style="position:absolute;left:0;text-align:left;margin-left:0;margin-top:0;width:377.85pt;height:29.1pt;z-index:25178937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CeE6pG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7479DF1A" w14:textId="0270DFF6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F6D00F" w14:textId="4A151071" w:rsidR="00BF64C2" w:rsidRPr="006F1C8D" w:rsidRDefault="007927FD" w:rsidP="006F1C8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44319" behindDoc="1" locked="0" layoutInCell="1" allowOverlap="1" wp14:anchorId="2524A627" wp14:editId="7841A64B">
              <wp:simplePos x="463138" y="10343408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412035855" name="Caixa de Texto 84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305CBF2" w14:textId="306DC527" w:rsidR="007927FD" w:rsidRPr="006F47D0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6F47D0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24A627" id="_x0000_t202" coordsize="21600,21600" o:spt="202" path="m,l,21600r21600,l21600,xe">
              <v:stroke joinstyle="miter"/>
              <v:path gradientshapeok="t" o:connecttype="rect"/>
            </v:shapetype>
            <v:shape id="Caixa de Texto 84" o:spid="_x0000_s1037" type="#_x0000_t202" alt="Companhia do Metrô - Documento Classificado como CORPORATIVO." style="position:absolute;left:0;text-align:left;margin-left:0;margin-top:0;width:377.85pt;height:29.1pt;z-index:-25157216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EOumgsPAgAA&#10;HQ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2305CBF2" w14:textId="306DC527" w:rsidR="007927FD" w:rsidRPr="006F47D0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6F47D0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E8E312" w14:textId="4AA8ED7A" w:rsidR="001C6D46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90399" behindDoc="1" locked="0" layoutInCell="1" allowOverlap="1" wp14:anchorId="4DAB2BCC" wp14:editId="5B6B1B29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769039430" name="Caixa de Texto 129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B6C31D6" w14:textId="70C0A386" w:rsidR="007927FD" w:rsidRPr="002A01D7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2A01D7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DAB2BCC" id="_x0000_t202" coordsize="21600,21600" o:spt="202" path="m,l,21600r21600,l21600,xe">
              <v:stroke joinstyle="miter"/>
              <v:path gradientshapeok="t" o:connecttype="rect"/>
            </v:shapetype>
            <v:shape id="Caixa de Texto 129" o:spid="_x0000_s1127" type="#_x0000_t202" alt="Companhia do Metrô - Documento Classificado como CORPORATIVO." style="position:absolute;left:0;text-align:left;margin-left:0;margin-top:0;width:377.85pt;height:29.1pt;z-index:-25152608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DzrBh7EAIA&#10;AB4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2B6C31D6" w14:textId="70C0A386" w:rsidR="007927FD" w:rsidRPr="002A01D7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2A01D7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13E996" w14:textId="7F0378CC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88351" behindDoc="0" locked="0" layoutInCell="1" allowOverlap="1" wp14:anchorId="433E254B" wp14:editId="005C4A3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075349045" name="Caixa de Texto 127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A699193" w14:textId="3F02AC4A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3E254B" id="_x0000_t202" coordsize="21600,21600" o:spt="202" path="m,l,21600r21600,l21600,xe">
              <v:stroke joinstyle="miter"/>
              <v:path gradientshapeok="t" o:connecttype="rect"/>
            </v:shapetype>
            <v:shape id="Caixa de Texto 127" o:spid="_x0000_s1129" type="#_x0000_t202" alt="Companhia do Metrô - Documento Classificado como CORPORATIVO." style="position:absolute;left:0;text-align:left;margin-left:0;margin-top:0;width:377.85pt;height:29.1pt;z-index:25178835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DGUHXAPAgAA&#10;Hw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7A699193" w14:textId="3F02AC4A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7843D1" w14:textId="0D6A797C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92447" behindDoc="0" locked="0" layoutInCell="1" allowOverlap="1" wp14:anchorId="48C35340" wp14:editId="4524DCC8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618606952" name="Caixa de Texto 131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3F2FA06" w14:textId="1B6E6C1C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8C35340" id="_x0000_t202" coordsize="21600,21600" o:spt="202" path="m,l,21600r21600,l21600,xe">
              <v:stroke joinstyle="miter"/>
              <v:path gradientshapeok="t" o:connecttype="rect"/>
            </v:shapetype>
            <v:shape id="Caixa de Texto 131" o:spid="_x0000_s1132" type="#_x0000_t202" alt="Companhia do Metrô - Documento Classificado como CORPORATIVO." style="position:absolute;left:0;text-align:left;margin-left:0;margin-top:0;width:377.85pt;height:29.1pt;z-index:251792447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Do1mW7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03F2FA06" w14:textId="1B6E6C1C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D4A21B" w14:textId="5C7C6A1D" w:rsidR="00F071F6" w:rsidRPr="00C37B9A" w:rsidRDefault="007927FD" w:rsidP="00F071F6">
    <w:pPr>
      <w:pStyle w:val="Rodap"/>
      <w:rPr>
        <w:rFonts w:cstheme="minorHAnsi"/>
        <w:b/>
        <w:bCs/>
      </w:rPr>
    </w:pPr>
    <w:r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0" distR="0" simplePos="0" relativeHeight="251793471" behindDoc="1" locked="0" layoutInCell="1" allowOverlap="1" wp14:anchorId="3B6830B7" wp14:editId="64D20B7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703745229" name="Caixa de Texto 132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8BA15B8" w14:textId="15E02417" w:rsidR="007927FD" w:rsidRPr="00AD14EA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AD14EA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6830B7" id="_x0000_t202" coordsize="21600,21600" o:spt="202" path="m,l,21600r21600,l21600,xe">
              <v:stroke joinstyle="miter"/>
              <v:path gradientshapeok="t" o:connecttype="rect"/>
            </v:shapetype>
            <v:shape id="Caixa de Texto 132" o:spid="_x0000_s1133" type="#_x0000_t202" alt="Companhia do Metrô - Documento Classificado como CORPORATIVO." style="position:absolute;left:0;text-align:left;margin-left:0;margin-top:0;width:377.85pt;height:29.1pt;z-index:-25152300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CFadeG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78BA15B8" w14:textId="15E02417" w:rsidR="007927FD" w:rsidRPr="00AD14EA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AD14EA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F071F6"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58295" behindDoc="0" locked="0" layoutInCell="1" allowOverlap="1" wp14:anchorId="175BA653" wp14:editId="320880B1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93548730" name="Conector reto 935487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97DCDB0" id="Conector reto 93548730" o:spid="_x0000_s1026" style="position:absolute;z-index:25165829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1E38C8" w:rsidRPr="001E38C8">
      <w:t xml:space="preserve"> </w:t>
    </w:r>
    <w:r w:rsidR="00CF53F6" w:rsidRPr="00CF53F6">
      <w:rPr>
        <w:rFonts w:cstheme="minorHAnsi"/>
        <w:b/>
        <w:bCs/>
      </w:rPr>
      <w:t xml:space="preserve">Janeiro de 2026 </w:t>
    </w:r>
    <w:r w:rsidR="00F071F6" w:rsidRPr="004A7F96">
      <w:rPr>
        <w:rFonts w:eastAsia="Calibri" w:cstheme="minorHAnsi"/>
        <w:b/>
        <w:bCs/>
        <w:lang w:val="pt-BR" w:bidi="pt-BR"/>
      </w:rPr>
      <w:t>|</w:t>
    </w:r>
    <w:r w:rsidR="00F071F6" w:rsidRPr="00C37B9A">
      <w:rPr>
        <w:rFonts w:eastAsia="Calibri" w:cstheme="minorHAnsi"/>
        <w:b/>
        <w:bCs/>
        <w:lang w:val="pt-BR" w:bidi="pt-BR"/>
      </w:rPr>
      <w:t xml:space="preserve"> Portal da Transparência | </w:t>
    </w:r>
    <w:sdt>
      <w:sdtPr>
        <w:rPr>
          <w:rFonts w:cstheme="minorHAnsi"/>
          <w:b/>
          <w:bCs/>
        </w:rPr>
        <w:id w:val="1847197268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F071F6" w:rsidRPr="00C37B9A">
          <w:rPr>
            <w:rFonts w:cstheme="minorHAnsi"/>
            <w:b/>
            <w:bCs/>
            <w:lang w:val="pt-BR" w:bidi="pt-BR"/>
          </w:rPr>
          <w:fldChar w:fldCharType="begin"/>
        </w:r>
        <w:r w:rsidR="00F071F6"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="00F071F6"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="00F071F6">
          <w:rPr>
            <w:rFonts w:cstheme="minorHAnsi"/>
            <w:b/>
            <w:bCs/>
            <w:lang w:bidi="pt-BR"/>
          </w:rPr>
          <w:t>2</w:t>
        </w:r>
        <w:r w:rsidR="00F071F6"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A43A7A" w14:textId="66E61518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91423" behindDoc="0" locked="0" layoutInCell="1" allowOverlap="1" wp14:anchorId="23C428C4" wp14:editId="4D631254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325137490" name="Caixa de Texto 130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082FEC7" w14:textId="2C74E4F2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3C428C4" id="_x0000_t202" coordsize="21600,21600" o:spt="202" path="m,l,21600r21600,l21600,xe">
              <v:stroke joinstyle="miter"/>
              <v:path gradientshapeok="t" o:connecttype="rect"/>
            </v:shapetype>
            <v:shape id="Caixa de Texto 130" o:spid="_x0000_s1135" type="#_x0000_t202" alt="Companhia do Metrô - Documento Classificado como CORPORATIVO." style="position:absolute;left:0;text-align:left;margin-left:0;margin-top:0;width:377.85pt;height:29.1pt;z-index:25179142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BfF7L9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3082FEC7" w14:textId="2C74E4F2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692913" w14:textId="0DB4E084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95519" behindDoc="0" locked="0" layoutInCell="1" allowOverlap="1" wp14:anchorId="6F15F115" wp14:editId="70881586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686902915" name="Caixa de Texto 134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1DBDF38" w14:textId="7B0F4108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F15F115" id="_x0000_t202" coordsize="21600,21600" o:spt="202" path="m,l,21600r21600,l21600,xe">
              <v:stroke joinstyle="miter"/>
              <v:path gradientshapeok="t" o:connecttype="rect"/>
            </v:shapetype>
            <v:shape id="Caixa de Texto 134" o:spid="_x0000_s1138" type="#_x0000_t202" alt="Companhia do Metrô - Documento Classificado como CORPORATIVO." style="position:absolute;left:0;text-align:left;margin-left:0;margin-top:0;width:377.85pt;height:29.1pt;z-index:25179551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AaEkX4PAgAA&#10;Hw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51DBDF38" w14:textId="7B0F4108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AEE59D" w14:textId="5EA79C42" w:rsidR="00F071F6" w:rsidRPr="00C37B9A" w:rsidRDefault="007927FD" w:rsidP="00F071F6">
    <w:pPr>
      <w:pStyle w:val="Rodap"/>
      <w:rPr>
        <w:rFonts w:cstheme="minorHAnsi"/>
        <w:b/>
        <w:bCs/>
      </w:rPr>
    </w:pPr>
    <w:r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0" distR="0" simplePos="0" relativeHeight="251796543" behindDoc="1" locked="0" layoutInCell="1" allowOverlap="1" wp14:anchorId="32D8376B" wp14:editId="79A5B999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448281514" name="Caixa de Texto 135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966758A" w14:textId="1AB81FAD" w:rsidR="007927FD" w:rsidRPr="00B779F2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B779F2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2D8376B" id="_x0000_t202" coordsize="21600,21600" o:spt="202" path="m,l,21600r21600,l21600,xe">
              <v:stroke joinstyle="miter"/>
              <v:path gradientshapeok="t" o:connecttype="rect"/>
            </v:shapetype>
            <v:shape id="Caixa de Texto 135" o:spid="_x0000_s1139" type="#_x0000_t202" alt="Companhia do Metrô - Documento Classificado como CORPORATIVO." style="position:absolute;left:0;text-align:left;margin-left:0;margin-top:0;width:377.85pt;height:29.1pt;z-index:-251519937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Gs7I0MPAgAA&#10;Hw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6966758A" w14:textId="1AB81FAD" w:rsidR="007927FD" w:rsidRPr="00B779F2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B779F2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F071F6"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58297" behindDoc="0" locked="0" layoutInCell="1" allowOverlap="1" wp14:anchorId="66AB7CE4" wp14:editId="5BE33442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576498065" name="Conector reto 5764980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D3F3BDE" id="Conector reto 576498065" o:spid="_x0000_s1026" style="position:absolute;z-index:25165829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BC4B9B" w:rsidRPr="00BC4B9B">
      <w:t xml:space="preserve"> </w:t>
    </w:r>
    <w:r w:rsidR="00BC4B9B" w:rsidRPr="00BC4B9B">
      <w:rPr>
        <w:rFonts w:cstheme="minorHAnsi"/>
        <w:b/>
        <w:bCs/>
      </w:rPr>
      <w:t xml:space="preserve">Dezembro de 2025 </w:t>
    </w:r>
    <w:r w:rsidR="00F071F6" w:rsidRPr="004A7F96">
      <w:rPr>
        <w:rFonts w:eastAsia="Calibri" w:cstheme="minorHAnsi"/>
        <w:b/>
        <w:bCs/>
        <w:lang w:val="pt-BR" w:bidi="pt-BR"/>
      </w:rPr>
      <w:t>|</w:t>
    </w:r>
    <w:r w:rsidR="00F071F6" w:rsidRPr="00C37B9A">
      <w:rPr>
        <w:rFonts w:eastAsia="Calibri" w:cstheme="minorHAnsi"/>
        <w:b/>
        <w:bCs/>
        <w:lang w:val="pt-BR" w:bidi="pt-BR"/>
      </w:rPr>
      <w:t xml:space="preserve"> Portal da Transparência | </w:t>
    </w:r>
    <w:sdt>
      <w:sdtPr>
        <w:rPr>
          <w:rFonts w:cstheme="minorHAnsi"/>
          <w:b/>
          <w:bCs/>
        </w:rPr>
        <w:id w:val="-434834899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F071F6" w:rsidRPr="00C37B9A">
          <w:rPr>
            <w:rFonts w:cstheme="minorHAnsi"/>
            <w:b/>
            <w:bCs/>
            <w:lang w:val="pt-BR" w:bidi="pt-BR"/>
          </w:rPr>
          <w:fldChar w:fldCharType="begin"/>
        </w:r>
        <w:r w:rsidR="00F071F6"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="00F071F6"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="00F071F6">
          <w:rPr>
            <w:rFonts w:cstheme="minorHAnsi"/>
            <w:b/>
            <w:bCs/>
            <w:lang w:bidi="pt-BR"/>
          </w:rPr>
          <w:t>2</w:t>
        </w:r>
        <w:r w:rsidR="00F071F6"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32344D" w14:textId="6DC53D59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94495" behindDoc="0" locked="0" layoutInCell="1" allowOverlap="1" wp14:anchorId="42CF7C03" wp14:editId="3659251C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904001200" name="Caixa de Texto 133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EC607BF" w14:textId="7E240233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CF7C03" id="_x0000_t202" coordsize="21600,21600" o:spt="202" path="m,l,21600r21600,l21600,xe">
              <v:stroke joinstyle="miter"/>
              <v:path gradientshapeok="t" o:connecttype="rect"/>
            </v:shapetype>
            <v:shape id="Caixa de Texto 133" o:spid="_x0000_s1141" type="#_x0000_t202" alt="Companhia do Metrô - Documento Classificado como CORPORATIVO." style="position:absolute;left:0;text-align:left;margin-left:0;margin-top:0;width:377.85pt;height:29.1pt;z-index:25179449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CxRUY4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2EC607BF" w14:textId="7E240233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D7EB2F" w14:textId="6DCB333B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98591" behindDoc="0" locked="0" layoutInCell="1" allowOverlap="1" wp14:anchorId="27795A24" wp14:editId="01FA1EB9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728665171" name="Caixa de Texto 137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A380AA9" w14:textId="12FDBC94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7795A24" id="_x0000_t202" coordsize="21600,21600" o:spt="202" path="m,l,21600r21600,l21600,xe">
              <v:stroke joinstyle="miter"/>
              <v:path gradientshapeok="t" o:connecttype="rect"/>
            </v:shapetype>
            <v:shape id="Caixa de Texto 137" o:spid="_x0000_s1144" type="#_x0000_t202" alt="Companhia do Metrô - Documento Classificado como CORPORATIVO." style="position:absolute;left:0;text-align:left;margin-left:0;margin-top:0;width:377.85pt;height:29.1pt;z-index:25179859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BoBz7z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3A380AA9" w14:textId="12FDBC94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EB7398" w14:textId="124BB664" w:rsidR="001C6D46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99615" behindDoc="0" locked="0" layoutInCell="1" allowOverlap="1" wp14:anchorId="7DA0DD3C" wp14:editId="53460BA1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677114336" name="Caixa de Texto 138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B4CBA64" w14:textId="299783E5" w:rsidR="007927FD" w:rsidRPr="00EB02E2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EB02E2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DA0DD3C" id="_x0000_t202" coordsize="21600,21600" o:spt="202" path="m,l,21600r21600,l21600,xe">
              <v:stroke joinstyle="miter"/>
              <v:path gradientshapeok="t" o:connecttype="rect"/>
            </v:shapetype>
            <v:shape id="Caixa de Texto 138" o:spid="_x0000_s1145" type="#_x0000_t202" alt="Companhia do Metrô - Documento Classificado como CORPORATIVO." style="position:absolute;left:0;text-align:left;margin-left:0;margin-top:0;width:377.85pt;height:29.1pt;z-index:25179961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AFuIzO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5B4CBA64" w14:textId="299783E5" w:rsidR="007927FD" w:rsidRPr="00EB02E2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EB02E2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B654BC" w14:textId="054D77E7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42271" behindDoc="0" locked="0" layoutInCell="1" allowOverlap="1" wp14:anchorId="07FD9564" wp14:editId="4F7D76F1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731899569" name="Caixa de Texto 82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2D479E8" w14:textId="7C55846E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7FD9564" id="_x0000_t202" coordsize="21600,21600" o:spt="202" path="m,l,21600r21600,l21600,xe">
              <v:stroke joinstyle="miter"/>
              <v:path gradientshapeok="t" o:connecttype="rect"/>
            </v:shapetype>
            <v:shape id="Caixa de Texto 82" o:spid="_x0000_s1039" type="#_x0000_t202" alt="Companhia do Metrô - Documento Classificado como CORPORATIVO." style="position:absolute;left:0;text-align:left;margin-left:0;margin-top:0;width:377.85pt;height:29.1pt;z-index:25174227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EsteA8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12D479E8" w14:textId="7C55846E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40971C" w14:textId="1EDF7DC4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97567" behindDoc="0" locked="0" layoutInCell="1" allowOverlap="1" wp14:anchorId="7EE8924E" wp14:editId="6FAD71F6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2061687238" name="Caixa de Texto 136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DC8333B" w14:textId="34625B31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EE8924E" id="_x0000_t202" coordsize="21600,21600" o:spt="202" path="m,l,21600r21600,l21600,xe">
              <v:stroke joinstyle="miter"/>
              <v:path gradientshapeok="t" o:connecttype="rect"/>
            </v:shapetype>
            <v:shape id="Caixa de Texto 136" o:spid="_x0000_s1147" type="#_x0000_t202" alt="Companhia do Metrô - Documento Classificado como CORPORATIVO." style="position:absolute;left:0;text-align:left;margin-left:0;margin-top:0;width:377.85pt;height:29.1pt;z-index:251797567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BCxsd1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6DC8333B" w14:textId="34625B31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DC562D" w14:textId="633B6A83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801663" behindDoc="0" locked="0" layoutInCell="1" allowOverlap="1" wp14:anchorId="79721660" wp14:editId="116B53CD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988460069" name="Caixa de Texto 140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7565225" w14:textId="659A0744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9721660" id="_x0000_t202" coordsize="21600,21600" o:spt="202" path="m,l,21600r21600,l21600,xe">
              <v:stroke joinstyle="miter"/>
              <v:path gradientshapeok="t" o:connecttype="rect"/>
            </v:shapetype>
            <v:shape id="Caixa de Texto 140" o:spid="_x0000_s1150" type="#_x0000_t202" alt="Companhia do Metrô - Documento Classificado como CORPORATIVO." style="position:absolute;left:0;text-align:left;margin-left:0;margin-top:0;width:377.85pt;height:29.1pt;z-index:25180166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AyC7dQ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17565225" w14:textId="659A0744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A2EC87" w14:textId="19FE17E8" w:rsidR="00F071F6" w:rsidRPr="00C37B9A" w:rsidRDefault="007927FD" w:rsidP="00F071F6">
    <w:pPr>
      <w:pStyle w:val="Rodap"/>
      <w:rPr>
        <w:rFonts w:cstheme="minorHAnsi"/>
        <w:b/>
        <w:bCs/>
      </w:rPr>
    </w:pPr>
    <w:r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0" distR="0" simplePos="0" relativeHeight="251802687" behindDoc="0" locked="0" layoutInCell="1" allowOverlap="1" wp14:anchorId="1015A4F7" wp14:editId="1D8FC18A">
              <wp:simplePos x="0" y="0"/>
              <wp:positionH relativeFrom="page">
                <wp:posOffset>1380227</wp:posOffset>
              </wp:positionH>
              <wp:positionV relativeFrom="page">
                <wp:posOffset>10325819</wp:posOffset>
              </wp:positionV>
              <wp:extent cx="2156604" cy="369570"/>
              <wp:effectExtent l="0" t="0" r="15240" b="0"/>
              <wp:wrapNone/>
              <wp:docPr id="833630758" name="Caixa de Texto 141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156604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F86F6F0" w14:textId="47BC0EBB" w:rsidR="007927FD" w:rsidRPr="00EB02E2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EB02E2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1015A4F7" id="_x0000_t202" coordsize="21600,21600" o:spt="202" path="m,l,21600r21600,l21600,xe">
              <v:stroke joinstyle="miter"/>
              <v:path gradientshapeok="t" o:connecttype="rect"/>
            </v:shapetype>
            <v:shape id="Caixa de Texto 141" o:spid="_x0000_s1151" type="#_x0000_t202" alt="Companhia do Metrô - Documento Classificado como CORPORATIVO." style="position:absolute;left:0;text-align:left;margin-left:108.7pt;margin-top:813.05pt;width:169.8pt;height:29.1pt;z-index:251802687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page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" filled="f" stroked="f">
              <v:textbox style="mso-fit-shape-to-text:t" inset="0,0,0,15pt">
                <w:txbxContent>
                  <w:p w14:paraId="0F86F6F0" w14:textId="47BC0EBB" w:rsidR="007927FD" w:rsidRPr="00EB02E2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EB02E2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F071F6"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58300" behindDoc="0" locked="0" layoutInCell="1" allowOverlap="1" wp14:anchorId="4058E3FD" wp14:editId="2D2F3EF2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960091326" name="Conector reto 9600913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572011E" id="Conector reto 960091326" o:spid="_x0000_s1026" style="position:absolute;z-index:2516583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BC4B9B" w:rsidRPr="00BC4B9B">
      <w:t xml:space="preserve"> </w:t>
    </w:r>
    <w:r w:rsidR="00CF53F6" w:rsidRPr="00CF53F6">
      <w:rPr>
        <w:rFonts w:cstheme="minorHAnsi"/>
        <w:b/>
        <w:bCs/>
      </w:rPr>
      <w:t xml:space="preserve">Janeiro de 2026 </w:t>
    </w:r>
    <w:r w:rsidR="00F071F6" w:rsidRPr="004A7F96">
      <w:rPr>
        <w:rFonts w:eastAsia="Calibri" w:cstheme="minorHAnsi"/>
        <w:b/>
        <w:bCs/>
        <w:lang w:val="pt-BR" w:bidi="pt-BR"/>
      </w:rPr>
      <w:t>|</w:t>
    </w:r>
    <w:r w:rsidR="00F071F6" w:rsidRPr="00C37B9A">
      <w:rPr>
        <w:rFonts w:eastAsia="Calibri" w:cstheme="minorHAnsi"/>
        <w:b/>
        <w:bCs/>
        <w:lang w:val="pt-BR" w:bidi="pt-BR"/>
      </w:rPr>
      <w:t xml:space="preserve"> Portal da Transparência | </w:t>
    </w:r>
    <w:sdt>
      <w:sdtPr>
        <w:rPr>
          <w:rFonts w:cstheme="minorHAnsi"/>
          <w:b/>
          <w:bCs/>
        </w:rPr>
        <w:id w:val="-153942114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F071F6" w:rsidRPr="00C37B9A">
          <w:rPr>
            <w:rFonts w:cstheme="minorHAnsi"/>
            <w:b/>
            <w:bCs/>
            <w:lang w:val="pt-BR" w:bidi="pt-BR"/>
          </w:rPr>
          <w:fldChar w:fldCharType="begin"/>
        </w:r>
        <w:r w:rsidR="00F071F6"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="00F071F6"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="00F071F6">
          <w:rPr>
            <w:rFonts w:cstheme="minorHAnsi"/>
            <w:b/>
            <w:bCs/>
            <w:lang w:bidi="pt-BR"/>
          </w:rPr>
          <w:t>2</w:t>
        </w:r>
        <w:r w:rsidR="00F071F6"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FFB059" w14:textId="442061E6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800639" behindDoc="0" locked="0" layoutInCell="1" allowOverlap="1" wp14:anchorId="29589AC2" wp14:editId="5F44AF6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239360358" name="Caixa de Texto 139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D959D08" w14:textId="3FB6021D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9589AC2" id="_x0000_t202" coordsize="21600,21600" o:spt="202" path="m,l,21600r21600,l21600,xe">
              <v:stroke joinstyle="miter"/>
              <v:path gradientshapeok="t" o:connecttype="rect"/>
            </v:shapetype>
            <v:shape id="Caixa de Texto 139" o:spid="_x0000_s1153" type="#_x0000_t202" alt="Companhia do Metrô - Documento Classificado como CORPORATIVO." style="position:absolute;left:0;text-align:left;margin-left:0;margin-top:0;width:377.85pt;height:29.1pt;z-index:25180063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AxN6rg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0D959D08" w14:textId="3FB6021D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1E3FF7" w14:textId="29ECE8E6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804735" behindDoc="0" locked="0" layoutInCell="1" allowOverlap="1" wp14:anchorId="00AF92CE" wp14:editId="7CF3D507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924028968" name="Caixa de Texto 143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1759C32" w14:textId="67F5F0E5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AF92CE" id="_x0000_t202" coordsize="21600,21600" o:spt="202" path="m,l,21600r21600,l21600,xe">
              <v:stroke joinstyle="miter"/>
              <v:path gradientshapeok="t" o:connecttype="rect"/>
            </v:shapetype>
            <v:shape id="Caixa de Texto 143" o:spid="_x0000_s1156" type="#_x0000_t202" alt="Companhia do Metrô - Documento Classificado como CORPORATIVO." style="position:absolute;left:0;text-align:left;margin-left:0;margin-top:0;width:377.85pt;height:29.1pt;z-index:25180473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DBiDYd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11759C32" w14:textId="67F5F0E5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5DA3DD" w14:textId="2B8455CD" w:rsidR="00F071F6" w:rsidRPr="00C37B9A" w:rsidRDefault="007927FD" w:rsidP="00F071F6">
    <w:pPr>
      <w:pStyle w:val="Rodap"/>
      <w:rPr>
        <w:rFonts w:cstheme="minorHAnsi"/>
        <w:b/>
        <w:bCs/>
      </w:rPr>
    </w:pPr>
    <w:r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0" distR="0" simplePos="0" relativeHeight="251805759" behindDoc="0" locked="0" layoutInCell="1" allowOverlap="1" wp14:anchorId="34CB43E1" wp14:editId="2A99F01C">
              <wp:simplePos x="0" y="0"/>
              <wp:positionH relativeFrom="page">
                <wp:posOffset>1380227</wp:posOffset>
              </wp:positionH>
              <wp:positionV relativeFrom="page">
                <wp:posOffset>10325819</wp:posOffset>
              </wp:positionV>
              <wp:extent cx="2812212" cy="369570"/>
              <wp:effectExtent l="0" t="0" r="7620" b="0"/>
              <wp:wrapNone/>
              <wp:docPr id="1516235635" name="Caixa de Texto 144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812212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3DABE8C" w14:textId="49CCBC5A" w:rsidR="007927FD" w:rsidRPr="00EB02E2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EB02E2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34CB43E1" id="_x0000_t202" coordsize="21600,21600" o:spt="202" path="m,l,21600r21600,l21600,xe">
              <v:stroke joinstyle="miter"/>
              <v:path gradientshapeok="t" o:connecttype="rect"/>
            </v:shapetype>
            <v:shape id="Caixa de Texto 144" o:spid="_x0000_s1157" type="#_x0000_t202" alt="Companhia do Metrô - Documento Classificado como CORPORATIVO." style="position:absolute;left:0;text-align:left;margin-left:108.7pt;margin-top:813.05pt;width:221.45pt;height:29.1pt;z-index:251805759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page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" filled="f" stroked="f">
              <v:textbox style="mso-fit-shape-to-text:t" inset="0,0,0,15pt">
                <w:txbxContent>
                  <w:p w14:paraId="13DABE8C" w14:textId="49CCBC5A" w:rsidR="007927FD" w:rsidRPr="00EB02E2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EB02E2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F071F6"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58301" behindDoc="0" locked="0" layoutInCell="1" allowOverlap="1" wp14:anchorId="5E64576F" wp14:editId="4A7B2ACB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2063744392" name="Conector reto 20637443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135644F" id="Conector reto 2063744392" o:spid="_x0000_s1026" style="position:absolute;z-index:25165830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BC4B9B" w:rsidRPr="00BC4B9B">
      <w:t xml:space="preserve"> </w:t>
    </w:r>
    <w:r w:rsidR="00CF53F6" w:rsidRPr="00CF53F6">
      <w:rPr>
        <w:rFonts w:cstheme="minorHAnsi"/>
        <w:b/>
        <w:bCs/>
      </w:rPr>
      <w:t xml:space="preserve">Janeiro de 2026 </w:t>
    </w:r>
    <w:r w:rsidR="00F071F6" w:rsidRPr="004A7F96">
      <w:rPr>
        <w:rFonts w:eastAsia="Calibri" w:cstheme="minorHAnsi"/>
        <w:b/>
        <w:bCs/>
        <w:lang w:val="pt-BR" w:bidi="pt-BR"/>
      </w:rPr>
      <w:t>|</w:t>
    </w:r>
    <w:r w:rsidR="00F071F6" w:rsidRPr="00C37B9A">
      <w:rPr>
        <w:rFonts w:eastAsia="Calibri" w:cstheme="minorHAnsi"/>
        <w:b/>
        <w:bCs/>
        <w:lang w:val="pt-BR" w:bidi="pt-BR"/>
      </w:rPr>
      <w:t xml:space="preserve"> Portal da Transparência | </w:t>
    </w:r>
    <w:sdt>
      <w:sdtPr>
        <w:rPr>
          <w:rFonts w:cstheme="minorHAnsi"/>
          <w:b/>
          <w:bCs/>
        </w:rPr>
        <w:id w:val="6007024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F071F6" w:rsidRPr="00C37B9A">
          <w:rPr>
            <w:rFonts w:cstheme="minorHAnsi"/>
            <w:b/>
            <w:bCs/>
            <w:lang w:val="pt-BR" w:bidi="pt-BR"/>
          </w:rPr>
          <w:fldChar w:fldCharType="begin"/>
        </w:r>
        <w:r w:rsidR="00F071F6"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="00F071F6"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="00F071F6">
          <w:rPr>
            <w:rFonts w:cstheme="minorHAnsi"/>
            <w:b/>
            <w:bCs/>
            <w:lang w:bidi="pt-BR"/>
          </w:rPr>
          <w:t>2</w:t>
        </w:r>
        <w:r w:rsidR="00F071F6"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FEEC61" w14:textId="011A5CF7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803711" behindDoc="0" locked="0" layoutInCell="1" allowOverlap="1" wp14:anchorId="6B6D3231" wp14:editId="19030CC8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789514983" name="Caixa de Texto 142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8D8A846" w14:textId="3ABC54EE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B6D3231" id="_x0000_t202" coordsize="21600,21600" o:spt="202" path="m,l,21600r21600,l21600,xe">
              <v:stroke joinstyle="miter"/>
              <v:path gradientshapeok="t" o:connecttype="rect"/>
            </v:shapetype>
            <v:shape id="Caixa de Texto 142" o:spid="_x0000_s1159" type="#_x0000_t202" alt="Companhia do Metrô - Documento Classificado como CORPORATIVO." style="position:absolute;left:0;text-align:left;margin-left:0;margin-top:0;width:377.85pt;height:29.1pt;z-index:25180371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DfZV4l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48D8A846" w14:textId="3ABC54EE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F313F3" w14:textId="67A1B7CE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807807" behindDoc="0" locked="0" layoutInCell="1" allowOverlap="1" wp14:anchorId="4215564B" wp14:editId="2FC554A2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554798330" name="Caixa de Texto 146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84623A8" w14:textId="15D2C66A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15564B" id="_x0000_t202" coordsize="21600,21600" o:spt="202" path="m,l,21600r21600,l21600,xe">
              <v:stroke joinstyle="miter"/>
              <v:path gradientshapeok="t" o:connecttype="rect"/>
            </v:shapetype>
            <v:shape id="Caixa de Texto 146" o:spid="_x0000_s1162" type="#_x0000_t202" alt="Companhia do Metrô - Documento Classificado como CORPORATIVO." style="position:absolute;left:0;text-align:left;margin-left:0;margin-top:0;width:377.85pt;height:29.1pt;z-index:251807807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AYnJu4PAgAA&#10;Hw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584623A8" w14:textId="15D2C66A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F5A0FB" w14:textId="54ADAA9F" w:rsidR="001C6D46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808831" behindDoc="0" locked="0" layoutInCell="1" allowOverlap="1" wp14:anchorId="257780C3" wp14:editId="1A12F6FF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382005414" name="Caixa de Texto 147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7E47832" w14:textId="62E3C8AA" w:rsidR="007927FD" w:rsidRPr="00EB02E2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EB02E2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7780C3" id="_x0000_t202" coordsize="21600,21600" o:spt="202" path="m,l,21600r21600,l21600,xe">
              <v:stroke joinstyle="miter"/>
              <v:path gradientshapeok="t" o:connecttype="rect"/>
            </v:shapetype>
            <v:shape id="Caixa de Texto 147" o:spid="_x0000_s1163" type="#_x0000_t202" alt="Companhia do Metrô - Documento Classificado como CORPORATIVO." style="position:absolute;left:0;text-align:left;margin-left:0;margin-top:0;width:377.85pt;height:29.1pt;z-index:25180883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BrmJTT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07E47832" w14:textId="62E3C8AA" w:rsidR="007927FD" w:rsidRPr="00EB02E2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EB02E2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5BCC7B" w14:textId="5AAACAE0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806783" behindDoc="0" locked="0" layoutInCell="1" allowOverlap="1" wp14:anchorId="6535E989" wp14:editId="33A8A476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754349036" name="Caixa de Texto 145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F90A251" w14:textId="1AAFFB15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535E989" id="_x0000_t202" coordsize="21600,21600" o:spt="202" path="m,l,21600r21600,l21600,xe">
              <v:stroke joinstyle="miter"/>
              <v:path gradientshapeok="t" o:connecttype="rect"/>
            </v:shapetype>
            <v:shape id="Caixa de Texto 145" o:spid="_x0000_s1165" type="#_x0000_t202" alt="Companhia do Metrô - Documento Classificado como CORPORATIVO." style="position:absolute;left:0;text-align:left;margin-left:0;margin-top:0;width:377.85pt;height:29.1pt;z-index:25180678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Cx5vGo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6F90A251" w14:textId="1AAFFB15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05528B" w14:textId="2ECC0861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46367" behindDoc="0" locked="0" layoutInCell="1" allowOverlap="1" wp14:anchorId="646A302D" wp14:editId="5EF6E13D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420313841" name="Caixa de Texto 86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85FDA34" w14:textId="6042A08E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6A302D" id="_x0000_t202" coordsize="21600,21600" o:spt="202" path="m,l,21600r21600,l21600,xe">
              <v:stroke joinstyle="miter"/>
              <v:path gradientshapeok="t" o:connecttype="rect"/>
            </v:shapetype>
            <v:shape id="Caixa de Texto 86" o:spid="_x0000_s1042" type="#_x0000_t202" alt="Companhia do Metrô - Documento Classificado como CORPORATIVO." style="position:absolute;left:0;text-align:left;margin-left:0;margin-top:0;width:377.85pt;height:29.1pt;z-index:251746367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JJvAMQ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085FDA34" w14:textId="6042A08E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6C5B27" w14:textId="6C34D17D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810879" behindDoc="0" locked="0" layoutInCell="1" allowOverlap="1" wp14:anchorId="41558DA4" wp14:editId="7D5503AA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2052370215" name="Caixa de Texto 149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F4C82B8" w14:textId="353FD477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1558DA4" id="_x0000_t202" coordsize="21600,21600" o:spt="202" path="m,l,21600r21600,l21600,xe">
              <v:stroke joinstyle="miter"/>
              <v:path gradientshapeok="t" o:connecttype="rect"/>
            </v:shapetype>
            <v:shape id="Caixa de Texto 149" o:spid="_x0000_s1168" type="#_x0000_t202" alt="Companhia do Metrô - Documento Classificado como CORPORATIVO." style="position:absolute;left:0;text-align:left;margin-left:0;margin-top:0;width:377.85pt;height:29.1pt;z-index:25181087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" filled="f" stroked="f">
              <v:textbox style="mso-fit-shape-to-text:t" inset="0,0,0,15pt">
                <w:txbxContent>
                  <w:p w14:paraId="7F4C82B8" w14:textId="353FD477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C1EEF2" w14:textId="641A6A79" w:rsidR="00F071F6" w:rsidRPr="00C37B9A" w:rsidRDefault="007927FD" w:rsidP="00F071F6">
    <w:pPr>
      <w:pStyle w:val="Rodap"/>
      <w:rPr>
        <w:rFonts w:cstheme="minorHAnsi"/>
        <w:b/>
        <w:bCs/>
      </w:rPr>
    </w:pPr>
    <w:r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0" distR="0" simplePos="0" relativeHeight="251811903" behindDoc="0" locked="0" layoutInCell="1" allowOverlap="1" wp14:anchorId="66B0811D" wp14:editId="7E6E415D">
              <wp:simplePos x="0" y="0"/>
              <wp:positionH relativeFrom="page">
                <wp:posOffset>1414732</wp:posOffset>
              </wp:positionH>
              <wp:positionV relativeFrom="page">
                <wp:posOffset>10325819</wp:posOffset>
              </wp:positionV>
              <wp:extent cx="1923691" cy="369570"/>
              <wp:effectExtent l="0" t="0" r="635" b="0"/>
              <wp:wrapNone/>
              <wp:docPr id="1463512698" name="Caixa de Texto 150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23691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AE1DC52" w14:textId="3F5EE255" w:rsidR="007927FD" w:rsidRPr="00EB02E2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EB02E2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</w:t>
                          </w:r>
                          <w:r w:rsidR="007B07F7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N</w:t>
                          </w:r>
                          <w:r w:rsidRPr="00EB02E2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66B0811D" id="_x0000_t202" coordsize="21600,21600" o:spt="202" path="m,l,21600r21600,l21600,xe">
              <v:stroke joinstyle="miter"/>
              <v:path gradientshapeok="t" o:connecttype="rect"/>
            </v:shapetype>
            <v:shape id="Caixa de Texto 150" o:spid="_x0000_s1169" type="#_x0000_t202" alt="Companhia do Metrô - Documento Classificado como CORPORATIVO." style="position:absolute;left:0;text-align:left;margin-left:111.4pt;margin-top:813.05pt;width:151.45pt;height:29.1pt;z-index:251811903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page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" filled="f" stroked="f">
              <v:textbox style="mso-fit-shape-to-text:t" inset="0,0,0,15pt">
                <w:txbxContent>
                  <w:p w14:paraId="0AE1DC52" w14:textId="3F5EE255" w:rsidR="007927FD" w:rsidRPr="00EB02E2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EB02E2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</w:t>
                    </w:r>
                    <w:r w:rsidR="007B07F7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N</w:t>
                    </w:r>
                    <w:r w:rsidRPr="00EB02E2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F071F6"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58302" behindDoc="0" locked="0" layoutInCell="1" allowOverlap="1" wp14:anchorId="19F88AD7" wp14:editId="6EF3142C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1508369080" name="Conector reto 150836908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9AFBE44" id="Conector reto 1508369080" o:spid="_x0000_s1026" style="position:absolute;z-index:25165830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BC4B9B" w:rsidRPr="00BC4B9B">
      <w:t xml:space="preserve"> </w:t>
    </w:r>
    <w:r w:rsidR="00CF53F6" w:rsidRPr="00CF53F6">
      <w:rPr>
        <w:rFonts w:cstheme="minorHAnsi"/>
        <w:b/>
        <w:bCs/>
      </w:rPr>
      <w:t xml:space="preserve">Janeiro de 2026 </w:t>
    </w:r>
    <w:r w:rsidR="00F071F6" w:rsidRPr="004A7F96">
      <w:rPr>
        <w:rFonts w:eastAsia="Calibri" w:cstheme="minorHAnsi"/>
        <w:b/>
        <w:bCs/>
        <w:lang w:val="pt-BR" w:bidi="pt-BR"/>
      </w:rPr>
      <w:t>|</w:t>
    </w:r>
    <w:r w:rsidR="00F071F6" w:rsidRPr="00C37B9A">
      <w:rPr>
        <w:rFonts w:eastAsia="Calibri" w:cstheme="minorHAnsi"/>
        <w:b/>
        <w:bCs/>
        <w:lang w:val="pt-BR" w:bidi="pt-BR"/>
      </w:rPr>
      <w:t xml:space="preserve"> Portal da Transparência | </w:t>
    </w:r>
    <w:sdt>
      <w:sdtPr>
        <w:rPr>
          <w:rFonts w:cstheme="minorHAnsi"/>
          <w:b/>
          <w:bCs/>
        </w:rPr>
        <w:id w:val="-891413190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F071F6" w:rsidRPr="00C37B9A">
          <w:rPr>
            <w:rFonts w:cstheme="minorHAnsi"/>
            <w:b/>
            <w:bCs/>
            <w:lang w:val="pt-BR" w:bidi="pt-BR"/>
          </w:rPr>
          <w:fldChar w:fldCharType="begin"/>
        </w:r>
        <w:r w:rsidR="00F071F6"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="00F071F6"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="00F071F6">
          <w:rPr>
            <w:rFonts w:cstheme="minorHAnsi"/>
            <w:b/>
            <w:bCs/>
            <w:lang w:bidi="pt-BR"/>
          </w:rPr>
          <w:t>2</w:t>
        </w:r>
        <w:r w:rsidR="00F071F6"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398564" w14:textId="1153E99A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809855" behindDoc="0" locked="0" layoutInCell="1" allowOverlap="1" wp14:anchorId="5B35764F" wp14:editId="1515CF00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858618495" name="Caixa de Texto 148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B4A1479" w14:textId="64005393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35764F" id="_x0000_t202" coordsize="21600,21600" o:spt="202" path="m,l,21600r21600,l21600,xe">
              <v:stroke joinstyle="miter"/>
              <v:path gradientshapeok="t" o:connecttype="rect"/>
            </v:shapetype>
            <v:shape id="Caixa de Texto 148" o:spid="_x0000_s1171" type="#_x0000_t202" alt="Companhia do Metrô - Documento Classificado como CORPORATIVO." style="position:absolute;left:0;text-align:left;margin-left:0;margin-top:0;width:377.85pt;height:29.1pt;z-index:25180985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INXgscPAgAA&#10;Hw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7B4A1479" w14:textId="64005393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FA60BB" w14:textId="4E7606AB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813951" behindDoc="0" locked="0" layoutInCell="1" allowOverlap="1" wp14:anchorId="20EA9EBF" wp14:editId="5275ADB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618883735" name="Caixa de Texto 152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0122A77" w14:textId="43F3EE26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0EA9EBF" id="_x0000_t202" coordsize="21600,21600" o:spt="202" path="m,l,21600r21600,l21600,xe">
              <v:stroke joinstyle="miter"/>
              <v:path gradientshapeok="t" o:connecttype="rect"/>
            </v:shapetype>
            <v:shape id="Caixa de Texto 152" o:spid="_x0000_s1174" type="#_x0000_t202" alt="Companhia do Metrô - Documento Classificado como CORPORATIVO." style="position:absolute;left:0;text-align:left;margin-left:0;margin-top:0;width:377.85pt;height:29.1pt;z-index:25181395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BaFfoM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30122A77" w14:textId="43F3EE26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FAEA0A" w14:textId="6C387A84" w:rsidR="00F071F6" w:rsidRPr="00C37B9A" w:rsidRDefault="007927FD" w:rsidP="00F071F6">
    <w:pPr>
      <w:pStyle w:val="Rodap"/>
      <w:rPr>
        <w:rFonts w:cstheme="minorHAnsi"/>
        <w:b/>
        <w:bCs/>
      </w:rPr>
    </w:pPr>
    <w:r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0" distR="0" simplePos="0" relativeHeight="251814975" behindDoc="0" locked="0" layoutInCell="1" allowOverlap="1" wp14:anchorId="192B37D9" wp14:editId="0233E434">
              <wp:simplePos x="0" y="0"/>
              <wp:positionH relativeFrom="page">
                <wp:posOffset>1380227</wp:posOffset>
              </wp:positionH>
              <wp:positionV relativeFrom="page">
                <wp:posOffset>10325819</wp:posOffset>
              </wp:positionV>
              <wp:extent cx="2605178" cy="369570"/>
              <wp:effectExtent l="0" t="0" r="5080" b="0"/>
              <wp:wrapNone/>
              <wp:docPr id="897046453" name="Caixa de Texto 153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05178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FBB2B23" w14:textId="0A72A19A" w:rsidR="007927FD" w:rsidRPr="00EB02E2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EB02E2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192B37D9" id="_x0000_t202" coordsize="21600,21600" o:spt="202" path="m,l,21600r21600,l21600,xe">
              <v:stroke joinstyle="miter"/>
              <v:path gradientshapeok="t" o:connecttype="rect"/>
            </v:shapetype>
            <v:shape id="Caixa de Texto 153" o:spid="_x0000_s1175" type="#_x0000_t202" alt="Companhia do Metrô - Documento Classificado como CORPORATIVO." style="position:absolute;left:0;text-align:left;margin-left:108.7pt;margin-top:813.05pt;width:205.15pt;height:29.1pt;z-index:251814975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page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" filled="f" stroked="f">
              <v:textbox style="mso-fit-shape-to-text:t" inset="0,0,0,15pt">
                <w:txbxContent>
                  <w:p w14:paraId="3FBB2B23" w14:textId="0A72A19A" w:rsidR="007927FD" w:rsidRPr="00EB02E2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EB02E2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F071F6"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58303" behindDoc="0" locked="0" layoutInCell="1" allowOverlap="1" wp14:anchorId="20F16FDB" wp14:editId="695CDF73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1500290195" name="Conector reto 150029019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29CE2DC" id="Conector reto 1500290195" o:spid="_x0000_s1026" style="position:absolute;z-index:25165830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BC4B9B" w:rsidRPr="00BC4B9B">
      <w:t xml:space="preserve"> </w:t>
    </w:r>
    <w:r w:rsidR="00402A42">
      <w:rPr>
        <w:rFonts w:cstheme="minorHAnsi"/>
        <w:b/>
        <w:bCs/>
      </w:rPr>
      <w:t>Janeiro</w:t>
    </w:r>
    <w:r w:rsidR="0064459F">
      <w:rPr>
        <w:rFonts w:cstheme="minorHAnsi"/>
        <w:b/>
        <w:bCs/>
      </w:rPr>
      <w:t xml:space="preserve"> </w:t>
    </w:r>
    <w:r w:rsidR="00BC4B9B" w:rsidRPr="00BC4B9B">
      <w:rPr>
        <w:rFonts w:cstheme="minorHAnsi"/>
        <w:b/>
        <w:bCs/>
      </w:rPr>
      <w:t>de 202</w:t>
    </w:r>
    <w:r w:rsidR="0064459F">
      <w:rPr>
        <w:rFonts w:cstheme="minorHAnsi"/>
        <w:b/>
        <w:bCs/>
      </w:rPr>
      <w:t>6</w:t>
    </w:r>
    <w:r w:rsidR="00BC4B9B" w:rsidRPr="00BC4B9B">
      <w:rPr>
        <w:rFonts w:cstheme="minorHAnsi"/>
        <w:b/>
        <w:bCs/>
      </w:rPr>
      <w:t xml:space="preserve"> </w:t>
    </w:r>
    <w:r w:rsidR="00F071F6" w:rsidRPr="004A7F96">
      <w:rPr>
        <w:rFonts w:eastAsia="Calibri" w:cstheme="minorHAnsi"/>
        <w:b/>
        <w:bCs/>
        <w:lang w:val="pt-BR" w:bidi="pt-BR"/>
      </w:rPr>
      <w:t>|</w:t>
    </w:r>
    <w:r w:rsidR="00F071F6" w:rsidRPr="00C37B9A">
      <w:rPr>
        <w:rFonts w:eastAsia="Calibri" w:cstheme="minorHAnsi"/>
        <w:b/>
        <w:bCs/>
        <w:lang w:val="pt-BR" w:bidi="pt-BR"/>
      </w:rPr>
      <w:t xml:space="preserve"> Portal da Transparência | </w:t>
    </w:r>
    <w:sdt>
      <w:sdtPr>
        <w:rPr>
          <w:rFonts w:cstheme="minorHAnsi"/>
          <w:b/>
          <w:bCs/>
        </w:rPr>
        <w:id w:val="-132350682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F071F6" w:rsidRPr="00C37B9A">
          <w:rPr>
            <w:rFonts w:cstheme="minorHAnsi"/>
            <w:b/>
            <w:bCs/>
            <w:lang w:val="pt-BR" w:bidi="pt-BR"/>
          </w:rPr>
          <w:fldChar w:fldCharType="begin"/>
        </w:r>
        <w:r w:rsidR="00F071F6"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="00F071F6"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="00F071F6">
          <w:rPr>
            <w:rFonts w:cstheme="minorHAnsi"/>
            <w:b/>
            <w:bCs/>
            <w:lang w:bidi="pt-BR"/>
          </w:rPr>
          <w:t>2</w:t>
        </w:r>
        <w:r w:rsidR="00F071F6"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562975" w14:textId="5165EFF4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812927" behindDoc="0" locked="0" layoutInCell="1" allowOverlap="1" wp14:anchorId="4EB3377C" wp14:editId="757F72CB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1452681" name="Caixa de Texto 151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03D76C8" w14:textId="6102AF98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B3377C" id="_x0000_t202" coordsize="21600,21600" o:spt="202" path="m,l,21600r21600,l21600,xe">
              <v:stroke joinstyle="miter"/>
              <v:path gradientshapeok="t" o:connecttype="rect"/>
            </v:shapetype>
            <v:shape id="Caixa de Texto 151" o:spid="_x0000_s1177" type="#_x0000_t202" alt="Companhia do Metrô - Documento Classificado como CORPORATIVO." style="position:absolute;left:0;text-align:left;margin-left:0;margin-top:0;width:377.85pt;height:29.1pt;z-index:251812927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Bw1AOK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503D76C8" w14:textId="6102AF98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943596" w14:textId="43DFFA81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817023" behindDoc="0" locked="0" layoutInCell="1" allowOverlap="1" wp14:anchorId="0299F9D0" wp14:editId="1F380BF2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285080807" name="Caixa de Texto 155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8AB2378" w14:textId="287C6014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299F9D0" id="_x0000_t202" coordsize="21600,21600" o:spt="202" path="m,l,21600r21600,l21600,xe">
              <v:stroke joinstyle="miter"/>
              <v:path gradientshapeok="t" o:connecttype="rect"/>
            </v:shapetype>
            <v:shape id="Caixa de Texto 155" o:spid="_x0000_s1180" type="#_x0000_t202" alt="Companhia do Metrô - Documento Classificado como CORPORATIVO." style="position:absolute;left:0;text-align:left;margin-left:0;margin-top:0;width:377.85pt;height:29.1pt;z-index:25181702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C0Rw7J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08AB2378" w14:textId="287C6014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7C0B3E" w14:textId="5C24842B" w:rsidR="0060375C" w:rsidRPr="00C93A63" w:rsidRDefault="007927FD" w:rsidP="00C93A63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818047" behindDoc="0" locked="0" layoutInCell="1" allowOverlap="1" wp14:anchorId="7FEF3BB6" wp14:editId="177034D6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807700519" name="Caixa de Texto 156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0C7FEC4" w14:textId="43858796" w:rsidR="007927FD" w:rsidRPr="00EB02E2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EB02E2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FEF3BB6" id="_x0000_t202" coordsize="21600,21600" o:spt="202" path="m,l,21600r21600,l21600,xe">
              <v:stroke joinstyle="miter"/>
              <v:path gradientshapeok="t" o:connecttype="rect"/>
            </v:shapetype>
            <v:shape id="Caixa de Texto 156" o:spid="_x0000_s1181" type="#_x0000_t202" alt="Companhia do Metrô - Documento Classificado como CORPORATIVO." style="position:absolute;left:0;text-align:left;margin-left:0;margin-top:0;width:377.85pt;height:29.1pt;z-index:251818047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DZ+Lz0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70C7FEC4" w14:textId="43858796" w:rsidR="007927FD" w:rsidRPr="00EB02E2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EB02E2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86BFAF" w14:textId="6B1B01F6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815999" behindDoc="0" locked="0" layoutInCell="1" allowOverlap="1" wp14:anchorId="06273DB8" wp14:editId="56510D31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864128578" name="Caixa de Texto 154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1D502DC" w14:textId="53DB8398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6273DB8" id="_x0000_t202" coordsize="21600,21600" o:spt="202" path="m,l,21600r21600,l21600,xe">
              <v:stroke joinstyle="miter"/>
              <v:path gradientshapeok="t" o:connecttype="rect"/>
            </v:shapetype>
            <v:shape id="Caixa de Texto 154" o:spid="_x0000_s1183" type="#_x0000_t202" alt="Companhia do Metrô - Documento Classificado como CORPORATIVO." style="position:absolute;left:0;text-align:left;margin-left:0;margin-top:0;width:377.85pt;height:29.1pt;z-index:25181599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" filled="f" stroked="f">
              <v:textbox style="mso-fit-shape-to-text:t" inset="0,0,0,15pt">
                <w:txbxContent>
                  <w:p w14:paraId="31D502DC" w14:textId="53DB8398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6E0DF3" w14:textId="6BB41E03" w:rsidR="001C6D46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47391" behindDoc="1" locked="0" layoutInCell="1" allowOverlap="1" wp14:anchorId="77F03A92" wp14:editId="1685E361">
              <wp:simplePos x="463138" y="10343408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721365538" name="Caixa de Texto 87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68368B1" w14:textId="6A542EBB" w:rsidR="007927FD" w:rsidRPr="006F47D0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</w:pPr>
                          <w:r w:rsidRPr="006F47D0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20"/>
                              <w:szCs w:val="20"/>
                              <w14:textFill>
                                <w14:noFill/>
                              </w14:textFill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7F03A92" id="_x0000_t202" coordsize="21600,21600" o:spt="202" path="m,l,21600r21600,l21600,xe">
              <v:stroke joinstyle="miter"/>
              <v:path gradientshapeok="t" o:connecttype="rect"/>
            </v:shapetype>
            <v:shape id="Caixa de Texto 87" o:spid="_x0000_s1043" type="#_x0000_t202" alt="Companhia do Metrô - Documento Classificado como CORPORATIVO." style="position:absolute;left:0;text-align:left;margin-left:0;margin-top:0;width:377.85pt;height:29.1pt;z-index:-25156908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P/Qsvk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368368B1" w14:textId="6A542EBB" w:rsidR="007927FD" w:rsidRPr="006F47D0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</w:pPr>
                    <w:r w:rsidRPr="006F47D0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20"/>
                        <w:szCs w:val="20"/>
                        <w14:textFill>
                          <w14:noFill/>
                        </w14:textFill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2C92F1" w14:textId="49FC354D" w:rsidR="00B7179B" w:rsidRDefault="007927FD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745343" behindDoc="0" locked="0" layoutInCell="1" allowOverlap="1" wp14:anchorId="6B959D77" wp14:editId="159991C1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69570"/>
              <wp:effectExtent l="0" t="0" r="1905" b="0"/>
              <wp:wrapNone/>
              <wp:docPr id="1439168379" name="Caixa de Texto 85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69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D153FCB" w14:textId="233D1A5A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B959D77" id="_x0000_t202" coordsize="21600,21600" o:spt="202" path="m,l,21600r21600,l21600,xe">
              <v:stroke joinstyle="miter"/>
              <v:path gradientshapeok="t" o:connecttype="rect"/>
            </v:shapetype>
            <v:shape id="Caixa de Texto 85" o:spid="_x0000_s1045" type="#_x0000_t202" alt="Companhia do Metrô - Documento Classificado como CORPORATIVO." style="position:absolute;left:0;text-align:left;margin-left:0;margin-top:0;width:377.85pt;height:29.1pt;z-index:25174534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" filled="f" stroked="f">
              <v:textbox style="mso-fit-shape-to-text:t" inset="0,0,0,15pt">
                <w:txbxContent>
                  <w:p w14:paraId="2D153FCB" w14:textId="233D1A5A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EEBB85" w14:textId="77777777" w:rsidR="00E7417E" w:rsidRDefault="00E7417E" w:rsidP="006B633A">
      <w:r>
        <w:separator/>
      </w:r>
    </w:p>
  </w:footnote>
  <w:footnote w:type="continuationSeparator" w:id="0">
    <w:p w14:paraId="4C4D471F" w14:textId="77777777" w:rsidR="00E7417E" w:rsidRDefault="00E7417E" w:rsidP="006B633A">
      <w:r>
        <w:continuationSeparator/>
      </w:r>
    </w:p>
  </w:footnote>
  <w:footnote w:type="continuationNotice" w:id="1">
    <w:p w14:paraId="787777F3" w14:textId="77777777" w:rsidR="00E7417E" w:rsidRDefault="00E7417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B9A037" w14:textId="1654528C" w:rsidR="007927FD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60351" behindDoc="0" locked="0" layoutInCell="1" allowOverlap="1" wp14:anchorId="3BEF74F7" wp14:editId="4D911B21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81434065" name="Caixa de Texto 2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A55AC28" w14:textId="03BA4B4F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EF74F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8" type="#_x0000_t202" alt="Classificação: Corporativo" style="position:absolute;margin-left:0;margin-top:0;width:216.7pt;height:36.15pt;z-index:25166035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" filled="f" stroked="f">
              <v:textbox style="mso-fit-shape-to-text:t" inset="0,15pt,0,0">
                <w:txbxContent>
                  <w:p w14:paraId="3A55AC28" w14:textId="03BA4B4F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70011D" w14:textId="63FFF726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69567" behindDoc="0" locked="0" layoutInCell="1" allowOverlap="1" wp14:anchorId="6DB95E9E" wp14:editId="1CA09E00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24600689" name="Caixa de Texto 11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F658586" w14:textId="04C04824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DB95E9E" id="_x0000_t202" coordsize="21600,21600" o:spt="202" path="m,l,21600r21600,l21600,xe">
              <v:stroke joinstyle="miter"/>
              <v:path gradientshapeok="t" o:connecttype="rect"/>
            </v:shapetype>
            <v:shape id="_x0000_s1046" type="#_x0000_t202" alt="Classificação: Corporativo" style="position:absolute;margin-left:0;margin-top:0;width:216.7pt;height:36.15pt;z-index:251669567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P1YsOQ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4F658586" w14:textId="04C04824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F1100A" w14:textId="44AB10FD" w:rsidR="00D41C97" w:rsidRPr="00393301" w:rsidRDefault="007927FD" w:rsidP="00233003">
    <w:pPr>
      <w:pStyle w:val="Cabealho"/>
      <w:rPr>
        <w:rFonts w:cstheme="minorHAnsi"/>
        <w:smallCaps/>
        <w:color w:val="01023B" w:themeColor="accent5"/>
      </w:rPr>
    </w:pPr>
    <w:r>
      <w:rPr>
        <w:rFonts w:cstheme="minorHAnsi"/>
        <w:noProof/>
        <w:color w:val="5F5F5F" w:themeColor="accent6" w:themeShade="BF"/>
      </w:rPr>
      <mc:AlternateContent>
        <mc:Choice Requires="wps">
          <w:drawing>
            <wp:anchor distT="0" distB="0" distL="0" distR="0" simplePos="0" relativeHeight="251670591" behindDoc="1" locked="0" layoutInCell="1" allowOverlap="1" wp14:anchorId="71B7964B" wp14:editId="08126DBE">
              <wp:simplePos x="463138" y="178130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842629618" name="Caixa de Texto 12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193C53F" w14:textId="0D02C8FF" w:rsidR="007927FD" w:rsidRPr="006F47D0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6F47D0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1B7964B" id="_x0000_t202" coordsize="21600,21600" o:spt="202" path="m,l,21600r21600,l21600,xe">
              <v:stroke joinstyle="miter"/>
              <v:path gradientshapeok="t" o:connecttype="rect"/>
            </v:shapetype>
            <v:shape id="Caixa de Texto 12" o:spid="_x0000_s1047" type="#_x0000_t202" alt="Classificação: Corporativo" style="position:absolute;margin-left:0;margin-top:0;width:216.7pt;height:36.15pt;z-index:-25164588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UumeBA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3193C53F" w14:textId="0D02C8FF" w:rsidR="007927FD" w:rsidRPr="006F47D0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6F47D0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132D03" w:rsidRPr="00393301">
      <w:rPr>
        <w:rFonts w:cstheme="minorHAnsi"/>
        <w:noProof/>
        <w:color w:val="5F5F5F" w:themeColor="accent6" w:themeShade="BF"/>
      </w:rPr>
      <w:drawing>
        <wp:anchor distT="0" distB="0" distL="114300" distR="114300" simplePos="0" relativeHeight="251658263" behindDoc="0" locked="0" layoutInCell="1" allowOverlap="1" wp14:anchorId="55A1435F" wp14:editId="1D5D4035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38" name="Imagem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m 3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393301">
      <w:rPr>
        <w:rFonts w:cstheme="minorHAnsi"/>
        <w:smallCaps/>
        <w:noProof/>
      </w:rPr>
      <w:drawing>
        <wp:anchor distT="0" distB="0" distL="114300" distR="114300" simplePos="0" relativeHeight="251658265" behindDoc="1" locked="0" layoutInCell="1" allowOverlap="1" wp14:anchorId="39011D7C" wp14:editId="6078C768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37" name="Imagem 37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393301">
      <w:rPr>
        <w:rFonts w:cstheme="minorHAnsi"/>
        <w:smallCaps/>
        <w:color w:val="5F5F5F" w:themeColor="accent6" w:themeShade="BF"/>
      </w:rPr>
      <w:t xml:space="preserve">                               </w:t>
    </w:r>
    <w:r w:rsidR="00D41C97" w:rsidRPr="00070FEA">
      <w:rPr>
        <w:rFonts w:cstheme="minorHAnsi"/>
        <w:b/>
        <w:bCs/>
        <w:smallCaps/>
      </w:rPr>
      <w:t>| LINHA 2-VERDE | OBRAS EM ANDAMENTO |</w:t>
    </w:r>
    <w:r w:rsidR="00D41C97" w:rsidRPr="00070FEA">
      <w:rPr>
        <w:rFonts w:cstheme="minorHAnsi"/>
        <w:smallCaps/>
      </w:rPr>
      <w:t xml:space="preserve"> </w:t>
    </w:r>
    <w:r w:rsidR="00D41C97" w:rsidRPr="00070FEA">
      <w:rPr>
        <w:rFonts w:cstheme="minorHAnsi"/>
        <w:b/>
        <w:bCs/>
        <w:smallCaps/>
        <w:sz w:val="20"/>
        <w:szCs w:val="20"/>
      </w:rPr>
      <w:t>características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E21F79" w14:textId="572419B3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68543" behindDoc="0" locked="0" layoutInCell="1" allowOverlap="1" wp14:anchorId="1EFAD846" wp14:editId="2E513D78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434669753" name="Caixa de Texto 10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4A42190" w14:textId="07A87246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EFAD846" id="_x0000_t202" coordsize="21600,21600" o:spt="202" path="m,l,21600r21600,l21600,xe">
              <v:stroke joinstyle="miter"/>
              <v:path gradientshapeok="t" o:connecttype="rect"/>
            </v:shapetype>
            <v:shape id="_x0000_s1050" type="#_x0000_t202" alt="Classificação: Corporativo" style="position:absolute;margin-left:0;margin-top:0;width:216.7pt;height:36.15pt;z-index:25166854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IiTuIQ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64A42190" w14:textId="07A87246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080A7C" w14:textId="21D10EC7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72639" behindDoc="0" locked="0" layoutInCell="1" allowOverlap="1" wp14:anchorId="6C30BF6F" wp14:editId="449A7828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213398085" name="Caixa de Texto 14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E1C0EB5" w14:textId="056D04F5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C30BF6F" id="_x0000_t202" coordsize="21600,21600" o:spt="202" path="m,l,21600r21600,l21600,xe">
              <v:stroke joinstyle="miter"/>
              <v:path gradientshapeok="t" o:connecttype="rect"/>
            </v:shapetype>
            <v:shape id="Caixa de Texto 14" o:spid="_x0000_s1052" type="#_x0000_t202" alt="Classificação: Corporativo" style="position:absolute;margin-left:0;margin-top:0;width:216.7pt;height:36.15pt;z-index:25167263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TKdBrA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2E1C0EB5" w14:textId="056D04F5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4AF31D" w14:textId="2D1A5BBA" w:rsidR="00D41C97" w:rsidRPr="004822BB" w:rsidRDefault="007927FD" w:rsidP="00233003">
    <w:pPr>
      <w:pStyle w:val="Cabealho"/>
      <w:rPr>
        <w:rFonts w:cstheme="minorHAnsi"/>
        <w:b/>
        <w:bCs/>
        <w:smallCaps/>
      </w:rPr>
    </w:pPr>
    <w:r>
      <w:rPr>
        <w:rFonts w:cstheme="minorHAnsi"/>
        <w:noProof/>
      </w:rPr>
      <mc:AlternateContent>
        <mc:Choice Requires="wps">
          <w:drawing>
            <wp:anchor distT="0" distB="0" distL="0" distR="0" simplePos="0" relativeHeight="251673663" behindDoc="1" locked="0" layoutInCell="1" allowOverlap="1" wp14:anchorId="673DC676" wp14:editId="23F603CD">
              <wp:simplePos x="463138" y="178130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730977173" name="Caixa de Texto 15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3BF0861" w14:textId="32B14BD4" w:rsidR="007927FD" w:rsidRPr="002474FA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2474FA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3DC676" id="_x0000_t202" coordsize="21600,21600" o:spt="202" path="m,l,21600r21600,l21600,xe">
              <v:stroke joinstyle="miter"/>
              <v:path gradientshapeok="t" o:connecttype="rect"/>
            </v:shapetype>
            <v:shape id="Caixa de Texto 15" o:spid="_x0000_s1053" type="#_x0000_t202" alt="Classificação: Corporativo" style="position:absolute;margin-left:0;margin-top:0;width:216.7pt;height:36.15pt;z-index:-251642817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" filled="f" stroked="f">
              <v:textbox style="mso-fit-shape-to-text:t" inset="0,15pt,0,0">
                <w:txbxContent>
                  <w:p w14:paraId="63BF0861" w14:textId="32B14BD4" w:rsidR="007927FD" w:rsidRPr="002474FA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2474FA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F862F5" w:rsidRPr="008F7E0D">
      <w:rPr>
        <w:rFonts w:cstheme="minorHAnsi"/>
        <w:noProof/>
      </w:rPr>
      <w:drawing>
        <wp:anchor distT="0" distB="0" distL="114300" distR="114300" simplePos="0" relativeHeight="251658258" behindDoc="0" locked="0" layoutInCell="1" allowOverlap="1" wp14:anchorId="358DD677" wp14:editId="16F4C90D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30118551" name="Imagem 2301185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" name="Imagem 9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8F7E0D">
      <w:rPr>
        <w:rFonts w:cstheme="minorHAnsi"/>
        <w:smallCaps/>
        <w:noProof/>
      </w:rPr>
      <w:drawing>
        <wp:anchor distT="0" distB="0" distL="114300" distR="114300" simplePos="0" relativeHeight="251658259" behindDoc="1" locked="0" layoutInCell="1" allowOverlap="1" wp14:anchorId="3E5D5389" wp14:editId="43640606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912550951" name="Imagem 912550951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8F7E0D">
      <w:rPr>
        <w:rFonts w:cstheme="minorHAnsi"/>
        <w:smallCaps/>
      </w:rPr>
      <w:t xml:space="preserve">                               </w:t>
    </w:r>
    <w:r w:rsidR="00D41C97" w:rsidRPr="008F7E0D">
      <w:rPr>
        <w:rFonts w:cstheme="minorHAnsi"/>
        <w:b/>
        <w:bCs/>
        <w:smallCaps/>
      </w:rPr>
      <w:t xml:space="preserve">| LINHA 2-VERDE | OBRAS EM ANDAMENTO </w:t>
    </w:r>
    <w:r w:rsidR="00D41C97" w:rsidRPr="004822BB">
      <w:rPr>
        <w:rFonts w:cstheme="minorHAnsi"/>
        <w:b/>
        <w:bCs/>
        <w:smallCaps/>
      </w:rPr>
      <w:t xml:space="preserve">| </w:t>
    </w:r>
    <w:r w:rsidR="004822BB" w:rsidRPr="004822BB">
      <w:rPr>
        <w:rFonts w:cstheme="minorHAnsi"/>
        <w:b/>
        <w:bCs/>
        <w:smallCaps/>
      </w:rPr>
      <w:t xml:space="preserve">TUNELADORA | </w:t>
    </w:r>
    <w:r w:rsidR="00D41C97" w:rsidRPr="004822BB">
      <w:rPr>
        <w:rFonts w:cstheme="minorHAnsi"/>
        <w:b/>
        <w:bCs/>
        <w:smallCaps/>
      </w:rPr>
      <w:t>registro fotográfico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E843F9" w14:textId="2879CB39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71615" behindDoc="0" locked="0" layoutInCell="1" allowOverlap="1" wp14:anchorId="637616E2" wp14:editId="1A100139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07361507" name="Caixa de Texto 13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2445B11" w14:textId="53667AA2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37616E2" id="_x0000_t202" coordsize="21600,21600" o:spt="202" path="m,l,21600r21600,l21600,xe">
              <v:stroke joinstyle="miter"/>
              <v:path gradientshapeok="t" o:connecttype="rect"/>
            </v:shapetype>
            <v:shape id="Caixa de Texto 13" o:spid="_x0000_s1056" type="#_x0000_t202" alt="Classificação: Corporativo" style="position:absolute;margin-left:0;margin-top:0;width:216.7pt;height:36.15pt;z-index:25167161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0advbA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42445B11" w14:textId="53667AA2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016210" w14:textId="73E5B465" w:rsidR="00013116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75711" behindDoc="0" locked="0" layoutInCell="1" allowOverlap="1" wp14:anchorId="4E466EEB" wp14:editId="6E5FE21E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2015427195" name="Caixa de Texto 17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091EF3B" w14:textId="69936C85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466EEB" id="_x0000_t202" coordsize="21600,21600" o:spt="202" path="m,l,21600r21600,l21600,xe">
              <v:stroke joinstyle="miter"/>
              <v:path gradientshapeok="t" o:connecttype="rect"/>
            </v:shapetype>
            <v:shape id="Caixa de Texto 17" o:spid="_x0000_s1058" type="#_x0000_t202" alt="Classificação: Corporativo" style="position:absolute;margin-left:0;margin-top:0;width:216.7pt;height:36.15pt;z-index:25167571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ovW1aQ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3091EF3B" w14:textId="69936C85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A8B055" w14:textId="16B9769D" w:rsidR="00013116" w:rsidRPr="00541120" w:rsidRDefault="007927FD" w:rsidP="00B72FE7">
    <w:pPr>
      <w:pStyle w:val="Cabealho"/>
      <w:tabs>
        <w:tab w:val="clear" w:pos="4680"/>
        <w:tab w:val="clear" w:pos="9360"/>
        <w:tab w:val="left" w:pos="1928"/>
      </w:tabs>
    </w:pPr>
    <w:r>
      <w:rPr>
        <w:noProof/>
      </w:rPr>
      <mc:AlternateContent>
        <mc:Choice Requires="wps">
          <w:drawing>
            <wp:anchor distT="0" distB="0" distL="0" distR="0" simplePos="0" relativeHeight="251676735" behindDoc="1" locked="0" layoutInCell="1" allowOverlap="1" wp14:anchorId="64082818" wp14:editId="4B94A39C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837427418" name="Caixa de Texto 18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3763856" w14:textId="095C0367" w:rsidR="007927FD" w:rsidRPr="002474FA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2474FA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082818" id="_x0000_t202" coordsize="21600,21600" o:spt="202" path="m,l,21600r21600,l21600,xe">
              <v:stroke joinstyle="miter"/>
              <v:path gradientshapeok="t" o:connecttype="rect"/>
            </v:shapetype>
            <v:shape id="Caixa de Texto 18" o:spid="_x0000_s1059" type="#_x0000_t202" alt="Classificação: Corporativo" style="position:absolute;margin-left:0;margin-top:0;width:216.7pt;height:36.15pt;z-index:-25163974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z0oHVA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23763856" w14:textId="095C0367" w:rsidR="007927FD" w:rsidRPr="002474FA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2474FA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013116">
      <w:rPr>
        <w:noProof/>
      </w:rPr>
      <w:drawing>
        <wp:anchor distT="0" distB="0" distL="114300" distR="114300" simplePos="0" relativeHeight="251658299" behindDoc="1" locked="0" layoutInCell="1" allowOverlap="1" wp14:anchorId="79779074" wp14:editId="20F613B6">
          <wp:simplePos x="0" y="0"/>
          <wp:positionH relativeFrom="page">
            <wp:posOffset>4871</wp:posOffset>
          </wp:positionH>
          <wp:positionV relativeFrom="paragraph">
            <wp:posOffset>-182880</wp:posOffset>
          </wp:positionV>
          <wp:extent cx="7546998" cy="12746990"/>
          <wp:effectExtent l="0" t="0" r="0" b="0"/>
          <wp:wrapNone/>
          <wp:docPr id="475012483" name="Imagem 47501248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Imagem 15"/>
                  <pic:cNvPicPr/>
                </pic:nvPicPr>
                <pic:blipFill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6998" cy="127469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13116">
      <w:tab/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1B726" w14:textId="607BB5ED" w:rsidR="00013116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74687" behindDoc="0" locked="0" layoutInCell="1" allowOverlap="1" wp14:anchorId="04FF23F6" wp14:editId="4B35EE34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095419832" name="Caixa de Texto 16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C1D53DF" w14:textId="6C277E5B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4FF23F6" id="_x0000_t202" coordsize="21600,21600" o:spt="202" path="m,l,21600r21600,l21600,xe">
              <v:stroke joinstyle="miter"/>
              <v:path gradientshapeok="t" o:connecttype="rect"/>
            </v:shapetype>
            <v:shape id="Caixa de Texto 16" o:spid="_x0000_s1062" type="#_x0000_t202" alt="Classificação: Corporativo" style="position:absolute;margin-left:0;margin-top:0;width:216.7pt;height:36.15pt;z-index:251674687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BYIf58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5C1D53DF" w14:textId="6C277E5B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40DC7A" w14:textId="628E3D41" w:rsidR="00013116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78783" behindDoc="0" locked="0" layoutInCell="1" allowOverlap="1" wp14:anchorId="05D0C284" wp14:editId="6DC96698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359282231" name="Caixa de Texto 20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B0D7063" w14:textId="7D9D6425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5D0C284" id="_x0000_t202" coordsize="21600,21600" o:spt="202" path="m,l,21600r21600,l21600,xe">
              <v:stroke joinstyle="miter"/>
              <v:path gradientshapeok="t" o:connecttype="rect"/>
            </v:shapetype>
            <v:shape id="Caixa de Texto 20" o:spid="_x0000_s1064" type="#_x0000_t202" alt="Classificação: Corporativo" style="position:absolute;margin-left:0;margin-top:0;width:216.7pt;height:36.15pt;z-index:25167878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Mx2GuQ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6B0D7063" w14:textId="7D9D6425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6BE579" w14:textId="440C8CE2" w:rsidR="00D41C97" w:rsidRPr="003F7E1F" w:rsidRDefault="007927FD" w:rsidP="00233003">
    <w:pPr>
      <w:pStyle w:val="Cabealho"/>
      <w:rPr>
        <w:smallCaps/>
        <w:color w:val="01023B" w:themeColor="accent5"/>
      </w:rPr>
    </w:pPr>
    <w:r>
      <w:rPr>
        <w:noProof/>
        <w:color w:val="5F5F5F" w:themeColor="accent6" w:themeShade="BF"/>
      </w:rPr>
      <mc:AlternateContent>
        <mc:Choice Requires="wps">
          <w:drawing>
            <wp:anchor distT="0" distB="0" distL="0" distR="0" simplePos="0" relativeHeight="251661375" behindDoc="0" locked="0" layoutInCell="1" allowOverlap="1" wp14:anchorId="30858FD2" wp14:editId="3BFF7381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0740690" name="Caixa de Texto 3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A9B2C28" w14:textId="1DF9C83C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0858FD2" id="_x0000_t202" coordsize="21600,21600" o:spt="202" path="m,l,21600r21600,l21600,xe">
              <v:stroke joinstyle="miter"/>
              <v:path gradientshapeok="t" o:connecttype="rect"/>
            </v:shapetype>
            <v:shape id="Caixa de Texto 3" o:spid="_x0000_s1029" type="#_x0000_t202" alt="Classificação: Corporativo" style="position:absolute;margin-left:0;margin-top:0;width:216.7pt;height:36.15pt;z-index:25166137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" filled="f" stroked="f">
              <v:textbox style="mso-fit-shape-to-text:t" inset="0,15pt,0,0">
                <w:txbxContent>
                  <w:p w14:paraId="2A9B2C28" w14:textId="1DF9C83C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D96FF9" w:rsidRPr="00BE4FFF">
      <w:rPr>
        <w:noProof/>
        <w:color w:val="5F5F5F" w:themeColor="accent6" w:themeShade="BF"/>
      </w:rPr>
      <w:drawing>
        <wp:anchor distT="0" distB="0" distL="114300" distR="114300" simplePos="0" relativeHeight="251658256" behindDoc="0" locked="0" layoutInCell="1" allowOverlap="1" wp14:anchorId="133223E7" wp14:editId="0B8B3C87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4" name="Image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m 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>
      <w:rPr>
        <w:smallCaps/>
        <w:noProof/>
      </w:rPr>
      <w:drawing>
        <wp:anchor distT="0" distB="0" distL="114300" distR="114300" simplePos="0" relativeHeight="251658275" behindDoc="1" locked="0" layoutInCell="1" allowOverlap="1" wp14:anchorId="73C251B5" wp14:editId="17DA101C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8" name="Imagem 8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4">
                        <a:shade val="45000"/>
                        <a:satMod val="135000"/>
                      </a:schemeClr>
                      <a:prstClr val="white"/>
                    </a:duotone>
                    <a:alphaModFix amt="35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colorTemperature colorTemp="4700"/>
                            </a14:imgEffect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>
      <w:rPr>
        <w:smallCaps/>
        <w:color w:val="5F5F5F" w:themeColor="accent6" w:themeShade="BF"/>
      </w:rPr>
      <w:t xml:space="preserve">                               </w:t>
    </w:r>
    <w:r w:rsidR="00D41C97" w:rsidRPr="003F7E1F">
      <w:rPr>
        <w:smallCaps/>
        <w:color w:val="01023B" w:themeColor="accent5"/>
      </w:rPr>
      <w:t xml:space="preserve">| METAS DOS EMPREENDIMENTOS | </w:t>
    </w:r>
    <w:r w:rsidR="00BC0FDC">
      <w:rPr>
        <w:b/>
        <w:bCs/>
        <w:smallCaps/>
        <w:color w:val="01023B" w:themeColor="accent5"/>
        <w:sz w:val="20"/>
        <w:szCs w:val="20"/>
      </w:rPr>
      <w:t>ABRIL</w:t>
    </w:r>
    <w:r w:rsidR="00D41C97" w:rsidRPr="00E96ACE">
      <w:rPr>
        <w:b/>
        <w:bCs/>
        <w:smallCaps/>
        <w:color w:val="01023B" w:themeColor="accent5"/>
        <w:sz w:val="20"/>
        <w:szCs w:val="20"/>
      </w:rPr>
      <w:t xml:space="preserve"> 202</w:t>
    </w:r>
    <w:r w:rsidR="00BB6D86">
      <w:rPr>
        <w:b/>
        <w:bCs/>
        <w:smallCaps/>
        <w:color w:val="01023B" w:themeColor="accent5"/>
        <w:sz w:val="20"/>
        <w:szCs w:val="20"/>
      </w:rPr>
      <w:t>3</w: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79C714" w14:textId="42A85255" w:rsidR="00013116" w:rsidRPr="00393301" w:rsidRDefault="007927FD" w:rsidP="00233003">
    <w:pPr>
      <w:pStyle w:val="Cabealho"/>
      <w:rPr>
        <w:rFonts w:cstheme="minorHAnsi"/>
        <w:smallCaps/>
        <w:color w:val="01023B" w:themeColor="accent5"/>
      </w:rPr>
    </w:pPr>
    <w:r>
      <w:rPr>
        <w:rFonts w:cstheme="minorHAnsi"/>
        <w:noProof/>
        <w:color w:val="5F5F5F" w:themeColor="accent6" w:themeShade="BF"/>
      </w:rPr>
      <mc:AlternateContent>
        <mc:Choice Requires="wps">
          <w:drawing>
            <wp:anchor distT="0" distB="0" distL="0" distR="0" simplePos="0" relativeHeight="251679807" behindDoc="1" locked="0" layoutInCell="1" allowOverlap="1" wp14:anchorId="4E6B528E" wp14:editId="5B4792A4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444957961" name="Caixa de Texto 21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A26A8DF" w14:textId="28294C2E" w:rsidR="007927FD" w:rsidRPr="002474FA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2474FA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6B528E" id="_x0000_t202" coordsize="21600,21600" o:spt="202" path="m,l,21600r21600,l21600,xe">
              <v:stroke joinstyle="miter"/>
              <v:path gradientshapeok="t" o:connecttype="rect"/>
            </v:shapetype>
            <v:shape id="Caixa de Texto 21" o:spid="_x0000_s1065" type="#_x0000_t202" alt="Classificação: Corporativo" style="position:absolute;margin-left:0;margin-top:0;width:216.7pt;height:36.15pt;z-index:-25163667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KHJqNk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2A26A8DF" w14:textId="28294C2E" w:rsidR="007927FD" w:rsidRPr="002474FA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2474FA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013116" w:rsidRPr="00393301">
      <w:rPr>
        <w:rFonts w:cstheme="minorHAnsi"/>
        <w:noProof/>
        <w:color w:val="5F5F5F" w:themeColor="accent6" w:themeShade="BF"/>
      </w:rPr>
      <w:drawing>
        <wp:anchor distT="0" distB="0" distL="114300" distR="114300" simplePos="0" relativeHeight="251658296" behindDoc="0" locked="0" layoutInCell="1" allowOverlap="1" wp14:anchorId="099825E6" wp14:editId="5145AED8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114955312" name="Imagem 21149553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m 3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13116" w:rsidRPr="00393301">
      <w:rPr>
        <w:rFonts w:cstheme="minorHAnsi"/>
        <w:smallCaps/>
        <w:noProof/>
      </w:rPr>
      <w:drawing>
        <wp:anchor distT="0" distB="0" distL="114300" distR="114300" simplePos="0" relativeHeight="251658298" behindDoc="1" locked="0" layoutInCell="1" allowOverlap="1" wp14:anchorId="712DBE06" wp14:editId="02DFF288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876138596" name="Imagem 876138596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13116" w:rsidRPr="00393301">
      <w:rPr>
        <w:rFonts w:cstheme="minorHAnsi"/>
        <w:smallCaps/>
        <w:color w:val="5F5F5F" w:themeColor="accent6" w:themeShade="BF"/>
      </w:rPr>
      <w:t xml:space="preserve">                               </w:t>
    </w:r>
    <w:r w:rsidR="00013116" w:rsidRPr="00070FEA">
      <w:rPr>
        <w:rFonts w:cstheme="minorHAnsi"/>
        <w:b/>
        <w:bCs/>
        <w:smallCaps/>
      </w:rPr>
      <w:t>| LINHA 2-VERDE | OBRAS EM ANDAMENTO |</w:t>
    </w:r>
    <w:r w:rsidR="00013116" w:rsidRPr="00070FEA">
      <w:rPr>
        <w:rFonts w:cstheme="minorHAnsi"/>
        <w:smallCaps/>
      </w:rPr>
      <w:t xml:space="preserve"> </w:t>
    </w:r>
    <w:r w:rsidR="00013116" w:rsidRPr="00070FEA">
      <w:rPr>
        <w:rFonts w:cstheme="minorHAnsi"/>
        <w:b/>
        <w:bCs/>
        <w:smallCaps/>
        <w:sz w:val="20"/>
        <w:szCs w:val="20"/>
      </w:rPr>
      <w:t>características</w: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A0E957" w14:textId="6C66E657" w:rsidR="00013116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77759" behindDoc="0" locked="0" layoutInCell="1" allowOverlap="1" wp14:anchorId="429F97BC" wp14:editId="108A2B59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460168404" name="Caixa de Texto 19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EC26E5E" w14:textId="0411107A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9F97BC"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68" type="#_x0000_t202" alt="Classificação: Corporativo" style="position:absolute;margin-left:0;margin-top:0;width:216.7pt;height:36.15pt;z-index:25167775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" filled="f" stroked="f">
              <v:textbox style="mso-fit-shape-to-text:t" inset="0,15pt,0,0">
                <w:txbxContent>
                  <w:p w14:paraId="7EC26E5E" w14:textId="0411107A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9E1BE8" w14:textId="08C5BE3C" w:rsidR="001C6D46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81855" behindDoc="0" locked="0" layoutInCell="1" allowOverlap="1" wp14:anchorId="251FB7B9" wp14:editId="54EDD25D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960229956" name="Caixa de Texto 23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176612F" w14:textId="757B250F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1FB7B9" id="_x0000_t202" coordsize="21600,21600" o:spt="202" path="m,l,21600r21600,l21600,xe">
              <v:stroke joinstyle="miter"/>
              <v:path gradientshapeok="t" o:connecttype="rect"/>
            </v:shapetype>
            <v:shape id="Caixa de Texto 23" o:spid="_x0000_s1070" type="#_x0000_t202" alt="Classificação: Corporativo" style="position:absolute;margin-left:0;margin-top:0;width:216.7pt;height:36.15pt;z-index:25168185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/sdpiw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4176612F" w14:textId="757B250F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AAA018" w14:textId="61F1EAD5" w:rsidR="00013116" w:rsidRPr="008F7E0D" w:rsidRDefault="007927FD" w:rsidP="00233003">
    <w:pPr>
      <w:pStyle w:val="Cabealho"/>
      <w:rPr>
        <w:rFonts w:cstheme="minorHAnsi"/>
        <w:smallCaps/>
      </w:rPr>
    </w:pPr>
    <w:r>
      <w:rPr>
        <w:rFonts w:cstheme="minorHAnsi"/>
        <w:noProof/>
      </w:rPr>
      <mc:AlternateContent>
        <mc:Choice Requires="wps">
          <w:drawing>
            <wp:anchor distT="0" distB="0" distL="0" distR="0" simplePos="0" relativeHeight="251682879" behindDoc="1" locked="0" layoutInCell="1" allowOverlap="1" wp14:anchorId="18CAE5B7" wp14:editId="5F382DC7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597572759" name="Caixa de Texto 24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F426238" w14:textId="40BEE299" w:rsidR="007927FD" w:rsidRPr="002474FA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2474FA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8CAE5B7" id="_x0000_t202" coordsize="21600,21600" o:spt="202" path="m,l,21600r21600,l21600,xe">
              <v:stroke joinstyle="miter"/>
              <v:path gradientshapeok="t" o:connecttype="rect"/>
            </v:shapetype>
            <v:shape id="Caixa de Texto 24" o:spid="_x0000_s1071" type="#_x0000_t202" alt="Classificação: Corporativo" style="position:absolute;margin-left:0;margin-top:0;width:216.7pt;height:36.15pt;z-index:-25163360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k3jbtg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4F426238" w14:textId="40BEE299" w:rsidR="007927FD" w:rsidRPr="002474FA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2474FA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013116" w:rsidRPr="008F7E0D">
      <w:rPr>
        <w:rFonts w:cstheme="minorHAnsi"/>
        <w:noProof/>
      </w:rPr>
      <w:drawing>
        <wp:anchor distT="0" distB="0" distL="114300" distR="114300" simplePos="0" relativeHeight="251658293" behindDoc="0" locked="0" layoutInCell="1" allowOverlap="1" wp14:anchorId="05CC74BD" wp14:editId="094113D2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357090018" name="Imagem 3570900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" name="Imagem 9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13116" w:rsidRPr="008F7E0D">
      <w:rPr>
        <w:rFonts w:cstheme="minorHAnsi"/>
        <w:smallCaps/>
        <w:noProof/>
      </w:rPr>
      <w:drawing>
        <wp:anchor distT="0" distB="0" distL="114300" distR="114300" simplePos="0" relativeHeight="251658294" behindDoc="1" locked="0" layoutInCell="1" allowOverlap="1" wp14:anchorId="1DDF91AB" wp14:editId="20A221AE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64788927" name="Imagem 264788927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13116" w:rsidRPr="008F7E0D">
      <w:rPr>
        <w:rFonts w:cstheme="minorHAnsi"/>
        <w:smallCaps/>
      </w:rPr>
      <w:t xml:space="preserve">                               </w:t>
    </w:r>
    <w:r w:rsidR="00013116" w:rsidRPr="008F7E0D">
      <w:rPr>
        <w:rFonts w:cstheme="minorHAnsi"/>
        <w:b/>
        <w:bCs/>
        <w:smallCaps/>
      </w:rPr>
      <w:t>| LINHA 2-VERDE | OBRAS EM ANDAMENTO |</w:t>
    </w:r>
    <w:r w:rsidR="00013116" w:rsidRPr="008F7E0D">
      <w:rPr>
        <w:rFonts w:cstheme="minorHAnsi"/>
        <w:smallCaps/>
      </w:rPr>
      <w:t xml:space="preserve"> </w:t>
    </w:r>
    <w:r w:rsidR="00013116" w:rsidRPr="008F7E0D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F30973" w14:textId="4B61F56C" w:rsidR="001C6D46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80831" behindDoc="0" locked="0" layoutInCell="1" allowOverlap="1" wp14:anchorId="0810FAB8" wp14:editId="3BB9E725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2635735" name="Caixa de Texto 22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BEE0C67" w14:textId="565EB690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810FAB8" id="_x0000_t202" coordsize="21600,21600" o:spt="202" path="m,l,21600r21600,l21600,xe">
              <v:stroke joinstyle="miter"/>
              <v:path gradientshapeok="t" o:connecttype="rect"/>
            </v:shapetype>
            <v:shape id="Caixa de Texto 22" o:spid="_x0000_s1074" type="#_x0000_t202" alt="Classificação: Corporativo" style="position:absolute;margin-left:0;margin-top:0;width:216.7pt;height:36.15pt;z-index:25168083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SjqjfQ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5BEE0C67" w14:textId="565EB690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B09955" w14:textId="0406A23A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84927" behindDoc="0" locked="0" layoutInCell="1" allowOverlap="1" wp14:anchorId="0D8A39C1" wp14:editId="27DB7C20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861771714" name="Caixa de Texto 26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50DC75B" w14:textId="5CA5DB61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8A39C1" id="_x0000_t202" coordsize="21600,21600" o:spt="202" path="m,l,21600r21600,l21600,xe">
              <v:stroke joinstyle="miter"/>
              <v:path gradientshapeok="t" o:connecttype="rect"/>
            </v:shapetype>
            <v:shape id="Caixa de Texto 26" o:spid="_x0000_s1076" type="#_x0000_t202" alt="Classificação: Corporativo" style="position:absolute;margin-left:0;margin-top:0;width:216.7pt;height:36.15pt;z-index:251684927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DUToxg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650DC75B" w14:textId="5CA5DB61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9206AA" w14:textId="2A46EF83" w:rsidR="00D41C97" w:rsidRPr="000D6768" w:rsidRDefault="007927FD" w:rsidP="001F33ED">
    <w:pPr>
      <w:pStyle w:val="Cabealho"/>
      <w:tabs>
        <w:tab w:val="clear" w:pos="4680"/>
        <w:tab w:val="clear" w:pos="9360"/>
        <w:tab w:val="left" w:pos="4621"/>
      </w:tabs>
    </w:pPr>
    <w:r>
      <w:rPr>
        <w:noProof/>
      </w:rPr>
      <mc:AlternateContent>
        <mc:Choice Requires="wps">
          <w:drawing>
            <wp:anchor distT="0" distB="0" distL="0" distR="0" simplePos="0" relativeHeight="251685951" behindDoc="1" locked="0" layoutInCell="1" allowOverlap="1" wp14:anchorId="7E5F2B95" wp14:editId="70BCFD67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311047999" name="Caixa de Texto 27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25EE556" w14:textId="5D90CFCF" w:rsidR="007927FD" w:rsidRPr="002474FA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2474FA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E5F2B95" id="_x0000_t202" coordsize="21600,21600" o:spt="202" path="m,l,21600r21600,l21600,xe">
              <v:stroke joinstyle="miter"/>
              <v:path gradientshapeok="t" o:connecttype="rect"/>
            </v:shapetype>
            <v:shape id="Caixa de Texto 27" o:spid="_x0000_s1077" type="#_x0000_t202" alt="Classificação: Corporativo" style="position:absolute;margin-left:0;margin-top:0;width:216.7pt;height:36.15pt;z-index:-25163052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YPta+w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125EE556" w14:textId="5D90CFCF" w:rsidR="007927FD" w:rsidRPr="002474FA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2474FA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D41C97">
      <w:rPr>
        <w:noProof/>
      </w:rPr>
      <w:drawing>
        <wp:anchor distT="0" distB="0" distL="114300" distR="114300" simplePos="0" relativeHeight="251658260" behindDoc="1" locked="0" layoutInCell="1" allowOverlap="1" wp14:anchorId="1C2D8F55" wp14:editId="266FA650">
          <wp:simplePos x="0" y="0"/>
          <wp:positionH relativeFrom="page">
            <wp:align>right</wp:align>
          </wp:positionH>
          <wp:positionV relativeFrom="paragraph">
            <wp:posOffset>-183515</wp:posOffset>
          </wp:positionV>
          <wp:extent cx="7550678" cy="12747009"/>
          <wp:effectExtent l="0" t="0" r="0" b="0"/>
          <wp:wrapNone/>
          <wp:docPr id="168" name="Imagem 1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Imagem 168"/>
                  <pic:cNvPicPr/>
                </pic:nvPicPr>
                <pic:blipFill>
                  <a:blip r:embed="rId1">
                    <a:alphaModFix amt="20000"/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harpenSoften amount="5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0678" cy="1274700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>
      <w:tab/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628EE" w14:textId="404027E2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83903" behindDoc="0" locked="0" layoutInCell="1" allowOverlap="1" wp14:anchorId="7846D1DB" wp14:editId="06C76C19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538347950" name="Caixa de Texto 25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98D43D1" w14:textId="3B6F9041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846D1DB" id="_x0000_t202" coordsize="21600,21600" o:spt="202" path="m,l,21600r21600,l21600,xe">
              <v:stroke joinstyle="miter"/>
              <v:path gradientshapeok="t" o:connecttype="rect"/>
            </v:shapetype>
            <v:shape id="Caixa de Texto 25" o:spid="_x0000_s1080" type="#_x0000_t202" alt="Classificação: Corporativo" style="position:absolute;margin-left:0;margin-top:0;width:216.7pt;height:36.15pt;z-index:25168390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KRoV7g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798D43D1" w14:textId="3B6F9041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FDDF6" w14:textId="20439641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87999" behindDoc="0" locked="0" layoutInCell="1" allowOverlap="1" wp14:anchorId="5BE7F6E1" wp14:editId="5BE3A63D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620398840" name="Caixa de Texto 29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F747436" w14:textId="419B1FB9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E7F6E1" id="_x0000_t202" coordsize="21600,21600" o:spt="202" path="m,l,21600r21600,l21600,xe">
              <v:stroke joinstyle="miter"/>
              <v:path gradientshapeok="t" o:connecttype="rect"/>
            </v:shapetype>
            <v:shape id="Caixa de Texto 29" o:spid="_x0000_s1082" type="#_x0000_t202" alt="Classificação: Corporativo" style="position:absolute;margin-left:0;margin-top:0;width:216.7pt;height:36.15pt;z-index:25168799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Mrr+DU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4F747436" w14:textId="419B1FB9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1D005D" w14:textId="4950F36B" w:rsidR="00D41C97" w:rsidRPr="00745BA4" w:rsidRDefault="007927FD" w:rsidP="005B574A">
    <w:pPr>
      <w:pStyle w:val="Cabealho"/>
      <w:rPr>
        <w:rFonts w:cstheme="minorHAnsi"/>
      </w:rPr>
    </w:pPr>
    <w:r>
      <w:rPr>
        <w:rFonts w:cstheme="minorHAnsi"/>
        <w:noProof/>
        <w:color w:val="5F5F5F" w:themeColor="accent6" w:themeShade="BF"/>
      </w:rPr>
      <mc:AlternateContent>
        <mc:Choice Requires="wps">
          <w:drawing>
            <wp:anchor distT="0" distB="0" distL="0" distR="0" simplePos="0" relativeHeight="251689023" behindDoc="1" locked="0" layoutInCell="1" allowOverlap="1" wp14:anchorId="419730AE" wp14:editId="0E14EBBF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245781369" name="Caixa de Texto 30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2725F03" w14:textId="08B3D39B" w:rsidR="007927FD" w:rsidRPr="00F44D49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F44D49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19730AE" id="_x0000_t202" coordsize="21600,21600" o:spt="202" path="m,l,21600r21600,l21600,xe">
              <v:stroke joinstyle="miter"/>
              <v:path gradientshapeok="t" o:connecttype="rect"/>
            </v:shapetype>
            <v:shape id="Caixa de Texto 30" o:spid="_x0000_s1083" type="#_x0000_t202" alt="Classificação: Corporativo" style="position:absolute;margin-left:0;margin-top:0;width:216.7pt;height:36.15pt;z-index:-251627457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" filled="f" stroked="f">
              <v:textbox style="mso-fit-shape-to-text:t" inset="0,15pt,0,0">
                <w:txbxContent>
                  <w:p w14:paraId="52725F03" w14:textId="08B3D39B" w:rsidR="007927FD" w:rsidRPr="00F44D49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F44D49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EC6AC2" w:rsidRPr="00745BA4">
      <w:rPr>
        <w:rFonts w:cstheme="minorHAnsi"/>
        <w:noProof/>
        <w:color w:val="5F5F5F" w:themeColor="accent6" w:themeShade="BF"/>
      </w:rPr>
      <w:drawing>
        <wp:anchor distT="0" distB="0" distL="114300" distR="114300" simplePos="0" relativeHeight="251658262" behindDoc="0" locked="0" layoutInCell="1" allowOverlap="1" wp14:anchorId="1B5E60C0" wp14:editId="5C2000B3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036752451" name="Imagem 20367524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" name="Imagem 17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745BA4">
      <w:rPr>
        <w:rFonts w:cstheme="minorHAnsi"/>
        <w:smallCaps/>
        <w:noProof/>
      </w:rPr>
      <w:drawing>
        <wp:anchor distT="0" distB="0" distL="114300" distR="114300" simplePos="0" relativeHeight="251658264" behindDoc="1" locked="0" layoutInCell="1" allowOverlap="1" wp14:anchorId="2DFFC3D8" wp14:editId="52C7C9B7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782843811" name="Imagem 782843811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colorTemperature colorTemp="5900"/>
                            </a14:imgEffect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745BA4">
      <w:rPr>
        <w:rFonts w:cstheme="minorHAnsi"/>
        <w:smallCaps/>
        <w:color w:val="5F5F5F" w:themeColor="accent6" w:themeShade="BF"/>
      </w:rPr>
      <w:t xml:space="preserve">                              </w:t>
    </w:r>
    <w:r w:rsidR="00D41C97" w:rsidRPr="00745BA4">
      <w:rPr>
        <w:rFonts w:cstheme="minorHAnsi"/>
        <w:b/>
        <w:bCs/>
        <w:smallCaps/>
      </w:rPr>
      <w:t xml:space="preserve">| LINHA 15-PRATA | OBRAS EM ANDAMENTO | </w:t>
    </w:r>
    <w:r w:rsidR="00D41C97" w:rsidRPr="00745BA4">
      <w:rPr>
        <w:rFonts w:cstheme="minorHAnsi"/>
        <w:b/>
        <w:bCs/>
        <w:smallCaps/>
        <w:sz w:val="20"/>
        <w:szCs w:val="20"/>
      </w:rPr>
      <w:t>características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F20068" w14:textId="042B7EB8" w:rsidR="007927FD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59327" behindDoc="0" locked="0" layoutInCell="1" allowOverlap="1" wp14:anchorId="13A90222" wp14:editId="026035D7">
              <wp:simplePos x="463138" y="19000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820414118" name="Caixa de Texto 1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925EDA1" w14:textId="0F19F177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3A90222" id="_x0000_t202" coordsize="21600,21600" o:spt="202" path="m,l,21600r21600,l21600,xe">
              <v:stroke joinstyle="miter"/>
              <v:path gradientshapeok="t" o:connecttype="rect"/>
            </v:shapetype>
            <v:shape id="Caixa de Texto 1" o:spid="_x0000_s1032" type="#_x0000_t202" alt="Classificação: Corporativo" style="position:absolute;margin-left:0;margin-top:0;width:216.7pt;height:36.15pt;z-index:251659327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" filled="f" stroked="f">
              <v:textbox style="mso-fit-shape-to-text:t" inset="0,15pt,0,0">
                <w:txbxContent>
                  <w:p w14:paraId="0925EDA1" w14:textId="0F19F177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3C7294" w14:textId="6CC4914E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86975" behindDoc="0" locked="0" layoutInCell="1" allowOverlap="1" wp14:anchorId="4C075CDD" wp14:editId="204C1E69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638005476" name="Caixa de Texto 28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301E140" w14:textId="5A2B4072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C075CDD" id="_x0000_t202" coordsize="21600,21600" o:spt="202" path="m,l,21600r21600,l21600,xe">
              <v:stroke joinstyle="miter"/>
              <v:path gradientshapeok="t" o:connecttype="rect"/>
            </v:shapetype>
            <v:shape id="Caixa de Texto 28" o:spid="_x0000_s1086" type="#_x0000_t202" alt="Classificação: Corporativo" style="position:absolute;margin-left:0;margin-top:0;width:216.7pt;height:36.15pt;z-index:25168697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Ffr1vU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6301E140" w14:textId="5A2B4072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3655F7" w14:textId="6DE93282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91071" behindDoc="0" locked="0" layoutInCell="1" allowOverlap="1" wp14:anchorId="26439AB7" wp14:editId="3A0AD713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699762109" name="Caixa de Texto 32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8C699C1" w14:textId="160551BD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6439AB7" id="_x0000_t202" coordsize="21600,21600" o:spt="202" path="m,l,21600r21600,l21600,xe">
              <v:stroke joinstyle="miter"/>
              <v:path gradientshapeok="t" o:connecttype="rect"/>
            </v:shapetype>
            <v:shape id="Caixa de Texto 32" o:spid="_x0000_s1088" type="#_x0000_t202" alt="Classificação: Corporativo" style="position:absolute;margin-left:0;margin-top:0;width:216.7pt;height:36.15pt;z-index:25169107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kOdxlg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18C699C1" w14:textId="160551BD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828C5D" w14:textId="42586EBF" w:rsidR="00D41C97" w:rsidRPr="008F7E0D" w:rsidRDefault="007927FD" w:rsidP="005B574A">
    <w:pPr>
      <w:pStyle w:val="Cabealho"/>
      <w:rPr>
        <w:rFonts w:cstheme="minorHAnsi"/>
      </w:rPr>
    </w:pPr>
    <w:r>
      <w:rPr>
        <w:rFonts w:cstheme="minorHAnsi"/>
        <w:noProof/>
      </w:rPr>
      <mc:AlternateContent>
        <mc:Choice Requires="wps">
          <w:drawing>
            <wp:anchor distT="0" distB="0" distL="0" distR="0" simplePos="0" relativeHeight="251692095" behindDoc="1" locked="0" layoutInCell="1" allowOverlap="1" wp14:anchorId="559D5F57" wp14:editId="5C398E00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584582423" name="Caixa de Texto 33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AC14CC0" w14:textId="54AA18D2" w:rsidR="007927FD" w:rsidRPr="00F44D49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F44D49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59D5F57" id="_x0000_t202" coordsize="21600,21600" o:spt="202" path="m,l,21600r21600,l21600,xe">
              <v:stroke joinstyle="miter"/>
              <v:path gradientshapeok="t" o:connecttype="rect"/>
            </v:shapetype>
            <v:shape id="Caixa de Texto 33" o:spid="_x0000_s1089" type="#_x0000_t202" alt="Classificação: Corporativo" style="position:absolute;margin-left:0;margin-top:0;width:216.7pt;height:36.15pt;z-index:-25162438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/VjDqw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2AC14CC0" w14:textId="54AA18D2" w:rsidR="007927FD" w:rsidRPr="00F44D49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F44D49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EC6AC2" w:rsidRPr="008F7E0D">
      <w:rPr>
        <w:rFonts w:cstheme="minorHAnsi"/>
        <w:noProof/>
      </w:rPr>
      <w:drawing>
        <wp:anchor distT="0" distB="0" distL="114300" distR="114300" simplePos="0" relativeHeight="251658266" behindDoc="0" locked="0" layoutInCell="1" allowOverlap="1" wp14:anchorId="3F678329" wp14:editId="55924087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183" name="Imagem 18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3" name="Imagem 18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8F7E0D">
      <w:rPr>
        <w:rFonts w:cstheme="minorHAnsi"/>
        <w:smallCaps/>
        <w:noProof/>
      </w:rPr>
      <w:drawing>
        <wp:anchor distT="0" distB="0" distL="114300" distR="114300" simplePos="0" relativeHeight="251658267" behindDoc="1" locked="0" layoutInCell="1" allowOverlap="1" wp14:anchorId="754FB4FB" wp14:editId="66C26D15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182" name="Imagem 182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8F7E0D">
      <w:rPr>
        <w:rFonts w:cstheme="minorHAnsi"/>
        <w:smallCaps/>
      </w:rPr>
      <w:t xml:space="preserve">                               </w:t>
    </w:r>
    <w:r w:rsidR="00D41C97" w:rsidRPr="008F7E0D">
      <w:rPr>
        <w:rFonts w:cstheme="minorHAnsi"/>
        <w:b/>
        <w:bCs/>
        <w:smallCaps/>
      </w:rPr>
      <w:t>| LINHA 15-PRATA | OBRAS EM ANDAMENTO |</w:t>
    </w:r>
    <w:r w:rsidR="00D41C97" w:rsidRPr="008F7E0D">
      <w:rPr>
        <w:rFonts w:cstheme="minorHAnsi"/>
        <w:smallCaps/>
      </w:rPr>
      <w:t xml:space="preserve"> </w:t>
    </w:r>
    <w:r w:rsidR="00D41C97" w:rsidRPr="008F7E0D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540E8B" w14:textId="74E3DB02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90047" behindDoc="0" locked="0" layoutInCell="1" allowOverlap="1" wp14:anchorId="6455CF7D" wp14:editId="73833EA6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186846103" name="Caixa de Texto 31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7A0DF7C" w14:textId="11AA46F5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55CF7D" id="_x0000_t202" coordsize="21600,21600" o:spt="202" path="m,l,21600r21600,l21600,xe">
              <v:stroke joinstyle="miter"/>
              <v:path gradientshapeok="t" o:connecttype="rect"/>
            </v:shapetype>
            <v:shape id="Caixa de Texto 31" o:spid="_x0000_s1092" type="#_x0000_t202" alt="Classificação: Corporativo" style="position:absolute;margin-left:0;margin-top:0;width:216.7pt;height:36.15pt;z-index:251690047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CQau2A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17A0DF7C" w14:textId="11AA46F5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6976BA" w14:textId="6875EBB6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94143" behindDoc="0" locked="0" layoutInCell="1" allowOverlap="1" wp14:anchorId="0EE08F25" wp14:editId="29ABEFC0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59206399" name="Caixa de Texto 35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C11CA2E" w14:textId="01863F6D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EE08F25" id="_x0000_t202" coordsize="21600,21600" o:spt="202" path="m,l,21600r21600,l21600,xe">
              <v:stroke joinstyle="miter"/>
              <v:path gradientshapeok="t" o:connecttype="rect"/>
            </v:shapetype>
            <v:shape id="Caixa de Texto 35" o:spid="_x0000_s1094" type="#_x0000_t202" alt="Classificação: Corporativo" style="position:absolute;margin-left:0;margin-top:0;width:216.7pt;height:36.15pt;z-index:25169414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P5k3hs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6C11CA2E" w14:textId="01863F6D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7C617E" w14:textId="1B1DACC5" w:rsidR="00D41C97" w:rsidRPr="000D6768" w:rsidRDefault="007927FD" w:rsidP="000D6768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95167" behindDoc="1" locked="0" layoutInCell="1" allowOverlap="1" wp14:anchorId="5C79B737" wp14:editId="7AFA3EBB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371269933" name="Caixa de Texto 36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5B472B2" w14:textId="06A0EF62" w:rsidR="007927FD" w:rsidRPr="0024030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24030D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C79B737" id="_x0000_t202" coordsize="21600,21600" o:spt="202" path="m,l,21600r21600,l21600,xe">
              <v:stroke joinstyle="miter"/>
              <v:path gradientshapeok="t" o:connecttype="rect"/>
            </v:shapetype>
            <v:shape id="Caixa de Texto 36" o:spid="_x0000_s1095" type="#_x0000_t202" alt="Classificação: Corporativo" style="position:absolute;margin-left:0;margin-top:0;width:216.7pt;height:36.15pt;z-index:-25162131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JPbbCY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55B472B2" w14:textId="06A0EF62" w:rsidR="007927FD" w:rsidRPr="0024030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24030D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D41C97">
      <w:rPr>
        <w:noProof/>
      </w:rPr>
      <w:drawing>
        <wp:anchor distT="0" distB="0" distL="114300" distR="114300" simplePos="0" relativeHeight="251658268" behindDoc="1" locked="0" layoutInCell="1" allowOverlap="1" wp14:anchorId="0B7469AE" wp14:editId="6E11E825">
          <wp:simplePos x="0" y="0"/>
          <wp:positionH relativeFrom="page">
            <wp:align>right</wp:align>
          </wp:positionH>
          <wp:positionV relativeFrom="paragraph">
            <wp:posOffset>-183515</wp:posOffset>
          </wp:positionV>
          <wp:extent cx="7547009" cy="12747009"/>
          <wp:effectExtent l="0" t="0" r="0" b="0"/>
          <wp:wrapNone/>
          <wp:docPr id="202" name="Imagem 20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2" name="Imagem 202"/>
                  <pic:cNvPicPr/>
                </pic:nvPicPr>
                <pic:blipFill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7009" cy="1274700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9039E9" w14:textId="27802433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93119" behindDoc="0" locked="0" layoutInCell="1" allowOverlap="1" wp14:anchorId="79F978D0" wp14:editId="65B51D7F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757272873" name="Caixa de Texto 34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93C923D" w14:textId="03C30861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9F978D0" id="_x0000_t202" coordsize="21600,21600" o:spt="202" path="m,l,21600r21600,l21600,xe">
              <v:stroke joinstyle="miter"/>
              <v:path gradientshapeok="t" o:connecttype="rect"/>
            </v:shapetype>
            <v:shape id="Caixa de Texto 34" o:spid="_x0000_s1098" type="#_x0000_t202" alt="Classificação: Corporativo" style="position:absolute;margin-left:0;margin-top:0;width:216.7pt;height:36.15pt;z-index:25169311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ykhPpQ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593C923D" w14:textId="03C30861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B66471" w14:textId="7287D0EF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97215" behindDoc="0" locked="0" layoutInCell="1" allowOverlap="1" wp14:anchorId="5F676525" wp14:editId="64EA7E4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824160823" name="Caixa de Texto 38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5B6A7AB" w14:textId="5B4B3C1D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676525" id="_x0000_t202" coordsize="21600,21600" o:spt="202" path="m,l,21600r21600,l21600,xe">
              <v:stroke joinstyle="miter"/>
              <v:path gradientshapeok="t" o:connecttype="rect"/>
            </v:shapetype>
            <v:shape id="Caixa de Texto 38" o:spid="_x0000_s1100" type="#_x0000_t202" alt="Classificação: Corporativo" style="position:absolute;margin-left:0;margin-top:0;width:216.7pt;height:36.15pt;z-index:25169721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BA2Kt4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55B6A7AB" w14:textId="5B4B3C1D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661125" w14:textId="62914FD8" w:rsidR="00D41C97" w:rsidRPr="008F7E0D" w:rsidRDefault="007927FD" w:rsidP="005B574A">
    <w:pPr>
      <w:pStyle w:val="Cabealho"/>
      <w:rPr>
        <w:rFonts w:cstheme="minorHAnsi"/>
      </w:rPr>
    </w:pPr>
    <w:r>
      <w:rPr>
        <w:rFonts w:ascii="HandelGotDLig" w:hAnsi="HandelGotDLig"/>
        <w:noProof/>
      </w:rPr>
      <mc:AlternateContent>
        <mc:Choice Requires="wps">
          <w:drawing>
            <wp:anchor distT="0" distB="0" distL="0" distR="0" simplePos="0" relativeHeight="251698239" behindDoc="0" locked="0" layoutInCell="1" allowOverlap="1" wp14:anchorId="7BB102E8" wp14:editId="0C0335F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858917451" name="Caixa de Texto 39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D7E1BE3" w14:textId="5A009E51" w:rsidR="007927FD" w:rsidRPr="0024030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24030D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BB102E8" id="_x0000_t202" coordsize="21600,21600" o:spt="202" path="m,l,21600r21600,l21600,xe">
              <v:stroke joinstyle="miter"/>
              <v:path gradientshapeok="t" o:connecttype="rect"/>
            </v:shapetype>
            <v:shape id="Caixa de Texto 39" o:spid="_x0000_s1101" type="#_x0000_t202" alt="Classificação: Corporativo" style="position:absolute;margin-left:0;margin-top:0;width:216.7pt;height:36.15pt;z-index:25169823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H2JmOM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2D7E1BE3" w14:textId="5A009E51" w:rsidR="007927FD" w:rsidRPr="0024030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24030D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FF441B" w:rsidRPr="008F7E0D">
      <w:rPr>
        <w:rFonts w:ascii="HandelGotDLig" w:hAnsi="HandelGotDLig"/>
        <w:noProof/>
      </w:rPr>
      <w:drawing>
        <wp:anchor distT="0" distB="0" distL="114300" distR="114300" simplePos="0" relativeHeight="251658270" behindDoc="0" locked="0" layoutInCell="1" allowOverlap="1" wp14:anchorId="6087F345" wp14:editId="5E89A700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04" name="Imagem 2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4" name="Imagem 20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8F7E0D">
      <w:rPr>
        <w:rFonts w:ascii="HandelGotDLig" w:hAnsi="HandelGotDLig"/>
        <w:smallCaps/>
        <w:noProof/>
      </w:rPr>
      <w:drawing>
        <wp:anchor distT="0" distB="0" distL="114300" distR="114300" simplePos="0" relativeHeight="251658271" behindDoc="1" locked="0" layoutInCell="1" allowOverlap="1" wp14:anchorId="03F0A98F" wp14:editId="4F524564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03" name="Imagem 203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2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8F7E0D">
      <w:rPr>
        <w:rFonts w:ascii="HandelGotDLig" w:hAnsi="HandelGotDLig"/>
        <w:smallCaps/>
      </w:rPr>
      <w:t xml:space="preserve">                               </w:t>
    </w:r>
    <w:r w:rsidR="00D41C97" w:rsidRPr="008F7E0D">
      <w:rPr>
        <w:rFonts w:cstheme="minorHAnsi"/>
        <w:b/>
        <w:bCs/>
        <w:smallCaps/>
      </w:rPr>
      <w:t>|</w:t>
    </w:r>
    <w:r w:rsidR="00D41C97" w:rsidRPr="008F7E0D">
      <w:rPr>
        <w:rFonts w:cstheme="minorHAnsi"/>
        <w:smallCaps/>
      </w:rPr>
      <w:t xml:space="preserve"> </w:t>
    </w:r>
    <w:r w:rsidR="00D41C97" w:rsidRPr="008F7E0D">
      <w:rPr>
        <w:rFonts w:cstheme="minorHAnsi"/>
        <w:b/>
        <w:bCs/>
        <w:smallCaps/>
      </w:rPr>
      <w:t>LINHA 17-OURO | OBRAS EM ANDAMENTO |</w:t>
    </w:r>
    <w:r w:rsidR="00D41C97" w:rsidRPr="008F7E0D">
      <w:rPr>
        <w:rFonts w:cstheme="minorHAnsi"/>
        <w:smallCaps/>
      </w:rPr>
      <w:t xml:space="preserve"> </w:t>
    </w:r>
    <w:r w:rsidR="00D41C97" w:rsidRPr="008F7E0D">
      <w:rPr>
        <w:rFonts w:cstheme="minorHAnsi"/>
        <w:b/>
        <w:bCs/>
        <w:smallCaps/>
        <w:sz w:val="20"/>
        <w:szCs w:val="20"/>
      </w:rPr>
      <w:t>características</w: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E51FD3" w14:textId="32966696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96191" behindDoc="0" locked="0" layoutInCell="1" allowOverlap="1" wp14:anchorId="4EEA6088" wp14:editId="2EC3F68E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912097612" name="Caixa de Texto 37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67B0A65" w14:textId="294A983D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EA6088" id="_x0000_t202" coordsize="21600,21600" o:spt="202" path="m,l,21600r21600,l21600,xe">
              <v:stroke joinstyle="miter"/>
              <v:path gradientshapeok="t" o:connecttype="rect"/>
            </v:shapetype>
            <v:shape id="Caixa de Texto 37" o:spid="_x0000_s1104" type="#_x0000_t202" alt="Classificação: Corporativo" style="position:absolute;margin-left:0;margin-top:0;width:216.7pt;height:36.15pt;z-index:25169619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KTL4Cg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367B0A65" w14:textId="294A983D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A40FC5" w14:textId="1F48C0DA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63423" behindDoc="0" locked="0" layoutInCell="1" allowOverlap="1" wp14:anchorId="451B3D9E" wp14:editId="6177924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2080516883" name="Caixa de Texto 5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98C98B5" w14:textId="71CB0083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51B3D9E" id="_x0000_t202" coordsize="21600,21600" o:spt="202" path="m,l,21600r21600,l21600,xe">
              <v:stroke joinstyle="miter"/>
              <v:path gradientshapeok="t" o:connecttype="rect"/>
            </v:shapetype>
            <v:shape id="Caixa de Texto 5" o:spid="_x0000_s1034" type="#_x0000_t202" alt="Classificação: Corporativo" style="position:absolute;margin-left:0;margin-top:0;width:216.7pt;height:36.15pt;z-index:25166342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bubnuQ4CAAAd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098C98B5" w14:textId="71CB0083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401D3E" w14:textId="3615478C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00287" behindDoc="0" locked="0" layoutInCell="1" allowOverlap="1" wp14:anchorId="69668F5D" wp14:editId="66DFE8E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432561993" name="Caixa de Texto 41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77EE5E5" w14:textId="6A464E64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9668F5D" id="_x0000_t202" coordsize="21600,21600" o:spt="202" path="m,l,21600r21600,l21600,xe">
              <v:stroke joinstyle="miter"/>
              <v:path gradientshapeok="t" o:connecttype="rect"/>
            </v:shapetype>
            <v:shape id="Caixa de Texto 41" o:spid="_x0000_s1106" type="#_x0000_t202" alt="Classificação: Corporativo" style="position:absolute;margin-left:0;margin-top:0;width:216.7pt;height:36.15pt;z-index:251700287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OO1q5M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477EE5E5" w14:textId="6A464E64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050D02" w14:textId="46AE0640" w:rsidR="00D41C97" w:rsidRPr="008F7E0D" w:rsidRDefault="007927FD" w:rsidP="005B574A">
    <w:pPr>
      <w:pStyle w:val="Cabealho"/>
      <w:rPr>
        <w:rFonts w:cstheme="minorHAnsi"/>
      </w:rPr>
    </w:pPr>
    <w:r>
      <w:rPr>
        <w:rFonts w:cstheme="minorHAnsi"/>
        <w:noProof/>
      </w:rPr>
      <mc:AlternateContent>
        <mc:Choice Requires="wps">
          <w:drawing>
            <wp:anchor distT="0" distB="0" distL="0" distR="0" simplePos="0" relativeHeight="251701311" behindDoc="1" locked="0" layoutInCell="1" allowOverlap="1" wp14:anchorId="1D32A60F" wp14:editId="097E61BD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424388233" name="Caixa de Texto 42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B2271E8" w14:textId="5378AECA" w:rsidR="007927FD" w:rsidRPr="0024030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24030D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32A60F" id="_x0000_t202" coordsize="21600,21600" o:spt="202" path="m,l,21600r21600,l21600,xe">
              <v:stroke joinstyle="miter"/>
              <v:path gradientshapeok="t" o:connecttype="rect"/>
            </v:shapetype>
            <v:shape id="Caixa de Texto 42" o:spid="_x0000_s1107" type="#_x0000_t202" alt="Classificação: Corporativo" style="position:absolute;margin-left:0;margin-top:0;width:216.7pt;height:36.15pt;z-index:-25161516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I4KGa4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5B2271E8" w14:textId="5378AECA" w:rsidR="007927FD" w:rsidRPr="0024030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24030D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D578B1" w:rsidRPr="008F7E0D">
      <w:rPr>
        <w:rFonts w:cstheme="minorHAnsi"/>
        <w:noProof/>
      </w:rPr>
      <w:drawing>
        <wp:anchor distT="0" distB="0" distL="114300" distR="114300" simplePos="0" relativeHeight="251658272" behindDoc="0" locked="0" layoutInCell="1" allowOverlap="1" wp14:anchorId="04B71271" wp14:editId="223CED04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09" name="Imagem 20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9" name="Imagem 20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8F7E0D">
      <w:rPr>
        <w:rFonts w:cstheme="minorHAnsi"/>
        <w:smallCaps/>
        <w:noProof/>
      </w:rPr>
      <w:drawing>
        <wp:anchor distT="0" distB="0" distL="114300" distR="114300" simplePos="0" relativeHeight="251658273" behindDoc="1" locked="0" layoutInCell="1" allowOverlap="1" wp14:anchorId="11D0DD05" wp14:editId="23A8C742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08" name="Imagem 208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2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8F7E0D">
      <w:rPr>
        <w:rFonts w:cstheme="minorHAnsi"/>
        <w:smallCaps/>
      </w:rPr>
      <w:t xml:space="preserve">                               </w:t>
    </w:r>
    <w:r w:rsidR="00D41C97" w:rsidRPr="008F7E0D">
      <w:rPr>
        <w:rFonts w:cstheme="minorHAnsi"/>
        <w:b/>
        <w:bCs/>
        <w:smallCaps/>
      </w:rPr>
      <w:t xml:space="preserve">| LINHA 17-OURO | OBRAS EM ANDAMENTO </w:t>
    </w:r>
    <w:bookmarkStart w:id="10" w:name="_Hlk135240793"/>
    <w:bookmarkStart w:id="11" w:name="_Hlk135240794"/>
    <w:r w:rsidR="00D41C97" w:rsidRPr="008F7E0D">
      <w:rPr>
        <w:rFonts w:cstheme="minorHAnsi"/>
        <w:b/>
        <w:bCs/>
        <w:smallCaps/>
      </w:rPr>
      <w:t xml:space="preserve">| </w:t>
    </w:r>
    <w:r w:rsidR="00D41C97" w:rsidRPr="008F7E0D">
      <w:rPr>
        <w:rFonts w:cstheme="minorHAnsi"/>
        <w:b/>
        <w:bCs/>
        <w:smallCaps/>
        <w:sz w:val="20"/>
        <w:szCs w:val="20"/>
      </w:rPr>
      <w:t>registro fotográfico</w:t>
    </w:r>
    <w:bookmarkEnd w:id="10"/>
    <w:bookmarkEnd w:id="11"/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6FB550" w14:textId="443C0AEA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99263" behindDoc="0" locked="0" layoutInCell="1" allowOverlap="1" wp14:anchorId="4E7B84C1" wp14:editId="53A6FB33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26415540" name="Caixa de Texto 40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349AE04" w14:textId="7CA59EF3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7B84C1" id="_x0000_t202" coordsize="21600,21600" o:spt="202" path="m,l,21600r21600,l21600,xe">
              <v:stroke joinstyle="miter"/>
              <v:path gradientshapeok="t" o:connecttype="rect"/>
            </v:shapetype>
            <v:shape id="Caixa de Texto 40" o:spid="_x0000_s1110" type="#_x0000_t202" alt="Classificação: Corporativo" style="position:absolute;margin-left:0;margin-top:0;width:216.7pt;height:36.15pt;z-index:25169926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AcGFwU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4349AE04" w14:textId="7CA59EF3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846DAE" w14:textId="07426320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03359" behindDoc="0" locked="0" layoutInCell="1" allowOverlap="1" wp14:anchorId="18E18072" wp14:editId="6B556459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425605721" name="Caixa de Texto 44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D6A1617" w14:textId="79DE48D8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8E18072" id="_x0000_t202" coordsize="21600,21600" o:spt="202" path="m,l,21600r21600,l21600,xe">
              <v:stroke joinstyle="miter"/>
              <v:path gradientshapeok="t" o:connecttype="rect"/>
            </v:shapetype>
            <v:shape id="Caixa de Texto 44" o:spid="_x0000_s1112" type="#_x0000_t202" alt="Classificação: Corporativo" style="position:absolute;margin-left:0;margin-top:0;width:216.7pt;height:36.15pt;z-index:25170335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GmFuIg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4D6A1617" w14:textId="79DE48D8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AC12D3" w14:textId="444E5574" w:rsidR="00D41C97" w:rsidRPr="000D6768" w:rsidRDefault="007927FD" w:rsidP="000D6768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04383" behindDoc="1" locked="0" layoutInCell="1" allowOverlap="1" wp14:anchorId="0C31284C" wp14:editId="2AC213F8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612736226" name="Caixa de Texto 45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AAB3320" w14:textId="64D4FD55" w:rsidR="007927FD" w:rsidRPr="00BC6537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BC6537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C31284C" id="_x0000_t202" coordsize="21600,21600" o:spt="202" path="m,l,21600r21600,l21600,xe">
              <v:stroke joinstyle="miter"/>
              <v:path gradientshapeok="t" o:connecttype="rect"/>
            </v:shapetype>
            <v:shape id="Caixa de Texto 45" o:spid="_x0000_s1113" type="#_x0000_t202" alt="Classificação: Corporativo" style="position:absolute;margin-left:0;margin-top:0;width:216.7pt;height:36.15pt;z-index:-251612097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" filled="f" stroked="f">
              <v:textbox style="mso-fit-shape-to-text:t" inset="0,15pt,0,0">
                <w:txbxContent>
                  <w:p w14:paraId="0AAB3320" w14:textId="64D4FD55" w:rsidR="007927FD" w:rsidRPr="00BC6537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BC6537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7C4F5F">
      <w:rPr>
        <w:noProof/>
      </w:rPr>
      <w:drawing>
        <wp:anchor distT="0" distB="0" distL="114300" distR="114300" simplePos="0" relativeHeight="251658254" behindDoc="1" locked="0" layoutInCell="1" allowOverlap="1" wp14:anchorId="1D3B2925" wp14:editId="38BED21A">
          <wp:simplePos x="0" y="0"/>
          <wp:positionH relativeFrom="page">
            <wp:align>left</wp:align>
          </wp:positionH>
          <wp:positionV relativeFrom="paragraph">
            <wp:posOffset>-183676</wp:posOffset>
          </wp:positionV>
          <wp:extent cx="8433598" cy="13333863"/>
          <wp:effectExtent l="0" t="0" r="5715" b="1270"/>
          <wp:wrapNone/>
          <wp:docPr id="246" name="Imagem 2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m 246"/>
                  <pic:cNvPicPr/>
                </pic:nvPicPr>
                <pic:blipFill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196" b="3196"/>
                  <a:stretch>
                    <a:fillRect/>
                  </a:stretch>
                </pic:blipFill>
                <pic:spPr bwMode="auto">
                  <a:xfrm>
                    <a:off x="0" y="0"/>
                    <a:ext cx="8433598" cy="1333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14AD8">
      <w:rPr>
        <w:rFonts w:ascii="Bahnschrift SemiBold SemiConden" w:eastAsiaTheme="majorEastAsia" w:hAnsi="Bahnschrift SemiBold SemiConden" w:cstheme="majorBidi"/>
        <w:caps/>
        <w:noProof/>
        <w:color w:val="01023B" w:themeColor="accent5"/>
        <w:sz w:val="90"/>
        <w:szCs w:val="90"/>
        <w:lang w:val="pt-BR"/>
      </w:rPr>
      <w:drawing>
        <wp:anchor distT="0" distB="0" distL="114300" distR="114300" simplePos="0" relativeHeight="251658253" behindDoc="1" locked="0" layoutInCell="1" allowOverlap="1" wp14:anchorId="0E9BEFBF" wp14:editId="79BE9517">
          <wp:simplePos x="0" y="0"/>
          <wp:positionH relativeFrom="page">
            <wp:posOffset>-9538423</wp:posOffset>
          </wp:positionH>
          <wp:positionV relativeFrom="paragraph">
            <wp:posOffset>-538073</wp:posOffset>
          </wp:positionV>
          <wp:extent cx="22240240" cy="11640169"/>
          <wp:effectExtent l="0" t="0" r="0" b="0"/>
          <wp:wrapNone/>
          <wp:docPr id="257" name="Imagem 257" descr="Uma imagem contendo edifício, azul, em pé, verde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7" name="Imagem 257" descr="Uma imagem contendo edifício, azul, em pé, verde&#10;&#10;Descrição gerada automaticamente"/>
                  <pic:cNvPicPr>
                    <a:picLocks noChangeAspect="1" noChangeArrowheads="1"/>
                  </pic:cNvPicPr>
                </pic:nvPicPr>
                <pic:blipFill rotWithShape="1">
                  <a:blip r:embed="rId2" cstate="print">
                    <a:alphaModFix amt="20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artisticFilmGrain/>
                            </a14:imgEffect>
                            <a14:imgEffect>
                              <a14:sharpenSoften amount="50000"/>
                            </a14:imgEffect>
                            <a14:imgEffect>
                              <a14:colorTemperature colorTemp="5900"/>
                            </a14:imgEffect>
                            <a14:imgEffect>
                              <a14:saturation sat="66000"/>
                            </a14:imgEffect>
                            <a14:imgEffect>
                              <a14:brightnessContrast bright="-40000" contrast="-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1350" t="-1290" r="1350" b="1290"/>
                  <a:stretch/>
                </pic:blipFill>
                <pic:spPr bwMode="auto">
                  <a:xfrm>
                    <a:off x="0" y="0"/>
                    <a:ext cx="22240240" cy="11640169"/>
                  </a:xfrm>
                  <a:prstGeom prst="rect">
                    <a:avLst/>
                  </a:prstGeom>
                  <a:noFill/>
                  <a:effectLst>
                    <a:softEdge rad="127000"/>
                  </a:effec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78DF4E" w14:textId="1425F0E8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02335" behindDoc="0" locked="0" layoutInCell="1" allowOverlap="1" wp14:anchorId="0E97BE50" wp14:editId="43C3401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2079174215" name="Caixa de Texto 43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7D35F92" w14:textId="63064BE3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E97BE50" id="_x0000_t202" coordsize="21600,21600" o:spt="202" path="m,l,21600r21600,l21600,xe">
              <v:stroke joinstyle="miter"/>
              <v:path gradientshapeok="t" o:connecttype="rect"/>
            </v:shapetype>
            <v:shape id="Caixa de Texto 43" o:spid="_x0000_s1116" type="#_x0000_t202" alt="Classificação: Corporativo" style="position:absolute;margin-left:0;margin-top:0;width:216.7pt;height:36.15pt;z-index:25170233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PSFlkg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57D35F92" w14:textId="63064BE3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9D39F1" w14:textId="11E47770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06431" behindDoc="0" locked="0" layoutInCell="1" allowOverlap="1" wp14:anchorId="04C6B837" wp14:editId="3A4FDACD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417156432" name="Caixa de Texto 47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AF20242" w14:textId="414D8527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4C6B837" id="_x0000_t202" coordsize="21600,21600" o:spt="202" path="m,l,21600r21600,l21600,xe">
              <v:stroke joinstyle="miter"/>
              <v:path gradientshapeok="t" o:connecttype="rect"/>
            </v:shapetype>
            <v:shape id="Caixa de Texto 47" o:spid="_x0000_s1118" type="#_x0000_t202" alt="Classificação: Corporativo" style="position:absolute;margin-left:0;margin-top:0;width:216.7pt;height:36.15pt;z-index:25170643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IfXTE0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4AF20242" w14:textId="414D8527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530CFA" w14:textId="54AA3DD2" w:rsidR="00D41C97" w:rsidRPr="008F7E0D" w:rsidRDefault="007927FD" w:rsidP="005B574A">
    <w:pPr>
      <w:pStyle w:val="Cabealho"/>
      <w:rPr>
        <w:rFonts w:cstheme="minorHAnsi"/>
      </w:rPr>
    </w:pPr>
    <w:r>
      <w:rPr>
        <w:rFonts w:cstheme="minorHAnsi"/>
        <w:noProof/>
      </w:rPr>
      <mc:AlternateContent>
        <mc:Choice Requires="wps">
          <w:drawing>
            <wp:anchor distT="0" distB="0" distL="0" distR="0" simplePos="0" relativeHeight="251707455" behindDoc="1" locked="0" layoutInCell="1" allowOverlap="1" wp14:anchorId="22127789" wp14:editId="229897AF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113098998" name="Caixa de Texto 48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A9F6183" w14:textId="2F6CB9EE" w:rsidR="007927FD" w:rsidRPr="00811F10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811F10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2127789" id="_x0000_t202" coordsize="21600,21600" o:spt="202" path="m,l,21600r21600,l21600,xe">
              <v:stroke joinstyle="miter"/>
              <v:path gradientshapeok="t" o:connecttype="rect"/>
            </v:shapetype>
            <v:shape id="Caixa de Texto 48" o:spid="_x0000_s1119" type="#_x0000_t202" alt="Classificação: Corporativo" style="position:absolute;margin-left:0;margin-top:0;width:216.7pt;height:36.15pt;z-index:-25160902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6mj+cA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5A9F6183" w14:textId="2F6CB9EE" w:rsidR="007927FD" w:rsidRPr="00811F10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811F10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F837E7" w:rsidRPr="008F7E0D">
      <w:rPr>
        <w:rFonts w:cstheme="minorHAnsi"/>
        <w:noProof/>
      </w:rPr>
      <w:drawing>
        <wp:anchor distT="0" distB="0" distL="114300" distR="114300" simplePos="0" relativeHeight="251658274" behindDoc="0" locked="0" layoutInCell="1" allowOverlap="1" wp14:anchorId="74ACDD32" wp14:editId="6374F15C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48" name="Imagem 2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8" name="Imagem 24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8F7E0D">
      <w:rPr>
        <w:rFonts w:cstheme="minorHAnsi"/>
        <w:smallCaps/>
        <w:noProof/>
      </w:rPr>
      <w:drawing>
        <wp:anchor distT="0" distB="0" distL="114300" distR="114300" simplePos="0" relativeHeight="251658276" behindDoc="1" locked="0" layoutInCell="1" allowOverlap="1" wp14:anchorId="5E523951" wp14:editId="62E3EE84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47" name="Imagem 247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4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8F7E0D">
      <w:rPr>
        <w:rFonts w:cstheme="minorHAnsi"/>
        <w:smallCaps/>
      </w:rPr>
      <w:t xml:space="preserve">                               </w:t>
    </w:r>
    <w:r w:rsidR="00D41C97" w:rsidRPr="008F7E0D">
      <w:rPr>
        <w:rFonts w:cstheme="minorHAnsi"/>
        <w:b/>
        <w:bCs/>
        <w:smallCaps/>
      </w:rPr>
      <w:t>| MODERNIZAÇÃO | CBTC |</w:t>
    </w:r>
    <w:r w:rsidR="00D41C97" w:rsidRPr="008F7E0D">
      <w:rPr>
        <w:rFonts w:cstheme="minorHAnsi"/>
        <w:smallCaps/>
      </w:rPr>
      <w:t xml:space="preserve"> </w:t>
    </w:r>
    <w:r w:rsidR="00D41C97" w:rsidRPr="008F7E0D">
      <w:rPr>
        <w:rFonts w:cstheme="minorHAnsi"/>
        <w:b/>
        <w:bCs/>
        <w:smallCaps/>
        <w:sz w:val="20"/>
        <w:szCs w:val="20"/>
      </w:rPr>
      <w:t>características do projeto</w:t>
    </w: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0D2E3F" w14:textId="41ABAC00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05407" behindDoc="0" locked="0" layoutInCell="1" allowOverlap="1" wp14:anchorId="71F26605" wp14:editId="250014A5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795644865" name="Caixa de Texto 46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F974C69" w14:textId="6A5B4F94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1F26605" id="_x0000_t202" coordsize="21600,21600" o:spt="202" path="m,l,21600r21600,l21600,xe">
              <v:stroke joinstyle="miter"/>
              <v:path gradientshapeok="t" o:connecttype="rect"/>
            </v:shapetype>
            <v:shape id="Caixa de Texto 46" o:spid="_x0000_s1122" type="#_x0000_t202" alt="Classificação: Corporativo" style="position:absolute;margin-left:0;margin-top:0;width:216.7pt;height:36.15pt;z-index:251705407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DMqhrs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7F974C69" w14:textId="6A5B4F94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D2000F" w14:textId="0FA9671E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09503" behindDoc="0" locked="0" layoutInCell="1" allowOverlap="1" wp14:anchorId="70E5AAB5" wp14:editId="1EBD076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970075467" name="Caixa de Texto 50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ECC1291" w14:textId="25F129E8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0E5AAB5" id="_x0000_t202" coordsize="21600,21600" o:spt="202" path="m,l,21600r21600,l21600,xe">
              <v:stroke joinstyle="miter"/>
              <v:path gradientshapeok="t" o:connecttype="rect"/>
            </v:shapetype>
            <v:shape id="Caixa de Texto 50" o:spid="_x0000_s1124" type="#_x0000_t202" alt="Classificação: Corporativo" style="position:absolute;margin-left:0;margin-top:0;width:216.7pt;height:36.15pt;z-index:25170950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OlU48A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6ECC1291" w14:textId="25F129E8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F70812" w14:textId="3BEA1699" w:rsidR="00D41C97" w:rsidRPr="00541120" w:rsidRDefault="007927FD" w:rsidP="00B72FE7">
    <w:pPr>
      <w:pStyle w:val="Cabealho"/>
      <w:tabs>
        <w:tab w:val="clear" w:pos="4680"/>
        <w:tab w:val="clear" w:pos="9360"/>
        <w:tab w:val="left" w:pos="1928"/>
      </w:tabs>
    </w:pPr>
    <w:r>
      <w:rPr>
        <w:noProof/>
      </w:rPr>
      <mc:AlternateContent>
        <mc:Choice Requires="wps">
          <w:drawing>
            <wp:anchor distT="0" distB="0" distL="0" distR="0" simplePos="0" relativeHeight="251664447" behindDoc="1" locked="0" layoutInCell="1" allowOverlap="1" wp14:anchorId="1E71C5B9" wp14:editId="4AF24B25">
              <wp:simplePos x="463138" y="19000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2058715341" name="Caixa de Texto 6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5D7B786" w14:textId="5FA84D58" w:rsidR="007927FD" w:rsidRPr="0038495F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</w:rPr>
                          </w:pPr>
                          <w:r w:rsidRPr="0038495F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E71C5B9" id="_x0000_t202" coordsize="21600,21600" o:spt="202" path="m,l,21600r21600,l21600,xe">
              <v:stroke joinstyle="miter"/>
              <v:path gradientshapeok="t" o:connecttype="rect"/>
            </v:shapetype>
            <v:shape id="Caixa de Texto 6" o:spid="_x0000_s1035" type="#_x0000_t202" alt="Classificação: Corporativo" style="position:absolute;margin-left:0;margin-top:0;width:216.7pt;height:36.15pt;z-index:-25165203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A1lVhA4CAAAd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25D7B786" w14:textId="5FA84D58" w:rsidR="007927FD" w:rsidRPr="0038495F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</w:rPr>
                    </w:pPr>
                    <w:r w:rsidRPr="0038495F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8F666E">
      <w:rPr>
        <w:noProof/>
      </w:rPr>
      <w:drawing>
        <wp:anchor distT="0" distB="0" distL="114300" distR="114300" simplePos="0" relativeHeight="251658261" behindDoc="1" locked="0" layoutInCell="1" allowOverlap="1" wp14:anchorId="31696A96" wp14:editId="203C314D">
          <wp:simplePos x="0" y="0"/>
          <wp:positionH relativeFrom="page">
            <wp:align>right</wp:align>
          </wp:positionH>
          <wp:positionV relativeFrom="paragraph">
            <wp:posOffset>-182772</wp:posOffset>
          </wp:positionV>
          <wp:extent cx="7548245" cy="12748895"/>
          <wp:effectExtent l="0" t="0" r="0" b="0"/>
          <wp:wrapNone/>
          <wp:docPr id="45" name="Imagem 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" name="Imagem 45"/>
                  <pic:cNvPicPr/>
                </pic:nvPicPr>
                <pic:blipFill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8245" cy="127488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>
      <w:tab/>
    </w: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DA5634" w14:textId="209DC34D" w:rsidR="00D41C97" w:rsidRPr="000D6768" w:rsidRDefault="007927FD" w:rsidP="00BA0FB1">
    <w:pPr>
      <w:pStyle w:val="Cabealho"/>
      <w:tabs>
        <w:tab w:val="clear" w:pos="4680"/>
        <w:tab w:val="clear" w:pos="9360"/>
        <w:tab w:val="left" w:pos="4492"/>
      </w:tabs>
    </w:pPr>
    <w:r>
      <w:rPr>
        <w:noProof/>
      </w:rPr>
      <mc:AlternateContent>
        <mc:Choice Requires="wps">
          <w:drawing>
            <wp:anchor distT="0" distB="0" distL="0" distR="0" simplePos="0" relativeHeight="251710527" behindDoc="0" locked="0" layoutInCell="1" allowOverlap="1" wp14:anchorId="5F5A2887" wp14:editId="5D0804CD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618231186" name="Caixa de Texto 51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5967030" w14:textId="375ABC7A" w:rsidR="007927FD" w:rsidRPr="002A01D7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2A01D7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5A2887" id="_x0000_t202" coordsize="21600,21600" o:spt="202" path="m,l,21600r21600,l21600,xe">
              <v:stroke joinstyle="miter"/>
              <v:path gradientshapeok="t" o:connecttype="rect"/>
            </v:shapetype>
            <v:shape id="Caixa de Texto 51" o:spid="_x0000_s1125" type="#_x0000_t202" alt="Classificação: Corporativo" style="position:absolute;margin-left:0;margin-top:0;width:216.7pt;height:36.15pt;z-index:251710527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ITrUf0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45967030" w14:textId="375ABC7A" w:rsidR="007927FD" w:rsidRPr="002A01D7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2A01D7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574A8A">
      <w:rPr>
        <w:noProof/>
      </w:rPr>
      <w:drawing>
        <wp:anchor distT="0" distB="0" distL="114300" distR="114300" simplePos="0" relativeHeight="251658252" behindDoc="1" locked="0" layoutInCell="1" allowOverlap="1" wp14:anchorId="1903A3AB" wp14:editId="71D96739">
          <wp:simplePos x="0" y="0"/>
          <wp:positionH relativeFrom="page">
            <wp:posOffset>-1079</wp:posOffset>
          </wp:positionH>
          <wp:positionV relativeFrom="paragraph">
            <wp:posOffset>-183419</wp:posOffset>
          </wp:positionV>
          <wp:extent cx="8433435" cy="13333730"/>
          <wp:effectExtent l="0" t="0" r="5715" b="1270"/>
          <wp:wrapNone/>
          <wp:docPr id="273" name="Imagem 2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3" name="Imagem 273"/>
                  <pic:cNvPicPr/>
                </pic:nvPicPr>
                <pic:blipFill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196" b="3196"/>
                  <a:stretch>
                    <a:fillRect/>
                  </a:stretch>
                </pic:blipFill>
                <pic:spPr bwMode="auto">
                  <a:xfrm>
                    <a:off x="0" y="0"/>
                    <a:ext cx="8433435" cy="1333373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>
      <w:rPr>
        <w:noProof/>
      </w:rPr>
      <w:drawing>
        <wp:anchor distT="0" distB="0" distL="114300" distR="114300" simplePos="0" relativeHeight="251658251" behindDoc="1" locked="0" layoutInCell="1" allowOverlap="1" wp14:anchorId="6BC3A6C1" wp14:editId="7BFB3769">
          <wp:simplePos x="0" y="0"/>
          <wp:positionH relativeFrom="column">
            <wp:posOffset>-580503</wp:posOffset>
          </wp:positionH>
          <wp:positionV relativeFrom="paragraph">
            <wp:posOffset>-183771</wp:posOffset>
          </wp:positionV>
          <wp:extent cx="13954760" cy="10748010"/>
          <wp:effectExtent l="0" t="0" r="8890" b="0"/>
          <wp:wrapNone/>
          <wp:docPr id="280" name="Imagem 2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duotone>
                      <a:prstClr val="black"/>
                      <a:schemeClr val="accent4">
                        <a:tint val="45000"/>
                        <a:satMod val="400000"/>
                      </a:schemeClr>
                    </a:duotone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954760" cy="1074801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>
      <w:tab/>
    </w: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79723" w14:textId="1CF38836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08479" behindDoc="0" locked="0" layoutInCell="1" allowOverlap="1" wp14:anchorId="45BD3FD5" wp14:editId="5D7C65A1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29517150" name="Caixa de Texto 49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03F3D89" w14:textId="4528B205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5BD3FD5" id="_x0000_t202" coordsize="21600,21600" o:spt="202" path="m,l,21600r21600,l21600,xe">
              <v:stroke joinstyle="miter"/>
              <v:path gradientshapeok="t" o:connecttype="rect"/>
            </v:shapetype>
            <v:shape id="Caixa de Texto 49" o:spid="_x0000_s1128" type="#_x0000_t202" alt="Classificação: Corporativo" style="position:absolute;margin-left:0;margin-top:0;width:216.7pt;height:36.15pt;z-index:25170847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0zEZyA4CAAAf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703F3D89" w14:textId="4528B205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7B54AD" w14:textId="02E1F2E5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12575" behindDoc="0" locked="0" layoutInCell="1" allowOverlap="1" wp14:anchorId="312FDB56" wp14:editId="31086053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511156007" name="Caixa de Texto 53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A0D20ED" w14:textId="54B4E489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12FDB56" id="_x0000_t202" coordsize="21600,21600" o:spt="202" path="m,l,21600r21600,l21600,xe">
              <v:stroke joinstyle="miter"/>
              <v:path gradientshapeok="t" o:connecttype="rect"/>
            </v:shapetype>
            <v:shape id="Caixa de Texto 53" o:spid="_x0000_s1130" type="#_x0000_t202" alt="Classificação: Corporativo" style="position:absolute;margin-left:0;margin-top:0;width:216.7pt;height:36.15pt;z-index:25171257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AlPfLM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2A0D20ED" w14:textId="54B4E489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228AD0" w14:textId="7F8CAAE5" w:rsidR="00D41C97" w:rsidRPr="00C37B9A" w:rsidRDefault="007927FD" w:rsidP="005B574A">
    <w:pPr>
      <w:pStyle w:val="Cabealho"/>
      <w:rPr>
        <w:rFonts w:ascii="HandelGotDLig" w:hAnsi="HandelGotDLig"/>
      </w:rPr>
    </w:pPr>
    <w:r>
      <w:rPr>
        <w:rFonts w:ascii="HandelGotDLig" w:hAnsi="HandelGotDLig"/>
        <w:noProof/>
      </w:rPr>
      <mc:AlternateContent>
        <mc:Choice Requires="wps">
          <w:drawing>
            <wp:anchor distT="0" distB="0" distL="0" distR="0" simplePos="0" relativeHeight="251713599" behindDoc="0" locked="0" layoutInCell="1" allowOverlap="1" wp14:anchorId="52850DB3" wp14:editId="3E367E45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983136091" name="Caixa de Texto 54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5CB1F0E" w14:textId="2C732751" w:rsidR="007927FD" w:rsidRPr="002A01D7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2A01D7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2850DB3" id="_x0000_t202" coordsize="21600,21600" o:spt="202" path="m,l,21600r21600,l21600,xe">
              <v:stroke joinstyle="miter"/>
              <v:path gradientshapeok="t" o:connecttype="rect"/>
            </v:shapetype>
            <v:shape id="Caixa de Texto 54" o:spid="_x0000_s1131" type="#_x0000_t202" alt="Classificação: Corporativo" style="position:absolute;margin-left:0;margin-top:0;width:216.7pt;height:36.15pt;z-index:25171359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GTwzo4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15CB1F0E" w14:textId="2C732751" w:rsidR="007927FD" w:rsidRPr="002A01D7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2A01D7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6A3981" w:rsidRPr="00C37B9A">
      <w:rPr>
        <w:rFonts w:ascii="HandelGotDLig" w:hAnsi="HandelGotDLig"/>
        <w:noProof/>
      </w:rPr>
      <w:drawing>
        <wp:anchor distT="0" distB="0" distL="114300" distR="114300" simplePos="0" relativeHeight="251658255" behindDoc="0" locked="0" layoutInCell="1" allowOverlap="1" wp14:anchorId="55AFE002" wp14:editId="1486C63D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76" name="Imagem 2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C37B9A">
      <w:rPr>
        <w:rFonts w:ascii="HandelGotDLig" w:hAnsi="HandelGotDLig"/>
        <w:smallCaps/>
        <w:noProof/>
      </w:rPr>
      <w:drawing>
        <wp:anchor distT="0" distB="0" distL="114300" distR="114300" simplePos="0" relativeHeight="251658257" behindDoc="1" locked="0" layoutInCell="1" allowOverlap="1" wp14:anchorId="430849A8" wp14:editId="116FC364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75" name="Imagem 275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C37B9A">
      <w:rPr>
        <w:rFonts w:ascii="HandelGotDLig" w:hAnsi="HandelGotDLig"/>
        <w:smallCaps/>
      </w:rPr>
      <w:t xml:space="preserve">                               </w:t>
    </w:r>
    <w:r w:rsidR="00D41C97" w:rsidRPr="00C37B9A">
      <w:rPr>
        <w:rFonts w:ascii="HandelGotDLig" w:hAnsi="HandelGotDLig"/>
        <w:b/>
        <w:bCs/>
        <w:smallCaps/>
      </w:rPr>
      <w:t xml:space="preserve">| MODERNIZAÇÃO | </w:t>
    </w:r>
    <w:r w:rsidR="00D41C97" w:rsidRPr="00C37B9A">
      <w:rPr>
        <w:rFonts w:ascii="HandelGotDLig" w:hAnsi="HandelGotDLig"/>
        <w:b/>
        <w:bCs/>
        <w:smallCaps/>
        <w:sz w:val="20"/>
        <w:szCs w:val="20"/>
      </w:rPr>
      <w:t>PSD’S</w:t>
    </w:r>
    <w:r w:rsidR="00D41C97" w:rsidRPr="00C37B9A">
      <w:rPr>
        <w:rFonts w:ascii="HandelGotDLig" w:hAnsi="HandelGotDLig"/>
        <w:smallCaps/>
      </w:rPr>
      <w:t xml:space="preserve"> </w:t>
    </w: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0FF1B1" w14:textId="6328A49F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11551" behindDoc="0" locked="0" layoutInCell="1" allowOverlap="1" wp14:anchorId="2940565C" wp14:editId="35576FDB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580955975" name="Caixa de Texto 52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32F9BC6" w14:textId="4477DCB6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940565C" id="_x0000_t202" coordsize="21600,21600" o:spt="202" path="m,l,21600r21600,l21600,xe">
              <v:stroke joinstyle="miter"/>
              <v:path gradientshapeok="t" o:connecttype="rect"/>
            </v:shapetype>
            <v:shape id="Caixa de Texto 52" o:spid="_x0000_s1134" type="#_x0000_t202" alt="Classificação: Corporativo" style="position:absolute;margin-left:0;margin-top:0;width:216.7pt;height:36.15pt;z-index:25171155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L2ytkU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332F9BC6" w14:textId="4477DCB6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467555" w14:textId="32F937E3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15647" behindDoc="0" locked="0" layoutInCell="1" allowOverlap="1" wp14:anchorId="1DE1CFCA" wp14:editId="2EFBAAF5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659022448" name="Caixa de Texto 56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DC9A085" w14:textId="3B200155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E1CFCA" id="_x0000_t202" coordsize="21600,21600" o:spt="202" path="m,l,21600r21600,l21600,xe">
              <v:stroke joinstyle="miter"/>
              <v:path gradientshapeok="t" o:connecttype="rect"/>
            </v:shapetype>
            <v:shape id="Caixa de Texto 56" o:spid="_x0000_s1136" type="#_x0000_t202" alt="Classificação: Corporativo" style="position:absolute;margin-left:0;margin-top:0;width:216.7pt;height:36.15pt;z-index:251715647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PrM/f4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7DC9A085" w14:textId="3B200155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F8CF41" w14:textId="5BE2CE93" w:rsidR="00257079" w:rsidRPr="00C37B9A" w:rsidRDefault="007927FD" w:rsidP="005B574A">
    <w:pPr>
      <w:pStyle w:val="Cabealho"/>
      <w:rPr>
        <w:rFonts w:cstheme="minorHAnsi"/>
      </w:rPr>
    </w:pPr>
    <w:r>
      <w:rPr>
        <w:rFonts w:cstheme="minorHAnsi"/>
        <w:noProof/>
      </w:rPr>
      <mc:AlternateContent>
        <mc:Choice Requires="wps">
          <w:drawing>
            <wp:anchor distT="0" distB="0" distL="0" distR="0" simplePos="0" relativeHeight="251716671" behindDoc="1" locked="0" layoutInCell="1" allowOverlap="1" wp14:anchorId="271BB5BF" wp14:editId="61777BA3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409853560" name="Caixa de Texto 57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F03FBD4" w14:textId="06E0E6CF" w:rsidR="007927FD" w:rsidRPr="002A01D7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2A01D7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71BB5BF" id="_x0000_t202" coordsize="21600,21600" o:spt="202" path="m,l,21600r21600,l21600,xe">
              <v:stroke joinstyle="miter"/>
              <v:path gradientshapeok="t" o:connecttype="rect"/>
            </v:shapetype>
            <v:shape id="Caixa de Texto 57" o:spid="_x0000_s1137" type="#_x0000_t202" alt="Classificação: Corporativo" style="position:absolute;margin-left:0;margin-top:0;width:216.7pt;height:36.15pt;z-index:-25159980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JdzT8M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6F03FBD4" w14:textId="06E0E6CF" w:rsidR="007927FD" w:rsidRPr="002A01D7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2A01D7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257079" w:rsidRPr="00C37B9A">
      <w:rPr>
        <w:rFonts w:cstheme="minorHAnsi"/>
        <w:noProof/>
      </w:rPr>
      <w:drawing>
        <wp:anchor distT="0" distB="0" distL="114300" distR="114300" simplePos="0" relativeHeight="251658277" behindDoc="0" locked="0" layoutInCell="1" allowOverlap="1" wp14:anchorId="1E33B39A" wp14:editId="2EC04A74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33" name="Imagem 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57079" w:rsidRPr="00C37B9A">
      <w:rPr>
        <w:rFonts w:cstheme="minorHAnsi"/>
        <w:smallCaps/>
        <w:noProof/>
      </w:rPr>
      <w:drawing>
        <wp:anchor distT="0" distB="0" distL="114300" distR="114300" simplePos="0" relativeHeight="251658278" behindDoc="1" locked="0" layoutInCell="1" allowOverlap="1" wp14:anchorId="379E144E" wp14:editId="21F5125E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34" name="Imagem 34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57079" w:rsidRPr="00C37B9A">
      <w:rPr>
        <w:rFonts w:cstheme="minorHAnsi"/>
        <w:smallCaps/>
      </w:rPr>
      <w:t xml:space="preserve">                               </w:t>
    </w:r>
    <w:r w:rsidR="00257079" w:rsidRPr="00C37B9A">
      <w:rPr>
        <w:rFonts w:cstheme="minorHAnsi"/>
        <w:b/>
        <w:bCs/>
        <w:smallCaps/>
      </w:rPr>
      <w:t xml:space="preserve">| MODERNIZAÇÃO | </w:t>
    </w:r>
    <w:r w:rsidR="00257079" w:rsidRPr="00C37B9A">
      <w:rPr>
        <w:rFonts w:cstheme="minorHAnsi"/>
        <w:b/>
        <w:bCs/>
        <w:smallCaps/>
        <w:sz w:val="20"/>
        <w:szCs w:val="20"/>
      </w:rPr>
      <w:t>PSD’S</w:t>
    </w:r>
    <w:r w:rsidR="00257079" w:rsidRPr="00C37B9A">
      <w:rPr>
        <w:rFonts w:cstheme="minorHAnsi"/>
        <w:b/>
        <w:bCs/>
        <w:smallCaps/>
      </w:rPr>
      <w:t xml:space="preserve"> |</w:t>
    </w:r>
    <w:r w:rsidR="00257079" w:rsidRPr="00C37B9A">
      <w:rPr>
        <w:rFonts w:cstheme="minorHAnsi"/>
        <w:smallCaps/>
      </w:rPr>
      <w:t xml:space="preserve"> </w:t>
    </w:r>
    <w:r w:rsidR="00257079" w:rsidRPr="00C37B9A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16B59C" w14:textId="7BA19BE5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14623" behindDoc="0" locked="0" layoutInCell="1" allowOverlap="1" wp14:anchorId="01E6A0B3" wp14:editId="322D115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843499794" name="Caixa de Texto 55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7B40744" w14:textId="5087AE45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1E6A0B3" id="_x0000_t202" coordsize="21600,21600" o:spt="202" path="m,l,21600r21600,l21600,xe">
              <v:stroke joinstyle="miter"/>
              <v:path gradientshapeok="t" o:connecttype="rect"/>
            </v:shapetype>
            <v:shape id="Caixa de Texto 55" o:spid="_x0000_s1140" type="#_x0000_t202" alt="Classificação: Corporativo" style="position:absolute;margin-left:0;margin-top:0;width:216.7pt;height:36.15pt;z-index:25171462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FPgQoA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77B40744" w14:textId="5087AE45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7C6040" w14:textId="3B98D3AD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18719" behindDoc="0" locked="0" layoutInCell="1" allowOverlap="1" wp14:anchorId="70FD5EEC" wp14:editId="220CBFC4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333924573" name="Caixa de Texto 59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72B07F7" w14:textId="38DD5996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0FD5EEC" id="_x0000_t202" coordsize="21600,21600" o:spt="202" path="m,l,21600r21600,l21600,xe">
              <v:stroke joinstyle="miter"/>
              <v:path gradientshapeok="t" o:connecttype="rect"/>
            </v:shapetype>
            <v:shape id="Caixa de Texto 59" o:spid="_x0000_s1142" type="#_x0000_t202" alt="Classificação: Corporativo" style="position:absolute;margin-left:0;margin-top:0;width:216.7pt;height:36.15pt;z-index:25171871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D1j7Q0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272B07F7" w14:textId="38DD5996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5249F0" w14:textId="5E400475" w:rsidR="00A66D8D" w:rsidRPr="00E51300" w:rsidRDefault="007927FD" w:rsidP="00E51300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19743" behindDoc="0" locked="0" layoutInCell="1" allowOverlap="1" wp14:anchorId="58F7F54A" wp14:editId="04D6548C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060247537" name="Caixa de Texto 60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F1E8F10" w14:textId="626327EF" w:rsidR="007927FD" w:rsidRPr="00B779F2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B779F2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8F7F54A" id="_x0000_t202" coordsize="21600,21600" o:spt="202" path="m,l,21600r21600,l21600,xe">
              <v:stroke joinstyle="miter"/>
              <v:path gradientshapeok="t" o:connecttype="rect"/>
            </v:shapetype>
            <v:shape id="Caixa de Texto 60" o:spid="_x0000_s1143" type="#_x0000_t202" alt="Classificação: Corporativo" style="position:absolute;margin-left:0;margin-top:0;width:216.7pt;height:36.15pt;z-index:25171974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UNxfMA4CAAAf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4F1E8F10" w14:textId="626327EF" w:rsidR="007927FD" w:rsidRPr="00B779F2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B779F2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2E640D">
      <w:rPr>
        <w:noProof/>
      </w:rPr>
      <w:drawing>
        <wp:anchor distT="0" distB="0" distL="114300" distR="114300" simplePos="0" relativeHeight="251658288" behindDoc="1" locked="0" layoutInCell="1" allowOverlap="1" wp14:anchorId="225DA128" wp14:editId="64225E2D">
          <wp:simplePos x="0" y="0"/>
          <wp:positionH relativeFrom="page">
            <wp:posOffset>6824</wp:posOffset>
          </wp:positionH>
          <wp:positionV relativeFrom="paragraph">
            <wp:posOffset>-170360</wp:posOffset>
          </wp:positionV>
          <wp:extent cx="8433598" cy="13333863"/>
          <wp:effectExtent l="0" t="0" r="5715" b="1270"/>
          <wp:wrapNone/>
          <wp:docPr id="103" name="Imagem 1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" name="Imagem 103"/>
                  <pic:cNvPicPr/>
                </pic:nvPicPr>
                <pic:blipFill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196" b="3196"/>
                  <a:stretch>
                    <a:fillRect/>
                  </a:stretch>
                </pic:blipFill>
                <pic:spPr bwMode="auto">
                  <a:xfrm>
                    <a:off x="0" y="0"/>
                    <a:ext cx="8433598" cy="1333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057E8">
      <w:rPr>
        <w:noProof/>
      </w:rPr>
      <w:drawing>
        <wp:anchor distT="0" distB="0" distL="114300" distR="114300" simplePos="0" relativeHeight="251658250" behindDoc="1" locked="0" layoutInCell="1" allowOverlap="1" wp14:anchorId="2E9BE6C1" wp14:editId="4B457457">
          <wp:simplePos x="0" y="0"/>
          <wp:positionH relativeFrom="margin">
            <wp:posOffset>-1787550</wp:posOffset>
          </wp:positionH>
          <wp:positionV relativeFrom="paragraph">
            <wp:posOffset>-185979</wp:posOffset>
          </wp:positionV>
          <wp:extent cx="16451885" cy="10961068"/>
          <wp:effectExtent l="0" t="0" r="7620" b="0"/>
          <wp:wrapNone/>
          <wp:docPr id="28" name="Imagem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m 28"/>
                  <pic:cNvPicPr>
                    <a:picLocks noChangeAspect="1" noChangeArrowheads="1"/>
                  </pic:cNvPicPr>
                </pic:nvPicPr>
                <pic:blipFill>
                  <a:blip r:embed="rId2">
                    <a:alphaModFix amt="20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  <a14:imgEffect>
                              <a14:colorTemperature colorTemp="53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6451885" cy="1096106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E5C29B" w14:textId="3D080D5B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62399" behindDoc="0" locked="0" layoutInCell="1" allowOverlap="1" wp14:anchorId="78F5384B" wp14:editId="0057E25B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229982500" name="Caixa de Texto 4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334BF65" w14:textId="799F78EE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8F5384B" id="_x0000_t202" coordsize="21600,21600" o:spt="202" path="m,l,21600r21600,l21600,xe">
              <v:stroke joinstyle="miter"/>
              <v:path gradientshapeok="t" o:connecttype="rect"/>
            </v:shapetype>
            <v:shape id="Caixa de Texto 4" o:spid="_x0000_s1038" type="#_x0000_t202" alt="Classificação: Corporativo" style="position:absolute;margin-left:0;margin-top:0;width:216.7pt;height:36.15pt;z-index:25166239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" filled="f" stroked="f">
              <v:textbox style="mso-fit-shape-to-text:t" inset="0,15pt,0,0">
                <w:txbxContent>
                  <w:p w14:paraId="6334BF65" w14:textId="799F78EE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DF8AA7" w14:textId="3D1F6E1C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17695" behindDoc="0" locked="0" layoutInCell="1" allowOverlap="1" wp14:anchorId="79CFEAC8" wp14:editId="000402F3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313994069" name="Caixa de Texto 58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6DF7ECE" w14:textId="47105BC2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9CFEAC8" id="_x0000_t202" coordsize="21600,21600" o:spt="202" path="m,l,21600r21600,l21600,xe">
              <v:stroke joinstyle="miter"/>
              <v:path gradientshapeok="t" o:connecttype="rect"/>
            </v:shapetype>
            <v:shape id="Caixa de Texto 58" o:spid="_x0000_s1146" type="#_x0000_t202" alt="Classificação: Corporativo" style="position:absolute;margin-left:0;margin-top:0;width:216.7pt;height:36.15pt;z-index:25171769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KBjw80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06DF7ECE" w14:textId="47105BC2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62B546" w14:textId="04F4E93E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21791" behindDoc="0" locked="0" layoutInCell="1" allowOverlap="1" wp14:anchorId="42A4AF70" wp14:editId="08BBB0A4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388216891" name="Caixa de Texto 62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F386C42" w14:textId="729E08F3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A4AF70" id="_x0000_t202" coordsize="21600,21600" o:spt="202" path="m,l,21600r21600,l21600,xe">
              <v:stroke joinstyle="miter"/>
              <v:path gradientshapeok="t" o:connecttype="rect"/>
            </v:shapetype>
            <v:shape id="Caixa de Texto 62" o:spid="_x0000_s1148" type="#_x0000_t202" alt="Classificação: Corporativo" style="position:absolute;margin-left:0;margin-top:0;width:216.7pt;height:36.15pt;z-index:25172179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Z29krg4CAAAf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3F386C42" w14:textId="729E08F3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B765DE" w14:textId="3D681AA3" w:rsidR="00C0692E" w:rsidRPr="00C37B9A" w:rsidRDefault="007927FD" w:rsidP="005B574A">
    <w:pPr>
      <w:pStyle w:val="Cabealho"/>
      <w:rPr>
        <w:rFonts w:cstheme="minorHAnsi"/>
      </w:rPr>
    </w:pPr>
    <w:r>
      <w:rPr>
        <w:rFonts w:cstheme="minorHAnsi"/>
        <w:noProof/>
      </w:rPr>
      <mc:AlternateContent>
        <mc:Choice Requires="wps">
          <w:drawing>
            <wp:anchor distT="0" distB="0" distL="0" distR="0" simplePos="0" relativeHeight="251722815" behindDoc="0" locked="0" layoutInCell="1" allowOverlap="1" wp14:anchorId="5DD2AF76" wp14:editId="716CA7B7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556093315" name="Caixa de Texto 63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43FAEFE" w14:textId="2A2935C5" w:rsidR="007927FD" w:rsidRPr="00B779F2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B779F2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DD2AF76" id="_x0000_t202" coordsize="21600,21600" o:spt="202" path="m,l,21600r21600,l21600,xe">
              <v:stroke joinstyle="miter"/>
              <v:path gradientshapeok="t" o:connecttype="rect"/>
            </v:shapetype>
            <v:shape id="Caixa de Texto 63" o:spid="_x0000_s1149" type="#_x0000_t202" alt="Classificação: Corporativo" style="position:absolute;margin-left:0;margin-top:0;width:216.7pt;height:36.15pt;z-index:25172281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CtDWkw4CAAAf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543FAEFE" w14:textId="2A2935C5" w:rsidR="007927FD" w:rsidRPr="00B779F2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B779F2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0692E" w:rsidRPr="00C37B9A">
      <w:rPr>
        <w:rFonts w:cstheme="minorHAnsi"/>
        <w:noProof/>
      </w:rPr>
      <w:drawing>
        <wp:anchor distT="0" distB="0" distL="114300" distR="114300" simplePos="0" relativeHeight="251658279" behindDoc="0" locked="0" layoutInCell="1" allowOverlap="1" wp14:anchorId="4DCBBE07" wp14:editId="1C45FE38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2" name="Imagem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0692E" w:rsidRPr="00C37B9A">
      <w:rPr>
        <w:rFonts w:cstheme="minorHAnsi"/>
        <w:smallCaps/>
        <w:noProof/>
      </w:rPr>
      <w:drawing>
        <wp:anchor distT="0" distB="0" distL="114300" distR="114300" simplePos="0" relativeHeight="251658280" behindDoc="1" locked="0" layoutInCell="1" allowOverlap="1" wp14:anchorId="44365E7E" wp14:editId="74D3F1CB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4" name="Imagem 24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0692E" w:rsidRPr="00C37B9A">
      <w:rPr>
        <w:rFonts w:cstheme="minorHAnsi"/>
        <w:smallCaps/>
      </w:rPr>
      <w:t xml:space="preserve">                               </w:t>
    </w:r>
    <w:r w:rsidR="00C0692E" w:rsidRPr="00C37B9A">
      <w:rPr>
        <w:rFonts w:cstheme="minorHAnsi"/>
        <w:b/>
        <w:bCs/>
        <w:smallCaps/>
      </w:rPr>
      <w:t xml:space="preserve">| </w:t>
    </w:r>
    <w:r w:rsidR="007037D3" w:rsidRPr="00C37B9A">
      <w:rPr>
        <w:rFonts w:cstheme="minorHAnsi"/>
        <w:b/>
        <w:bCs/>
        <w:smallCaps/>
      </w:rPr>
      <w:t>AMPLIA</w:t>
    </w:r>
    <w:r w:rsidR="00C0692E" w:rsidRPr="00C37B9A">
      <w:rPr>
        <w:rFonts w:cstheme="minorHAnsi"/>
        <w:b/>
        <w:bCs/>
        <w:smallCaps/>
      </w:rPr>
      <w:t xml:space="preserve">ÇÃO | </w:t>
    </w:r>
    <w:r w:rsidR="000246ED" w:rsidRPr="00C37B9A">
      <w:rPr>
        <w:rFonts w:cstheme="minorHAnsi"/>
        <w:b/>
        <w:bCs/>
        <w:smallCaps/>
      </w:rPr>
      <w:t>estação são joaquim</w:t>
    </w:r>
    <w:r w:rsidR="00C0692E" w:rsidRPr="00C37B9A">
      <w:rPr>
        <w:rFonts w:cstheme="minorHAnsi"/>
        <w:b/>
        <w:bCs/>
        <w:smallCaps/>
      </w:rPr>
      <w:t xml:space="preserve"> |</w:t>
    </w:r>
    <w:r w:rsidR="00C0692E" w:rsidRPr="00C37B9A">
      <w:rPr>
        <w:rFonts w:cstheme="minorHAnsi"/>
        <w:smallCaps/>
      </w:rPr>
      <w:t xml:space="preserve"> </w:t>
    </w:r>
    <w:r w:rsidR="00891A4D" w:rsidRPr="00C37B9A">
      <w:rPr>
        <w:rFonts w:cstheme="minorHAnsi"/>
        <w:b/>
        <w:bCs/>
        <w:smallCaps/>
        <w:sz w:val="20"/>
        <w:szCs w:val="20"/>
      </w:rPr>
      <w:t>características técnicas</w:t>
    </w:r>
    <w:r w:rsidR="00891A4D" w:rsidRPr="00C37B9A">
      <w:rPr>
        <w:rFonts w:cstheme="minorHAnsi"/>
        <w:smallCaps/>
      </w:rPr>
      <w:t xml:space="preserve"> </w:t>
    </w: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491BA2" w14:textId="289B9441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20767" behindDoc="0" locked="0" layoutInCell="1" allowOverlap="1" wp14:anchorId="7393506F" wp14:editId="445437C0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2057637395" name="Caixa de Texto 61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34D7702" w14:textId="6DDB42EB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393506F" id="_x0000_t202" coordsize="21600,21600" o:spt="202" path="m,l,21600r21600,l21600,xe">
              <v:stroke joinstyle="miter"/>
              <v:path gradientshapeok="t" o:connecttype="rect"/>
            </v:shapetype>
            <v:shape id="Caixa de Texto 61" o:spid="_x0000_s1152" type="#_x0000_t202" alt="Classificação: Corporativo" style="position:absolute;margin-left:0;margin-top:0;width:216.7pt;height:36.15pt;z-index:251720767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NOSrlg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234D7702" w14:textId="6DDB42EB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D0B965" w14:textId="3CFDE74D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24863" behindDoc="0" locked="0" layoutInCell="1" allowOverlap="1" wp14:anchorId="739F563A" wp14:editId="3D825F8E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166427685" name="Caixa de Texto 65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9D2299C" w14:textId="5E9309EE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39F563A" id="_x0000_t202" coordsize="21600,21600" o:spt="202" path="m,l,21600r21600,l21600,xe">
              <v:stroke joinstyle="miter"/>
              <v:path gradientshapeok="t" o:connecttype="rect"/>
            </v:shapetype>
            <v:shape id="Caixa de Texto 65" o:spid="_x0000_s1154" type="#_x0000_t202" alt="Classificação: Corporativo" style="position:absolute;margin-left:0;margin-top:0;width:216.7pt;height:36.15pt;z-index:25172486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AnsyyM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09D2299C" w14:textId="5E9309EE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73A254" w14:textId="74309809" w:rsidR="00E549DF" w:rsidRPr="00C37B9A" w:rsidRDefault="007927FD" w:rsidP="005B574A">
    <w:pPr>
      <w:pStyle w:val="Cabealho"/>
      <w:rPr>
        <w:rFonts w:cstheme="minorHAnsi"/>
      </w:rPr>
    </w:pPr>
    <w:r>
      <w:rPr>
        <w:rFonts w:ascii="HandelGotDLig" w:hAnsi="HandelGotDLig"/>
        <w:noProof/>
      </w:rPr>
      <mc:AlternateContent>
        <mc:Choice Requires="wps">
          <w:drawing>
            <wp:anchor distT="0" distB="0" distL="0" distR="0" simplePos="0" relativeHeight="251725887" behindDoc="1" locked="0" layoutInCell="1" allowOverlap="1" wp14:anchorId="074576BA" wp14:editId="7B377542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795807399" name="Caixa de Texto 66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A0B965C" w14:textId="19940B29" w:rsidR="007927FD" w:rsidRPr="00B779F2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B779F2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74576BA" id="_x0000_t202" coordsize="21600,21600" o:spt="202" path="m,l,21600r21600,l21600,xe">
              <v:stroke joinstyle="miter"/>
              <v:path gradientshapeok="t" o:connecttype="rect"/>
            </v:shapetype>
            <v:shape id="Caixa de Texto 66" o:spid="_x0000_s1155" type="#_x0000_t202" alt="Classificação: Corporativo" style="position:absolute;margin-left:0;margin-top:0;width:216.7pt;height:36.15pt;z-index:-25159059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GRTeR4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2A0B965C" w14:textId="19940B29" w:rsidR="007927FD" w:rsidRPr="00B779F2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B779F2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E549DF" w:rsidRPr="00C37B9A">
      <w:rPr>
        <w:rFonts w:ascii="HandelGotDLig" w:hAnsi="HandelGotDLig"/>
        <w:noProof/>
      </w:rPr>
      <w:drawing>
        <wp:anchor distT="0" distB="0" distL="114300" distR="114300" simplePos="0" relativeHeight="251658281" behindDoc="0" locked="0" layoutInCell="1" allowOverlap="1" wp14:anchorId="4C271D3F" wp14:editId="1399E497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35" name="Imagem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E549DF" w:rsidRPr="00C37B9A">
      <w:rPr>
        <w:rFonts w:ascii="HandelGotDLig" w:hAnsi="HandelGotDLig"/>
        <w:smallCaps/>
        <w:noProof/>
      </w:rPr>
      <w:drawing>
        <wp:anchor distT="0" distB="0" distL="114300" distR="114300" simplePos="0" relativeHeight="251658282" behindDoc="1" locked="0" layoutInCell="1" allowOverlap="1" wp14:anchorId="11E3269C" wp14:editId="524CF986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36" name="Imagem 36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549DF" w:rsidRPr="00C37B9A">
      <w:rPr>
        <w:rFonts w:ascii="HandelGotDLig" w:hAnsi="HandelGotDLig"/>
        <w:smallCaps/>
      </w:rPr>
      <w:t xml:space="preserve">                               </w:t>
    </w:r>
    <w:r w:rsidR="00E549DF" w:rsidRPr="00C37B9A">
      <w:rPr>
        <w:rFonts w:cstheme="minorHAnsi"/>
        <w:b/>
        <w:bCs/>
        <w:smallCaps/>
      </w:rPr>
      <w:t>| AMPLIAÇÃO | estação são joaquim |</w:t>
    </w:r>
    <w:r w:rsidR="00E549DF" w:rsidRPr="00C37B9A">
      <w:rPr>
        <w:rFonts w:cstheme="minorHAnsi"/>
        <w:smallCaps/>
      </w:rPr>
      <w:t xml:space="preserve"> </w:t>
    </w:r>
    <w:r w:rsidR="00E549DF" w:rsidRPr="00C37B9A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170F96" w14:textId="52F4DA4F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23839" behindDoc="0" locked="0" layoutInCell="1" allowOverlap="1" wp14:anchorId="1667F02E" wp14:editId="7EC094D4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655119547" name="Caixa de Texto 64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72F7D32" w14:textId="73E2E484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667F02E" id="_x0000_t202" coordsize="21600,21600" o:spt="202" path="m,l,21600r21600,l21600,xe">
              <v:stroke joinstyle="miter"/>
              <v:path gradientshapeok="t" o:connecttype="rect"/>
            </v:shapetype>
            <v:shape id="Caixa de Texto 64" o:spid="_x0000_s1158" type="#_x0000_t202" alt="Classificação: Corporativo" style="position:absolute;margin-left:0;margin-top:0;width:216.7pt;height:36.15pt;z-index:25172383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PcBanQ4CAAAf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772F7D32" w14:textId="73E2E484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3FB71A" w14:textId="55EA063C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27935" behindDoc="0" locked="0" layoutInCell="1" allowOverlap="1" wp14:anchorId="0DFE1EBE" wp14:editId="6326CCBF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945578443" name="Caixa de Texto 68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AC0A3B6" w14:textId="3B555263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FE1EBE" id="_x0000_t202" coordsize="21600,21600" o:spt="202" path="m,l,21600r21600,l21600,xe">
              <v:stroke joinstyle="miter"/>
              <v:path gradientshapeok="t" o:connecttype="rect"/>
            </v:shapetype>
            <v:shape id="Caixa de Texto 68" o:spid="_x0000_s1160" type="#_x0000_t202" alt="Classificação: Corporativo" style="position:absolute;margin-left:0;margin-top:0;width:216.7pt;height:36.15pt;z-index:25172793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Oe+P+Y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2AC0A3B6" w14:textId="3B555263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9332C1" w14:textId="581F6AD6" w:rsidR="00373C2E" w:rsidRPr="00373C2E" w:rsidRDefault="007927FD" w:rsidP="00373C2E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28959" behindDoc="0" locked="0" layoutInCell="1" allowOverlap="1" wp14:anchorId="4852894E" wp14:editId="0025503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334876617" name="Caixa de Texto 69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780B289" w14:textId="5F4DFEDF" w:rsidR="007927FD" w:rsidRPr="00EB02E2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EB02E2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852894E" id="_x0000_t202" coordsize="21600,21600" o:spt="202" path="m,l,21600r21600,l21600,xe">
              <v:stroke joinstyle="miter"/>
              <v:path gradientshapeok="t" o:connecttype="rect"/>
            </v:shapetype>
            <v:shape id="Caixa de Texto 69" o:spid="_x0000_s1161" type="#_x0000_t202" alt="Classificação: Corporativo" style="position:absolute;margin-left:0;margin-top:0;width:216.7pt;height:36.15pt;z-index:25172895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" filled="f" stroked="f">
              <v:textbox style="mso-fit-shape-to-text:t" inset="0,15pt,0,0">
                <w:txbxContent>
                  <w:p w14:paraId="3780B289" w14:textId="5F4DFEDF" w:rsidR="007927FD" w:rsidRPr="00EB02E2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EB02E2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700DC0">
      <w:rPr>
        <w:noProof/>
      </w:rPr>
      <w:drawing>
        <wp:anchor distT="0" distB="0" distL="114300" distR="114300" simplePos="0" relativeHeight="251658249" behindDoc="1" locked="0" layoutInCell="1" allowOverlap="1" wp14:anchorId="13C2B53F" wp14:editId="3CC732B6">
          <wp:simplePos x="0" y="0"/>
          <wp:positionH relativeFrom="page">
            <wp:align>left</wp:align>
          </wp:positionH>
          <wp:positionV relativeFrom="paragraph">
            <wp:posOffset>-181981</wp:posOffset>
          </wp:positionV>
          <wp:extent cx="8433598" cy="13333863"/>
          <wp:effectExtent l="0" t="0" r="5715" b="1270"/>
          <wp:wrapNone/>
          <wp:docPr id="105" name="Imagem 1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" name="Imagem 105"/>
                  <pic:cNvPicPr/>
                </pic:nvPicPr>
                <pic:blipFill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196" b="3196"/>
                  <a:stretch>
                    <a:fillRect/>
                  </a:stretch>
                </pic:blipFill>
                <pic:spPr bwMode="auto">
                  <a:xfrm>
                    <a:off x="0" y="0"/>
                    <a:ext cx="8433598" cy="1333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81883">
      <w:rPr>
        <w:noProof/>
      </w:rPr>
      <w:drawing>
        <wp:anchor distT="0" distB="0" distL="114300" distR="114300" simplePos="0" relativeHeight="251658248" behindDoc="1" locked="0" layoutInCell="1" allowOverlap="1" wp14:anchorId="5C38FD15" wp14:editId="03A810E7">
          <wp:simplePos x="0" y="0"/>
          <wp:positionH relativeFrom="margin">
            <wp:posOffset>-6665586</wp:posOffset>
          </wp:positionH>
          <wp:positionV relativeFrom="paragraph">
            <wp:posOffset>-427961</wp:posOffset>
          </wp:positionV>
          <wp:extent cx="18118263" cy="13588697"/>
          <wp:effectExtent l="0" t="0" r="0" b="0"/>
          <wp:wrapNone/>
          <wp:docPr id="96" name="Imagem 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alphaModFix amt="20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-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18263" cy="1358869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6B8999" w14:textId="1A826934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26911" behindDoc="0" locked="0" layoutInCell="1" allowOverlap="1" wp14:anchorId="180ABA26" wp14:editId="5BEBF0CB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644542193" name="Caixa de Texto 67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71D1A28" w14:textId="5281207C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80ABA26" id="_x0000_t202" coordsize="21600,21600" o:spt="202" path="m,l,21600r21600,l21600,xe">
              <v:stroke joinstyle="miter"/>
              <v:path gradientshapeok="t" o:connecttype="rect"/>
            </v:shapetype>
            <v:shape id="Caixa de Texto 67" o:spid="_x0000_s1164" type="#_x0000_t202" alt="Classificação: Corporativo" style="position:absolute;margin-left:0;margin-top:0;width:216.7pt;height:36.15pt;z-index:25172691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" filled="f" stroked="f">
              <v:textbox style="mso-fit-shape-to-text:t" inset="0,15pt,0,0">
                <w:txbxContent>
                  <w:p w14:paraId="171D1A28" w14:textId="5281207C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DCD5AC" w14:textId="65E50BA2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66495" behindDoc="0" locked="0" layoutInCell="1" allowOverlap="1" wp14:anchorId="1EFC2CBB" wp14:editId="611FCC80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886673414" name="Caixa de Texto 8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29DA557" w14:textId="44DCC768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EFC2CBB" id="_x0000_t202" coordsize="21600,21600" o:spt="202" path="m,l,21600r21600,l21600,xe">
              <v:stroke joinstyle="miter"/>
              <v:path gradientshapeok="t" o:connecttype="rect"/>
            </v:shapetype>
            <v:shape id="Caixa de Texto 8" o:spid="_x0000_s1040" type="#_x0000_t202" alt="Classificação: Corporativo" style="position:absolute;margin-left:0;margin-top:0;width:216.7pt;height:36.15pt;z-index:25166649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zNWtdA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129DA557" w14:textId="44DCC768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30ECC8" w14:textId="56253580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31007" behindDoc="0" locked="0" layoutInCell="1" allowOverlap="1" wp14:anchorId="6C8250C2" wp14:editId="4C5769DC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150341440" name="Caixa de Texto 71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9ADA2CE" w14:textId="254BA782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C8250C2" id="_x0000_t202" coordsize="21600,21600" o:spt="202" path="m,l,21600r21600,l21600,xe">
              <v:stroke joinstyle="miter"/>
              <v:path gradientshapeok="t" o:connecttype="rect"/>
            </v:shapetype>
            <v:shape id="Caixa de Texto 71" o:spid="_x0000_s1166" type="#_x0000_t202" alt="Classificação: Corporativo" style="position:absolute;margin-left:0;margin-top:0;width:216.7pt;height:36.15pt;z-index:251731007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" filled="f" stroked="f">
              <v:textbox style="mso-fit-shape-to-text:t" inset="0,15pt,0,0">
                <w:txbxContent>
                  <w:p w14:paraId="49ADA2CE" w14:textId="254BA782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388D73" w14:textId="199C35C3" w:rsidR="001D02DD" w:rsidRPr="00C37B9A" w:rsidRDefault="007927FD" w:rsidP="005B574A">
    <w:pPr>
      <w:pStyle w:val="Cabealho"/>
      <w:rPr>
        <w:rFonts w:cstheme="minorHAnsi"/>
      </w:rPr>
    </w:pPr>
    <w:r>
      <w:rPr>
        <w:rFonts w:cstheme="minorHAnsi"/>
        <w:noProof/>
      </w:rPr>
      <mc:AlternateContent>
        <mc:Choice Requires="wps">
          <w:drawing>
            <wp:anchor distT="0" distB="0" distL="0" distR="0" simplePos="0" relativeHeight="251732031" behindDoc="0" locked="0" layoutInCell="1" allowOverlap="1" wp14:anchorId="18C73D21" wp14:editId="23098A3F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970946150" name="Caixa de Texto 72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B2180F7" w14:textId="5F5D67AF" w:rsidR="007927FD" w:rsidRPr="00EB02E2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EB02E2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8C73D21" id="_x0000_t202" coordsize="21600,21600" o:spt="202" path="m,l,21600r21600,l21600,xe">
              <v:stroke joinstyle="miter"/>
              <v:path gradientshapeok="t" o:connecttype="rect"/>
            </v:shapetype>
            <v:shape id="Caixa de Texto 72" o:spid="_x0000_s1167" type="#_x0000_t202" alt="Classificação: Corporativo" style="position:absolute;margin-left:0;margin-top:0;width:216.7pt;height:36.15pt;z-index:25173203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HmCDJY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4B2180F7" w14:textId="5F5D67AF" w:rsidR="007927FD" w:rsidRPr="00EB02E2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EB02E2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1D02DD" w:rsidRPr="00C37B9A">
      <w:rPr>
        <w:rFonts w:cstheme="minorHAnsi"/>
        <w:noProof/>
      </w:rPr>
      <w:drawing>
        <wp:anchor distT="0" distB="0" distL="114300" distR="114300" simplePos="0" relativeHeight="251658286" behindDoc="0" locked="0" layoutInCell="1" allowOverlap="1" wp14:anchorId="0D974B2C" wp14:editId="002B9B06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90" name="Imagem 9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D02DD" w:rsidRPr="00C37B9A">
      <w:rPr>
        <w:rFonts w:cstheme="minorHAnsi"/>
        <w:smallCaps/>
        <w:noProof/>
      </w:rPr>
      <w:drawing>
        <wp:anchor distT="0" distB="0" distL="114300" distR="114300" simplePos="0" relativeHeight="251658287" behindDoc="1" locked="0" layoutInCell="1" allowOverlap="1" wp14:anchorId="23E6E5F6" wp14:editId="6C10CB5C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91" name="Imagem 91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D02DD" w:rsidRPr="00C37B9A">
      <w:rPr>
        <w:rFonts w:cstheme="minorHAnsi"/>
        <w:smallCaps/>
      </w:rPr>
      <w:t xml:space="preserve">                               </w:t>
    </w:r>
    <w:r w:rsidR="001D02DD" w:rsidRPr="00C37B9A">
      <w:rPr>
        <w:rFonts w:cstheme="minorHAnsi"/>
        <w:b/>
        <w:bCs/>
        <w:smallCaps/>
      </w:rPr>
      <w:t xml:space="preserve">| </w:t>
    </w:r>
    <w:r w:rsidR="00582108" w:rsidRPr="00C37B9A">
      <w:rPr>
        <w:rFonts w:cstheme="minorHAnsi"/>
        <w:b/>
        <w:bCs/>
        <w:smallCaps/>
      </w:rPr>
      <w:t xml:space="preserve">IMPLANTAÇÃO DO TÚNEL DE CONEXÃO </w:t>
    </w:r>
    <w:r w:rsidR="001D02DD" w:rsidRPr="00C37B9A">
      <w:rPr>
        <w:rFonts w:cstheme="minorHAnsi"/>
        <w:b/>
        <w:bCs/>
        <w:smallCaps/>
      </w:rPr>
      <w:t xml:space="preserve">| </w:t>
    </w:r>
    <w:r w:rsidR="00FB58AA" w:rsidRPr="00C37B9A">
      <w:rPr>
        <w:rFonts w:cstheme="minorHAnsi"/>
        <w:b/>
        <w:bCs/>
        <w:smallCaps/>
      </w:rPr>
      <w:t>linha 2 – linha 4</w:t>
    </w:r>
    <w:r w:rsidR="001D02DD" w:rsidRPr="00C37B9A">
      <w:rPr>
        <w:rFonts w:cstheme="minorHAnsi"/>
        <w:b/>
        <w:bCs/>
        <w:smallCaps/>
      </w:rPr>
      <w:t>|</w:t>
    </w:r>
    <w:r w:rsidR="001D02DD" w:rsidRPr="00C37B9A">
      <w:rPr>
        <w:rFonts w:cstheme="minorHAnsi"/>
        <w:smallCaps/>
      </w:rPr>
      <w:t xml:space="preserve"> </w:t>
    </w:r>
    <w:r w:rsidR="001E5942" w:rsidRPr="00C37B9A">
      <w:rPr>
        <w:rFonts w:cstheme="minorHAnsi"/>
        <w:b/>
        <w:bCs/>
        <w:smallCaps/>
        <w:sz w:val="20"/>
        <w:szCs w:val="20"/>
      </w:rPr>
      <w:t>evolu</w:t>
    </w:r>
    <w:r w:rsidR="001F3D33" w:rsidRPr="00C37B9A">
      <w:rPr>
        <w:rFonts w:cstheme="minorHAnsi"/>
        <w:b/>
        <w:bCs/>
        <w:smallCaps/>
        <w:sz w:val="20"/>
        <w:szCs w:val="20"/>
      </w:rPr>
      <w:t>ção do projeto</w:t>
    </w: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1D4F91" w14:textId="777717E7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29983" behindDoc="0" locked="0" layoutInCell="1" allowOverlap="1" wp14:anchorId="2EDCE56A" wp14:editId="34998EF0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946034865" name="Caixa de Texto 70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844EC07" w14:textId="171FA7C8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EDCE56A" id="_x0000_t202" coordsize="21600,21600" o:spt="202" path="m,l,21600r21600,l21600,xe">
              <v:stroke joinstyle="miter"/>
              <v:path gradientshapeok="t" o:connecttype="rect"/>
            </v:shapetype>
            <v:shape id="Caixa de Texto 70" o:spid="_x0000_s1170" type="#_x0000_t202" alt="Classificação: Corporativo" style="position:absolute;margin-left:0;margin-top:0;width:216.7pt;height:36.15pt;z-index:25172998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GHyhn8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4844EC07" w14:textId="171FA7C8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6997C2" w14:textId="286AACF1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34079" behindDoc="0" locked="0" layoutInCell="1" allowOverlap="1" wp14:anchorId="1F79648E" wp14:editId="31CE33F2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953366147" name="Caixa de Texto 74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4189469" w14:textId="0E022C6E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F79648E" id="_x0000_t202" coordsize="21600,21600" o:spt="202" path="m,l,21600r21600,l21600,xe">
              <v:stroke joinstyle="miter"/>
              <v:path gradientshapeok="t" o:connecttype="rect"/>
            </v:shapetype>
            <v:shape id="Caixa de Texto 74" o:spid="_x0000_s1172" type="#_x0000_t202" alt="Classificação: Corporativo" style="position:absolute;margin-left:0;margin-top:0;width:216.7pt;height:36.15pt;z-index:25173407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A9xKfI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14189469" w14:textId="0E022C6E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817515" w14:textId="296C36D5" w:rsidR="007F6CCE" w:rsidRPr="00C37B9A" w:rsidRDefault="007927FD" w:rsidP="005B574A">
    <w:pPr>
      <w:pStyle w:val="Cabealho"/>
      <w:rPr>
        <w:rFonts w:cstheme="minorHAnsi"/>
      </w:rPr>
    </w:pPr>
    <w:r>
      <w:rPr>
        <w:rFonts w:cstheme="minorHAnsi"/>
        <w:noProof/>
      </w:rPr>
      <mc:AlternateContent>
        <mc:Choice Requires="wps">
          <w:drawing>
            <wp:anchor distT="0" distB="0" distL="0" distR="0" simplePos="0" relativeHeight="251735103" behindDoc="0" locked="0" layoutInCell="1" allowOverlap="1" wp14:anchorId="378043AD" wp14:editId="009F341E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562245377" name="Caixa de Texto 75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3DB0655" w14:textId="748EA924" w:rsidR="007927FD" w:rsidRPr="00EB02E2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EB02E2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78043AD" id="_x0000_t202" coordsize="21600,21600" o:spt="202" path="m,l,21600r21600,l21600,xe">
              <v:stroke joinstyle="miter"/>
              <v:path gradientshapeok="t" o:connecttype="rect"/>
            </v:shapetype>
            <v:shape id="Caixa de Texto 75" o:spid="_x0000_s1173" type="#_x0000_t202" alt="Classificação: Corporativo" style="position:absolute;margin-left:0;margin-top:0;width:216.7pt;height:36.15pt;z-index:251735103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Ys6bzw4CAAAf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33DB0655" w14:textId="748EA924" w:rsidR="007927FD" w:rsidRPr="00EB02E2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EB02E2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7F6CCE" w:rsidRPr="00C37B9A">
      <w:rPr>
        <w:rFonts w:cstheme="minorHAnsi"/>
        <w:noProof/>
      </w:rPr>
      <w:drawing>
        <wp:anchor distT="0" distB="0" distL="114300" distR="114300" simplePos="0" relativeHeight="251658284" behindDoc="0" locked="0" layoutInCell="1" allowOverlap="1" wp14:anchorId="017565B9" wp14:editId="0FCC1B70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88" name="Imagem 8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F6CCE" w:rsidRPr="00C37B9A">
      <w:rPr>
        <w:rFonts w:cstheme="minorHAnsi"/>
        <w:smallCaps/>
        <w:noProof/>
      </w:rPr>
      <w:drawing>
        <wp:anchor distT="0" distB="0" distL="114300" distR="114300" simplePos="0" relativeHeight="251658285" behindDoc="1" locked="0" layoutInCell="1" allowOverlap="1" wp14:anchorId="244563A1" wp14:editId="150BCAB4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89" name="Imagem 89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F6CCE" w:rsidRPr="00C37B9A">
      <w:rPr>
        <w:rFonts w:cstheme="minorHAnsi"/>
        <w:smallCaps/>
      </w:rPr>
      <w:t xml:space="preserve">                               </w:t>
    </w:r>
    <w:r w:rsidR="007F6CCE" w:rsidRPr="00C37B9A">
      <w:rPr>
        <w:rFonts w:cstheme="minorHAnsi"/>
        <w:b/>
        <w:bCs/>
        <w:smallCaps/>
      </w:rPr>
      <w:t>|</w:t>
    </w:r>
    <w:r w:rsidR="005E7CA4" w:rsidRPr="00C37B9A">
      <w:rPr>
        <w:rFonts w:cstheme="minorHAnsi"/>
        <w:b/>
        <w:bCs/>
        <w:smallCaps/>
      </w:rPr>
      <w:t xml:space="preserve"> IMPLANTAÇÃO DO TÚNEL DE CONEXÃO </w:t>
    </w:r>
    <w:r w:rsidR="008B79DB" w:rsidRPr="00C37B9A">
      <w:rPr>
        <w:rFonts w:cstheme="minorHAnsi"/>
        <w:b/>
        <w:bCs/>
        <w:smallCaps/>
      </w:rPr>
      <w:t>| linha 2 – linha 4</w:t>
    </w:r>
    <w:r w:rsidR="005E7CA4" w:rsidRPr="00C37B9A">
      <w:rPr>
        <w:rFonts w:cstheme="minorHAnsi"/>
        <w:b/>
        <w:bCs/>
        <w:smallCaps/>
      </w:rPr>
      <w:t xml:space="preserve">| </w:t>
    </w:r>
    <w:r w:rsidR="007F6CCE" w:rsidRPr="00C37B9A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E93010" w14:textId="4415D352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33055" behindDoc="0" locked="0" layoutInCell="1" allowOverlap="1" wp14:anchorId="1458CC0E" wp14:editId="4E86112C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445843798" name="Caixa de Texto 73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793EC98" w14:textId="30E87F27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458CC0E" id="_x0000_t202" coordsize="21600,21600" o:spt="202" path="m,l,21600r21600,l21600,xe">
              <v:stroke joinstyle="miter"/>
              <v:path gradientshapeok="t" o:connecttype="rect"/>
            </v:shapetype>
            <v:shape id="Caixa de Texto 73" o:spid="_x0000_s1176" type="#_x0000_t202" alt="Classificação: Corporativo" style="position:absolute;margin-left:0;margin-top:0;width:216.7pt;height:36.15pt;z-index:25173305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JJxBzI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6793EC98" w14:textId="30E87F27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15D590" w14:textId="55FA857C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37151" behindDoc="0" locked="0" layoutInCell="1" allowOverlap="1" wp14:anchorId="06DFD877" wp14:editId="68F0E458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669126571" name="Caixa de Texto 77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C55158A" w14:textId="77283D0D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6DFD877" id="_x0000_t202" coordsize="21600,21600" o:spt="202" path="m,l,21600r21600,l21600,xe">
              <v:stroke joinstyle="miter"/>
              <v:path gradientshapeok="t" o:connecttype="rect"/>
            </v:shapetype>
            <v:shape id="Caixa de Texto 77" o:spid="_x0000_s1178" type="#_x0000_t202" alt="Classificação: Corporativo" style="position:absolute;margin-left:0;margin-top:0;width:216.7pt;height:36.15pt;z-index:25173715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4SPdNw4CAAAf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4C55158A" w14:textId="77283D0D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99AF80" w14:textId="0F137BD8" w:rsidR="0060375C" w:rsidRPr="00A8798F" w:rsidRDefault="00284EF8" w:rsidP="00A8798F">
    <w:pPr>
      <w:pStyle w:val="Cabealho"/>
    </w:pPr>
    <w:r>
      <w:rPr>
        <w:rFonts w:asciiTheme="majorHAnsi" w:hAnsiTheme="majorHAnsi" w:cstheme="majorHAnsi"/>
        <w:caps/>
        <w:noProof/>
        <w:sz w:val="96"/>
        <w:szCs w:val="96"/>
        <w:lang w:val="pt-BR"/>
      </w:rPr>
      <w:drawing>
        <wp:anchor distT="0" distB="0" distL="114300" distR="114300" simplePos="0" relativeHeight="251658290" behindDoc="1" locked="0" layoutInCell="1" allowOverlap="1" wp14:anchorId="647CEE42" wp14:editId="5AAD1A2A">
          <wp:simplePos x="0" y="0"/>
          <wp:positionH relativeFrom="page">
            <wp:align>left</wp:align>
          </wp:positionH>
          <wp:positionV relativeFrom="paragraph">
            <wp:posOffset>-182245</wp:posOffset>
          </wp:positionV>
          <wp:extent cx="7574915" cy="10960735"/>
          <wp:effectExtent l="0" t="0" r="6985" b="0"/>
          <wp:wrapNone/>
          <wp:docPr id="1186926254" name="Imagem 11869262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86926254" name="Imagem 118692625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40" b="40"/>
                  <a:stretch>
                    <a:fillRect/>
                  </a:stretch>
                </pic:blipFill>
                <pic:spPr bwMode="auto">
                  <a:xfrm>
                    <a:off x="0" y="0"/>
                    <a:ext cx="7575123" cy="1096099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927FD">
      <w:rPr>
        <w:rFonts w:asciiTheme="majorHAnsi" w:hAnsiTheme="majorHAnsi" w:cstheme="majorHAnsi"/>
        <w:caps/>
        <w:noProof/>
        <w:sz w:val="96"/>
        <w:szCs w:val="96"/>
        <w:lang w:val="pt-BR"/>
      </w:rPr>
      <mc:AlternateContent>
        <mc:Choice Requires="wps">
          <w:drawing>
            <wp:anchor distT="0" distB="0" distL="0" distR="0" simplePos="0" relativeHeight="251738175" behindDoc="0" locked="0" layoutInCell="1" allowOverlap="1" wp14:anchorId="5B27F4B2" wp14:editId="0DB2176D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498096498" name="Caixa de Texto 78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78BD685" w14:textId="2AB19824" w:rsidR="007927FD" w:rsidRPr="00EB02E2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EB02E2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27F4B2" id="_x0000_t202" coordsize="21600,21600" o:spt="202" path="m,l,21600r21600,l21600,xe">
              <v:stroke joinstyle="miter"/>
              <v:path gradientshapeok="t" o:connecttype="rect"/>
            </v:shapetype>
            <v:shape id="Caixa de Texto 78" o:spid="_x0000_s1179" type="#_x0000_t202" alt="Classificação: Corporativo" style="position:absolute;margin-left:0;margin-top:0;width:216.7pt;height:36.15pt;z-index:251738175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jJxvCg4CAAAf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578BD685" w14:textId="2AB19824" w:rsidR="007927FD" w:rsidRPr="00EB02E2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EB02E2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526088">
      <w:rPr>
        <w:rFonts w:asciiTheme="majorHAnsi" w:hAnsiTheme="majorHAnsi" w:cstheme="majorHAnsi"/>
        <w:caps/>
        <w:noProof/>
        <w:sz w:val="96"/>
        <w:szCs w:val="96"/>
        <w:lang w:val="pt-BR"/>
      </w:rPr>
      <mc:AlternateContent>
        <mc:Choice Requires="wpg">
          <w:drawing>
            <wp:anchor distT="0" distB="0" distL="114300" distR="114300" simplePos="0" relativeHeight="251658291" behindDoc="0" locked="0" layoutInCell="1" allowOverlap="1" wp14:anchorId="6D606A17" wp14:editId="7982C9B5">
              <wp:simplePos x="0" y="0"/>
              <wp:positionH relativeFrom="column">
                <wp:posOffset>-638175</wp:posOffset>
              </wp:positionH>
              <wp:positionV relativeFrom="paragraph">
                <wp:posOffset>-173990</wp:posOffset>
              </wp:positionV>
              <wp:extent cx="7430135" cy="10648315"/>
              <wp:effectExtent l="0" t="0" r="18415" b="19685"/>
              <wp:wrapNone/>
              <wp:docPr id="1593034490" name="Agrupar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 rot="10800000">
                        <a:off x="0" y="0"/>
                        <a:ext cx="7430135" cy="10648315"/>
                        <a:chOff x="403345" y="3666"/>
                        <a:chExt cx="7430844" cy="10648901"/>
                      </a:xfrm>
                    </wpg:grpSpPr>
                    <wpg:grpSp>
                      <wpg:cNvPr id="795923656" name="Agrupar 34"/>
                      <wpg:cNvGrpSpPr/>
                      <wpg:grpSpPr>
                        <a:xfrm>
                          <a:off x="4845642" y="6133381"/>
                          <a:ext cx="2807553" cy="4519186"/>
                          <a:chOff x="187391" y="0"/>
                          <a:chExt cx="2807681" cy="4519553"/>
                        </a:xfrm>
                      </wpg:grpSpPr>
                      <wps:wsp>
                        <wps:cNvPr id="373644764" name="Forma Livre: Forma 373644764"/>
                        <wps:cNvSpPr/>
                        <wps:spPr>
                          <a:xfrm>
                            <a:off x="1345394" y="3319450"/>
                            <a:ext cx="1138701" cy="1200103"/>
                          </a:xfrm>
                          <a:custGeom>
                            <a:avLst/>
                            <a:gdLst>
                              <a:gd name="connsiteX0" fmla="*/ 7489 w 1407411"/>
                              <a:gd name="connsiteY0" fmla="*/ 1475958 h 1483301"/>
                              <a:gd name="connsiteX1" fmla="*/ 1403655 w 1407411"/>
                              <a:gd name="connsiteY1" fmla="*/ 7489 h 1483301"/>
                              <a:gd name="connsiteX2" fmla="*/ 1403655 w 1407411"/>
                              <a:gd name="connsiteY2" fmla="*/ 1473543 h 148330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407411" h="1483301">
                                <a:moveTo>
                                  <a:pt x="7489" y="1475958"/>
                                </a:moveTo>
                                <a:lnTo>
                                  <a:pt x="1403655" y="7489"/>
                                </a:lnTo>
                                <a:lnTo>
                                  <a:pt x="1403655" y="1473543"/>
                                </a:lnTo>
                              </a:path>
                            </a:pathLst>
                          </a:custGeom>
                          <a:noFill/>
                          <a:ln w="19050" cap="rnd">
                            <a:solidFill>
                              <a:schemeClr val="accent4">
                                <a:lumMod val="40000"/>
                                <a:lumOff val="60000"/>
                                <a:alpha val="80000"/>
                              </a:schemeClr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785626052" name="Forma Livre: Forma 785626052"/>
                        <wps:cNvSpPr/>
                        <wps:spPr>
                          <a:xfrm>
                            <a:off x="187391" y="1729527"/>
                            <a:ext cx="2807681" cy="2779772"/>
                          </a:xfrm>
                          <a:custGeom>
                            <a:avLst/>
                            <a:gdLst>
                              <a:gd name="connsiteX0" fmla="*/ 3464893 w 3470236"/>
                              <a:gd name="connsiteY0" fmla="*/ 7489 h 3435741"/>
                              <a:gd name="connsiteX1" fmla="*/ 3464893 w 3470236"/>
                              <a:gd name="connsiteY1" fmla="*/ 7903 h 3435741"/>
                              <a:gd name="connsiteX2" fmla="*/ 3464893 w 3470236"/>
                              <a:gd name="connsiteY2" fmla="*/ 7489 h 3435741"/>
                              <a:gd name="connsiteX3" fmla="*/ 7489 w 3470236"/>
                              <a:gd name="connsiteY3" fmla="*/ 3430122 h 343574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3470236" h="3435741">
                                <a:moveTo>
                                  <a:pt x="3464893" y="7489"/>
                                </a:moveTo>
                                <a:lnTo>
                                  <a:pt x="3464893" y="7903"/>
                                </a:lnTo>
                                <a:lnTo>
                                  <a:pt x="3464893" y="7489"/>
                                </a:lnTo>
                                <a:lnTo>
                                  <a:pt x="7489" y="3430122"/>
                                </a:lnTo>
                              </a:path>
                            </a:pathLst>
                          </a:custGeom>
                          <a:noFill/>
                          <a:ln w="19050" cap="rnd">
                            <a:solidFill>
                              <a:schemeClr val="accent4">
                                <a:lumMod val="40000"/>
                                <a:lumOff val="60000"/>
                                <a:alpha val="80000"/>
                              </a:schemeClr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962974447" name="Forma Livre: Forma 962974447"/>
                        <wps:cNvSpPr/>
                        <wps:spPr>
                          <a:xfrm>
                            <a:off x="2887110" y="2115531"/>
                            <a:ext cx="11164" cy="111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98" h="13798"/>
                            </a:pathLst>
                          </a:custGeom>
                          <a:noFill/>
                          <a:ln w="19050" cap="rnd">
                            <a:solidFill>
                              <a:schemeClr val="accent4">
                                <a:lumMod val="40000"/>
                                <a:lumOff val="60000"/>
                                <a:alpha val="80000"/>
                              </a:schemeClr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1405967848" name="Forma Livre: Forma 1405967848"/>
                        <wps:cNvSpPr/>
                        <wps:spPr>
                          <a:xfrm>
                            <a:off x="499521" y="0"/>
                            <a:ext cx="2076456" cy="2550915"/>
                          </a:xfrm>
                          <a:custGeom>
                            <a:avLst/>
                            <a:gdLst>
                              <a:gd name="connsiteX0" fmla="*/ 1502519 w 2566456"/>
                              <a:gd name="connsiteY0" fmla="*/ 2425064 h 3152879"/>
                              <a:gd name="connsiteX1" fmla="*/ 1502519 w 2566456"/>
                              <a:gd name="connsiteY1" fmla="*/ 729202 h 3152879"/>
                              <a:gd name="connsiteX2" fmla="*/ 2293912 w 2566456"/>
                              <a:gd name="connsiteY2" fmla="*/ 1577098 h 3152879"/>
                              <a:gd name="connsiteX3" fmla="*/ 2565460 w 2566456"/>
                              <a:gd name="connsiteY3" fmla="*/ 1286233 h 3152879"/>
                              <a:gd name="connsiteX4" fmla="*/ 1286509 w 2566456"/>
                              <a:gd name="connsiteY4" fmla="*/ 7489 h 3152879"/>
                              <a:gd name="connsiteX5" fmla="*/ 1286509 w 2566456"/>
                              <a:gd name="connsiteY5" fmla="*/ 7627 h 3152879"/>
                              <a:gd name="connsiteX6" fmla="*/ 1286509 w 2566456"/>
                              <a:gd name="connsiteY6" fmla="*/ 7489 h 3152879"/>
                              <a:gd name="connsiteX7" fmla="*/ 7489 w 2566456"/>
                              <a:gd name="connsiteY7" fmla="*/ 1273539 h 3152879"/>
                              <a:gd name="connsiteX8" fmla="*/ 279037 w 2566456"/>
                              <a:gd name="connsiteY8" fmla="*/ 1577098 h 3152879"/>
                              <a:gd name="connsiteX9" fmla="*/ 1070430 w 2566456"/>
                              <a:gd name="connsiteY9" fmla="*/ 729202 h 3152879"/>
                              <a:gd name="connsiteX10" fmla="*/ 1070430 w 2566456"/>
                              <a:gd name="connsiteY10" fmla="*/ 2425064 h 3152879"/>
                              <a:gd name="connsiteX11" fmla="*/ 279037 w 2566456"/>
                              <a:gd name="connsiteY11" fmla="*/ 1577098 h 3152879"/>
                              <a:gd name="connsiteX12" fmla="*/ 7489 w 2566456"/>
                              <a:gd name="connsiteY12" fmla="*/ 1868032 h 3152879"/>
                              <a:gd name="connsiteX13" fmla="*/ 1286509 w 2566456"/>
                              <a:gd name="connsiteY13" fmla="*/ 3146984 h 3152879"/>
                              <a:gd name="connsiteX14" fmla="*/ 1286509 w 2566456"/>
                              <a:gd name="connsiteY14" fmla="*/ 3146846 h 3152879"/>
                              <a:gd name="connsiteX15" fmla="*/ 1286509 w 2566456"/>
                              <a:gd name="connsiteY15" fmla="*/ 3146984 h 3152879"/>
                              <a:gd name="connsiteX16" fmla="*/ 2565460 w 2566456"/>
                              <a:gd name="connsiteY16" fmla="*/ 1868032 h 3152879"/>
                              <a:gd name="connsiteX17" fmla="*/ 2293912 w 2566456"/>
                              <a:gd name="connsiteY17" fmla="*/ 1577098 h 3152879"/>
                              <a:gd name="connsiteX18" fmla="*/ 1502519 w 2566456"/>
                              <a:gd name="connsiteY18" fmla="*/ 2425064 h 315287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</a:cxnLst>
                            <a:rect l="l" t="t" r="r" b="b"/>
                            <a:pathLst>
                              <a:path w="2566456" h="3152879">
                                <a:moveTo>
                                  <a:pt x="1502519" y="2425064"/>
                                </a:moveTo>
                                <a:lnTo>
                                  <a:pt x="1502519" y="729202"/>
                                </a:lnTo>
                                <a:lnTo>
                                  <a:pt x="2293912" y="1577098"/>
                                </a:lnTo>
                                <a:lnTo>
                                  <a:pt x="2565460" y="1286233"/>
                                </a:lnTo>
                                <a:lnTo>
                                  <a:pt x="1286509" y="7489"/>
                                </a:lnTo>
                                <a:lnTo>
                                  <a:pt x="1286509" y="7627"/>
                                </a:lnTo>
                                <a:lnTo>
                                  <a:pt x="1286509" y="7489"/>
                                </a:lnTo>
                                <a:lnTo>
                                  <a:pt x="7489" y="1273539"/>
                                </a:lnTo>
                                <a:lnTo>
                                  <a:pt x="279037" y="1577098"/>
                                </a:lnTo>
                                <a:lnTo>
                                  <a:pt x="1070430" y="729202"/>
                                </a:lnTo>
                                <a:lnTo>
                                  <a:pt x="1070430" y="2425064"/>
                                </a:lnTo>
                                <a:lnTo>
                                  <a:pt x="279037" y="1577098"/>
                                </a:lnTo>
                                <a:lnTo>
                                  <a:pt x="7489" y="1868032"/>
                                </a:lnTo>
                                <a:lnTo>
                                  <a:pt x="1286509" y="3146984"/>
                                </a:lnTo>
                                <a:lnTo>
                                  <a:pt x="1286509" y="3146846"/>
                                </a:lnTo>
                                <a:lnTo>
                                  <a:pt x="1286509" y="3146984"/>
                                </a:lnTo>
                                <a:lnTo>
                                  <a:pt x="2565460" y="1868032"/>
                                </a:lnTo>
                                <a:lnTo>
                                  <a:pt x="2293912" y="1577098"/>
                                </a:lnTo>
                                <a:lnTo>
                                  <a:pt x="1502519" y="24250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 cap="rnd">
                            <a:solidFill>
                              <a:schemeClr val="accent4">
                                <a:lumMod val="40000"/>
                                <a:lumOff val="60000"/>
                                <a:alpha val="80000"/>
                              </a:schemeClr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924173890" name="Forma Livre: Forma 924173890"/>
                        <wps:cNvSpPr/>
                        <wps:spPr>
                          <a:xfrm>
                            <a:off x="403345" y="2158400"/>
                            <a:ext cx="893099" cy="1094047"/>
                          </a:xfrm>
                          <a:custGeom>
                            <a:avLst/>
                            <a:gdLst>
                              <a:gd name="connsiteX0" fmla="*/ 644550 w 1103852"/>
                              <a:gd name="connsiteY0" fmla="*/ 1037659 h 1352219"/>
                              <a:gd name="connsiteX1" fmla="*/ 644550 w 1103852"/>
                              <a:gd name="connsiteY1" fmla="*/ 314981 h 1352219"/>
                              <a:gd name="connsiteX2" fmla="*/ 981846 w 1103852"/>
                              <a:gd name="connsiteY2" fmla="*/ 676355 h 1352219"/>
                              <a:gd name="connsiteX3" fmla="*/ 1097543 w 1103852"/>
                              <a:gd name="connsiteY3" fmla="*/ 552378 h 1352219"/>
                              <a:gd name="connsiteX4" fmla="*/ 552516 w 1103852"/>
                              <a:gd name="connsiteY4" fmla="*/ 7489 h 1352219"/>
                              <a:gd name="connsiteX5" fmla="*/ 552516 w 1103852"/>
                              <a:gd name="connsiteY5" fmla="*/ 7489 h 1352219"/>
                              <a:gd name="connsiteX6" fmla="*/ 552516 w 1103852"/>
                              <a:gd name="connsiteY6" fmla="*/ 7489 h 1352219"/>
                              <a:gd name="connsiteX7" fmla="*/ 7489 w 1103852"/>
                              <a:gd name="connsiteY7" fmla="*/ 546997 h 1352219"/>
                              <a:gd name="connsiteX8" fmla="*/ 123186 w 1103852"/>
                              <a:gd name="connsiteY8" fmla="*/ 676355 h 1352219"/>
                              <a:gd name="connsiteX9" fmla="*/ 460413 w 1103852"/>
                              <a:gd name="connsiteY9" fmla="*/ 314981 h 1352219"/>
                              <a:gd name="connsiteX10" fmla="*/ 460413 w 1103852"/>
                              <a:gd name="connsiteY10" fmla="*/ 1037659 h 1352219"/>
                              <a:gd name="connsiteX11" fmla="*/ 123186 w 1103852"/>
                              <a:gd name="connsiteY11" fmla="*/ 676355 h 1352219"/>
                              <a:gd name="connsiteX12" fmla="*/ 7489 w 1103852"/>
                              <a:gd name="connsiteY12" fmla="*/ 800331 h 1352219"/>
                              <a:gd name="connsiteX13" fmla="*/ 552516 w 1103852"/>
                              <a:gd name="connsiteY13" fmla="*/ 1345358 h 1352219"/>
                              <a:gd name="connsiteX14" fmla="*/ 552516 w 1103852"/>
                              <a:gd name="connsiteY14" fmla="*/ 1345290 h 1352219"/>
                              <a:gd name="connsiteX15" fmla="*/ 552516 w 1103852"/>
                              <a:gd name="connsiteY15" fmla="*/ 1345358 h 1352219"/>
                              <a:gd name="connsiteX16" fmla="*/ 1097543 w 1103852"/>
                              <a:gd name="connsiteY16" fmla="*/ 800331 h 1352219"/>
                              <a:gd name="connsiteX17" fmla="*/ 981846 w 1103852"/>
                              <a:gd name="connsiteY17" fmla="*/ 676355 h 1352219"/>
                              <a:gd name="connsiteX18" fmla="*/ 644550 w 1103852"/>
                              <a:gd name="connsiteY18" fmla="*/ 1037659 h 13522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</a:cxnLst>
                            <a:rect l="l" t="t" r="r" b="b"/>
                            <a:pathLst>
                              <a:path w="1103852" h="1352219">
                                <a:moveTo>
                                  <a:pt x="644550" y="1037659"/>
                                </a:moveTo>
                                <a:lnTo>
                                  <a:pt x="644550" y="314981"/>
                                </a:lnTo>
                                <a:lnTo>
                                  <a:pt x="981846" y="676355"/>
                                </a:lnTo>
                                <a:lnTo>
                                  <a:pt x="1097543" y="552378"/>
                                </a:lnTo>
                                <a:lnTo>
                                  <a:pt x="552516" y="7489"/>
                                </a:lnTo>
                                <a:lnTo>
                                  <a:pt x="552516" y="7489"/>
                                </a:lnTo>
                                <a:lnTo>
                                  <a:pt x="552516" y="7489"/>
                                </a:lnTo>
                                <a:lnTo>
                                  <a:pt x="7489" y="546997"/>
                                </a:lnTo>
                                <a:lnTo>
                                  <a:pt x="123186" y="676355"/>
                                </a:lnTo>
                                <a:lnTo>
                                  <a:pt x="460413" y="314981"/>
                                </a:lnTo>
                                <a:lnTo>
                                  <a:pt x="460413" y="1037659"/>
                                </a:lnTo>
                                <a:lnTo>
                                  <a:pt x="123186" y="676355"/>
                                </a:lnTo>
                                <a:lnTo>
                                  <a:pt x="7489" y="800331"/>
                                </a:lnTo>
                                <a:lnTo>
                                  <a:pt x="552516" y="1345358"/>
                                </a:lnTo>
                                <a:lnTo>
                                  <a:pt x="552516" y="1345290"/>
                                </a:lnTo>
                                <a:lnTo>
                                  <a:pt x="552516" y="1345358"/>
                                </a:lnTo>
                                <a:lnTo>
                                  <a:pt x="1097543" y="800331"/>
                                </a:lnTo>
                                <a:lnTo>
                                  <a:pt x="981846" y="676355"/>
                                </a:lnTo>
                                <a:lnTo>
                                  <a:pt x="644550" y="10376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 cap="rnd">
                            <a:solidFill>
                              <a:schemeClr val="accent4">
                                <a:lumMod val="40000"/>
                                <a:lumOff val="60000"/>
                                <a:alpha val="80000"/>
                              </a:schemeClr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</wpg:grpSp>
                    <wpg:grpSp>
                      <wpg:cNvPr id="770441627" name="Agrupar 34"/>
                      <wpg:cNvGrpSpPr/>
                      <wpg:grpSpPr>
                        <a:xfrm flipV="1">
                          <a:off x="403345" y="3666"/>
                          <a:ext cx="7430844" cy="6990125"/>
                          <a:chOff x="403345" y="-2542080"/>
                          <a:chExt cx="7430844" cy="6990125"/>
                        </a:xfrm>
                      </wpg:grpSpPr>
                      <wps:wsp>
                        <wps:cNvPr id="547857347" name="Forma Livre: Forma 547857347"/>
                        <wps:cNvSpPr/>
                        <wps:spPr>
                          <a:xfrm>
                            <a:off x="2887110" y="2115531"/>
                            <a:ext cx="11164" cy="111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98" h="13798"/>
                            </a:pathLst>
                          </a:custGeom>
                          <a:noFill/>
                          <a:ln w="19050" cap="rnd">
                            <a:solidFill>
                              <a:schemeClr val="accent4">
                                <a:lumMod val="40000"/>
                                <a:lumOff val="60000"/>
                                <a:alpha val="80000"/>
                              </a:schemeClr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1239668120" name="Forma Livre: Forma 1239668120"/>
                        <wps:cNvSpPr/>
                        <wps:spPr>
                          <a:xfrm>
                            <a:off x="499521" y="0"/>
                            <a:ext cx="2076456" cy="2550915"/>
                          </a:xfrm>
                          <a:custGeom>
                            <a:avLst/>
                            <a:gdLst>
                              <a:gd name="connsiteX0" fmla="*/ 1502519 w 2566456"/>
                              <a:gd name="connsiteY0" fmla="*/ 2425064 h 3152879"/>
                              <a:gd name="connsiteX1" fmla="*/ 1502519 w 2566456"/>
                              <a:gd name="connsiteY1" fmla="*/ 729202 h 3152879"/>
                              <a:gd name="connsiteX2" fmla="*/ 2293912 w 2566456"/>
                              <a:gd name="connsiteY2" fmla="*/ 1577098 h 3152879"/>
                              <a:gd name="connsiteX3" fmla="*/ 2565460 w 2566456"/>
                              <a:gd name="connsiteY3" fmla="*/ 1286233 h 3152879"/>
                              <a:gd name="connsiteX4" fmla="*/ 1286509 w 2566456"/>
                              <a:gd name="connsiteY4" fmla="*/ 7489 h 3152879"/>
                              <a:gd name="connsiteX5" fmla="*/ 1286509 w 2566456"/>
                              <a:gd name="connsiteY5" fmla="*/ 7627 h 3152879"/>
                              <a:gd name="connsiteX6" fmla="*/ 1286509 w 2566456"/>
                              <a:gd name="connsiteY6" fmla="*/ 7489 h 3152879"/>
                              <a:gd name="connsiteX7" fmla="*/ 7489 w 2566456"/>
                              <a:gd name="connsiteY7" fmla="*/ 1273539 h 3152879"/>
                              <a:gd name="connsiteX8" fmla="*/ 279037 w 2566456"/>
                              <a:gd name="connsiteY8" fmla="*/ 1577098 h 3152879"/>
                              <a:gd name="connsiteX9" fmla="*/ 1070430 w 2566456"/>
                              <a:gd name="connsiteY9" fmla="*/ 729202 h 3152879"/>
                              <a:gd name="connsiteX10" fmla="*/ 1070430 w 2566456"/>
                              <a:gd name="connsiteY10" fmla="*/ 2425064 h 3152879"/>
                              <a:gd name="connsiteX11" fmla="*/ 279037 w 2566456"/>
                              <a:gd name="connsiteY11" fmla="*/ 1577098 h 3152879"/>
                              <a:gd name="connsiteX12" fmla="*/ 7489 w 2566456"/>
                              <a:gd name="connsiteY12" fmla="*/ 1868032 h 3152879"/>
                              <a:gd name="connsiteX13" fmla="*/ 1286509 w 2566456"/>
                              <a:gd name="connsiteY13" fmla="*/ 3146984 h 3152879"/>
                              <a:gd name="connsiteX14" fmla="*/ 1286509 w 2566456"/>
                              <a:gd name="connsiteY14" fmla="*/ 3146846 h 3152879"/>
                              <a:gd name="connsiteX15" fmla="*/ 1286509 w 2566456"/>
                              <a:gd name="connsiteY15" fmla="*/ 3146984 h 3152879"/>
                              <a:gd name="connsiteX16" fmla="*/ 2565460 w 2566456"/>
                              <a:gd name="connsiteY16" fmla="*/ 1868032 h 3152879"/>
                              <a:gd name="connsiteX17" fmla="*/ 2293912 w 2566456"/>
                              <a:gd name="connsiteY17" fmla="*/ 1577098 h 3152879"/>
                              <a:gd name="connsiteX18" fmla="*/ 1502519 w 2566456"/>
                              <a:gd name="connsiteY18" fmla="*/ 2425064 h 315287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</a:cxnLst>
                            <a:rect l="l" t="t" r="r" b="b"/>
                            <a:pathLst>
                              <a:path w="2566456" h="3152879">
                                <a:moveTo>
                                  <a:pt x="1502519" y="2425064"/>
                                </a:moveTo>
                                <a:lnTo>
                                  <a:pt x="1502519" y="729202"/>
                                </a:lnTo>
                                <a:lnTo>
                                  <a:pt x="2293912" y="1577098"/>
                                </a:lnTo>
                                <a:lnTo>
                                  <a:pt x="2565460" y="1286233"/>
                                </a:lnTo>
                                <a:lnTo>
                                  <a:pt x="1286509" y="7489"/>
                                </a:lnTo>
                                <a:lnTo>
                                  <a:pt x="1286509" y="7627"/>
                                </a:lnTo>
                                <a:lnTo>
                                  <a:pt x="1286509" y="7489"/>
                                </a:lnTo>
                                <a:lnTo>
                                  <a:pt x="7489" y="1273539"/>
                                </a:lnTo>
                                <a:lnTo>
                                  <a:pt x="279037" y="1577098"/>
                                </a:lnTo>
                                <a:lnTo>
                                  <a:pt x="1070430" y="729202"/>
                                </a:lnTo>
                                <a:lnTo>
                                  <a:pt x="1070430" y="2425064"/>
                                </a:lnTo>
                                <a:lnTo>
                                  <a:pt x="279037" y="1577098"/>
                                </a:lnTo>
                                <a:lnTo>
                                  <a:pt x="7489" y="1868032"/>
                                </a:lnTo>
                                <a:lnTo>
                                  <a:pt x="1286509" y="3146984"/>
                                </a:lnTo>
                                <a:lnTo>
                                  <a:pt x="1286509" y="3146846"/>
                                </a:lnTo>
                                <a:lnTo>
                                  <a:pt x="1286509" y="3146984"/>
                                </a:lnTo>
                                <a:lnTo>
                                  <a:pt x="2565460" y="1868032"/>
                                </a:lnTo>
                                <a:lnTo>
                                  <a:pt x="2293912" y="1577098"/>
                                </a:lnTo>
                                <a:lnTo>
                                  <a:pt x="1502519" y="24250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 cap="rnd">
                            <a:solidFill>
                              <a:schemeClr val="accent4">
                                <a:lumMod val="40000"/>
                                <a:lumOff val="60000"/>
                                <a:alpha val="80000"/>
                              </a:schemeClr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1839493869" name="Forma Livre: Forma 1839493869"/>
                        <wps:cNvSpPr/>
                        <wps:spPr>
                          <a:xfrm>
                            <a:off x="403345" y="2158400"/>
                            <a:ext cx="893099" cy="1094047"/>
                          </a:xfrm>
                          <a:custGeom>
                            <a:avLst/>
                            <a:gdLst>
                              <a:gd name="connsiteX0" fmla="*/ 644550 w 1103852"/>
                              <a:gd name="connsiteY0" fmla="*/ 1037659 h 1352219"/>
                              <a:gd name="connsiteX1" fmla="*/ 644550 w 1103852"/>
                              <a:gd name="connsiteY1" fmla="*/ 314981 h 1352219"/>
                              <a:gd name="connsiteX2" fmla="*/ 981846 w 1103852"/>
                              <a:gd name="connsiteY2" fmla="*/ 676355 h 1352219"/>
                              <a:gd name="connsiteX3" fmla="*/ 1097543 w 1103852"/>
                              <a:gd name="connsiteY3" fmla="*/ 552378 h 1352219"/>
                              <a:gd name="connsiteX4" fmla="*/ 552516 w 1103852"/>
                              <a:gd name="connsiteY4" fmla="*/ 7489 h 1352219"/>
                              <a:gd name="connsiteX5" fmla="*/ 552516 w 1103852"/>
                              <a:gd name="connsiteY5" fmla="*/ 7489 h 1352219"/>
                              <a:gd name="connsiteX6" fmla="*/ 552516 w 1103852"/>
                              <a:gd name="connsiteY6" fmla="*/ 7489 h 1352219"/>
                              <a:gd name="connsiteX7" fmla="*/ 7489 w 1103852"/>
                              <a:gd name="connsiteY7" fmla="*/ 546997 h 1352219"/>
                              <a:gd name="connsiteX8" fmla="*/ 123186 w 1103852"/>
                              <a:gd name="connsiteY8" fmla="*/ 676355 h 1352219"/>
                              <a:gd name="connsiteX9" fmla="*/ 460413 w 1103852"/>
                              <a:gd name="connsiteY9" fmla="*/ 314981 h 1352219"/>
                              <a:gd name="connsiteX10" fmla="*/ 460413 w 1103852"/>
                              <a:gd name="connsiteY10" fmla="*/ 1037659 h 1352219"/>
                              <a:gd name="connsiteX11" fmla="*/ 123186 w 1103852"/>
                              <a:gd name="connsiteY11" fmla="*/ 676355 h 1352219"/>
                              <a:gd name="connsiteX12" fmla="*/ 7489 w 1103852"/>
                              <a:gd name="connsiteY12" fmla="*/ 800331 h 1352219"/>
                              <a:gd name="connsiteX13" fmla="*/ 552516 w 1103852"/>
                              <a:gd name="connsiteY13" fmla="*/ 1345358 h 1352219"/>
                              <a:gd name="connsiteX14" fmla="*/ 552516 w 1103852"/>
                              <a:gd name="connsiteY14" fmla="*/ 1345290 h 1352219"/>
                              <a:gd name="connsiteX15" fmla="*/ 552516 w 1103852"/>
                              <a:gd name="connsiteY15" fmla="*/ 1345358 h 1352219"/>
                              <a:gd name="connsiteX16" fmla="*/ 1097543 w 1103852"/>
                              <a:gd name="connsiteY16" fmla="*/ 800331 h 1352219"/>
                              <a:gd name="connsiteX17" fmla="*/ 981846 w 1103852"/>
                              <a:gd name="connsiteY17" fmla="*/ 676355 h 1352219"/>
                              <a:gd name="connsiteX18" fmla="*/ 644550 w 1103852"/>
                              <a:gd name="connsiteY18" fmla="*/ 1037659 h 13522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</a:cxnLst>
                            <a:rect l="l" t="t" r="r" b="b"/>
                            <a:pathLst>
                              <a:path w="1103852" h="1352219">
                                <a:moveTo>
                                  <a:pt x="644550" y="1037659"/>
                                </a:moveTo>
                                <a:lnTo>
                                  <a:pt x="644550" y="314981"/>
                                </a:lnTo>
                                <a:lnTo>
                                  <a:pt x="981846" y="676355"/>
                                </a:lnTo>
                                <a:lnTo>
                                  <a:pt x="1097543" y="552378"/>
                                </a:lnTo>
                                <a:lnTo>
                                  <a:pt x="552516" y="7489"/>
                                </a:lnTo>
                                <a:lnTo>
                                  <a:pt x="552516" y="7489"/>
                                </a:lnTo>
                                <a:lnTo>
                                  <a:pt x="552516" y="7489"/>
                                </a:lnTo>
                                <a:lnTo>
                                  <a:pt x="7489" y="546997"/>
                                </a:lnTo>
                                <a:lnTo>
                                  <a:pt x="123186" y="676355"/>
                                </a:lnTo>
                                <a:lnTo>
                                  <a:pt x="460413" y="314981"/>
                                </a:lnTo>
                                <a:lnTo>
                                  <a:pt x="460413" y="1037659"/>
                                </a:lnTo>
                                <a:lnTo>
                                  <a:pt x="123186" y="676355"/>
                                </a:lnTo>
                                <a:lnTo>
                                  <a:pt x="7489" y="800331"/>
                                </a:lnTo>
                                <a:lnTo>
                                  <a:pt x="552516" y="1345358"/>
                                </a:lnTo>
                                <a:lnTo>
                                  <a:pt x="552516" y="1345290"/>
                                </a:lnTo>
                                <a:lnTo>
                                  <a:pt x="552516" y="1345358"/>
                                </a:lnTo>
                                <a:lnTo>
                                  <a:pt x="1097543" y="800331"/>
                                </a:lnTo>
                                <a:lnTo>
                                  <a:pt x="981846" y="676355"/>
                                </a:lnTo>
                                <a:lnTo>
                                  <a:pt x="644550" y="10376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 cap="rnd">
                            <a:solidFill>
                              <a:schemeClr val="accent4">
                                <a:lumMod val="40000"/>
                                <a:lumOff val="60000"/>
                                <a:alpha val="80000"/>
                              </a:schemeClr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792901767" name="Forma Livre: Forma 792901767"/>
                        <wps:cNvSpPr/>
                        <wps:spPr>
                          <a:xfrm>
                            <a:off x="1796151" y="1733338"/>
                            <a:ext cx="2076456" cy="2550915"/>
                          </a:xfrm>
                          <a:custGeom>
                            <a:avLst/>
                            <a:gdLst>
                              <a:gd name="connsiteX0" fmla="*/ 1502519 w 2566456"/>
                              <a:gd name="connsiteY0" fmla="*/ 2425064 h 3152879"/>
                              <a:gd name="connsiteX1" fmla="*/ 1502519 w 2566456"/>
                              <a:gd name="connsiteY1" fmla="*/ 729202 h 3152879"/>
                              <a:gd name="connsiteX2" fmla="*/ 2293912 w 2566456"/>
                              <a:gd name="connsiteY2" fmla="*/ 1577098 h 3152879"/>
                              <a:gd name="connsiteX3" fmla="*/ 2565460 w 2566456"/>
                              <a:gd name="connsiteY3" fmla="*/ 1286233 h 3152879"/>
                              <a:gd name="connsiteX4" fmla="*/ 1286509 w 2566456"/>
                              <a:gd name="connsiteY4" fmla="*/ 7489 h 3152879"/>
                              <a:gd name="connsiteX5" fmla="*/ 1286509 w 2566456"/>
                              <a:gd name="connsiteY5" fmla="*/ 7627 h 3152879"/>
                              <a:gd name="connsiteX6" fmla="*/ 1286509 w 2566456"/>
                              <a:gd name="connsiteY6" fmla="*/ 7489 h 3152879"/>
                              <a:gd name="connsiteX7" fmla="*/ 7489 w 2566456"/>
                              <a:gd name="connsiteY7" fmla="*/ 1273539 h 3152879"/>
                              <a:gd name="connsiteX8" fmla="*/ 279037 w 2566456"/>
                              <a:gd name="connsiteY8" fmla="*/ 1577098 h 3152879"/>
                              <a:gd name="connsiteX9" fmla="*/ 1070430 w 2566456"/>
                              <a:gd name="connsiteY9" fmla="*/ 729202 h 3152879"/>
                              <a:gd name="connsiteX10" fmla="*/ 1070430 w 2566456"/>
                              <a:gd name="connsiteY10" fmla="*/ 2425064 h 3152879"/>
                              <a:gd name="connsiteX11" fmla="*/ 279037 w 2566456"/>
                              <a:gd name="connsiteY11" fmla="*/ 1577098 h 3152879"/>
                              <a:gd name="connsiteX12" fmla="*/ 7489 w 2566456"/>
                              <a:gd name="connsiteY12" fmla="*/ 1868032 h 3152879"/>
                              <a:gd name="connsiteX13" fmla="*/ 1286509 w 2566456"/>
                              <a:gd name="connsiteY13" fmla="*/ 3146984 h 3152879"/>
                              <a:gd name="connsiteX14" fmla="*/ 1286509 w 2566456"/>
                              <a:gd name="connsiteY14" fmla="*/ 3146846 h 3152879"/>
                              <a:gd name="connsiteX15" fmla="*/ 1286509 w 2566456"/>
                              <a:gd name="connsiteY15" fmla="*/ 3146984 h 3152879"/>
                              <a:gd name="connsiteX16" fmla="*/ 2565460 w 2566456"/>
                              <a:gd name="connsiteY16" fmla="*/ 1868032 h 3152879"/>
                              <a:gd name="connsiteX17" fmla="*/ 2293912 w 2566456"/>
                              <a:gd name="connsiteY17" fmla="*/ 1577098 h 3152879"/>
                              <a:gd name="connsiteX18" fmla="*/ 1502519 w 2566456"/>
                              <a:gd name="connsiteY18" fmla="*/ 2425064 h 315287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</a:cxnLst>
                            <a:rect l="l" t="t" r="r" b="b"/>
                            <a:pathLst>
                              <a:path w="2566456" h="3152879">
                                <a:moveTo>
                                  <a:pt x="1502519" y="2425064"/>
                                </a:moveTo>
                                <a:lnTo>
                                  <a:pt x="1502519" y="729202"/>
                                </a:lnTo>
                                <a:lnTo>
                                  <a:pt x="2293912" y="1577098"/>
                                </a:lnTo>
                                <a:lnTo>
                                  <a:pt x="2565460" y="1286233"/>
                                </a:lnTo>
                                <a:lnTo>
                                  <a:pt x="1286509" y="7489"/>
                                </a:lnTo>
                                <a:lnTo>
                                  <a:pt x="1286509" y="7627"/>
                                </a:lnTo>
                                <a:lnTo>
                                  <a:pt x="1286509" y="7489"/>
                                </a:lnTo>
                                <a:lnTo>
                                  <a:pt x="7489" y="1273539"/>
                                </a:lnTo>
                                <a:lnTo>
                                  <a:pt x="279037" y="1577098"/>
                                </a:lnTo>
                                <a:lnTo>
                                  <a:pt x="1070430" y="729202"/>
                                </a:lnTo>
                                <a:lnTo>
                                  <a:pt x="1070430" y="2425064"/>
                                </a:lnTo>
                                <a:lnTo>
                                  <a:pt x="279037" y="1577098"/>
                                </a:lnTo>
                                <a:lnTo>
                                  <a:pt x="7489" y="1868032"/>
                                </a:lnTo>
                                <a:lnTo>
                                  <a:pt x="1286509" y="3146984"/>
                                </a:lnTo>
                                <a:lnTo>
                                  <a:pt x="1286509" y="3146846"/>
                                </a:lnTo>
                                <a:lnTo>
                                  <a:pt x="1286509" y="3146984"/>
                                </a:lnTo>
                                <a:lnTo>
                                  <a:pt x="2565460" y="1868032"/>
                                </a:lnTo>
                                <a:lnTo>
                                  <a:pt x="2293912" y="1577098"/>
                                </a:lnTo>
                                <a:lnTo>
                                  <a:pt x="1502519" y="24250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 cap="rnd">
                            <a:solidFill>
                              <a:schemeClr val="accent4">
                                <a:lumMod val="40000"/>
                                <a:lumOff val="60000"/>
                                <a:alpha val="80000"/>
                              </a:schemeClr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1589581878" name="Forma Livre: Forma 1589581878"/>
                        <wps:cNvSpPr/>
                        <wps:spPr>
                          <a:xfrm>
                            <a:off x="3542555" y="3353998"/>
                            <a:ext cx="893099" cy="1094047"/>
                          </a:xfrm>
                          <a:custGeom>
                            <a:avLst/>
                            <a:gdLst>
                              <a:gd name="connsiteX0" fmla="*/ 644550 w 1103852"/>
                              <a:gd name="connsiteY0" fmla="*/ 1037659 h 1352219"/>
                              <a:gd name="connsiteX1" fmla="*/ 644550 w 1103852"/>
                              <a:gd name="connsiteY1" fmla="*/ 314981 h 1352219"/>
                              <a:gd name="connsiteX2" fmla="*/ 981846 w 1103852"/>
                              <a:gd name="connsiteY2" fmla="*/ 676355 h 1352219"/>
                              <a:gd name="connsiteX3" fmla="*/ 1097543 w 1103852"/>
                              <a:gd name="connsiteY3" fmla="*/ 552378 h 1352219"/>
                              <a:gd name="connsiteX4" fmla="*/ 552516 w 1103852"/>
                              <a:gd name="connsiteY4" fmla="*/ 7489 h 1352219"/>
                              <a:gd name="connsiteX5" fmla="*/ 552516 w 1103852"/>
                              <a:gd name="connsiteY5" fmla="*/ 7489 h 1352219"/>
                              <a:gd name="connsiteX6" fmla="*/ 552516 w 1103852"/>
                              <a:gd name="connsiteY6" fmla="*/ 7489 h 1352219"/>
                              <a:gd name="connsiteX7" fmla="*/ 7489 w 1103852"/>
                              <a:gd name="connsiteY7" fmla="*/ 546997 h 1352219"/>
                              <a:gd name="connsiteX8" fmla="*/ 123186 w 1103852"/>
                              <a:gd name="connsiteY8" fmla="*/ 676355 h 1352219"/>
                              <a:gd name="connsiteX9" fmla="*/ 460413 w 1103852"/>
                              <a:gd name="connsiteY9" fmla="*/ 314981 h 1352219"/>
                              <a:gd name="connsiteX10" fmla="*/ 460413 w 1103852"/>
                              <a:gd name="connsiteY10" fmla="*/ 1037659 h 1352219"/>
                              <a:gd name="connsiteX11" fmla="*/ 123186 w 1103852"/>
                              <a:gd name="connsiteY11" fmla="*/ 676355 h 1352219"/>
                              <a:gd name="connsiteX12" fmla="*/ 7489 w 1103852"/>
                              <a:gd name="connsiteY12" fmla="*/ 800331 h 1352219"/>
                              <a:gd name="connsiteX13" fmla="*/ 552516 w 1103852"/>
                              <a:gd name="connsiteY13" fmla="*/ 1345358 h 1352219"/>
                              <a:gd name="connsiteX14" fmla="*/ 552516 w 1103852"/>
                              <a:gd name="connsiteY14" fmla="*/ 1345290 h 1352219"/>
                              <a:gd name="connsiteX15" fmla="*/ 552516 w 1103852"/>
                              <a:gd name="connsiteY15" fmla="*/ 1345358 h 1352219"/>
                              <a:gd name="connsiteX16" fmla="*/ 1097543 w 1103852"/>
                              <a:gd name="connsiteY16" fmla="*/ 800331 h 1352219"/>
                              <a:gd name="connsiteX17" fmla="*/ 981846 w 1103852"/>
                              <a:gd name="connsiteY17" fmla="*/ 676355 h 1352219"/>
                              <a:gd name="connsiteX18" fmla="*/ 644550 w 1103852"/>
                              <a:gd name="connsiteY18" fmla="*/ 1037659 h 13522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</a:cxnLst>
                            <a:rect l="l" t="t" r="r" b="b"/>
                            <a:pathLst>
                              <a:path w="1103852" h="1352219">
                                <a:moveTo>
                                  <a:pt x="644550" y="1037659"/>
                                </a:moveTo>
                                <a:lnTo>
                                  <a:pt x="644550" y="314981"/>
                                </a:lnTo>
                                <a:lnTo>
                                  <a:pt x="981846" y="676355"/>
                                </a:lnTo>
                                <a:lnTo>
                                  <a:pt x="1097543" y="552378"/>
                                </a:lnTo>
                                <a:lnTo>
                                  <a:pt x="552516" y="7489"/>
                                </a:lnTo>
                                <a:lnTo>
                                  <a:pt x="552516" y="7489"/>
                                </a:lnTo>
                                <a:lnTo>
                                  <a:pt x="552516" y="7489"/>
                                </a:lnTo>
                                <a:lnTo>
                                  <a:pt x="7489" y="546997"/>
                                </a:lnTo>
                                <a:lnTo>
                                  <a:pt x="123186" y="676355"/>
                                </a:lnTo>
                                <a:lnTo>
                                  <a:pt x="460413" y="314981"/>
                                </a:lnTo>
                                <a:lnTo>
                                  <a:pt x="460413" y="1037659"/>
                                </a:lnTo>
                                <a:lnTo>
                                  <a:pt x="123186" y="676355"/>
                                </a:lnTo>
                                <a:lnTo>
                                  <a:pt x="7489" y="800331"/>
                                </a:lnTo>
                                <a:lnTo>
                                  <a:pt x="552516" y="1345358"/>
                                </a:lnTo>
                                <a:lnTo>
                                  <a:pt x="552516" y="1345290"/>
                                </a:lnTo>
                                <a:lnTo>
                                  <a:pt x="552516" y="1345358"/>
                                </a:lnTo>
                                <a:lnTo>
                                  <a:pt x="1097543" y="800331"/>
                                </a:lnTo>
                                <a:lnTo>
                                  <a:pt x="981846" y="676355"/>
                                </a:lnTo>
                                <a:lnTo>
                                  <a:pt x="644550" y="10376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 cap="rnd">
                            <a:solidFill>
                              <a:schemeClr val="accent4">
                                <a:lumMod val="40000"/>
                                <a:lumOff val="60000"/>
                                <a:alpha val="80000"/>
                              </a:schemeClr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522484283" name="Forma Livre: Forma 522484283"/>
                        <wps:cNvSpPr/>
                        <wps:spPr>
                          <a:xfrm>
                            <a:off x="6941090" y="-2542080"/>
                            <a:ext cx="893099" cy="1094047"/>
                          </a:xfrm>
                          <a:custGeom>
                            <a:avLst/>
                            <a:gdLst>
                              <a:gd name="connsiteX0" fmla="*/ 644550 w 1103852"/>
                              <a:gd name="connsiteY0" fmla="*/ 1037659 h 1352219"/>
                              <a:gd name="connsiteX1" fmla="*/ 644550 w 1103852"/>
                              <a:gd name="connsiteY1" fmla="*/ 314981 h 1352219"/>
                              <a:gd name="connsiteX2" fmla="*/ 981846 w 1103852"/>
                              <a:gd name="connsiteY2" fmla="*/ 676355 h 1352219"/>
                              <a:gd name="connsiteX3" fmla="*/ 1097543 w 1103852"/>
                              <a:gd name="connsiteY3" fmla="*/ 552378 h 1352219"/>
                              <a:gd name="connsiteX4" fmla="*/ 552516 w 1103852"/>
                              <a:gd name="connsiteY4" fmla="*/ 7489 h 1352219"/>
                              <a:gd name="connsiteX5" fmla="*/ 552516 w 1103852"/>
                              <a:gd name="connsiteY5" fmla="*/ 7489 h 1352219"/>
                              <a:gd name="connsiteX6" fmla="*/ 552516 w 1103852"/>
                              <a:gd name="connsiteY6" fmla="*/ 7489 h 1352219"/>
                              <a:gd name="connsiteX7" fmla="*/ 7489 w 1103852"/>
                              <a:gd name="connsiteY7" fmla="*/ 546997 h 1352219"/>
                              <a:gd name="connsiteX8" fmla="*/ 123186 w 1103852"/>
                              <a:gd name="connsiteY8" fmla="*/ 676355 h 1352219"/>
                              <a:gd name="connsiteX9" fmla="*/ 460413 w 1103852"/>
                              <a:gd name="connsiteY9" fmla="*/ 314981 h 1352219"/>
                              <a:gd name="connsiteX10" fmla="*/ 460413 w 1103852"/>
                              <a:gd name="connsiteY10" fmla="*/ 1037659 h 1352219"/>
                              <a:gd name="connsiteX11" fmla="*/ 123186 w 1103852"/>
                              <a:gd name="connsiteY11" fmla="*/ 676355 h 1352219"/>
                              <a:gd name="connsiteX12" fmla="*/ 7489 w 1103852"/>
                              <a:gd name="connsiteY12" fmla="*/ 800331 h 1352219"/>
                              <a:gd name="connsiteX13" fmla="*/ 552516 w 1103852"/>
                              <a:gd name="connsiteY13" fmla="*/ 1345358 h 1352219"/>
                              <a:gd name="connsiteX14" fmla="*/ 552516 w 1103852"/>
                              <a:gd name="connsiteY14" fmla="*/ 1345290 h 1352219"/>
                              <a:gd name="connsiteX15" fmla="*/ 552516 w 1103852"/>
                              <a:gd name="connsiteY15" fmla="*/ 1345358 h 1352219"/>
                              <a:gd name="connsiteX16" fmla="*/ 1097543 w 1103852"/>
                              <a:gd name="connsiteY16" fmla="*/ 800331 h 1352219"/>
                              <a:gd name="connsiteX17" fmla="*/ 981846 w 1103852"/>
                              <a:gd name="connsiteY17" fmla="*/ 676355 h 1352219"/>
                              <a:gd name="connsiteX18" fmla="*/ 644550 w 1103852"/>
                              <a:gd name="connsiteY18" fmla="*/ 1037659 h 13522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</a:cxnLst>
                            <a:rect l="l" t="t" r="r" b="b"/>
                            <a:pathLst>
                              <a:path w="1103852" h="1352219">
                                <a:moveTo>
                                  <a:pt x="644550" y="1037659"/>
                                </a:moveTo>
                                <a:lnTo>
                                  <a:pt x="644550" y="314981"/>
                                </a:lnTo>
                                <a:lnTo>
                                  <a:pt x="981846" y="676355"/>
                                </a:lnTo>
                                <a:lnTo>
                                  <a:pt x="1097543" y="552378"/>
                                </a:lnTo>
                                <a:lnTo>
                                  <a:pt x="552516" y="7489"/>
                                </a:lnTo>
                                <a:lnTo>
                                  <a:pt x="552516" y="7489"/>
                                </a:lnTo>
                                <a:lnTo>
                                  <a:pt x="552516" y="7489"/>
                                </a:lnTo>
                                <a:lnTo>
                                  <a:pt x="7489" y="546997"/>
                                </a:lnTo>
                                <a:lnTo>
                                  <a:pt x="123186" y="676355"/>
                                </a:lnTo>
                                <a:lnTo>
                                  <a:pt x="460413" y="314981"/>
                                </a:lnTo>
                                <a:lnTo>
                                  <a:pt x="460413" y="1037659"/>
                                </a:lnTo>
                                <a:lnTo>
                                  <a:pt x="123186" y="676355"/>
                                </a:lnTo>
                                <a:lnTo>
                                  <a:pt x="7489" y="800331"/>
                                </a:lnTo>
                                <a:lnTo>
                                  <a:pt x="552516" y="1345358"/>
                                </a:lnTo>
                                <a:lnTo>
                                  <a:pt x="552516" y="1345290"/>
                                </a:lnTo>
                                <a:lnTo>
                                  <a:pt x="552516" y="1345358"/>
                                </a:lnTo>
                                <a:lnTo>
                                  <a:pt x="1097543" y="800331"/>
                                </a:lnTo>
                                <a:lnTo>
                                  <a:pt x="981846" y="676355"/>
                                </a:lnTo>
                                <a:lnTo>
                                  <a:pt x="644550" y="10376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 cap="rnd">
                            <a:solidFill>
                              <a:schemeClr val="accent4">
                                <a:lumMod val="40000"/>
                                <a:lumOff val="60000"/>
                                <a:alpha val="80000"/>
                              </a:schemeClr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  <wps:wsp>
                        <wps:cNvPr id="2024667576" name="Forma Livre: Forma 2024667576"/>
                        <wps:cNvSpPr/>
                        <wps:spPr>
                          <a:xfrm>
                            <a:off x="2273223" y="-230057"/>
                            <a:ext cx="893099" cy="1094047"/>
                          </a:xfrm>
                          <a:custGeom>
                            <a:avLst/>
                            <a:gdLst>
                              <a:gd name="connsiteX0" fmla="*/ 644550 w 1103852"/>
                              <a:gd name="connsiteY0" fmla="*/ 1037659 h 1352219"/>
                              <a:gd name="connsiteX1" fmla="*/ 644550 w 1103852"/>
                              <a:gd name="connsiteY1" fmla="*/ 314981 h 1352219"/>
                              <a:gd name="connsiteX2" fmla="*/ 981846 w 1103852"/>
                              <a:gd name="connsiteY2" fmla="*/ 676355 h 1352219"/>
                              <a:gd name="connsiteX3" fmla="*/ 1097543 w 1103852"/>
                              <a:gd name="connsiteY3" fmla="*/ 552378 h 1352219"/>
                              <a:gd name="connsiteX4" fmla="*/ 552516 w 1103852"/>
                              <a:gd name="connsiteY4" fmla="*/ 7489 h 1352219"/>
                              <a:gd name="connsiteX5" fmla="*/ 552516 w 1103852"/>
                              <a:gd name="connsiteY5" fmla="*/ 7489 h 1352219"/>
                              <a:gd name="connsiteX6" fmla="*/ 552516 w 1103852"/>
                              <a:gd name="connsiteY6" fmla="*/ 7489 h 1352219"/>
                              <a:gd name="connsiteX7" fmla="*/ 7489 w 1103852"/>
                              <a:gd name="connsiteY7" fmla="*/ 546997 h 1352219"/>
                              <a:gd name="connsiteX8" fmla="*/ 123186 w 1103852"/>
                              <a:gd name="connsiteY8" fmla="*/ 676355 h 1352219"/>
                              <a:gd name="connsiteX9" fmla="*/ 460413 w 1103852"/>
                              <a:gd name="connsiteY9" fmla="*/ 314981 h 1352219"/>
                              <a:gd name="connsiteX10" fmla="*/ 460413 w 1103852"/>
                              <a:gd name="connsiteY10" fmla="*/ 1037659 h 1352219"/>
                              <a:gd name="connsiteX11" fmla="*/ 123186 w 1103852"/>
                              <a:gd name="connsiteY11" fmla="*/ 676355 h 1352219"/>
                              <a:gd name="connsiteX12" fmla="*/ 7489 w 1103852"/>
                              <a:gd name="connsiteY12" fmla="*/ 800331 h 1352219"/>
                              <a:gd name="connsiteX13" fmla="*/ 552516 w 1103852"/>
                              <a:gd name="connsiteY13" fmla="*/ 1345358 h 1352219"/>
                              <a:gd name="connsiteX14" fmla="*/ 552516 w 1103852"/>
                              <a:gd name="connsiteY14" fmla="*/ 1345290 h 1352219"/>
                              <a:gd name="connsiteX15" fmla="*/ 552516 w 1103852"/>
                              <a:gd name="connsiteY15" fmla="*/ 1345358 h 1352219"/>
                              <a:gd name="connsiteX16" fmla="*/ 1097543 w 1103852"/>
                              <a:gd name="connsiteY16" fmla="*/ 800331 h 1352219"/>
                              <a:gd name="connsiteX17" fmla="*/ 981846 w 1103852"/>
                              <a:gd name="connsiteY17" fmla="*/ 676355 h 1352219"/>
                              <a:gd name="connsiteX18" fmla="*/ 644550 w 1103852"/>
                              <a:gd name="connsiteY18" fmla="*/ 1037659 h 13522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</a:cxnLst>
                            <a:rect l="l" t="t" r="r" b="b"/>
                            <a:pathLst>
                              <a:path w="1103852" h="1352219">
                                <a:moveTo>
                                  <a:pt x="644550" y="1037659"/>
                                </a:moveTo>
                                <a:lnTo>
                                  <a:pt x="644550" y="314981"/>
                                </a:lnTo>
                                <a:lnTo>
                                  <a:pt x="981846" y="676355"/>
                                </a:lnTo>
                                <a:lnTo>
                                  <a:pt x="1097543" y="552378"/>
                                </a:lnTo>
                                <a:lnTo>
                                  <a:pt x="552516" y="7489"/>
                                </a:lnTo>
                                <a:lnTo>
                                  <a:pt x="552516" y="7489"/>
                                </a:lnTo>
                                <a:lnTo>
                                  <a:pt x="552516" y="7489"/>
                                </a:lnTo>
                                <a:lnTo>
                                  <a:pt x="7489" y="546997"/>
                                </a:lnTo>
                                <a:lnTo>
                                  <a:pt x="123186" y="676355"/>
                                </a:lnTo>
                                <a:lnTo>
                                  <a:pt x="460413" y="314981"/>
                                </a:lnTo>
                                <a:lnTo>
                                  <a:pt x="460413" y="1037659"/>
                                </a:lnTo>
                                <a:lnTo>
                                  <a:pt x="123186" y="676355"/>
                                </a:lnTo>
                                <a:lnTo>
                                  <a:pt x="7489" y="800331"/>
                                </a:lnTo>
                                <a:lnTo>
                                  <a:pt x="552516" y="1345358"/>
                                </a:lnTo>
                                <a:lnTo>
                                  <a:pt x="552516" y="1345290"/>
                                </a:lnTo>
                                <a:lnTo>
                                  <a:pt x="552516" y="1345358"/>
                                </a:lnTo>
                                <a:lnTo>
                                  <a:pt x="1097543" y="800331"/>
                                </a:lnTo>
                                <a:lnTo>
                                  <a:pt x="981846" y="676355"/>
                                </a:lnTo>
                                <a:lnTo>
                                  <a:pt x="644550" y="10376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 cap="rnd">
                            <a:solidFill>
                              <a:schemeClr val="accent4">
                                <a:lumMod val="40000"/>
                                <a:lumOff val="60000"/>
                                <a:alpha val="80000"/>
                              </a:schemeClr>
                            </a:solidFill>
                            <a:prstDash val="solid"/>
                            <a:round/>
                          </a:ln>
                        </wps:spPr>
                        <wps:bodyPr rtlCol="0" anchor="ctr"/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2E4FCE6" id="Agrupar 1" o:spid="_x0000_s1026" style="position:absolute;margin-left:-50.25pt;margin-top:-13.7pt;width:585.05pt;height:838.45pt;rotation:180;z-index:251658291;mso-width-relative:margin;mso-height-relative:margin" coordorigin="4033,36" coordsize="74308,106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">
              <v:group id="Agrupar 34" o:spid="_x0000_s1027" style="position:absolute;left:48456;top:61333;width:28075;height:45192" coordorigin="1873" coordsize="28076,45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">
                <v:shape id="Forma Livre: Forma 373644764" o:spid="_x0000_s1028" style="position:absolute;left:13453;top:33194;width:11387;height:12001;visibility:visible;mso-wrap-style:square;v-text-anchor:middle" coordsize="1407411,1483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" path="m7489,1475958l1403655,7489r,1466054e" filled="f" strokecolor="#9d8ed2 [1303]" strokeweight="1.5pt">
                  <v:stroke opacity="52428f" endcap="round"/>
                  <v:path arrowok="t" o:connecttype="custom" o:connectlocs="6059,1194162;1135662,6059;1135662,1192208" o:connectangles="0,0,0"/>
                </v:shape>
                <v:shape id="Forma Livre: Forma 785626052" o:spid="_x0000_s1029" style="position:absolute;left:1873;top:17295;width:28077;height:27797;visibility:visible;mso-wrap-style:square;v-text-anchor:middle" coordsize="3470236,3435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" path="m3464893,7489r,414l3464893,7489,7489,3430122e" filled="f" strokecolor="#9d8ed2 [1303]" strokeweight="1.5pt">
                  <v:stroke opacity="52428f" endcap="round"/>
                  <v:path arrowok="t" o:connecttype="custom" o:connectlocs="2803358,6059;2803358,6394;2803358,6059;6059,2775226" o:connectangles="0,0,0,0"/>
                </v:shape>
                <v:shape id="Forma Livre: Forma 962974447" o:spid="_x0000_s1030" style="position:absolute;left:28871;top:21155;width:111;height:111;visibility:visible;mso-wrap-style:square;v-text-anchor:middle" coordsize="13798,13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" path="" filled="f" strokecolor="#9d8ed2 [1303]" strokeweight="1.5pt">
                  <v:stroke opacity="52428f" endcap="round"/>
                  <v:path arrowok="t"/>
                </v:shape>
                <v:shape id="Forma Livre: Forma 1405967848" o:spid="_x0000_s1031" style="position:absolute;left:4995;width:20764;height:25509;visibility:visible;mso-wrap-style:square;v-text-anchor:middle" coordsize="2566456,3152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" path="m1502519,2425064r,-1695862l2293912,1577098r271548,-290865l1286509,7489r,138l1286509,7489,7489,1273539r271548,303559l1070430,729202r,1695862l279037,1577098,7489,1868032,1286509,3146984r,-138l1286509,3146984,2565460,1868032,2293912,1577098r-791393,847966xe" filled="f" strokecolor="#9d8ed2 [1303]" strokeweight="1.5pt">
                  <v:stroke opacity="52428f" endcap="round"/>
                  <v:path arrowok="t" o:connecttype="custom" o:connectlocs="1215651,1962058;1215651,589979;1855947,1275990;2075650,1040659;1040883,6059;1040883,6171;1040883,6059;6059,1030388;225762,1275990;866058,589979;866058,1962058;225762,1275990;6059,1511378;1040883,2546146;1040883,2546034;1040883,2546146;2075650,1511378;1855947,1275990;1215651,1962058" o:connectangles="0,0,0,0,0,0,0,0,0,0,0,0,0,0,0,0,0,0,0"/>
                </v:shape>
                <v:shape id="Forma Livre: Forma 924173890" o:spid="_x0000_s1032" style="position:absolute;left:4033;top:21584;width:8931;height:10940;visibility:visible;mso-wrap-style:square;v-text-anchor:middle" coordsize="1103852,1352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" path="m644550,1037659r,-722678l981846,676355,1097543,552378,552516,7489r,l552516,7489,7489,546997,123186,676355,460413,314981r,722678l123186,676355,7489,800331r545027,545027l552516,1345290r,68l1097543,800331,981846,676355,644550,1037659xe" filled="f" strokecolor="#9d8ed2 [1303]" strokeweight="1.5pt">
                  <v:stroke opacity="52428f" endcap="round"/>
                  <v:path arrowok="t" o:connecttype="custom" o:connectlocs="521489,839544;521489,254843;794387,547222;887995,446915;447027,6059;447027,6059;447027,6059;6059,442562;99667,547222;372509,254843;372509,839544;99667,547222;6059,647528;447027,1088496;447027,1088441;447027,1088496;887995,647528;794387,547222;521489,839544" o:connectangles="0,0,0,0,0,0,0,0,0,0,0,0,0,0,0,0,0,0,0"/>
                </v:shape>
              </v:group>
              <v:group id="Agrupar 34" o:spid="_x0000_s1033" style="position:absolute;left:4033;top:36;width:74308;height:69901;flip:y" coordorigin="4033,-25420" coordsize="74308,69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">
                <v:shape id="Forma Livre: Forma 547857347" o:spid="_x0000_s1034" style="position:absolute;left:28871;top:21155;width:111;height:111;visibility:visible;mso-wrap-style:square;v-text-anchor:middle" coordsize="13798,13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" path="" filled="f" strokecolor="#9d8ed2 [1303]" strokeweight="1.5pt">
                  <v:stroke opacity="52428f" endcap="round"/>
                  <v:path arrowok="t"/>
                </v:shape>
                <v:shape id="Forma Livre: Forma 1239668120" o:spid="_x0000_s1035" style="position:absolute;left:4995;width:20764;height:25509;visibility:visible;mso-wrap-style:square;v-text-anchor:middle" coordsize="2566456,3152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" path="m1502519,2425064r,-1695862l2293912,1577098r271548,-290865l1286509,7489r,138l1286509,7489,7489,1273539r271548,303559l1070430,729202r,1695862l279037,1577098,7489,1868032,1286509,3146984r,-138l1286509,3146984,2565460,1868032,2293912,1577098r-791393,847966xe" filled="f" strokecolor="#9d8ed2 [1303]" strokeweight="1.5pt">
                  <v:stroke opacity="52428f" endcap="round"/>
                  <v:path arrowok="t" o:connecttype="custom" o:connectlocs="1215651,1962058;1215651,589979;1855947,1275990;2075650,1040659;1040883,6059;1040883,6171;1040883,6059;6059,1030388;225762,1275990;866058,589979;866058,1962058;225762,1275990;6059,1511378;1040883,2546146;1040883,2546034;1040883,2546146;2075650,1511378;1855947,1275990;1215651,1962058" o:connectangles="0,0,0,0,0,0,0,0,0,0,0,0,0,0,0,0,0,0,0"/>
                </v:shape>
                <v:shape id="Forma Livre: Forma 1839493869" o:spid="_x0000_s1036" style="position:absolute;left:4033;top:21584;width:8931;height:10940;visibility:visible;mso-wrap-style:square;v-text-anchor:middle" coordsize="1103852,1352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" path="m644550,1037659r,-722678l981846,676355,1097543,552378,552516,7489r,l552516,7489,7489,546997,123186,676355,460413,314981r,722678l123186,676355,7489,800331r545027,545027l552516,1345290r,68l1097543,800331,981846,676355,644550,1037659xe" filled="f" strokecolor="#9d8ed2 [1303]" strokeweight="1.5pt">
                  <v:stroke opacity="52428f" endcap="round"/>
                  <v:path arrowok="t" o:connecttype="custom" o:connectlocs="521489,839544;521489,254843;794387,547222;887995,446915;447027,6059;447027,6059;447027,6059;6059,442562;99667,547222;372509,254843;372509,839544;99667,547222;6059,647528;447027,1088496;447027,1088441;447027,1088496;887995,647528;794387,547222;521489,839544" o:connectangles="0,0,0,0,0,0,0,0,0,0,0,0,0,0,0,0,0,0,0"/>
                </v:shape>
                <v:shape id="Forma Livre: Forma 792901767" o:spid="_x0000_s1037" style="position:absolute;left:17961;top:17333;width:20765;height:25509;visibility:visible;mso-wrap-style:square;v-text-anchor:middle" coordsize="2566456,3152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" path="m1502519,2425064r,-1695862l2293912,1577098r271548,-290865l1286509,7489r,138l1286509,7489,7489,1273539r271548,303559l1070430,729202r,1695862l279037,1577098,7489,1868032,1286509,3146984r,-138l1286509,3146984,2565460,1868032,2293912,1577098r-791393,847966xe" filled="f" strokecolor="#9d8ed2 [1303]" strokeweight="1.5pt">
                  <v:stroke opacity="52428f" endcap="round"/>
                  <v:path arrowok="t" o:connecttype="custom" o:connectlocs="1215651,1962058;1215651,589979;1855947,1275990;2075650,1040659;1040883,6059;1040883,6171;1040883,6059;6059,1030388;225762,1275990;866058,589979;866058,1962058;225762,1275990;6059,1511378;1040883,2546146;1040883,2546034;1040883,2546146;2075650,1511378;1855947,1275990;1215651,1962058" o:connectangles="0,0,0,0,0,0,0,0,0,0,0,0,0,0,0,0,0,0,0"/>
                </v:shape>
                <v:shape id="Forma Livre: Forma 1589581878" o:spid="_x0000_s1038" style="position:absolute;left:35425;top:33539;width:8931;height:10941;visibility:visible;mso-wrap-style:square;v-text-anchor:middle" coordsize="1103852,1352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" path="m644550,1037659r,-722678l981846,676355,1097543,552378,552516,7489r,l552516,7489,7489,546997,123186,676355,460413,314981r,722678l123186,676355,7489,800331r545027,545027l552516,1345290r,68l1097543,800331,981846,676355,644550,1037659xe" filled="f" strokecolor="#9d8ed2 [1303]" strokeweight="1.5pt">
                  <v:stroke opacity="52428f" endcap="round"/>
                  <v:path arrowok="t" o:connecttype="custom" o:connectlocs="521489,839544;521489,254843;794387,547222;887995,446915;447027,6059;447027,6059;447027,6059;6059,442562;99667,547222;372509,254843;372509,839544;99667,547222;6059,647528;447027,1088496;447027,1088441;447027,1088496;887995,647528;794387,547222;521489,839544" o:connectangles="0,0,0,0,0,0,0,0,0,0,0,0,0,0,0,0,0,0,0"/>
                </v:shape>
                <v:shape id="Forma Livre: Forma 522484283" o:spid="_x0000_s1039" style="position:absolute;left:69410;top:-25420;width:8931;height:10940;visibility:visible;mso-wrap-style:square;v-text-anchor:middle" coordsize="1103852,1352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" path="m644550,1037659r,-722678l981846,676355,1097543,552378,552516,7489r,l552516,7489,7489,546997,123186,676355,460413,314981r,722678l123186,676355,7489,800331r545027,545027l552516,1345290r,68l1097543,800331,981846,676355,644550,1037659xe" filled="f" strokecolor="#9d8ed2 [1303]" strokeweight="1.5pt">
                  <v:stroke opacity="52428f" endcap="round"/>
                  <v:path arrowok="t" o:connecttype="custom" o:connectlocs="521489,839544;521489,254843;794387,547222;887995,446915;447027,6059;447027,6059;447027,6059;6059,442562;99667,547222;372509,254843;372509,839544;99667,547222;6059,647528;447027,1088496;447027,1088441;447027,1088496;887995,647528;794387,547222;521489,839544" o:connectangles="0,0,0,0,0,0,0,0,0,0,0,0,0,0,0,0,0,0,0"/>
                </v:shape>
                <v:shape id="Forma Livre: Forma 2024667576" o:spid="_x0000_s1040" style="position:absolute;left:22732;top:-2300;width:8931;height:10939;visibility:visible;mso-wrap-style:square;v-text-anchor:middle" coordsize="1103852,1352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" path="m644550,1037659r,-722678l981846,676355,1097543,552378,552516,7489r,l552516,7489,7489,546997,123186,676355,460413,314981r,722678l123186,676355,7489,800331r545027,545027l552516,1345290r,68l1097543,800331,981846,676355,644550,1037659xe" filled="f" strokecolor="#9d8ed2 [1303]" strokeweight="1.5pt">
                  <v:stroke opacity="52428f" endcap="round"/>
                  <v:path arrowok="t" o:connecttype="custom" o:connectlocs="521489,839544;521489,254843;794387,547222;887995,446915;447027,6059;447027,6059;447027,6059;6059,442562;99667,547222;372509,254843;372509,839544;99667,547222;6059,647528;447027,1088496;447027,1088441;447027,1088496;887995,647528;794387,547222;521489,839544" o:connectangles="0,0,0,0,0,0,0,0,0,0,0,0,0,0,0,0,0,0,0"/>
                </v:shape>
              </v:group>
            </v:group>
          </w:pict>
        </mc:Fallback>
      </mc:AlternateContent>
    </w: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B27299" w14:textId="4E69C6B9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736127" behindDoc="0" locked="0" layoutInCell="1" allowOverlap="1" wp14:anchorId="4AF982D8" wp14:editId="1ACE37D1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333510215" name="Caixa de Texto 76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5E9A5B3" w14:textId="1F86AE5A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AF982D8" id="_x0000_t202" coordsize="21600,21600" o:spt="202" path="m,l,21600r21600,l21600,xe">
              <v:stroke joinstyle="miter"/>
              <v:path gradientshapeok="t" o:connecttype="rect"/>
            </v:shapetype>
            <v:shape id="Caixa de Texto 76" o:spid="_x0000_s1182" type="#_x0000_t202" alt="Classificação: Corporativo" style="position:absolute;margin-left:0;margin-top:0;width:216.7pt;height:36.15pt;z-index:251736127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FXeF8EPAgAA&#10;Hw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75E9A5B3" w14:textId="1F86AE5A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85D833" w14:textId="2AAD3F2B" w:rsidR="00D41C97" w:rsidRPr="00541120" w:rsidRDefault="007927FD" w:rsidP="00B72FE7">
    <w:pPr>
      <w:pStyle w:val="Cabealho"/>
      <w:tabs>
        <w:tab w:val="clear" w:pos="4680"/>
        <w:tab w:val="clear" w:pos="9360"/>
        <w:tab w:val="left" w:pos="1928"/>
      </w:tabs>
    </w:pPr>
    <w:r>
      <w:rPr>
        <w:noProof/>
      </w:rPr>
      <mc:AlternateContent>
        <mc:Choice Requires="wps">
          <w:drawing>
            <wp:anchor distT="0" distB="0" distL="0" distR="0" simplePos="0" relativeHeight="251667519" behindDoc="1" locked="0" layoutInCell="1" allowOverlap="1" wp14:anchorId="535D2F82" wp14:editId="5C4955DB">
              <wp:simplePos x="463138" y="178130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638441752" name="Caixa de Texto 9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4B9B6BE" w14:textId="23A47E34" w:rsidR="007927FD" w:rsidRPr="0038495F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</w:pPr>
                          <w:r w:rsidRPr="0038495F">
                            <w:rPr>
                              <w:rFonts w:ascii="Arial Black" w:eastAsia="Arial Black" w:hAnsi="Arial Black" w:cs="Arial Black"/>
                              <w:noProof/>
                              <w:color w:val="FFFFFF" w:themeColor="background1"/>
                              <w:sz w:val="30"/>
                              <w:szCs w:val="30"/>
                              <w14:textFill>
                                <w14:noFill/>
                              </w14:textFill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35D2F82" id="_x0000_t202" coordsize="21600,21600" o:spt="202" path="m,l,21600r21600,l21600,xe">
              <v:stroke joinstyle="miter"/>
              <v:path gradientshapeok="t" o:connecttype="rect"/>
            </v:shapetype>
            <v:shape id="Caixa de Texto 9" o:spid="_x0000_s1041" type="#_x0000_t202" alt="Classificação: Corporativo" style="position:absolute;margin-left:0;margin-top:0;width:216.7pt;height:36.15pt;z-index:-25164896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" filled="f" stroked="f">
              <v:textbox style="mso-fit-shape-to-text:t" inset="0,15pt,0,0">
                <w:txbxContent>
                  <w:p w14:paraId="44B9B6BE" w14:textId="23A47E34" w:rsidR="007927FD" w:rsidRPr="0038495F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</w:pPr>
                    <w:r w:rsidRPr="0038495F">
                      <w:rPr>
                        <w:rFonts w:ascii="Arial Black" w:eastAsia="Arial Black" w:hAnsi="Arial Black" w:cs="Arial Black"/>
                        <w:noProof/>
                        <w:color w:val="FFFFFF" w:themeColor="background1"/>
                        <w:sz w:val="30"/>
                        <w:szCs w:val="30"/>
                        <w14:textFill>
                          <w14:noFill/>
                        </w14:textFill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D22C9C">
      <w:rPr>
        <w:noProof/>
      </w:rPr>
      <w:drawing>
        <wp:anchor distT="0" distB="0" distL="114300" distR="114300" simplePos="0" relativeHeight="251658269" behindDoc="1" locked="0" layoutInCell="1" allowOverlap="1" wp14:anchorId="41C411DE" wp14:editId="7030F0A5">
          <wp:simplePos x="0" y="0"/>
          <wp:positionH relativeFrom="page">
            <wp:posOffset>4871</wp:posOffset>
          </wp:positionH>
          <wp:positionV relativeFrom="paragraph">
            <wp:posOffset>-182880</wp:posOffset>
          </wp:positionV>
          <wp:extent cx="7546998" cy="12746990"/>
          <wp:effectExtent l="0" t="0" r="0" b="0"/>
          <wp:wrapNone/>
          <wp:docPr id="15" name="Imagem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Imagem 15"/>
                  <pic:cNvPicPr/>
                </pic:nvPicPr>
                <pic:blipFill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6998" cy="127469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>
      <w:tab/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2753DA" w14:textId="31C8D516" w:rsidR="00B7179B" w:rsidRDefault="007927FD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65471" behindDoc="0" locked="0" layoutInCell="1" allowOverlap="1" wp14:anchorId="00A37FF1" wp14:editId="524B8EA5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59105"/>
              <wp:effectExtent l="0" t="0" r="10160" b="17145"/>
              <wp:wrapNone/>
              <wp:docPr id="1948115794" name="Caixa de Texto 7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8D77E9C" w14:textId="4E20EBCB" w:rsidR="007927FD" w:rsidRPr="007927FD" w:rsidRDefault="007927FD" w:rsidP="007927FD">
                          <w:pPr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7927FD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A37FF1" id="_x0000_t202" coordsize="21600,21600" o:spt="202" path="m,l,21600r21600,l21600,xe">
              <v:stroke joinstyle="miter"/>
              <v:path gradientshapeok="t" o:connecttype="rect"/>
            </v:shapetype>
            <v:shape id="Caixa de Texto 7" o:spid="_x0000_s1044" type="#_x0000_t202" alt="Classificação: Corporativo" style="position:absolute;margin-left:0;margin-top:0;width:216.7pt;height:36.15pt;z-index:25166547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" filled="f" stroked="f">
              <v:textbox style="mso-fit-shape-to-text:t" inset="0,15pt,0,0">
                <w:txbxContent>
                  <w:p w14:paraId="08D77E9C" w14:textId="4E20EBCB" w:rsidR="007927FD" w:rsidRPr="007927FD" w:rsidRDefault="007927FD" w:rsidP="007927FD">
                    <w:pPr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7927FD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FC5C74"/>
    <w:multiLevelType w:val="hybridMultilevel"/>
    <w:tmpl w:val="3C38AA5E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FE0045"/>
    <w:multiLevelType w:val="hybridMultilevel"/>
    <w:tmpl w:val="670C9382"/>
    <w:lvl w:ilvl="0" w:tplc="805233C6">
      <w:start w:val="1"/>
      <w:numFmt w:val="bullet"/>
      <w:lvlText w:val="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68548E6"/>
    <w:multiLevelType w:val="hybridMultilevel"/>
    <w:tmpl w:val="6D0CEA46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70C7E5F"/>
    <w:multiLevelType w:val="hybridMultilevel"/>
    <w:tmpl w:val="CD524B78"/>
    <w:lvl w:ilvl="0" w:tplc="204C5588">
      <w:start w:val="1"/>
      <w:numFmt w:val="bullet"/>
      <w:lvlText w:val="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B2E0A87"/>
    <w:multiLevelType w:val="hybridMultilevel"/>
    <w:tmpl w:val="BB7E79DA"/>
    <w:lvl w:ilvl="0" w:tplc="3FDE7C3E">
      <w:start w:val="1"/>
      <w:numFmt w:val="bullet"/>
      <w:lvlText w:val="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BB678B7"/>
    <w:multiLevelType w:val="hybridMultilevel"/>
    <w:tmpl w:val="9CF296E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CB09C2"/>
    <w:multiLevelType w:val="hybridMultilevel"/>
    <w:tmpl w:val="52A273C2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0BE04B60"/>
    <w:multiLevelType w:val="hybridMultilevel"/>
    <w:tmpl w:val="C796823C"/>
    <w:lvl w:ilvl="0" w:tplc="0416000F">
      <w:start w:val="1"/>
      <w:numFmt w:val="decimal"/>
      <w:lvlText w:val="%1.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0C20679C"/>
    <w:multiLevelType w:val="hybridMultilevel"/>
    <w:tmpl w:val="47C0F304"/>
    <w:lvl w:ilvl="0" w:tplc="9FB0B71E">
      <w:numFmt w:val="bullet"/>
      <w:lvlText w:val=""/>
      <w:lvlJc w:val="left"/>
      <w:pPr>
        <w:ind w:left="871" w:hanging="358"/>
      </w:pPr>
      <w:rPr>
        <w:rFonts w:ascii="Wingdings" w:eastAsia="Wingdings" w:hAnsi="Wingdings" w:cs="Wingdings" w:hint="default"/>
        <w:b w:val="0"/>
        <w:bCs w:val="0"/>
        <w:i w:val="0"/>
        <w:iCs w:val="0"/>
        <w:color w:val="996633"/>
        <w:w w:val="98"/>
        <w:sz w:val="20"/>
        <w:szCs w:val="20"/>
      </w:rPr>
    </w:lvl>
    <w:lvl w:ilvl="1" w:tplc="A134D4BA">
      <w:numFmt w:val="bullet"/>
      <w:lvlText w:val="•"/>
      <w:lvlJc w:val="left"/>
      <w:pPr>
        <w:ind w:left="1305" w:hanging="358"/>
      </w:pPr>
      <w:rPr>
        <w:rFonts w:hint="default"/>
      </w:rPr>
    </w:lvl>
    <w:lvl w:ilvl="2" w:tplc="6F2C6928">
      <w:numFmt w:val="bullet"/>
      <w:lvlText w:val="•"/>
      <w:lvlJc w:val="left"/>
      <w:pPr>
        <w:ind w:left="1730" w:hanging="358"/>
      </w:pPr>
      <w:rPr>
        <w:rFonts w:hint="default"/>
      </w:rPr>
    </w:lvl>
    <w:lvl w:ilvl="3" w:tplc="85A6CC58">
      <w:numFmt w:val="bullet"/>
      <w:lvlText w:val="•"/>
      <w:lvlJc w:val="left"/>
      <w:pPr>
        <w:ind w:left="2155" w:hanging="358"/>
      </w:pPr>
      <w:rPr>
        <w:rFonts w:hint="default"/>
      </w:rPr>
    </w:lvl>
    <w:lvl w:ilvl="4" w:tplc="053895E0">
      <w:numFmt w:val="bullet"/>
      <w:lvlText w:val="•"/>
      <w:lvlJc w:val="left"/>
      <w:pPr>
        <w:ind w:left="2580" w:hanging="358"/>
      </w:pPr>
      <w:rPr>
        <w:rFonts w:hint="default"/>
      </w:rPr>
    </w:lvl>
    <w:lvl w:ilvl="5" w:tplc="220224CA">
      <w:numFmt w:val="bullet"/>
      <w:lvlText w:val="•"/>
      <w:lvlJc w:val="left"/>
      <w:pPr>
        <w:ind w:left="3006" w:hanging="358"/>
      </w:pPr>
      <w:rPr>
        <w:rFonts w:hint="default"/>
      </w:rPr>
    </w:lvl>
    <w:lvl w:ilvl="6" w:tplc="DA9C47BC">
      <w:numFmt w:val="bullet"/>
      <w:lvlText w:val="•"/>
      <w:lvlJc w:val="left"/>
      <w:pPr>
        <w:ind w:left="3431" w:hanging="358"/>
      </w:pPr>
      <w:rPr>
        <w:rFonts w:hint="default"/>
      </w:rPr>
    </w:lvl>
    <w:lvl w:ilvl="7" w:tplc="5A561E04">
      <w:numFmt w:val="bullet"/>
      <w:lvlText w:val="•"/>
      <w:lvlJc w:val="left"/>
      <w:pPr>
        <w:ind w:left="3856" w:hanging="358"/>
      </w:pPr>
      <w:rPr>
        <w:rFonts w:hint="default"/>
      </w:rPr>
    </w:lvl>
    <w:lvl w:ilvl="8" w:tplc="CEB6D3D2">
      <w:numFmt w:val="bullet"/>
      <w:lvlText w:val="•"/>
      <w:lvlJc w:val="left"/>
      <w:pPr>
        <w:ind w:left="4281" w:hanging="358"/>
      </w:pPr>
      <w:rPr>
        <w:rFonts w:hint="default"/>
      </w:rPr>
    </w:lvl>
  </w:abstractNum>
  <w:abstractNum w:abstractNumId="9" w15:restartNumberingAfterBreak="0">
    <w:nsid w:val="0CBC3ACE"/>
    <w:multiLevelType w:val="hybridMultilevel"/>
    <w:tmpl w:val="5FAA776C"/>
    <w:lvl w:ilvl="0" w:tplc="6C5C9296">
      <w:start w:val="1"/>
      <w:numFmt w:val="bullet"/>
      <w:lvlText w:val=""/>
      <w:lvlJc w:val="left"/>
      <w:pPr>
        <w:ind w:left="360" w:hanging="360"/>
      </w:pPr>
      <w:rPr>
        <w:rFonts w:ascii="Wingdings 3" w:hAnsi="Wingdings 3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4B05628"/>
    <w:multiLevelType w:val="hybridMultilevel"/>
    <w:tmpl w:val="07303F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79D0FFE"/>
    <w:multiLevelType w:val="hybridMultilevel"/>
    <w:tmpl w:val="755E11E0"/>
    <w:lvl w:ilvl="0" w:tplc="BA025B48">
      <w:start w:val="1"/>
      <w:numFmt w:val="bullet"/>
      <w:pStyle w:val="Marcadores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2AA23F87"/>
    <w:multiLevelType w:val="hybridMultilevel"/>
    <w:tmpl w:val="70E232BE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D497D61"/>
    <w:multiLevelType w:val="hybridMultilevel"/>
    <w:tmpl w:val="8628442E"/>
    <w:lvl w:ilvl="0" w:tplc="20CEDF82">
      <w:start w:val="1"/>
      <w:numFmt w:val="bullet"/>
      <w:lvlText w:val=""/>
      <w:lvlJc w:val="left"/>
      <w:pPr>
        <w:ind w:left="360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DE8692B"/>
    <w:multiLevelType w:val="hybridMultilevel"/>
    <w:tmpl w:val="1410297A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4C1052C"/>
    <w:multiLevelType w:val="hybridMultilevel"/>
    <w:tmpl w:val="2ACC32DA"/>
    <w:lvl w:ilvl="0" w:tplc="204C5588">
      <w:start w:val="1"/>
      <w:numFmt w:val="bullet"/>
      <w:lvlText w:val="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B0318DC"/>
    <w:multiLevelType w:val="hybridMultilevel"/>
    <w:tmpl w:val="9D402158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C5E1A36"/>
    <w:multiLevelType w:val="hybridMultilevel"/>
    <w:tmpl w:val="97B0DB08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F22326"/>
    <w:multiLevelType w:val="hybridMultilevel"/>
    <w:tmpl w:val="302A20D4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46946AE5"/>
    <w:multiLevelType w:val="hybridMultilevel"/>
    <w:tmpl w:val="3A760C64"/>
    <w:lvl w:ilvl="0" w:tplc="B56A5108">
      <w:numFmt w:val="bullet"/>
      <w:lvlText w:val=""/>
      <w:lvlJc w:val="left"/>
      <w:pPr>
        <w:ind w:left="606" w:hanging="358"/>
      </w:pPr>
      <w:rPr>
        <w:rFonts w:ascii="Wingdings" w:eastAsia="Wingdings" w:hAnsi="Wingdings" w:cs="Wingdings" w:hint="default"/>
        <w:b w:val="0"/>
        <w:bCs w:val="0"/>
        <w:i w:val="0"/>
        <w:iCs w:val="0"/>
        <w:w w:val="98"/>
        <w:sz w:val="20"/>
        <w:szCs w:val="20"/>
      </w:rPr>
    </w:lvl>
    <w:lvl w:ilvl="1" w:tplc="EFAEA054">
      <w:numFmt w:val="bullet"/>
      <w:lvlText w:val="•"/>
      <w:lvlJc w:val="left"/>
      <w:pPr>
        <w:ind w:left="1078" w:hanging="358"/>
      </w:pPr>
      <w:rPr>
        <w:rFonts w:hint="default"/>
      </w:rPr>
    </w:lvl>
    <w:lvl w:ilvl="2" w:tplc="31780DB0">
      <w:numFmt w:val="bullet"/>
      <w:lvlText w:val="•"/>
      <w:lvlJc w:val="left"/>
      <w:pPr>
        <w:ind w:left="1556" w:hanging="358"/>
      </w:pPr>
      <w:rPr>
        <w:rFonts w:hint="default"/>
      </w:rPr>
    </w:lvl>
    <w:lvl w:ilvl="3" w:tplc="7B722502">
      <w:numFmt w:val="bullet"/>
      <w:lvlText w:val="•"/>
      <w:lvlJc w:val="left"/>
      <w:pPr>
        <w:ind w:left="2034" w:hanging="358"/>
      </w:pPr>
      <w:rPr>
        <w:rFonts w:hint="default"/>
      </w:rPr>
    </w:lvl>
    <w:lvl w:ilvl="4" w:tplc="0EA63B70">
      <w:numFmt w:val="bullet"/>
      <w:lvlText w:val="•"/>
      <w:lvlJc w:val="left"/>
      <w:pPr>
        <w:ind w:left="2513" w:hanging="358"/>
      </w:pPr>
      <w:rPr>
        <w:rFonts w:hint="default"/>
      </w:rPr>
    </w:lvl>
    <w:lvl w:ilvl="5" w:tplc="B5586574">
      <w:numFmt w:val="bullet"/>
      <w:lvlText w:val="•"/>
      <w:lvlJc w:val="left"/>
      <w:pPr>
        <w:ind w:left="2991" w:hanging="358"/>
      </w:pPr>
      <w:rPr>
        <w:rFonts w:hint="default"/>
      </w:rPr>
    </w:lvl>
    <w:lvl w:ilvl="6" w:tplc="74D80040">
      <w:numFmt w:val="bullet"/>
      <w:lvlText w:val="•"/>
      <w:lvlJc w:val="left"/>
      <w:pPr>
        <w:ind w:left="3469" w:hanging="358"/>
      </w:pPr>
      <w:rPr>
        <w:rFonts w:hint="default"/>
      </w:rPr>
    </w:lvl>
    <w:lvl w:ilvl="7" w:tplc="04A0C99C">
      <w:numFmt w:val="bullet"/>
      <w:lvlText w:val="•"/>
      <w:lvlJc w:val="left"/>
      <w:pPr>
        <w:ind w:left="3948" w:hanging="358"/>
      </w:pPr>
      <w:rPr>
        <w:rFonts w:hint="default"/>
      </w:rPr>
    </w:lvl>
    <w:lvl w:ilvl="8" w:tplc="16E6EFAC">
      <w:numFmt w:val="bullet"/>
      <w:lvlText w:val="•"/>
      <w:lvlJc w:val="left"/>
      <w:pPr>
        <w:ind w:left="4426" w:hanging="358"/>
      </w:pPr>
      <w:rPr>
        <w:rFonts w:hint="default"/>
      </w:rPr>
    </w:lvl>
  </w:abstractNum>
  <w:abstractNum w:abstractNumId="20" w15:restartNumberingAfterBreak="0">
    <w:nsid w:val="4AA9735D"/>
    <w:multiLevelType w:val="hybridMultilevel"/>
    <w:tmpl w:val="30F0BB2A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12B2990"/>
    <w:multiLevelType w:val="hybridMultilevel"/>
    <w:tmpl w:val="4CAA66D8"/>
    <w:lvl w:ilvl="0" w:tplc="3FDE7C3E">
      <w:start w:val="1"/>
      <w:numFmt w:val="bullet"/>
      <w:lvlText w:val="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589645E0"/>
    <w:multiLevelType w:val="hybridMultilevel"/>
    <w:tmpl w:val="C0B2E568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C7676C8"/>
    <w:multiLevelType w:val="hybridMultilevel"/>
    <w:tmpl w:val="646C0E9A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5FDA6667"/>
    <w:multiLevelType w:val="hybridMultilevel"/>
    <w:tmpl w:val="61D80DFC"/>
    <w:lvl w:ilvl="0" w:tplc="8786B9D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B311447"/>
    <w:multiLevelType w:val="hybridMultilevel"/>
    <w:tmpl w:val="143A76CA"/>
    <w:lvl w:ilvl="0" w:tplc="204C5588">
      <w:start w:val="1"/>
      <w:numFmt w:val="bullet"/>
      <w:lvlText w:val="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6DBD39D6"/>
    <w:multiLevelType w:val="hybridMultilevel"/>
    <w:tmpl w:val="680297B4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762E1312"/>
    <w:multiLevelType w:val="hybridMultilevel"/>
    <w:tmpl w:val="A614BCC2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7A8E674F"/>
    <w:multiLevelType w:val="hybridMultilevel"/>
    <w:tmpl w:val="0100A7AC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E403908"/>
    <w:multiLevelType w:val="hybridMultilevel"/>
    <w:tmpl w:val="2CE6F7BA"/>
    <w:lvl w:ilvl="0" w:tplc="3FDE7C3E">
      <w:start w:val="1"/>
      <w:numFmt w:val="bullet"/>
      <w:lvlText w:val="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0686747">
    <w:abstractNumId w:val="10"/>
  </w:num>
  <w:num w:numId="2" w16cid:durableId="272321662">
    <w:abstractNumId w:val="22"/>
  </w:num>
  <w:num w:numId="3" w16cid:durableId="252934950">
    <w:abstractNumId w:val="0"/>
  </w:num>
  <w:num w:numId="4" w16cid:durableId="1270047650">
    <w:abstractNumId w:val="17"/>
  </w:num>
  <w:num w:numId="5" w16cid:durableId="1857305470">
    <w:abstractNumId w:val="28"/>
  </w:num>
  <w:num w:numId="6" w16cid:durableId="2068798175">
    <w:abstractNumId w:val="16"/>
  </w:num>
  <w:num w:numId="7" w16cid:durableId="771781139">
    <w:abstractNumId w:val="11"/>
  </w:num>
  <w:num w:numId="8" w16cid:durableId="1077092563">
    <w:abstractNumId w:val="7"/>
  </w:num>
  <w:num w:numId="9" w16cid:durableId="1685286435">
    <w:abstractNumId w:val="24"/>
  </w:num>
  <w:num w:numId="10" w16cid:durableId="491337872">
    <w:abstractNumId w:val="19"/>
  </w:num>
  <w:num w:numId="11" w16cid:durableId="1816684005">
    <w:abstractNumId w:val="8"/>
  </w:num>
  <w:num w:numId="12" w16cid:durableId="1831554088">
    <w:abstractNumId w:val="5"/>
  </w:num>
  <w:num w:numId="13" w16cid:durableId="2132242513">
    <w:abstractNumId w:val="20"/>
  </w:num>
  <w:num w:numId="14" w16cid:durableId="74593556">
    <w:abstractNumId w:val="1"/>
  </w:num>
  <w:num w:numId="15" w16cid:durableId="62947048">
    <w:abstractNumId w:val="13"/>
  </w:num>
  <w:num w:numId="16" w16cid:durableId="491458080">
    <w:abstractNumId w:val="25"/>
  </w:num>
  <w:num w:numId="17" w16cid:durableId="699160711">
    <w:abstractNumId w:val="3"/>
  </w:num>
  <w:num w:numId="18" w16cid:durableId="1412266111">
    <w:abstractNumId w:val="15"/>
  </w:num>
  <w:num w:numId="19" w16cid:durableId="633754785">
    <w:abstractNumId w:val="4"/>
  </w:num>
  <w:num w:numId="20" w16cid:durableId="1979918104">
    <w:abstractNumId w:val="9"/>
  </w:num>
  <w:num w:numId="21" w16cid:durableId="1155609190">
    <w:abstractNumId w:val="29"/>
  </w:num>
  <w:num w:numId="22" w16cid:durableId="355278904">
    <w:abstractNumId w:val="21"/>
  </w:num>
  <w:num w:numId="23" w16cid:durableId="1402211206">
    <w:abstractNumId w:val="2"/>
  </w:num>
  <w:num w:numId="24" w16cid:durableId="62724158">
    <w:abstractNumId w:val="26"/>
  </w:num>
  <w:num w:numId="25" w16cid:durableId="2027947112">
    <w:abstractNumId w:val="6"/>
  </w:num>
  <w:num w:numId="26" w16cid:durableId="1495293812">
    <w:abstractNumId w:val="12"/>
  </w:num>
  <w:num w:numId="27" w16cid:durableId="1576666395">
    <w:abstractNumId w:val="14"/>
  </w:num>
  <w:num w:numId="28" w16cid:durableId="544950931">
    <w:abstractNumId w:val="23"/>
  </w:num>
  <w:num w:numId="29" w16cid:durableId="1449396119">
    <w:abstractNumId w:val="27"/>
  </w:num>
  <w:num w:numId="30" w16cid:durableId="1656757327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displayBackgroundShape/>
  <w:embedTrueTypeFonts/>
  <w:saveSubsetFonts/>
  <w:activeWritingStyle w:appName="MSWord" w:lang="en-US" w:vendorID="64" w:dllVersion="0" w:nlCheck="1" w:checkStyle="1"/>
  <w:activeWritingStyle w:appName="MSWord" w:lang="pt-BR" w:vendorID="64" w:dllVersion="0" w:nlCheck="1" w:checkStyle="1"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TczsjQxMDW1NLIwMzNQ0lEKTi0uzszPAykwrAUAEtC2ZiwAAAA="/>
  </w:docVars>
  <w:rsids>
    <w:rsidRoot w:val="001E1EDC"/>
    <w:rsid w:val="000001FB"/>
    <w:rsid w:val="000002A4"/>
    <w:rsid w:val="000002BF"/>
    <w:rsid w:val="00000363"/>
    <w:rsid w:val="00000FD1"/>
    <w:rsid w:val="0000155B"/>
    <w:rsid w:val="00001699"/>
    <w:rsid w:val="00001AA1"/>
    <w:rsid w:val="000027CC"/>
    <w:rsid w:val="000027FA"/>
    <w:rsid w:val="00002E01"/>
    <w:rsid w:val="0000370E"/>
    <w:rsid w:val="00003A72"/>
    <w:rsid w:val="0000452B"/>
    <w:rsid w:val="00004AAE"/>
    <w:rsid w:val="000052E1"/>
    <w:rsid w:val="000057E0"/>
    <w:rsid w:val="000057F3"/>
    <w:rsid w:val="000059B4"/>
    <w:rsid w:val="00006729"/>
    <w:rsid w:val="00006E72"/>
    <w:rsid w:val="00006EA1"/>
    <w:rsid w:val="000074C4"/>
    <w:rsid w:val="000075A7"/>
    <w:rsid w:val="0000766C"/>
    <w:rsid w:val="0000777D"/>
    <w:rsid w:val="00007F27"/>
    <w:rsid w:val="0001016E"/>
    <w:rsid w:val="00010AA3"/>
    <w:rsid w:val="00010F65"/>
    <w:rsid w:val="00010FAC"/>
    <w:rsid w:val="000112FD"/>
    <w:rsid w:val="000115BC"/>
    <w:rsid w:val="00011B91"/>
    <w:rsid w:val="00011BE6"/>
    <w:rsid w:val="00011C21"/>
    <w:rsid w:val="000122D5"/>
    <w:rsid w:val="00012301"/>
    <w:rsid w:val="000123E9"/>
    <w:rsid w:val="00012514"/>
    <w:rsid w:val="0001279A"/>
    <w:rsid w:val="00012804"/>
    <w:rsid w:val="00012D0D"/>
    <w:rsid w:val="00012ED9"/>
    <w:rsid w:val="00013116"/>
    <w:rsid w:val="000134D0"/>
    <w:rsid w:val="00013CED"/>
    <w:rsid w:val="00016135"/>
    <w:rsid w:val="0001670B"/>
    <w:rsid w:val="0001690A"/>
    <w:rsid w:val="00016A51"/>
    <w:rsid w:val="00016D48"/>
    <w:rsid w:val="00017B0C"/>
    <w:rsid w:val="00020640"/>
    <w:rsid w:val="00021871"/>
    <w:rsid w:val="000227CA"/>
    <w:rsid w:val="000229AC"/>
    <w:rsid w:val="00022E97"/>
    <w:rsid w:val="00023715"/>
    <w:rsid w:val="0002388D"/>
    <w:rsid w:val="000239FD"/>
    <w:rsid w:val="00023A9D"/>
    <w:rsid w:val="00023F52"/>
    <w:rsid w:val="000242B2"/>
    <w:rsid w:val="000246ED"/>
    <w:rsid w:val="00024C9E"/>
    <w:rsid w:val="00024EF8"/>
    <w:rsid w:val="00027698"/>
    <w:rsid w:val="00027B32"/>
    <w:rsid w:val="00027B6D"/>
    <w:rsid w:val="0003010F"/>
    <w:rsid w:val="00030549"/>
    <w:rsid w:val="0003230B"/>
    <w:rsid w:val="00032ABA"/>
    <w:rsid w:val="00032C81"/>
    <w:rsid w:val="000334C0"/>
    <w:rsid w:val="0003352D"/>
    <w:rsid w:val="00033956"/>
    <w:rsid w:val="00033957"/>
    <w:rsid w:val="00033C36"/>
    <w:rsid w:val="00033D8E"/>
    <w:rsid w:val="00033FA5"/>
    <w:rsid w:val="000347E0"/>
    <w:rsid w:val="00034DEA"/>
    <w:rsid w:val="00034EAF"/>
    <w:rsid w:val="00035092"/>
    <w:rsid w:val="00036151"/>
    <w:rsid w:val="000361B0"/>
    <w:rsid w:val="00036210"/>
    <w:rsid w:val="00036A6C"/>
    <w:rsid w:val="00036BFF"/>
    <w:rsid w:val="00036C0C"/>
    <w:rsid w:val="00036D16"/>
    <w:rsid w:val="00036E98"/>
    <w:rsid w:val="000374F3"/>
    <w:rsid w:val="000378D7"/>
    <w:rsid w:val="000379BE"/>
    <w:rsid w:val="000379FF"/>
    <w:rsid w:val="000403E6"/>
    <w:rsid w:val="00040A25"/>
    <w:rsid w:val="00040A26"/>
    <w:rsid w:val="00041057"/>
    <w:rsid w:val="000416E6"/>
    <w:rsid w:val="000417C2"/>
    <w:rsid w:val="00041A2D"/>
    <w:rsid w:val="00041A96"/>
    <w:rsid w:val="000423E7"/>
    <w:rsid w:val="00042F51"/>
    <w:rsid w:val="000433A5"/>
    <w:rsid w:val="00043493"/>
    <w:rsid w:val="00043508"/>
    <w:rsid w:val="000435A3"/>
    <w:rsid w:val="00043992"/>
    <w:rsid w:val="000439F6"/>
    <w:rsid w:val="00043AF5"/>
    <w:rsid w:val="00043D0C"/>
    <w:rsid w:val="00043E01"/>
    <w:rsid w:val="00043F6F"/>
    <w:rsid w:val="0004408F"/>
    <w:rsid w:val="00044136"/>
    <w:rsid w:val="000442EF"/>
    <w:rsid w:val="0004470C"/>
    <w:rsid w:val="000451F5"/>
    <w:rsid w:val="000453EA"/>
    <w:rsid w:val="00045A84"/>
    <w:rsid w:val="00045B5B"/>
    <w:rsid w:val="000460A1"/>
    <w:rsid w:val="000464BA"/>
    <w:rsid w:val="00046952"/>
    <w:rsid w:val="00046C12"/>
    <w:rsid w:val="00046EF6"/>
    <w:rsid w:val="00047118"/>
    <w:rsid w:val="00047639"/>
    <w:rsid w:val="00047746"/>
    <w:rsid w:val="00047827"/>
    <w:rsid w:val="00047EDA"/>
    <w:rsid w:val="00050226"/>
    <w:rsid w:val="000504EC"/>
    <w:rsid w:val="00050ADD"/>
    <w:rsid w:val="00050F84"/>
    <w:rsid w:val="00051294"/>
    <w:rsid w:val="000513FA"/>
    <w:rsid w:val="00051E37"/>
    <w:rsid w:val="0005237A"/>
    <w:rsid w:val="00052690"/>
    <w:rsid w:val="00052739"/>
    <w:rsid w:val="00052B5E"/>
    <w:rsid w:val="00052D18"/>
    <w:rsid w:val="00052FC9"/>
    <w:rsid w:val="000532D9"/>
    <w:rsid w:val="000534D3"/>
    <w:rsid w:val="0005398E"/>
    <w:rsid w:val="00053A04"/>
    <w:rsid w:val="00053D88"/>
    <w:rsid w:val="000544E0"/>
    <w:rsid w:val="000546A9"/>
    <w:rsid w:val="000546FE"/>
    <w:rsid w:val="00054934"/>
    <w:rsid w:val="00054A22"/>
    <w:rsid w:val="00054BA7"/>
    <w:rsid w:val="00054C2F"/>
    <w:rsid w:val="00054D56"/>
    <w:rsid w:val="0005546B"/>
    <w:rsid w:val="000554FB"/>
    <w:rsid w:val="00055CE1"/>
    <w:rsid w:val="00056125"/>
    <w:rsid w:val="00056A5E"/>
    <w:rsid w:val="00056AF4"/>
    <w:rsid w:val="00056EEC"/>
    <w:rsid w:val="00056F25"/>
    <w:rsid w:val="000573CF"/>
    <w:rsid w:val="00057435"/>
    <w:rsid w:val="00057754"/>
    <w:rsid w:val="000578B3"/>
    <w:rsid w:val="00057AB6"/>
    <w:rsid w:val="00057ABA"/>
    <w:rsid w:val="00060117"/>
    <w:rsid w:val="00060654"/>
    <w:rsid w:val="00060827"/>
    <w:rsid w:val="00060E63"/>
    <w:rsid w:val="00060E85"/>
    <w:rsid w:val="00061089"/>
    <w:rsid w:val="00061116"/>
    <w:rsid w:val="00061143"/>
    <w:rsid w:val="00061410"/>
    <w:rsid w:val="00061629"/>
    <w:rsid w:val="000616EB"/>
    <w:rsid w:val="000618CC"/>
    <w:rsid w:val="00061933"/>
    <w:rsid w:val="00061D2B"/>
    <w:rsid w:val="00061F14"/>
    <w:rsid w:val="00062117"/>
    <w:rsid w:val="0006246E"/>
    <w:rsid w:val="000627E0"/>
    <w:rsid w:val="000636A2"/>
    <w:rsid w:val="000636D5"/>
    <w:rsid w:val="00063A4E"/>
    <w:rsid w:val="00063F5A"/>
    <w:rsid w:val="00063FF5"/>
    <w:rsid w:val="000643F0"/>
    <w:rsid w:val="00064622"/>
    <w:rsid w:val="00064746"/>
    <w:rsid w:val="00064C19"/>
    <w:rsid w:val="00065568"/>
    <w:rsid w:val="00065781"/>
    <w:rsid w:val="00065933"/>
    <w:rsid w:val="00065C3C"/>
    <w:rsid w:val="00065D90"/>
    <w:rsid w:val="000660A9"/>
    <w:rsid w:val="000665A0"/>
    <w:rsid w:val="000668B7"/>
    <w:rsid w:val="00066E43"/>
    <w:rsid w:val="0006733B"/>
    <w:rsid w:val="00067975"/>
    <w:rsid w:val="00067A9B"/>
    <w:rsid w:val="00067AA2"/>
    <w:rsid w:val="000700D5"/>
    <w:rsid w:val="00070708"/>
    <w:rsid w:val="00070A92"/>
    <w:rsid w:val="00070FEA"/>
    <w:rsid w:val="00071157"/>
    <w:rsid w:val="000716C0"/>
    <w:rsid w:val="00071959"/>
    <w:rsid w:val="000719CC"/>
    <w:rsid w:val="000722AA"/>
    <w:rsid w:val="0007365D"/>
    <w:rsid w:val="0007388D"/>
    <w:rsid w:val="00073A06"/>
    <w:rsid w:val="00073E9C"/>
    <w:rsid w:val="00073F0A"/>
    <w:rsid w:val="00074471"/>
    <w:rsid w:val="00074573"/>
    <w:rsid w:val="000748FA"/>
    <w:rsid w:val="00074AB9"/>
    <w:rsid w:val="00074F12"/>
    <w:rsid w:val="0007515D"/>
    <w:rsid w:val="0007516B"/>
    <w:rsid w:val="00075176"/>
    <w:rsid w:val="0007574D"/>
    <w:rsid w:val="00076113"/>
    <w:rsid w:val="000767E3"/>
    <w:rsid w:val="00076EF8"/>
    <w:rsid w:val="00077703"/>
    <w:rsid w:val="00077745"/>
    <w:rsid w:val="00077A28"/>
    <w:rsid w:val="00077B2B"/>
    <w:rsid w:val="00077DC9"/>
    <w:rsid w:val="00077DF3"/>
    <w:rsid w:val="00077EBC"/>
    <w:rsid w:val="00080119"/>
    <w:rsid w:val="00080354"/>
    <w:rsid w:val="000808C7"/>
    <w:rsid w:val="00080A4B"/>
    <w:rsid w:val="00080C78"/>
    <w:rsid w:val="00080F1D"/>
    <w:rsid w:val="00081340"/>
    <w:rsid w:val="00081E7D"/>
    <w:rsid w:val="00082658"/>
    <w:rsid w:val="0008288C"/>
    <w:rsid w:val="00082E54"/>
    <w:rsid w:val="00082EA3"/>
    <w:rsid w:val="00083047"/>
    <w:rsid w:val="000834BB"/>
    <w:rsid w:val="00083580"/>
    <w:rsid w:val="000838D7"/>
    <w:rsid w:val="00083AC0"/>
    <w:rsid w:val="00084C13"/>
    <w:rsid w:val="00084D8D"/>
    <w:rsid w:val="00084FE6"/>
    <w:rsid w:val="00084FFE"/>
    <w:rsid w:val="00085439"/>
    <w:rsid w:val="000856B8"/>
    <w:rsid w:val="00086609"/>
    <w:rsid w:val="00086722"/>
    <w:rsid w:val="00086808"/>
    <w:rsid w:val="00086987"/>
    <w:rsid w:val="00086A27"/>
    <w:rsid w:val="00086A96"/>
    <w:rsid w:val="00086C1A"/>
    <w:rsid w:val="000875BF"/>
    <w:rsid w:val="00087F23"/>
    <w:rsid w:val="000902A7"/>
    <w:rsid w:val="00090451"/>
    <w:rsid w:val="00090932"/>
    <w:rsid w:val="00090A22"/>
    <w:rsid w:val="00091584"/>
    <w:rsid w:val="00091758"/>
    <w:rsid w:val="00091964"/>
    <w:rsid w:val="00091BC6"/>
    <w:rsid w:val="00092185"/>
    <w:rsid w:val="00092C00"/>
    <w:rsid w:val="000936BC"/>
    <w:rsid w:val="000936E3"/>
    <w:rsid w:val="000937CC"/>
    <w:rsid w:val="00093EB7"/>
    <w:rsid w:val="000946B6"/>
    <w:rsid w:val="000946E0"/>
    <w:rsid w:val="0009505B"/>
    <w:rsid w:val="00095900"/>
    <w:rsid w:val="00095986"/>
    <w:rsid w:val="00095C89"/>
    <w:rsid w:val="00095CF5"/>
    <w:rsid w:val="00096183"/>
    <w:rsid w:val="000963DC"/>
    <w:rsid w:val="00096828"/>
    <w:rsid w:val="00096A08"/>
    <w:rsid w:val="00096B34"/>
    <w:rsid w:val="00097746"/>
    <w:rsid w:val="00097996"/>
    <w:rsid w:val="00097B0C"/>
    <w:rsid w:val="00097EAD"/>
    <w:rsid w:val="000A0187"/>
    <w:rsid w:val="000A0316"/>
    <w:rsid w:val="000A0E79"/>
    <w:rsid w:val="000A0F31"/>
    <w:rsid w:val="000A0F3F"/>
    <w:rsid w:val="000A127A"/>
    <w:rsid w:val="000A1F1C"/>
    <w:rsid w:val="000A22A4"/>
    <w:rsid w:val="000A290D"/>
    <w:rsid w:val="000A2CDD"/>
    <w:rsid w:val="000A3275"/>
    <w:rsid w:val="000A34CB"/>
    <w:rsid w:val="000A3592"/>
    <w:rsid w:val="000A36F1"/>
    <w:rsid w:val="000A3830"/>
    <w:rsid w:val="000A43BF"/>
    <w:rsid w:val="000A4498"/>
    <w:rsid w:val="000A49E4"/>
    <w:rsid w:val="000A595E"/>
    <w:rsid w:val="000A5C4D"/>
    <w:rsid w:val="000A62B2"/>
    <w:rsid w:val="000A6B31"/>
    <w:rsid w:val="000A72E6"/>
    <w:rsid w:val="000B04C0"/>
    <w:rsid w:val="000B0766"/>
    <w:rsid w:val="000B0ACC"/>
    <w:rsid w:val="000B0E2A"/>
    <w:rsid w:val="000B1124"/>
    <w:rsid w:val="000B1256"/>
    <w:rsid w:val="000B19B9"/>
    <w:rsid w:val="000B2214"/>
    <w:rsid w:val="000B25DA"/>
    <w:rsid w:val="000B2E3E"/>
    <w:rsid w:val="000B301E"/>
    <w:rsid w:val="000B31F9"/>
    <w:rsid w:val="000B33C0"/>
    <w:rsid w:val="000B365E"/>
    <w:rsid w:val="000B3682"/>
    <w:rsid w:val="000B36E8"/>
    <w:rsid w:val="000B3B37"/>
    <w:rsid w:val="000B4F70"/>
    <w:rsid w:val="000B54E4"/>
    <w:rsid w:val="000B5CBD"/>
    <w:rsid w:val="000B5F72"/>
    <w:rsid w:val="000B6547"/>
    <w:rsid w:val="000B676A"/>
    <w:rsid w:val="000B6770"/>
    <w:rsid w:val="000B6D04"/>
    <w:rsid w:val="000B6E07"/>
    <w:rsid w:val="000B714A"/>
    <w:rsid w:val="000B768E"/>
    <w:rsid w:val="000B7E86"/>
    <w:rsid w:val="000C05C1"/>
    <w:rsid w:val="000C06DE"/>
    <w:rsid w:val="000C0A02"/>
    <w:rsid w:val="000C0AFA"/>
    <w:rsid w:val="000C0B7A"/>
    <w:rsid w:val="000C0EC4"/>
    <w:rsid w:val="000C1402"/>
    <w:rsid w:val="000C16AD"/>
    <w:rsid w:val="000C1990"/>
    <w:rsid w:val="000C266A"/>
    <w:rsid w:val="000C2752"/>
    <w:rsid w:val="000C2D5F"/>
    <w:rsid w:val="000C3398"/>
    <w:rsid w:val="000C3422"/>
    <w:rsid w:val="000C3B0B"/>
    <w:rsid w:val="000C41F5"/>
    <w:rsid w:val="000C447B"/>
    <w:rsid w:val="000C48BC"/>
    <w:rsid w:val="000C4B6E"/>
    <w:rsid w:val="000C4DC3"/>
    <w:rsid w:val="000C58A2"/>
    <w:rsid w:val="000C5BC0"/>
    <w:rsid w:val="000C5D26"/>
    <w:rsid w:val="000C5DCE"/>
    <w:rsid w:val="000C5F97"/>
    <w:rsid w:val="000C6610"/>
    <w:rsid w:val="000C6653"/>
    <w:rsid w:val="000C67FB"/>
    <w:rsid w:val="000C6EEE"/>
    <w:rsid w:val="000C70DA"/>
    <w:rsid w:val="000C75E1"/>
    <w:rsid w:val="000C7BDA"/>
    <w:rsid w:val="000C7E40"/>
    <w:rsid w:val="000D06AB"/>
    <w:rsid w:val="000D06E1"/>
    <w:rsid w:val="000D1737"/>
    <w:rsid w:val="000D1D83"/>
    <w:rsid w:val="000D1DA3"/>
    <w:rsid w:val="000D1F08"/>
    <w:rsid w:val="000D205A"/>
    <w:rsid w:val="000D2098"/>
    <w:rsid w:val="000D2231"/>
    <w:rsid w:val="000D2527"/>
    <w:rsid w:val="000D28AC"/>
    <w:rsid w:val="000D2C6D"/>
    <w:rsid w:val="000D30CD"/>
    <w:rsid w:val="000D3187"/>
    <w:rsid w:val="000D3BCA"/>
    <w:rsid w:val="000D49CF"/>
    <w:rsid w:val="000D4C37"/>
    <w:rsid w:val="000D65D4"/>
    <w:rsid w:val="000D6652"/>
    <w:rsid w:val="000D6768"/>
    <w:rsid w:val="000D69AD"/>
    <w:rsid w:val="000D7040"/>
    <w:rsid w:val="000D7E7A"/>
    <w:rsid w:val="000D7F28"/>
    <w:rsid w:val="000E0417"/>
    <w:rsid w:val="000E069D"/>
    <w:rsid w:val="000E0780"/>
    <w:rsid w:val="000E0A33"/>
    <w:rsid w:val="000E1079"/>
    <w:rsid w:val="000E13D5"/>
    <w:rsid w:val="000E1536"/>
    <w:rsid w:val="000E1601"/>
    <w:rsid w:val="000E221E"/>
    <w:rsid w:val="000E23CE"/>
    <w:rsid w:val="000E2F75"/>
    <w:rsid w:val="000E31C4"/>
    <w:rsid w:val="000E38C0"/>
    <w:rsid w:val="000E3ECE"/>
    <w:rsid w:val="000E3FB3"/>
    <w:rsid w:val="000E40DD"/>
    <w:rsid w:val="000E4C02"/>
    <w:rsid w:val="000E4F73"/>
    <w:rsid w:val="000E50F6"/>
    <w:rsid w:val="000E520E"/>
    <w:rsid w:val="000E530F"/>
    <w:rsid w:val="000E589F"/>
    <w:rsid w:val="000E6145"/>
    <w:rsid w:val="000E63CF"/>
    <w:rsid w:val="000E6433"/>
    <w:rsid w:val="000E6EA8"/>
    <w:rsid w:val="000F0089"/>
    <w:rsid w:val="000F0C3F"/>
    <w:rsid w:val="000F10A7"/>
    <w:rsid w:val="000F1108"/>
    <w:rsid w:val="000F1775"/>
    <w:rsid w:val="000F19FE"/>
    <w:rsid w:val="000F20FA"/>
    <w:rsid w:val="000F27A8"/>
    <w:rsid w:val="000F29D7"/>
    <w:rsid w:val="000F2AF5"/>
    <w:rsid w:val="000F2C5F"/>
    <w:rsid w:val="000F2E25"/>
    <w:rsid w:val="000F2EE6"/>
    <w:rsid w:val="000F32F6"/>
    <w:rsid w:val="000F358E"/>
    <w:rsid w:val="000F3AAA"/>
    <w:rsid w:val="000F3C06"/>
    <w:rsid w:val="000F3CD0"/>
    <w:rsid w:val="000F3F1A"/>
    <w:rsid w:val="000F4057"/>
    <w:rsid w:val="000F427F"/>
    <w:rsid w:val="000F45F0"/>
    <w:rsid w:val="000F4641"/>
    <w:rsid w:val="000F485C"/>
    <w:rsid w:val="000F4C86"/>
    <w:rsid w:val="000F4EE1"/>
    <w:rsid w:val="000F55FC"/>
    <w:rsid w:val="000F5878"/>
    <w:rsid w:val="000F5E7A"/>
    <w:rsid w:val="000F5F63"/>
    <w:rsid w:val="000F6600"/>
    <w:rsid w:val="000F6C18"/>
    <w:rsid w:val="000F79FE"/>
    <w:rsid w:val="000F7C8D"/>
    <w:rsid w:val="000F7EA2"/>
    <w:rsid w:val="00100647"/>
    <w:rsid w:val="00100EA6"/>
    <w:rsid w:val="001011F7"/>
    <w:rsid w:val="0010133A"/>
    <w:rsid w:val="001022E4"/>
    <w:rsid w:val="001023C6"/>
    <w:rsid w:val="001023E8"/>
    <w:rsid w:val="00102450"/>
    <w:rsid w:val="0010245B"/>
    <w:rsid w:val="00102BD3"/>
    <w:rsid w:val="001037DF"/>
    <w:rsid w:val="00104C4A"/>
    <w:rsid w:val="001057A0"/>
    <w:rsid w:val="0010583F"/>
    <w:rsid w:val="00105AC0"/>
    <w:rsid w:val="00105AEC"/>
    <w:rsid w:val="00106876"/>
    <w:rsid w:val="00106C24"/>
    <w:rsid w:val="00106CA6"/>
    <w:rsid w:val="001070D6"/>
    <w:rsid w:val="00107733"/>
    <w:rsid w:val="00107968"/>
    <w:rsid w:val="00107D66"/>
    <w:rsid w:val="00107F88"/>
    <w:rsid w:val="001103EB"/>
    <w:rsid w:val="001105C3"/>
    <w:rsid w:val="001106F8"/>
    <w:rsid w:val="00110D36"/>
    <w:rsid w:val="00110DE8"/>
    <w:rsid w:val="0011105D"/>
    <w:rsid w:val="001122F8"/>
    <w:rsid w:val="00112EE6"/>
    <w:rsid w:val="00113657"/>
    <w:rsid w:val="0011384A"/>
    <w:rsid w:val="0011385C"/>
    <w:rsid w:val="00113E67"/>
    <w:rsid w:val="00114118"/>
    <w:rsid w:val="0011411E"/>
    <w:rsid w:val="0011445E"/>
    <w:rsid w:val="001144EA"/>
    <w:rsid w:val="00114DC8"/>
    <w:rsid w:val="00115303"/>
    <w:rsid w:val="001153F6"/>
    <w:rsid w:val="001155FA"/>
    <w:rsid w:val="00115B64"/>
    <w:rsid w:val="00115DE8"/>
    <w:rsid w:val="0011639F"/>
    <w:rsid w:val="00116D09"/>
    <w:rsid w:val="00116DA2"/>
    <w:rsid w:val="00116E98"/>
    <w:rsid w:val="00116FAE"/>
    <w:rsid w:val="001173D6"/>
    <w:rsid w:val="0011751D"/>
    <w:rsid w:val="00117E25"/>
    <w:rsid w:val="0012021C"/>
    <w:rsid w:val="00120B8F"/>
    <w:rsid w:val="00120EDB"/>
    <w:rsid w:val="00120FC0"/>
    <w:rsid w:val="001210B9"/>
    <w:rsid w:val="001212C1"/>
    <w:rsid w:val="001217D9"/>
    <w:rsid w:val="00121A97"/>
    <w:rsid w:val="0012214B"/>
    <w:rsid w:val="001226DC"/>
    <w:rsid w:val="00122D73"/>
    <w:rsid w:val="001231AF"/>
    <w:rsid w:val="00123361"/>
    <w:rsid w:val="00124510"/>
    <w:rsid w:val="001246FF"/>
    <w:rsid w:val="00125175"/>
    <w:rsid w:val="00125638"/>
    <w:rsid w:val="00125864"/>
    <w:rsid w:val="00125DDC"/>
    <w:rsid w:val="00126B98"/>
    <w:rsid w:val="00126F36"/>
    <w:rsid w:val="0012702E"/>
    <w:rsid w:val="00127384"/>
    <w:rsid w:val="001275C2"/>
    <w:rsid w:val="001306A9"/>
    <w:rsid w:val="00130752"/>
    <w:rsid w:val="0013076F"/>
    <w:rsid w:val="001309BE"/>
    <w:rsid w:val="00130FD9"/>
    <w:rsid w:val="0013127D"/>
    <w:rsid w:val="00131973"/>
    <w:rsid w:val="00131AB0"/>
    <w:rsid w:val="00131CAB"/>
    <w:rsid w:val="001321F6"/>
    <w:rsid w:val="00132504"/>
    <w:rsid w:val="001326F3"/>
    <w:rsid w:val="00132AA8"/>
    <w:rsid w:val="00132D03"/>
    <w:rsid w:val="00133D69"/>
    <w:rsid w:val="00133DAE"/>
    <w:rsid w:val="00133E96"/>
    <w:rsid w:val="00133F58"/>
    <w:rsid w:val="0013418E"/>
    <w:rsid w:val="00135113"/>
    <w:rsid w:val="00135BAF"/>
    <w:rsid w:val="00136060"/>
    <w:rsid w:val="00136B33"/>
    <w:rsid w:val="00136E7F"/>
    <w:rsid w:val="00136FE8"/>
    <w:rsid w:val="00137AFE"/>
    <w:rsid w:val="00137B1C"/>
    <w:rsid w:val="00137D3F"/>
    <w:rsid w:val="00140256"/>
    <w:rsid w:val="00140276"/>
    <w:rsid w:val="00140287"/>
    <w:rsid w:val="0014064B"/>
    <w:rsid w:val="00140B09"/>
    <w:rsid w:val="00140F88"/>
    <w:rsid w:val="001411EB"/>
    <w:rsid w:val="00141456"/>
    <w:rsid w:val="001414EB"/>
    <w:rsid w:val="0014182D"/>
    <w:rsid w:val="0014192D"/>
    <w:rsid w:val="001428F0"/>
    <w:rsid w:val="00142F7E"/>
    <w:rsid w:val="001434E6"/>
    <w:rsid w:val="0014365B"/>
    <w:rsid w:val="00143703"/>
    <w:rsid w:val="0014414F"/>
    <w:rsid w:val="0014424A"/>
    <w:rsid w:val="00144266"/>
    <w:rsid w:val="001443DC"/>
    <w:rsid w:val="001443E7"/>
    <w:rsid w:val="001445D8"/>
    <w:rsid w:val="00144702"/>
    <w:rsid w:val="001449BE"/>
    <w:rsid w:val="001456F0"/>
    <w:rsid w:val="00145880"/>
    <w:rsid w:val="001459E2"/>
    <w:rsid w:val="00145A7F"/>
    <w:rsid w:val="00145B64"/>
    <w:rsid w:val="001466B2"/>
    <w:rsid w:val="001467DA"/>
    <w:rsid w:val="0014698E"/>
    <w:rsid w:val="00146A06"/>
    <w:rsid w:val="00146D91"/>
    <w:rsid w:val="00146F61"/>
    <w:rsid w:val="00147351"/>
    <w:rsid w:val="001474C0"/>
    <w:rsid w:val="0014751B"/>
    <w:rsid w:val="00147597"/>
    <w:rsid w:val="001479CA"/>
    <w:rsid w:val="00147C6E"/>
    <w:rsid w:val="001509A7"/>
    <w:rsid w:val="001510CC"/>
    <w:rsid w:val="00151221"/>
    <w:rsid w:val="00151297"/>
    <w:rsid w:val="001514BF"/>
    <w:rsid w:val="0015177D"/>
    <w:rsid w:val="00151C85"/>
    <w:rsid w:val="00151D09"/>
    <w:rsid w:val="00152261"/>
    <w:rsid w:val="00152721"/>
    <w:rsid w:val="001528AF"/>
    <w:rsid w:val="00152DF6"/>
    <w:rsid w:val="00152E39"/>
    <w:rsid w:val="0015336E"/>
    <w:rsid w:val="00153D63"/>
    <w:rsid w:val="001542A9"/>
    <w:rsid w:val="00154519"/>
    <w:rsid w:val="0015481D"/>
    <w:rsid w:val="0015493B"/>
    <w:rsid w:val="00154980"/>
    <w:rsid w:val="00154A74"/>
    <w:rsid w:val="00154AEF"/>
    <w:rsid w:val="00154C5D"/>
    <w:rsid w:val="00154DF7"/>
    <w:rsid w:val="001555A4"/>
    <w:rsid w:val="0015622E"/>
    <w:rsid w:val="0015674B"/>
    <w:rsid w:val="00156CB7"/>
    <w:rsid w:val="001572D9"/>
    <w:rsid w:val="00157B01"/>
    <w:rsid w:val="00157EDD"/>
    <w:rsid w:val="0016028C"/>
    <w:rsid w:val="00160954"/>
    <w:rsid w:val="00160B49"/>
    <w:rsid w:val="00160C42"/>
    <w:rsid w:val="00161047"/>
    <w:rsid w:val="00161223"/>
    <w:rsid w:val="001615E5"/>
    <w:rsid w:val="001618C7"/>
    <w:rsid w:val="00161F6B"/>
    <w:rsid w:val="00162253"/>
    <w:rsid w:val="0016266A"/>
    <w:rsid w:val="00162B27"/>
    <w:rsid w:val="0016324D"/>
    <w:rsid w:val="001632B3"/>
    <w:rsid w:val="001632CC"/>
    <w:rsid w:val="0016337E"/>
    <w:rsid w:val="00163B50"/>
    <w:rsid w:val="00163C4D"/>
    <w:rsid w:val="00163D37"/>
    <w:rsid w:val="00164719"/>
    <w:rsid w:val="0016565B"/>
    <w:rsid w:val="00166625"/>
    <w:rsid w:val="0016677C"/>
    <w:rsid w:val="00167322"/>
    <w:rsid w:val="00167802"/>
    <w:rsid w:val="001679BC"/>
    <w:rsid w:val="001704BA"/>
    <w:rsid w:val="001706B1"/>
    <w:rsid w:val="00170892"/>
    <w:rsid w:val="001709B3"/>
    <w:rsid w:val="00170B97"/>
    <w:rsid w:val="00170E71"/>
    <w:rsid w:val="00171192"/>
    <w:rsid w:val="001719A3"/>
    <w:rsid w:val="00171BA0"/>
    <w:rsid w:val="00171E6F"/>
    <w:rsid w:val="0017229E"/>
    <w:rsid w:val="001729B3"/>
    <w:rsid w:val="001734F4"/>
    <w:rsid w:val="00173635"/>
    <w:rsid w:val="00173ACF"/>
    <w:rsid w:val="00173DD7"/>
    <w:rsid w:val="00174034"/>
    <w:rsid w:val="00174040"/>
    <w:rsid w:val="0017426F"/>
    <w:rsid w:val="001742BE"/>
    <w:rsid w:val="00174831"/>
    <w:rsid w:val="00174842"/>
    <w:rsid w:val="00174A4C"/>
    <w:rsid w:val="00175057"/>
    <w:rsid w:val="0017508C"/>
    <w:rsid w:val="001755FC"/>
    <w:rsid w:val="00176570"/>
    <w:rsid w:val="00176D4B"/>
    <w:rsid w:val="00177296"/>
    <w:rsid w:val="00177385"/>
    <w:rsid w:val="001776D9"/>
    <w:rsid w:val="00177C2F"/>
    <w:rsid w:val="00180137"/>
    <w:rsid w:val="0018075D"/>
    <w:rsid w:val="00180A4A"/>
    <w:rsid w:val="001812C4"/>
    <w:rsid w:val="001812E2"/>
    <w:rsid w:val="0018140A"/>
    <w:rsid w:val="00181595"/>
    <w:rsid w:val="001816E0"/>
    <w:rsid w:val="00181C35"/>
    <w:rsid w:val="00181E85"/>
    <w:rsid w:val="00182253"/>
    <w:rsid w:val="00182488"/>
    <w:rsid w:val="00182E0A"/>
    <w:rsid w:val="00183254"/>
    <w:rsid w:val="001836BF"/>
    <w:rsid w:val="0018392F"/>
    <w:rsid w:val="0018404F"/>
    <w:rsid w:val="0018443E"/>
    <w:rsid w:val="001849CD"/>
    <w:rsid w:val="00184CD8"/>
    <w:rsid w:val="00185A40"/>
    <w:rsid w:val="00185EAD"/>
    <w:rsid w:val="00186013"/>
    <w:rsid w:val="00186124"/>
    <w:rsid w:val="001865F5"/>
    <w:rsid w:val="00186AC3"/>
    <w:rsid w:val="00186BE3"/>
    <w:rsid w:val="00186C09"/>
    <w:rsid w:val="00186D5F"/>
    <w:rsid w:val="00187532"/>
    <w:rsid w:val="0018756F"/>
    <w:rsid w:val="00187709"/>
    <w:rsid w:val="001877A1"/>
    <w:rsid w:val="00187F73"/>
    <w:rsid w:val="0019028F"/>
    <w:rsid w:val="001906C1"/>
    <w:rsid w:val="0019086A"/>
    <w:rsid w:val="001910F0"/>
    <w:rsid w:val="00191811"/>
    <w:rsid w:val="00191967"/>
    <w:rsid w:val="00191B9F"/>
    <w:rsid w:val="00191BB1"/>
    <w:rsid w:val="00191FEA"/>
    <w:rsid w:val="0019208F"/>
    <w:rsid w:val="001925C1"/>
    <w:rsid w:val="00192F26"/>
    <w:rsid w:val="0019311C"/>
    <w:rsid w:val="00193121"/>
    <w:rsid w:val="00193C32"/>
    <w:rsid w:val="00193CE7"/>
    <w:rsid w:val="00193F11"/>
    <w:rsid w:val="001942E4"/>
    <w:rsid w:val="00194324"/>
    <w:rsid w:val="0019436B"/>
    <w:rsid w:val="001949F0"/>
    <w:rsid w:val="00195488"/>
    <w:rsid w:val="001954AF"/>
    <w:rsid w:val="0019570D"/>
    <w:rsid w:val="00195C21"/>
    <w:rsid w:val="00195E23"/>
    <w:rsid w:val="00196942"/>
    <w:rsid w:val="00197192"/>
    <w:rsid w:val="00197394"/>
    <w:rsid w:val="001975EC"/>
    <w:rsid w:val="001979E2"/>
    <w:rsid w:val="00197B8E"/>
    <w:rsid w:val="00197BC8"/>
    <w:rsid w:val="00197F02"/>
    <w:rsid w:val="001A0021"/>
    <w:rsid w:val="001A00D5"/>
    <w:rsid w:val="001A0447"/>
    <w:rsid w:val="001A05D9"/>
    <w:rsid w:val="001A0601"/>
    <w:rsid w:val="001A1DD1"/>
    <w:rsid w:val="001A1E7A"/>
    <w:rsid w:val="001A2FF5"/>
    <w:rsid w:val="001A3211"/>
    <w:rsid w:val="001A3231"/>
    <w:rsid w:val="001A3542"/>
    <w:rsid w:val="001A3AB0"/>
    <w:rsid w:val="001A417D"/>
    <w:rsid w:val="001A4371"/>
    <w:rsid w:val="001A441F"/>
    <w:rsid w:val="001A4448"/>
    <w:rsid w:val="001A47BE"/>
    <w:rsid w:val="001A51FB"/>
    <w:rsid w:val="001A5311"/>
    <w:rsid w:val="001A54A3"/>
    <w:rsid w:val="001A5848"/>
    <w:rsid w:val="001A5938"/>
    <w:rsid w:val="001A65C4"/>
    <w:rsid w:val="001A68E7"/>
    <w:rsid w:val="001A6A84"/>
    <w:rsid w:val="001A6FED"/>
    <w:rsid w:val="001A776F"/>
    <w:rsid w:val="001B0091"/>
    <w:rsid w:val="001B04AE"/>
    <w:rsid w:val="001B091C"/>
    <w:rsid w:val="001B09C6"/>
    <w:rsid w:val="001B0D0F"/>
    <w:rsid w:val="001B0F27"/>
    <w:rsid w:val="001B13BA"/>
    <w:rsid w:val="001B1B3B"/>
    <w:rsid w:val="001B1BE8"/>
    <w:rsid w:val="001B214D"/>
    <w:rsid w:val="001B252F"/>
    <w:rsid w:val="001B351C"/>
    <w:rsid w:val="001B3591"/>
    <w:rsid w:val="001B3C6A"/>
    <w:rsid w:val="001B408A"/>
    <w:rsid w:val="001B4691"/>
    <w:rsid w:val="001B48AE"/>
    <w:rsid w:val="001B4E1B"/>
    <w:rsid w:val="001B502F"/>
    <w:rsid w:val="001B60AF"/>
    <w:rsid w:val="001B650D"/>
    <w:rsid w:val="001B6CC3"/>
    <w:rsid w:val="001B70D9"/>
    <w:rsid w:val="001B724E"/>
    <w:rsid w:val="001B7301"/>
    <w:rsid w:val="001B7986"/>
    <w:rsid w:val="001B7F53"/>
    <w:rsid w:val="001C0241"/>
    <w:rsid w:val="001C0B79"/>
    <w:rsid w:val="001C12A1"/>
    <w:rsid w:val="001C1639"/>
    <w:rsid w:val="001C176B"/>
    <w:rsid w:val="001C193E"/>
    <w:rsid w:val="001C1D6D"/>
    <w:rsid w:val="001C24B2"/>
    <w:rsid w:val="001C2628"/>
    <w:rsid w:val="001C265A"/>
    <w:rsid w:val="001C2922"/>
    <w:rsid w:val="001C2BFF"/>
    <w:rsid w:val="001C2C78"/>
    <w:rsid w:val="001C2CAC"/>
    <w:rsid w:val="001C3C0D"/>
    <w:rsid w:val="001C3CB5"/>
    <w:rsid w:val="001C3F46"/>
    <w:rsid w:val="001C450B"/>
    <w:rsid w:val="001C4640"/>
    <w:rsid w:val="001C4BF8"/>
    <w:rsid w:val="001C5091"/>
    <w:rsid w:val="001C52F2"/>
    <w:rsid w:val="001C5A10"/>
    <w:rsid w:val="001C5ED6"/>
    <w:rsid w:val="001C6331"/>
    <w:rsid w:val="001C67AB"/>
    <w:rsid w:val="001C6814"/>
    <w:rsid w:val="001C6CFA"/>
    <w:rsid w:val="001C6D46"/>
    <w:rsid w:val="001C6EF5"/>
    <w:rsid w:val="001C712A"/>
    <w:rsid w:val="001D02DD"/>
    <w:rsid w:val="001D0839"/>
    <w:rsid w:val="001D0DAC"/>
    <w:rsid w:val="001D0E82"/>
    <w:rsid w:val="001D1081"/>
    <w:rsid w:val="001D15F6"/>
    <w:rsid w:val="001D1776"/>
    <w:rsid w:val="001D1824"/>
    <w:rsid w:val="001D1A8A"/>
    <w:rsid w:val="001D1C0A"/>
    <w:rsid w:val="001D2188"/>
    <w:rsid w:val="001D2653"/>
    <w:rsid w:val="001D26B0"/>
    <w:rsid w:val="001D3371"/>
    <w:rsid w:val="001D4999"/>
    <w:rsid w:val="001D5562"/>
    <w:rsid w:val="001D5E58"/>
    <w:rsid w:val="001D5EC6"/>
    <w:rsid w:val="001D659C"/>
    <w:rsid w:val="001D731C"/>
    <w:rsid w:val="001D7A15"/>
    <w:rsid w:val="001D7E34"/>
    <w:rsid w:val="001E01D4"/>
    <w:rsid w:val="001E0384"/>
    <w:rsid w:val="001E04C1"/>
    <w:rsid w:val="001E0CFE"/>
    <w:rsid w:val="001E1077"/>
    <w:rsid w:val="001E1369"/>
    <w:rsid w:val="001E17E9"/>
    <w:rsid w:val="001E184F"/>
    <w:rsid w:val="001E187D"/>
    <w:rsid w:val="001E1C70"/>
    <w:rsid w:val="001E1D20"/>
    <w:rsid w:val="001E1EDC"/>
    <w:rsid w:val="001E2113"/>
    <w:rsid w:val="001E234B"/>
    <w:rsid w:val="001E23D6"/>
    <w:rsid w:val="001E2975"/>
    <w:rsid w:val="001E2E34"/>
    <w:rsid w:val="001E2FD9"/>
    <w:rsid w:val="001E319B"/>
    <w:rsid w:val="001E356E"/>
    <w:rsid w:val="001E38C8"/>
    <w:rsid w:val="001E395B"/>
    <w:rsid w:val="001E39BB"/>
    <w:rsid w:val="001E3CB3"/>
    <w:rsid w:val="001E4003"/>
    <w:rsid w:val="001E4DAD"/>
    <w:rsid w:val="001E55C3"/>
    <w:rsid w:val="001E5942"/>
    <w:rsid w:val="001E607C"/>
    <w:rsid w:val="001E6519"/>
    <w:rsid w:val="001E65B5"/>
    <w:rsid w:val="001E69D8"/>
    <w:rsid w:val="001E6E7D"/>
    <w:rsid w:val="001E7344"/>
    <w:rsid w:val="001E7523"/>
    <w:rsid w:val="001E7567"/>
    <w:rsid w:val="001E7575"/>
    <w:rsid w:val="001E7E69"/>
    <w:rsid w:val="001F017E"/>
    <w:rsid w:val="001F0275"/>
    <w:rsid w:val="001F029C"/>
    <w:rsid w:val="001F03E4"/>
    <w:rsid w:val="001F054A"/>
    <w:rsid w:val="001F0698"/>
    <w:rsid w:val="001F0AB4"/>
    <w:rsid w:val="001F10F1"/>
    <w:rsid w:val="001F13C4"/>
    <w:rsid w:val="001F160E"/>
    <w:rsid w:val="001F1C06"/>
    <w:rsid w:val="001F2388"/>
    <w:rsid w:val="001F2412"/>
    <w:rsid w:val="001F2C3A"/>
    <w:rsid w:val="001F2C73"/>
    <w:rsid w:val="001F2E92"/>
    <w:rsid w:val="001F2EDB"/>
    <w:rsid w:val="001F2FD5"/>
    <w:rsid w:val="001F33ED"/>
    <w:rsid w:val="001F3590"/>
    <w:rsid w:val="001F3A6E"/>
    <w:rsid w:val="001F3BAD"/>
    <w:rsid w:val="001F3D33"/>
    <w:rsid w:val="001F3D51"/>
    <w:rsid w:val="001F45BC"/>
    <w:rsid w:val="001F466F"/>
    <w:rsid w:val="001F4819"/>
    <w:rsid w:val="001F509E"/>
    <w:rsid w:val="001F534B"/>
    <w:rsid w:val="001F5498"/>
    <w:rsid w:val="001F5851"/>
    <w:rsid w:val="001F5BFC"/>
    <w:rsid w:val="001F60F4"/>
    <w:rsid w:val="001F65FB"/>
    <w:rsid w:val="001F6B63"/>
    <w:rsid w:val="001F7513"/>
    <w:rsid w:val="001F78F9"/>
    <w:rsid w:val="001F7F31"/>
    <w:rsid w:val="001F7F4D"/>
    <w:rsid w:val="0020009C"/>
    <w:rsid w:val="002000C9"/>
    <w:rsid w:val="002001D2"/>
    <w:rsid w:val="0020094E"/>
    <w:rsid w:val="00200A67"/>
    <w:rsid w:val="002016DA"/>
    <w:rsid w:val="0020183F"/>
    <w:rsid w:val="00201953"/>
    <w:rsid w:val="00201BB1"/>
    <w:rsid w:val="00201EBC"/>
    <w:rsid w:val="00202158"/>
    <w:rsid w:val="00202659"/>
    <w:rsid w:val="00202E10"/>
    <w:rsid w:val="00202E38"/>
    <w:rsid w:val="00202E5E"/>
    <w:rsid w:val="002043A9"/>
    <w:rsid w:val="0020444F"/>
    <w:rsid w:val="002044BB"/>
    <w:rsid w:val="00204835"/>
    <w:rsid w:val="00204948"/>
    <w:rsid w:val="00205344"/>
    <w:rsid w:val="00205C84"/>
    <w:rsid w:val="00205FDB"/>
    <w:rsid w:val="00206429"/>
    <w:rsid w:val="002066D5"/>
    <w:rsid w:val="002069C0"/>
    <w:rsid w:val="00206A5B"/>
    <w:rsid w:val="00206DE4"/>
    <w:rsid w:val="00207118"/>
    <w:rsid w:val="00207FC9"/>
    <w:rsid w:val="0021074F"/>
    <w:rsid w:val="00210E40"/>
    <w:rsid w:val="00211226"/>
    <w:rsid w:val="002114B9"/>
    <w:rsid w:val="002114DA"/>
    <w:rsid w:val="00211B55"/>
    <w:rsid w:val="00211D16"/>
    <w:rsid w:val="002129EA"/>
    <w:rsid w:val="00212B59"/>
    <w:rsid w:val="00213290"/>
    <w:rsid w:val="002132AF"/>
    <w:rsid w:val="0021333D"/>
    <w:rsid w:val="00213395"/>
    <w:rsid w:val="00213BAA"/>
    <w:rsid w:val="00213D81"/>
    <w:rsid w:val="00214409"/>
    <w:rsid w:val="002147B1"/>
    <w:rsid w:val="00214AF0"/>
    <w:rsid w:val="00214B42"/>
    <w:rsid w:val="00214C30"/>
    <w:rsid w:val="00214EE4"/>
    <w:rsid w:val="00215005"/>
    <w:rsid w:val="00215523"/>
    <w:rsid w:val="002157D5"/>
    <w:rsid w:val="00215954"/>
    <w:rsid w:val="00215A6D"/>
    <w:rsid w:val="00215D90"/>
    <w:rsid w:val="002161DF"/>
    <w:rsid w:val="00216251"/>
    <w:rsid w:val="00216412"/>
    <w:rsid w:val="00216477"/>
    <w:rsid w:val="00216AC6"/>
    <w:rsid w:val="00216E44"/>
    <w:rsid w:val="00217102"/>
    <w:rsid w:val="00217D64"/>
    <w:rsid w:val="002202AC"/>
    <w:rsid w:val="00220E2E"/>
    <w:rsid w:val="00221394"/>
    <w:rsid w:val="00221D40"/>
    <w:rsid w:val="00222354"/>
    <w:rsid w:val="0022249B"/>
    <w:rsid w:val="002226C1"/>
    <w:rsid w:val="002229EF"/>
    <w:rsid w:val="00222D78"/>
    <w:rsid w:val="0022339A"/>
    <w:rsid w:val="002235E4"/>
    <w:rsid w:val="002237F4"/>
    <w:rsid w:val="00223E88"/>
    <w:rsid w:val="00223FB2"/>
    <w:rsid w:val="00224339"/>
    <w:rsid w:val="0022469F"/>
    <w:rsid w:val="00224BAD"/>
    <w:rsid w:val="00224CE2"/>
    <w:rsid w:val="00225339"/>
    <w:rsid w:val="00225891"/>
    <w:rsid w:val="0022629A"/>
    <w:rsid w:val="00226379"/>
    <w:rsid w:val="002266C9"/>
    <w:rsid w:val="00227001"/>
    <w:rsid w:val="002273A0"/>
    <w:rsid w:val="00227643"/>
    <w:rsid w:val="00227F6C"/>
    <w:rsid w:val="002304EB"/>
    <w:rsid w:val="00230691"/>
    <w:rsid w:val="002306E9"/>
    <w:rsid w:val="00230FFE"/>
    <w:rsid w:val="002311DF"/>
    <w:rsid w:val="00231A3E"/>
    <w:rsid w:val="00231E99"/>
    <w:rsid w:val="00232287"/>
    <w:rsid w:val="002322FF"/>
    <w:rsid w:val="002323BB"/>
    <w:rsid w:val="002324DF"/>
    <w:rsid w:val="00232ADE"/>
    <w:rsid w:val="00232B02"/>
    <w:rsid w:val="00232D26"/>
    <w:rsid w:val="00232FD4"/>
    <w:rsid w:val="00233003"/>
    <w:rsid w:val="002330BB"/>
    <w:rsid w:val="0023342C"/>
    <w:rsid w:val="0023357E"/>
    <w:rsid w:val="00233DD9"/>
    <w:rsid w:val="00233EA9"/>
    <w:rsid w:val="00234041"/>
    <w:rsid w:val="0023407A"/>
    <w:rsid w:val="002345A6"/>
    <w:rsid w:val="002346A6"/>
    <w:rsid w:val="002347F0"/>
    <w:rsid w:val="00234BB2"/>
    <w:rsid w:val="00234C83"/>
    <w:rsid w:val="0023511E"/>
    <w:rsid w:val="00235606"/>
    <w:rsid w:val="00235ED1"/>
    <w:rsid w:val="00236E60"/>
    <w:rsid w:val="00237098"/>
    <w:rsid w:val="002373A8"/>
    <w:rsid w:val="0023776B"/>
    <w:rsid w:val="002401F2"/>
    <w:rsid w:val="0024030D"/>
    <w:rsid w:val="002405A5"/>
    <w:rsid w:val="00240F16"/>
    <w:rsid w:val="002417DD"/>
    <w:rsid w:val="00241A12"/>
    <w:rsid w:val="0024247E"/>
    <w:rsid w:val="002424B6"/>
    <w:rsid w:val="00242991"/>
    <w:rsid w:val="00242B1F"/>
    <w:rsid w:val="002433A1"/>
    <w:rsid w:val="002437C1"/>
    <w:rsid w:val="002437D4"/>
    <w:rsid w:val="00243A45"/>
    <w:rsid w:val="00243AE3"/>
    <w:rsid w:val="002447FF"/>
    <w:rsid w:val="0024486D"/>
    <w:rsid w:val="00245127"/>
    <w:rsid w:val="0024541B"/>
    <w:rsid w:val="0024544D"/>
    <w:rsid w:val="002457C9"/>
    <w:rsid w:val="00245852"/>
    <w:rsid w:val="00245A10"/>
    <w:rsid w:val="00245AC9"/>
    <w:rsid w:val="00245D94"/>
    <w:rsid w:val="0024616A"/>
    <w:rsid w:val="00246193"/>
    <w:rsid w:val="0024653D"/>
    <w:rsid w:val="00246845"/>
    <w:rsid w:val="00246E86"/>
    <w:rsid w:val="00247079"/>
    <w:rsid w:val="002474FA"/>
    <w:rsid w:val="00250226"/>
    <w:rsid w:val="002509A3"/>
    <w:rsid w:val="00250D23"/>
    <w:rsid w:val="00251150"/>
    <w:rsid w:val="002513FA"/>
    <w:rsid w:val="0025151D"/>
    <w:rsid w:val="00251D1E"/>
    <w:rsid w:val="00252412"/>
    <w:rsid w:val="0025295A"/>
    <w:rsid w:val="00252DAD"/>
    <w:rsid w:val="00252F9A"/>
    <w:rsid w:val="00253316"/>
    <w:rsid w:val="002534EC"/>
    <w:rsid w:val="00253C5A"/>
    <w:rsid w:val="00253C6E"/>
    <w:rsid w:val="00254224"/>
    <w:rsid w:val="00254650"/>
    <w:rsid w:val="0025490B"/>
    <w:rsid w:val="00254D95"/>
    <w:rsid w:val="00255033"/>
    <w:rsid w:val="002557E6"/>
    <w:rsid w:val="002557F6"/>
    <w:rsid w:val="0025594D"/>
    <w:rsid w:val="00255DA7"/>
    <w:rsid w:val="00255EB5"/>
    <w:rsid w:val="00256308"/>
    <w:rsid w:val="00257079"/>
    <w:rsid w:val="0025718A"/>
    <w:rsid w:val="00257651"/>
    <w:rsid w:val="00257706"/>
    <w:rsid w:val="002603A1"/>
    <w:rsid w:val="002608CF"/>
    <w:rsid w:val="00260BA4"/>
    <w:rsid w:val="00260C55"/>
    <w:rsid w:val="002614B8"/>
    <w:rsid w:val="002617F6"/>
    <w:rsid w:val="00261B2C"/>
    <w:rsid w:val="00262A1F"/>
    <w:rsid w:val="00262A53"/>
    <w:rsid w:val="00262BDC"/>
    <w:rsid w:val="00262D8C"/>
    <w:rsid w:val="00263437"/>
    <w:rsid w:val="00263A3C"/>
    <w:rsid w:val="00263C55"/>
    <w:rsid w:val="00263CD4"/>
    <w:rsid w:val="00264B3A"/>
    <w:rsid w:val="00264C27"/>
    <w:rsid w:val="00264CFF"/>
    <w:rsid w:val="002656D4"/>
    <w:rsid w:val="002658AD"/>
    <w:rsid w:val="00265965"/>
    <w:rsid w:val="0026612D"/>
    <w:rsid w:val="00266354"/>
    <w:rsid w:val="002667B0"/>
    <w:rsid w:val="00266A0B"/>
    <w:rsid w:val="002671C9"/>
    <w:rsid w:val="0026778A"/>
    <w:rsid w:val="00267FF9"/>
    <w:rsid w:val="00270BCD"/>
    <w:rsid w:val="00270BF5"/>
    <w:rsid w:val="00270CED"/>
    <w:rsid w:val="0027162F"/>
    <w:rsid w:val="00271FF1"/>
    <w:rsid w:val="002723A0"/>
    <w:rsid w:val="0027286F"/>
    <w:rsid w:val="00272E26"/>
    <w:rsid w:val="00273081"/>
    <w:rsid w:val="002733E5"/>
    <w:rsid w:val="00273592"/>
    <w:rsid w:val="0027368D"/>
    <w:rsid w:val="002737A3"/>
    <w:rsid w:val="00273AE6"/>
    <w:rsid w:val="00273C1A"/>
    <w:rsid w:val="002740EB"/>
    <w:rsid w:val="0027432C"/>
    <w:rsid w:val="0027464B"/>
    <w:rsid w:val="00274998"/>
    <w:rsid w:val="002753FC"/>
    <w:rsid w:val="00275411"/>
    <w:rsid w:val="00275CD6"/>
    <w:rsid w:val="00276093"/>
    <w:rsid w:val="0027685F"/>
    <w:rsid w:val="00276A40"/>
    <w:rsid w:val="00276A77"/>
    <w:rsid w:val="00276B46"/>
    <w:rsid w:val="00276F97"/>
    <w:rsid w:val="0027731C"/>
    <w:rsid w:val="002773E3"/>
    <w:rsid w:val="002775E7"/>
    <w:rsid w:val="00277AB3"/>
    <w:rsid w:val="00277EF0"/>
    <w:rsid w:val="00280CDE"/>
    <w:rsid w:val="00280E80"/>
    <w:rsid w:val="00281180"/>
    <w:rsid w:val="00281B02"/>
    <w:rsid w:val="00282125"/>
    <w:rsid w:val="00282319"/>
    <w:rsid w:val="00282A94"/>
    <w:rsid w:val="00282B03"/>
    <w:rsid w:val="0028344C"/>
    <w:rsid w:val="002842C6"/>
    <w:rsid w:val="0028439A"/>
    <w:rsid w:val="002845E7"/>
    <w:rsid w:val="0028484E"/>
    <w:rsid w:val="00284C5A"/>
    <w:rsid w:val="00284C65"/>
    <w:rsid w:val="00284EF8"/>
    <w:rsid w:val="002851FB"/>
    <w:rsid w:val="002852ED"/>
    <w:rsid w:val="0028659C"/>
    <w:rsid w:val="0028668B"/>
    <w:rsid w:val="00286D2D"/>
    <w:rsid w:val="00287DBF"/>
    <w:rsid w:val="00287F26"/>
    <w:rsid w:val="00287F9C"/>
    <w:rsid w:val="002904AF"/>
    <w:rsid w:val="00290623"/>
    <w:rsid w:val="00290707"/>
    <w:rsid w:val="00290FB2"/>
    <w:rsid w:val="002912C9"/>
    <w:rsid w:val="00291515"/>
    <w:rsid w:val="00291B49"/>
    <w:rsid w:val="00292423"/>
    <w:rsid w:val="00293026"/>
    <w:rsid w:val="00293258"/>
    <w:rsid w:val="00293DA4"/>
    <w:rsid w:val="00293EB7"/>
    <w:rsid w:val="00294730"/>
    <w:rsid w:val="00294740"/>
    <w:rsid w:val="002948BB"/>
    <w:rsid w:val="00294B95"/>
    <w:rsid w:val="00295218"/>
    <w:rsid w:val="002953CC"/>
    <w:rsid w:val="0029562D"/>
    <w:rsid w:val="00295BE1"/>
    <w:rsid w:val="00295F57"/>
    <w:rsid w:val="002965FF"/>
    <w:rsid w:val="0029679B"/>
    <w:rsid w:val="00296815"/>
    <w:rsid w:val="00296AC3"/>
    <w:rsid w:val="00296C9C"/>
    <w:rsid w:val="00296E99"/>
    <w:rsid w:val="0029712A"/>
    <w:rsid w:val="00297FAD"/>
    <w:rsid w:val="00297FC7"/>
    <w:rsid w:val="002A01D7"/>
    <w:rsid w:val="002A06D7"/>
    <w:rsid w:val="002A0DFF"/>
    <w:rsid w:val="002A0E38"/>
    <w:rsid w:val="002A1128"/>
    <w:rsid w:val="002A1D7C"/>
    <w:rsid w:val="002A1FB9"/>
    <w:rsid w:val="002A268F"/>
    <w:rsid w:val="002A2B0B"/>
    <w:rsid w:val="002A2BF3"/>
    <w:rsid w:val="002A2CE4"/>
    <w:rsid w:val="002A2E70"/>
    <w:rsid w:val="002A3089"/>
    <w:rsid w:val="002A3609"/>
    <w:rsid w:val="002A36EA"/>
    <w:rsid w:val="002A3B64"/>
    <w:rsid w:val="002A3BA7"/>
    <w:rsid w:val="002A3D94"/>
    <w:rsid w:val="002A428B"/>
    <w:rsid w:val="002A43A7"/>
    <w:rsid w:val="002A474E"/>
    <w:rsid w:val="002A4826"/>
    <w:rsid w:val="002A4C1A"/>
    <w:rsid w:val="002A4EA1"/>
    <w:rsid w:val="002A50A5"/>
    <w:rsid w:val="002A511D"/>
    <w:rsid w:val="002A63D7"/>
    <w:rsid w:val="002A64EB"/>
    <w:rsid w:val="002A6D90"/>
    <w:rsid w:val="002A7025"/>
    <w:rsid w:val="002A7283"/>
    <w:rsid w:val="002A7780"/>
    <w:rsid w:val="002A77D7"/>
    <w:rsid w:val="002B0066"/>
    <w:rsid w:val="002B01FB"/>
    <w:rsid w:val="002B02B1"/>
    <w:rsid w:val="002B041B"/>
    <w:rsid w:val="002B0770"/>
    <w:rsid w:val="002B0776"/>
    <w:rsid w:val="002B0AF2"/>
    <w:rsid w:val="002B12FC"/>
    <w:rsid w:val="002B133A"/>
    <w:rsid w:val="002B1443"/>
    <w:rsid w:val="002B17E4"/>
    <w:rsid w:val="002B1F43"/>
    <w:rsid w:val="002B2543"/>
    <w:rsid w:val="002B2A49"/>
    <w:rsid w:val="002B2D9D"/>
    <w:rsid w:val="002B2DC7"/>
    <w:rsid w:val="002B3098"/>
    <w:rsid w:val="002B33E9"/>
    <w:rsid w:val="002B3DE4"/>
    <w:rsid w:val="002B4798"/>
    <w:rsid w:val="002B4803"/>
    <w:rsid w:val="002B4A3F"/>
    <w:rsid w:val="002B5127"/>
    <w:rsid w:val="002B5184"/>
    <w:rsid w:val="002B548F"/>
    <w:rsid w:val="002B54E4"/>
    <w:rsid w:val="002B553F"/>
    <w:rsid w:val="002B575C"/>
    <w:rsid w:val="002B580F"/>
    <w:rsid w:val="002B5DEE"/>
    <w:rsid w:val="002B63B6"/>
    <w:rsid w:val="002B6FF5"/>
    <w:rsid w:val="002B7250"/>
    <w:rsid w:val="002B732B"/>
    <w:rsid w:val="002B79C1"/>
    <w:rsid w:val="002C074C"/>
    <w:rsid w:val="002C0CB3"/>
    <w:rsid w:val="002C0FAF"/>
    <w:rsid w:val="002C1102"/>
    <w:rsid w:val="002C132A"/>
    <w:rsid w:val="002C23B3"/>
    <w:rsid w:val="002C2D50"/>
    <w:rsid w:val="002C2D6B"/>
    <w:rsid w:val="002C2EB0"/>
    <w:rsid w:val="002C30A8"/>
    <w:rsid w:val="002C3565"/>
    <w:rsid w:val="002C3B0E"/>
    <w:rsid w:val="002C3F57"/>
    <w:rsid w:val="002C40EE"/>
    <w:rsid w:val="002C421D"/>
    <w:rsid w:val="002C481A"/>
    <w:rsid w:val="002C4B18"/>
    <w:rsid w:val="002C4DAB"/>
    <w:rsid w:val="002C4E26"/>
    <w:rsid w:val="002C55E6"/>
    <w:rsid w:val="002C56BE"/>
    <w:rsid w:val="002C5B14"/>
    <w:rsid w:val="002C5B32"/>
    <w:rsid w:val="002C5F93"/>
    <w:rsid w:val="002C632C"/>
    <w:rsid w:val="002C6434"/>
    <w:rsid w:val="002C67A3"/>
    <w:rsid w:val="002C6A80"/>
    <w:rsid w:val="002C6BAD"/>
    <w:rsid w:val="002C6E2B"/>
    <w:rsid w:val="002C6E3C"/>
    <w:rsid w:val="002C6F06"/>
    <w:rsid w:val="002C77A5"/>
    <w:rsid w:val="002C7AE2"/>
    <w:rsid w:val="002C7F0E"/>
    <w:rsid w:val="002D003E"/>
    <w:rsid w:val="002D13BE"/>
    <w:rsid w:val="002D18AC"/>
    <w:rsid w:val="002D1BC6"/>
    <w:rsid w:val="002D2228"/>
    <w:rsid w:val="002D296E"/>
    <w:rsid w:val="002D2A82"/>
    <w:rsid w:val="002D2D7A"/>
    <w:rsid w:val="002D3107"/>
    <w:rsid w:val="002D3642"/>
    <w:rsid w:val="002D3846"/>
    <w:rsid w:val="002D43CA"/>
    <w:rsid w:val="002D4427"/>
    <w:rsid w:val="002D4A4E"/>
    <w:rsid w:val="002D581F"/>
    <w:rsid w:val="002D5914"/>
    <w:rsid w:val="002D6048"/>
    <w:rsid w:val="002D68FE"/>
    <w:rsid w:val="002D6B15"/>
    <w:rsid w:val="002D6F80"/>
    <w:rsid w:val="002E0002"/>
    <w:rsid w:val="002E0827"/>
    <w:rsid w:val="002E0C0F"/>
    <w:rsid w:val="002E0D28"/>
    <w:rsid w:val="002E1194"/>
    <w:rsid w:val="002E1DEB"/>
    <w:rsid w:val="002E2078"/>
    <w:rsid w:val="002E2878"/>
    <w:rsid w:val="002E2D4C"/>
    <w:rsid w:val="002E32FC"/>
    <w:rsid w:val="002E3466"/>
    <w:rsid w:val="002E385A"/>
    <w:rsid w:val="002E3874"/>
    <w:rsid w:val="002E3883"/>
    <w:rsid w:val="002E3DE8"/>
    <w:rsid w:val="002E3E08"/>
    <w:rsid w:val="002E443E"/>
    <w:rsid w:val="002E46D8"/>
    <w:rsid w:val="002E61A0"/>
    <w:rsid w:val="002E640D"/>
    <w:rsid w:val="002E674C"/>
    <w:rsid w:val="002E68C4"/>
    <w:rsid w:val="002E71E1"/>
    <w:rsid w:val="002E767A"/>
    <w:rsid w:val="002E76A3"/>
    <w:rsid w:val="002E7CD3"/>
    <w:rsid w:val="002F04D6"/>
    <w:rsid w:val="002F06EE"/>
    <w:rsid w:val="002F07D4"/>
    <w:rsid w:val="002F1C8E"/>
    <w:rsid w:val="002F1DE5"/>
    <w:rsid w:val="002F224D"/>
    <w:rsid w:val="002F26A3"/>
    <w:rsid w:val="002F2B83"/>
    <w:rsid w:val="002F2DD7"/>
    <w:rsid w:val="002F2E19"/>
    <w:rsid w:val="002F39FE"/>
    <w:rsid w:val="002F3F33"/>
    <w:rsid w:val="002F4385"/>
    <w:rsid w:val="002F496F"/>
    <w:rsid w:val="002F504C"/>
    <w:rsid w:val="002F509E"/>
    <w:rsid w:val="002F54C8"/>
    <w:rsid w:val="002F54CD"/>
    <w:rsid w:val="002F5570"/>
    <w:rsid w:val="002F5CA7"/>
    <w:rsid w:val="002F5CB2"/>
    <w:rsid w:val="002F622A"/>
    <w:rsid w:val="002F7AED"/>
    <w:rsid w:val="0030024F"/>
    <w:rsid w:val="0030031A"/>
    <w:rsid w:val="003006A5"/>
    <w:rsid w:val="0030129A"/>
    <w:rsid w:val="0030145B"/>
    <w:rsid w:val="003020B9"/>
    <w:rsid w:val="003020E1"/>
    <w:rsid w:val="003021AA"/>
    <w:rsid w:val="00302271"/>
    <w:rsid w:val="0030298C"/>
    <w:rsid w:val="0030396B"/>
    <w:rsid w:val="003039D4"/>
    <w:rsid w:val="00303E96"/>
    <w:rsid w:val="00304266"/>
    <w:rsid w:val="003043AF"/>
    <w:rsid w:val="00304A49"/>
    <w:rsid w:val="00304D05"/>
    <w:rsid w:val="00304E69"/>
    <w:rsid w:val="0030560A"/>
    <w:rsid w:val="0030611B"/>
    <w:rsid w:val="003061E6"/>
    <w:rsid w:val="0030620A"/>
    <w:rsid w:val="0030673F"/>
    <w:rsid w:val="00306857"/>
    <w:rsid w:val="00306DE4"/>
    <w:rsid w:val="003107C9"/>
    <w:rsid w:val="0031086B"/>
    <w:rsid w:val="00310BE1"/>
    <w:rsid w:val="00310D60"/>
    <w:rsid w:val="00311619"/>
    <w:rsid w:val="00311B17"/>
    <w:rsid w:val="00311E07"/>
    <w:rsid w:val="00312967"/>
    <w:rsid w:val="00312B0A"/>
    <w:rsid w:val="00313449"/>
    <w:rsid w:val="0031374F"/>
    <w:rsid w:val="00313B38"/>
    <w:rsid w:val="00313C35"/>
    <w:rsid w:val="00313C67"/>
    <w:rsid w:val="00314A46"/>
    <w:rsid w:val="00314B8E"/>
    <w:rsid w:val="003152ED"/>
    <w:rsid w:val="00315B41"/>
    <w:rsid w:val="00315BF1"/>
    <w:rsid w:val="00316B09"/>
    <w:rsid w:val="0031750B"/>
    <w:rsid w:val="0031759F"/>
    <w:rsid w:val="00320598"/>
    <w:rsid w:val="00320A31"/>
    <w:rsid w:val="00320A32"/>
    <w:rsid w:val="00320ED2"/>
    <w:rsid w:val="00321034"/>
    <w:rsid w:val="003215D5"/>
    <w:rsid w:val="00321847"/>
    <w:rsid w:val="00322BE8"/>
    <w:rsid w:val="00322D7E"/>
    <w:rsid w:val="00323451"/>
    <w:rsid w:val="00323DDB"/>
    <w:rsid w:val="003249CF"/>
    <w:rsid w:val="00324A5A"/>
    <w:rsid w:val="00324B19"/>
    <w:rsid w:val="00324FB4"/>
    <w:rsid w:val="0032584B"/>
    <w:rsid w:val="00325898"/>
    <w:rsid w:val="00325CBC"/>
    <w:rsid w:val="0032602D"/>
    <w:rsid w:val="003261B8"/>
    <w:rsid w:val="003273A5"/>
    <w:rsid w:val="00327947"/>
    <w:rsid w:val="003279B0"/>
    <w:rsid w:val="00330511"/>
    <w:rsid w:val="00330682"/>
    <w:rsid w:val="00330A60"/>
    <w:rsid w:val="00330E28"/>
    <w:rsid w:val="00331076"/>
    <w:rsid w:val="00331079"/>
    <w:rsid w:val="00331669"/>
    <w:rsid w:val="00331CBA"/>
    <w:rsid w:val="00332177"/>
    <w:rsid w:val="003332A3"/>
    <w:rsid w:val="00333597"/>
    <w:rsid w:val="003335BF"/>
    <w:rsid w:val="003336EE"/>
    <w:rsid w:val="00333AE2"/>
    <w:rsid w:val="00333BE7"/>
    <w:rsid w:val="00333D55"/>
    <w:rsid w:val="003345EC"/>
    <w:rsid w:val="00334C16"/>
    <w:rsid w:val="00334F1E"/>
    <w:rsid w:val="003351B1"/>
    <w:rsid w:val="003354EF"/>
    <w:rsid w:val="00335B3B"/>
    <w:rsid w:val="00335CCE"/>
    <w:rsid w:val="00335F7C"/>
    <w:rsid w:val="00336473"/>
    <w:rsid w:val="00336AC5"/>
    <w:rsid w:val="00336C83"/>
    <w:rsid w:val="00336ECC"/>
    <w:rsid w:val="003375AE"/>
    <w:rsid w:val="0033798B"/>
    <w:rsid w:val="00337B57"/>
    <w:rsid w:val="00337BF3"/>
    <w:rsid w:val="00337F31"/>
    <w:rsid w:val="00340493"/>
    <w:rsid w:val="00340C45"/>
    <w:rsid w:val="00341857"/>
    <w:rsid w:val="00341993"/>
    <w:rsid w:val="00342867"/>
    <w:rsid w:val="00342C15"/>
    <w:rsid w:val="00343266"/>
    <w:rsid w:val="00343498"/>
    <w:rsid w:val="003437E5"/>
    <w:rsid w:val="00343AD8"/>
    <w:rsid w:val="00343BD3"/>
    <w:rsid w:val="00344A4B"/>
    <w:rsid w:val="00344D1D"/>
    <w:rsid w:val="00345310"/>
    <w:rsid w:val="00345920"/>
    <w:rsid w:val="00345E28"/>
    <w:rsid w:val="003461D8"/>
    <w:rsid w:val="0034627E"/>
    <w:rsid w:val="003462C7"/>
    <w:rsid w:val="0034648D"/>
    <w:rsid w:val="00346543"/>
    <w:rsid w:val="00346C3C"/>
    <w:rsid w:val="00347E23"/>
    <w:rsid w:val="00347EBA"/>
    <w:rsid w:val="00347FBD"/>
    <w:rsid w:val="00350107"/>
    <w:rsid w:val="003502DC"/>
    <w:rsid w:val="003502E6"/>
    <w:rsid w:val="00351170"/>
    <w:rsid w:val="003512DE"/>
    <w:rsid w:val="00351415"/>
    <w:rsid w:val="00351867"/>
    <w:rsid w:val="00351891"/>
    <w:rsid w:val="00351E57"/>
    <w:rsid w:val="00351FA4"/>
    <w:rsid w:val="003524F4"/>
    <w:rsid w:val="00352E10"/>
    <w:rsid w:val="00352E33"/>
    <w:rsid w:val="0035324B"/>
    <w:rsid w:val="00353EB8"/>
    <w:rsid w:val="00354135"/>
    <w:rsid w:val="00354423"/>
    <w:rsid w:val="00354653"/>
    <w:rsid w:val="003547CA"/>
    <w:rsid w:val="00354BCE"/>
    <w:rsid w:val="00354F38"/>
    <w:rsid w:val="00355116"/>
    <w:rsid w:val="003556E8"/>
    <w:rsid w:val="00355963"/>
    <w:rsid w:val="00355A0A"/>
    <w:rsid w:val="00356014"/>
    <w:rsid w:val="00356551"/>
    <w:rsid w:val="00356D3F"/>
    <w:rsid w:val="00356ECF"/>
    <w:rsid w:val="003572BC"/>
    <w:rsid w:val="003572F8"/>
    <w:rsid w:val="003575B7"/>
    <w:rsid w:val="003575D3"/>
    <w:rsid w:val="00357ADE"/>
    <w:rsid w:val="00360B1B"/>
    <w:rsid w:val="00360BE8"/>
    <w:rsid w:val="00361551"/>
    <w:rsid w:val="00361EA9"/>
    <w:rsid w:val="00362458"/>
    <w:rsid w:val="003624BD"/>
    <w:rsid w:val="00362806"/>
    <w:rsid w:val="0036294D"/>
    <w:rsid w:val="00362FFB"/>
    <w:rsid w:val="00363930"/>
    <w:rsid w:val="00363AE1"/>
    <w:rsid w:val="00364062"/>
    <w:rsid w:val="00364259"/>
    <w:rsid w:val="00365381"/>
    <w:rsid w:val="0036548E"/>
    <w:rsid w:val="00365F9B"/>
    <w:rsid w:val="0036627B"/>
    <w:rsid w:val="0036691A"/>
    <w:rsid w:val="00366CF6"/>
    <w:rsid w:val="00367240"/>
    <w:rsid w:val="0036736D"/>
    <w:rsid w:val="0036759F"/>
    <w:rsid w:val="003706BA"/>
    <w:rsid w:val="00370E1D"/>
    <w:rsid w:val="003712D5"/>
    <w:rsid w:val="0037181F"/>
    <w:rsid w:val="00371B32"/>
    <w:rsid w:val="00371FEB"/>
    <w:rsid w:val="003720BE"/>
    <w:rsid w:val="003720D7"/>
    <w:rsid w:val="00372756"/>
    <w:rsid w:val="00372C8D"/>
    <w:rsid w:val="003737F1"/>
    <w:rsid w:val="00373C2E"/>
    <w:rsid w:val="003746EA"/>
    <w:rsid w:val="003748EC"/>
    <w:rsid w:val="00375026"/>
    <w:rsid w:val="00375601"/>
    <w:rsid w:val="003758BD"/>
    <w:rsid w:val="00375D28"/>
    <w:rsid w:val="00376587"/>
    <w:rsid w:val="0037658A"/>
    <w:rsid w:val="00376665"/>
    <w:rsid w:val="00376C2A"/>
    <w:rsid w:val="00380602"/>
    <w:rsid w:val="00380632"/>
    <w:rsid w:val="00380D48"/>
    <w:rsid w:val="00381902"/>
    <w:rsid w:val="00381B36"/>
    <w:rsid w:val="00381C58"/>
    <w:rsid w:val="00381CED"/>
    <w:rsid w:val="00381DA6"/>
    <w:rsid w:val="0038233B"/>
    <w:rsid w:val="0038247F"/>
    <w:rsid w:val="00382D42"/>
    <w:rsid w:val="00382F39"/>
    <w:rsid w:val="00383153"/>
    <w:rsid w:val="00383196"/>
    <w:rsid w:val="003831DA"/>
    <w:rsid w:val="00383213"/>
    <w:rsid w:val="00383A72"/>
    <w:rsid w:val="00383B5B"/>
    <w:rsid w:val="003840C0"/>
    <w:rsid w:val="00384471"/>
    <w:rsid w:val="00384647"/>
    <w:rsid w:val="003846EB"/>
    <w:rsid w:val="0038495F"/>
    <w:rsid w:val="00384A93"/>
    <w:rsid w:val="00384DC9"/>
    <w:rsid w:val="00385D7E"/>
    <w:rsid w:val="00386438"/>
    <w:rsid w:val="0038668B"/>
    <w:rsid w:val="00386780"/>
    <w:rsid w:val="00386994"/>
    <w:rsid w:val="00386A84"/>
    <w:rsid w:val="00386D1B"/>
    <w:rsid w:val="00387132"/>
    <w:rsid w:val="003875EC"/>
    <w:rsid w:val="00387674"/>
    <w:rsid w:val="00387E8E"/>
    <w:rsid w:val="00387EFD"/>
    <w:rsid w:val="00390489"/>
    <w:rsid w:val="00390578"/>
    <w:rsid w:val="003905FD"/>
    <w:rsid w:val="0039068A"/>
    <w:rsid w:val="00390E6B"/>
    <w:rsid w:val="003918C3"/>
    <w:rsid w:val="00391FA9"/>
    <w:rsid w:val="0039235E"/>
    <w:rsid w:val="00392B9A"/>
    <w:rsid w:val="00393010"/>
    <w:rsid w:val="00393301"/>
    <w:rsid w:val="00393436"/>
    <w:rsid w:val="00393789"/>
    <w:rsid w:val="003937D3"/>
    <w:rsid w:val="00394362"/>
    <w:rsid w:val="00394753"/>
    <w:rsid w:val="00394AD6"/>
    <w:rsid w:val="00394FC4"/>
    <w:rsid w:val="00394FE8"/>
    <w:rsid w:val="0039520C"/>
    <w:rsid w:val="003959FF"/>
    <w:rsid w:val="00396224"/>
    <w:rsid w:val="00396935"/>
    <w:rsid w:val="00396A0D"/>
    <w:rsid w:val="00396B95"/>
    <w:rsid w:val="00396DA9"/>
    <w:rsid w:val="00396E12"/>
    <w:rsid w:val="00396F28"/>
    <w:rsid w:val="0039701B"/>
    <w:rsid w:val="00397083"/>
    <w:rsid w:val="00397BCF"/>
    <w:rsid w:val="00397E45"/>
    <w:rsid w:val="003A0265"/>
    <w:rsid w:val="003A0349"/>
    <w:rsid w:val="003A0351"/>
    <w:rsid w:val="003A12FB"/>
    <w:rsid w:val="003A1B44"/>
    <w:rsid w:val="003A1CCF"/>
    <w:rsid w:val="003A1DB3"/>
    <w:rsid w:val="003A28F6"/>
    <w:rsid w:val="003A2937"/>
    <w:rsid w:val="003A35C4"/>
    <w:rsid w:val="003A37E3"/>
    <w:rsid w:val="003A3887"/>
    <w:rsid w:val="003A3C42"/>
    <w:rsid w:val="003A3EBE"/>
    <w:rsid w:val="003A41CE"/>
    <w:rsid w:val="003A462B"/>
    <w:rsid w:val="003A4718"/>
    <w:rsid w:val="003A47F5"/>
    <w:rsid w:val="003A4E2F"/>
    <w:rsid w:val="003A4F42"/>
    <w:rsid w:val="003A4FCC"/>
    <w:rsid w:val="003A52AB"/>
    <w:rsid w:val="003A5846"/>
    <w:rsid w:val="003A6140"/>
    <w:rsid w:val="003A6823"/>
    <w:rsid w:val="003A6952"/>
    <w:rsid w:val="003A753A"/>
    <w:rsid w:val="003A7C4B"/>
    <w:rsid w:val="003A7C92"/>
    <w:rsid w:val="003A7EEF"/>
    <w:rsid w:val="003A7F6D"/>
    <w:rsid w:val="003B050E"/>
    <w:rsid w:val="003B0795"/>
    <w:rsid w:val="003B07DF"/>
    <w:rsid w:val="003B12A3"/>
    <w:rsid w:val="003B156D"/>
    <w:rsid w:val="003B1B45"/>
    <w:rsid w:val="003B2585"/>
    <w:rsid w:val="003B26E6"/>
    <w:rsid w:val="003B2D39"/>
    <w:rsid w:val="003B2E92"/>
    <w:rsid w:val="003B3A54"/>
    <w:rsid w:val="003B3C80"/>
    <w:rsid w:val="003B40D8"/>
    <w:rsid w:val="003B43F5"/>
    <w:rsid w:val="003B4753"/>
    <w:rsid w:val="003B486B"/>
    <w:rsid w:val="003B4A2C"/>
    <w:rsid w:val="003B4C14"/>
    <w:rsid w:val="003B4DAE"/>
    <w:rsid w:val="003B520A"/>
    <w:rsid w:val="003B5653"/>
    <w:rsid w:val="003B581B"/>
    <w:rsid w:val="003B5ACC"/>
    <w:rsid w:val="003B5B19"/>
    <w:rsid w:val="003B5C30"/>
    <w:rsid w:val="003B613B"/>
    <w:rsid w:val="003B6282"/>
    <w:rsid w:val="003B661D"/>
    <w:rsid w:val="003B6E2D"/>
    <w:rsid w:val="003B70B4"/>
    <w:rsid w:val="003B7404"/>
    <w:rsid w:val="003B775B"/>
    <w:rsid w:val="003B77A8"/>
    <w:rsid w:val="003C0229"/>
    <w:rsid w:val="003C06CA"/>
    <w:rsid w:val="003C0930"/>
    <w:rsid w:val="003C0E89"/>
    <w:rsid w:val="003C147E"/>
    <w:rsid w:val="003C1589"/>
    <w:rsid w:val="003C17E4"/>
    <w:rsid w:val="003C1DD3"/>
    <w:rsid w:val="003C1E72"/>
    <w:rsid w:val="003C2120"/>
    <w:rsid w:val="003C25B2"/>
    <w:rsid w:val="003C25F7"/>
    <w:rsid w:val="003C28AB"/>
    <w:rsid w:val="003C29E4"/>
    <w:rsid w:val="003C3117"/>
    <w:rsid w:val="003C370E"/>
    <w:rsid w:val="003C3DC0"/>
    <w:rsid w:val="003C3E89"/>
    <w:rsid w:val="003C400C"/>
    <w:rsid w:val="003C4043"/>
    <w:rsid w:val="003C4476"/>
    <w:rsid w:val="003C47AF"/>
    <w:rsid w:val="003C4C4A"/>
    <w:rsid w:val="003C5229"/>
    <w:rsid w:val="003C622E"/>
    <w:rsid w:val="003C64D6"/>
    <w:rsid w:val="003C665C"/>
    <w:rsid w:val="003C72D2"/>
    <w:rsid w:val="003C7398"/>
    <w:rsid w:val="003C7C57"/>
    <w:rsid w:val="003C7C9A"/>
    <w:rsid w:val="003C7F3F"/>
    <w:rsid w:val="003D008C"/>
    <w:rsid w:val="003D08CB"/>
    <w:rsid w:val="003D0F81"/>
    <w:rsid w:val="003D0FAC"/>
    <w:rsid w:val="003D11AD"/>
    <w:rsid w:val="003D1315"/>
    <w:rsid w:val="003D1324"/>
    <w:rsid w:val="003D1F9F"/>
    <w:rsid w:val="003D232B"/>
    <w:rsid w:val="003D2808"/>
    <w:rsid w:val="003D2A97"/>
    <w:rsid w:val="003D2F29"/>
    <w:rsid w:val="003D35D7"/>
    <w:rsid w:val="003D36A2"/>
    <w:rsid w:val="003D3AE7"/>
    <w:rsid w:val="003D3F30"/>
    <w:rsid w:val="003D4168"/>
    <w:rsid w:val="003D4DB3"/>
    <w:rsid w:val="003D537F"/>
    <w:rsid w:val="003D561E"/>
    <w:rsid w:val="003D5C31"/>
    <w:rsid w:val="003D5E02"/>
    <w:rsid w:val="003D605F"/>
    <w:rsid w:val="003D6558"/>
    <w:rsid w:val="003D672E"/>
    <w:rsid w:val="003D6806"/>
    <w:rsid w:val="003D691D"/>
    <w:rsid w:val="003D6A11"/>
    <w:rsid w:val="003D6E72"/>
    <w:rsid w:val="003D7189"/>
    <w:rsid w:val="003D745D"/>
    <w:rsid w:val="003D7918"/>
    <w:rsid w:val="003E00CE"/>
    <w:rsid w:val="003E0733"/>
    <w:rsid w:val="003E0918"/>
    <w:rsid w:val="003E0C52"/>
    <w:rsid w:val="003E152F"/>
    <w:rsid w:val="003E1A2B"/>
    <w:rsid w:val="003E1AA0"/>
    <w:rsid w:val="003E245F"/>
    <w:rsid w:val="003E25A1"/>
    <w:rsid w:val="003E2802"/>
    <w:rsid w:val="003E2BD2"/>
    <w:rsid w:val="003E2D83"/>
    <w:rsid w:val="003E2E03"/>
    <w:rsid w:val="003E349B"/>
    <w:rsid w:val="003E3F12"/>
    <w:rsid w:val="003E3F64"/>
    <w:rsid w:val="003E41E6"/>
    <w:rsid w:val="003E486C"/>
    <w:rsid w:val="003E4AB0"/>
    <w:rsid w:val="003E4E20"/>
    <w:rsid w:val="003E51D5"/>
    <w:rsid w:val="003E53BA"/>
    <w:rsid w:val="003E5B28"/>
    <w:rsid w:val="003E6325"/>
    <w:rsid w:val="003E66C4"/>
    <w:rsid w:val="003E6B27"/>
    <w:rsid w:val="003E6D30"/>
    <w:rsid w:val="003E7058"/>
    <w:rsid w:val="003E7CA3"/>
    <w:rsid w:val="003F0389"/>
    <w:rsid w:val="003F0662"/>
    <w:rsid w:val="003F0761"/>
    <w:rsid w:val="003F09ED"/>
    <w:rsid w:val="003F0B36"/>
    <w:rsid w:val="003F1069"/>
    <w:rsid w:val="003F1180"/>
    <w:rsid w:val="003F1259"/>
    <w:rsid w:val="003F12AD"/>
    <w:rsid w:val="003F15BE"/>
    <w:rsid w:val="003F16EB"/>
    <w:rsid w:val="003F1D2B"/>
    <w:rsid w:val="003F2285"/>
    <w:rsid w:val="003F239B"/>
    <w:rsid w:val="003F2EB4"/>
    <w:rsid w:val="003F3228"/>
    <w:rsid w:val="003F328C"/>
    <w:rsid w:val="003F3514"/>
    <w:rsid w:val="003F358A"/>
    <w:rsid w:val="003F3C26"/>
    <w:rsid w:val="003F3DC3"/>
    <w:rsid w:val="003F40AB"/>
    <w:rsid w:val="003F40C2"/>
    <w:rsid w:val="003F4289"/>
    <w:rsid w:val="003F486D"/>
    <w:rsid w:val="003F4BC8"/>
    <w:rsid w:val="003F4BD2"/>
    <w:rsid w:val="003F54F8"/>
    <w:rsid w:val="003F5707"/>
    <w:rsid w:val="003F6388"/>
    <w:rsid w:val="003F63BB"/>
    <w:rsid w:val="003F6640"/>
    <w:rsid w:val="003F6CDB"/>
    <w:rsid w:val="003F6CF6"/>
    <w:rsid w:val="003F75FB"/>
    <w:rsid w:val="003F7E1F"/>
    <w:rsid w:val="00400174"/>
    <w:rsid w:val="00400A7F"/>
    <w:rsid w:val="00400B4C"/>
    <w:rsid w:val="00400C17"/>
    <w:rsid w:val="00400E5A"/>
    <w:rsid w:val="00400F56"/>
    <w:rsid w:val="0040126B"/>
    <w:rsid w:val="0040155A"/>
    <w:rsid w:val="00401BF3"/>
    <w:rsid w:val="00401EA2"/>
    <w:rsid w:val="00402A42"/>
    <w:rsid w:val="0040305F"/>
    <w:rsid w:val="00403557"/>
    <w:rsid w:val="00403951"/>
    <w:rsid w:val="00403B82"/>
    <w:rsid w:val="00403C50"/>
    <w:rsid w:val="0040462D"/>
    <w:rsid w:val="00404808"/>
    <w:rsid w:val="004048B0"/>
    <w:rsid w:val="00404E05"/>
    <w:rsid w:val="0040518D"/>
    <w:rsid w:val="00405214"/>
    <w:rsid w:val="00405A3C"/>
    <w:rsid w:val="00405B08"/>
    <w:rsid w:val="00405CEE"/>
    <w:rsid w:val="00405E8C"/>
    <w:rsid w:val="0040670A"/>
    <w:rsid w:val="00406CB0"/>
    <w:rsid w:val="00407295"/>
    <w:rsid w:val="00407457"/>
    <w:rsid w:val="004078FA"/>
    <w:rsid w:val="00410097"/>
    <w:rsid w:val="00410F12"/>
    <w:rsid w:val="0041126C"/>
    <w:rsid w:val="00411975"/>
    <w:rsid w:val="0041198A"/>
    <w:rsid w:val="00412138"/>
    <w:rsid w:val="0041269B"/>
    <w:rsid w:val="00412AD5"/>
    <w:rsid w:val="00412CA9"/>
    <w:rsid w:val="00413777"/>
    <w:rsid w:val="004139F1"/>
    <w:rsid w:val="004141CE"/>
    <w:rsid w:val="0041472A"/>
    <w:rsid w:val="00414938"/>
    <w:rsid w:val="004150E7"/>
    <w:rsid w:val="00415A7A"/>
    <w:rsid w:val="00415A8C"/>
    <w:rsid w:val="004163C2"/>
    <w:rsid w:val="00416563"/>
    <w:rsid w:val="0041662F"/>
    <w:rsid w:val="00416A47"/>
    <w:rsid w:val="00417344"/>
    <w:rsid w:val="00417801"/>
    <w:rsid w:val="004178AE"/>
    <w:rsid w:val="00417ABA"/>
    <w:rsid w:val="00417D0A"/>
    <w:rsid w:val="00420211"/>
    <w:rsid w:val="00420742"/>
    <w:rsid w:val="00420971"/>
    <w:rsid w:val="00420FC5"/>
    <w:rsid w:val="00420FD8"/>
    <w:rsid w:val="004215D4"/>
    <w:rsid w:val="004217E8"/>
    <w:rsid w:val="00421BEA"/>
    <w:rsid w:val="00421CE4"/>
    <w:rsid w:val="0042204B"/>
    <w:rsid w:val="0042269D"/>
    <w:rsid w:val="0042319B"/>
    <w:rsid w:val="0042320E"/>
    <w:rsid w:val="00423630"/>
    <w:rsid w:val="00423839"/>
    <w:rsid w:val="0042415C"/>
    <w:rsid w:val="004246B0"/>
    <w:rsid w:val="004249C2"/>
    <w:rsid w:val="00424C2C"/>
    <w:rsid w:val="00425185"/>
    <w:rsid w:val="0042525B"/>
    <w:rsid w:val="00425DD2"/>
    <w:rsid w:val="004261B8"/>
    <w:rsid w:val="0042688C"/>
    <w:rsid w:val="004269CD"/>
    <w:rsid w:val="00426A24"/>
    <w:rsid w:val="00426D5D"/>
    <w:rsid w:val="00427185"/>
    <w:rsid w:val="00427374"/>
    <w:rsid w:val="0042781D"/>
    <w:rsid w:val="00427DA1"/>
    <w:rsid w:val="00430188"/>
    <w:rsid w:val="004306A0"/>
    <w:rsid w:val="00430CBB"/>
    <w:rsid w:val="00430EDD"/>
    <w:rsid w:val="004314C6"/>
    <w:rsid w:val="00431A86"/>
    <w:rsid w:val="00431F6C"/>
    <w:rsid w:val="00432646"/>
    <w:rsid w:val="004326C8"/>
    <w:rsid w:val="0043304F"/>
    <w:rsid w:val="00433395"/>
    <w:rsid w:val="00433674"/>
    <w:rsid w:val="004338F2"/>
    <w:rsid w:val="00433B01"/>
    <w:rsid w:val="00433CBA"/>
    <w:rsid w:val="00433DE2"/>
    <w:rsid w:val="00433F42"/>
    <w:rsid w:val="00434236"/>
    <w:rsid w:val="004344D5"/>
    <w:rsid w:val="00434BD8"/>
    <w:rsid w:val="00434C74"/>
    <w:rsid w:val="00434D1E"/>
    <w:rsid w:val="004350D4"/>
    <w:rsid w:val="004352E7"/>
    <w:rsid w:val="00435701"/>
    <w:rsid w:val="00435775"/>
    <w:rsid w:val="00435952"/>
    <w:rsid w:val="0043596E"/>
    <w:rsid w:val="00435AE0"/>
    <w:rsid w:val="00435DB8"/>
    <w:rsid w:val="004362F5"/>
    <w:rsid w:val="00436A10"/>
    <w:rsid w:val="00436E73"/>
    <w:rsid w:val="0043758D"/>
    <w:rsid w:val="00437605"/>
    <w:rsid w:val="00437807"/>
    <w:rsid w:val="004378F7"/>
    <w:rsid w:val="00437AAE"/>
    <w:rsid w:val="00440B65"/>
    <w:rsid w:val="00440F71"/>
    <w:rsid w:val="0044121E"/>
    <w:rsid w:val="00441435"/>
    <w:rsid w:val="00441E95"/>
    <w:rsid w:val="0044203D"/>
    <w:rsid w:val="00442240"/>
    <w:rsid w:val="0044291C"/>
    <w:rsid w:val="00442A1F"/>
    <w:rsid w:val="00443372"/>
    <w:rsid w:val="004437A8"/>
    <w:rsid w:val="00443FD8"/>
    <w:rsid w:val="004440EE"/>
    <w:rsid w:val="00444162"/>
    <w:rsid w:val="004444B9"/>
    <w:rsid w:val="0044471C"/>
    <w:rsid w:val="00444799"/>
    <w:rsid w:val="004451FD"/>
    <w:rsid w:val="004452C6"/>
    <w:rsid w:val="00445388"/>
    <w:rsid w:val="00445ABC"/>
    <w:rsid w:val="00445E7F"/>
    <w:rsid w:val="00445EFA"/>
    <w:rsid w:val="004462F5"/>
    <w:rsid w:val="004464A9"/>
    <w:rsid w:val="0044680C"/>
    <w:rsid w:val="00446971"/>
    <w:rsid w:val="00446D76"/>
    <w:rsid w:val="00447576"/>
    <w:rsid w:val="00447600"/>
    <w:rsid w:val="00447B31"/>
    <w:rsid w:val="00447CD2"/>
    <w:rsid w:val="004502D0"/>
    <w:rsid w:val="00450B4A"/>
    <w:rsid w:val="00450F88"/>
    <w:rsid w:val="004514B4"/>
    <w:rsid w:val="0045158C"/>
    <w:rsid w:val="00452710"/>
    <w:rsid w:val="00452B86"/>
    <w:rsid w:val="004534B7"/>
    <w:rsid w:val="004535F7"/>
    <w:rsid w:val="00453C0E"/>
    <w:rsid w:val="00453E13"/>
    <w:rsid w:val="0045416C"/>
    <w:rsid w:val="00454560"/>
    <w:rsid w:val="00454C8E"/>
    <w:rsid w:val="004555C0"/>
    <w:rsid w:val="0045574F"/>
    <w:rsid w:val="00455CB3"/>
    <w:rsid w:val="00455D48"/>
    <w:rsid w:val="00455E2B"/>
    <w:rsid w:val="00455F6E"/>
    <w:rsid w:val="004568A5"/>
    <w:rsid w:val="004571D4"/>
    <w:rsid w:val="004578FB"/>
    <w:rsid w:val="00457981"/>
    <w:rsid w:val="00457ACA"/>
    <w:rsid w:val="00457C8E"/>
    <w:rsid w:val="00457E93"/>
    <w:rsid w:val="00460725"/>
    <w:rsid w:val="00460F3C"/>
    <w:rsid w:val="0046152F"/>
    <w:rsid w:val="004619A5"/>
    <w:rsid w:val="0046269A"/>
    <w:rsid w:val="00462816"/>
    <w:rsid w:val="004630DA"/>
    <w:rsid w:val="00463404"/>
    <w:rsid w:val="00464146"/>
    <w:rsid w:val="0046454C"/>
    <w:rsid w:val="00464750"/>
    <w:rsid w:val="00465206"/>
    <w:rsid w:val="00465618"/>
    <w:rsid w:val="004659B6"/>
    <w:rsid w:val="00465B47"/>
    <w:rsid w:val="0046618B"/>
    <w:rsid w:val="0046645B"/>
    <w:rsid w:val="0046736F"/>
    <w:rsid w:val="00467996"/>
    <w:rsid w:val="0047004B"/>
    <w:rsid w:val="0047067C"/>
    <w:rsid w:val="00471116"/>
    <w:rsid w:val="004712C2"/>
    <w:rsid w:val="00471A60"/>
    <w:rsid w:val="00471BDA"/>
    <w:rsid w:val="00471D86"/>
    <w:rsid w:val="004726C3"/>
    <w:rsid w:val="0047299F"/>
    <w:rsid w:val="00472B67"/>
    <w:rsid w:val="00472D94"/>
    <w:rsid w:val="004737AD"/>
    <w:rsid w:val="00473BBB"/>
    <w:rsid w:val="00473ED0"/>
    <w:rsid w:val="00473ED9"/>
    <w:rsid w:val="004741A7"/>
    <w:rsid w:val="00474304"/>
    <w:rsid w:val="004746AF"/>
    <w:rsid w:val="00474AB0"/>
    <w:rsid w:val="00474F21"/>
    <w:rsid w:val="00475030"/>
    <w:rsid w:val="004751A5"/>
    <w:rsid w:val="004753F0"/>
    <w:rsid w:val="0047546E"/>
    <w:rsid w:val="004754DB"/>
    <w:rsid w:val="00475591"/>
    <w:rsid w:val="0047560E"/>
    <w:rsid w:val="00475B1A"/>
    <w:rsid w:val="004767F8"/>
    <w:rsid w:val="00476905"/>
    <w:rsid w:val="00476C6F"/>
    <w:rsid w:val="00476DD3"/>
    <w:rsid w:val="00476F97"/>
    <w:rsid w:val="004770BE"/>
    <w:rsid w:val="0047727B"/>
    <w:rsid w:val="004777C5"/>
    <w:rsid w:val="004800FF"/>
    <w:rsid w:val="0048044C"/>
    <w:rsid w:val="00480D81"/>
    <w:rsid w:val="0048186B"/>
    <w:rsid w:val="00481911"/>
    <w:rsid w:val="00481CB0"/>
    <w:rsid w:val="00481E3D"/>
    <w:rsid w:val="00481FF6"/>
    <w:rsid w:val="004822BB"/>
    <w:rsid w:val="004823B3"/>
    <w:rsid w:val="0048277C"/>
    <w:rsid w:val="00482B61"/>
    <w:rsid w:val="0048355D"/>
    <w:rsid w:val="00483C07"/>
    <w:rsid w:val="004845FF"/>
    <w:rsid w:val="00484A5B"/>
    <w:rsid w:val="0048556D"/>
    <w:rsid w:val="00485DAE"/>
    <w:rsid w:val="004860A7"/>
    <w:rsid w:val="00486742"/>
    <w:rsid w:val="004869DA"/>
    <w:rsid w:val="004869DE"/>
    <w:rsid w:val="004869FC"/>
    <w:rsid w:val="00486A0D"/>
    <w:rsid w:val="00486B86"/>
    <w:rsid w:val="00486E7A"/>
    <w:rsid w:val="00487493"/>
    <w:rsid w:val="00487641"/>
    <w:rsid w:val="00487F20"/>
    <w:rsid w:val="00490A46"/>
    <w:rsid w:val="00490BD5"/>
    <w:rsid w:val="00491367"/>
    <w:rsid w:val="004919FE"/>
    <w:rsid w:val="0049349F"/>
    <w:rsid w:val="0049368E"/>
    <w:rsid w:val="00493BDC"/>
    <w:rsid w:val="004941B0"/>
    <w:rsid w:val="0049453B"/>
    <w:rsid w:val="00494BE8"/>
    <w:rsid w:val="00495049"/>
    <w:rsid w:val="004951C7"/>
    <w:rsid w:val="00495459"/>
    <w:rsid w:val="00495627"/>
    <w:rsid w:val="00495840"/>
    <w:rsid w:val="004959B0"/>
    <w:rsid w:val="00495F2F"/>
    <w:rsid w:val="004973CF"/>
    <w:rsid w:val="00497589"/>
    <w:rsid w:val="00497916"/>
    <w:rsid w:val="00497AFF"/>
    <w:rsid w:val="00497DF7"/>
    <w:rsid w:val="00497DFA"/>
    <w:rsid w:val="004A00F1"/>
    <w:rsid w:val="004A0238"/>
    <w:rsid w:val="004A08CE"/>
    <w:rsid w:val="004A0C74"/>
    <w:rsid w:val="004A0C79"/>
    <w:rsid w:val="004A18D8"/>
    <w:rsid w:val="004A1C0C"/>
    <w:rsid w:val="004A21D3"/>
    <w:rsid w:val="004A2624"/>
    <w:rsid w:val="004A2920"/>
    <w:rsid w:val="004A2ED9"/>
    <w:rsid w:val="004A2F43"/>
    <w:rsid w:val="004A3084"/>
    <w:rsid w:val="004A32C7"/>
    <w:rsid w:val="004A44F2"/>
    <w:rsid w:val="004A47C8"/>
    <w:rsid w:val="004A4887"/>
    <w:rsid w:val="004A4C49"/>
    <w:rsid w:val="004A4F2B"/>
    <w:rsid w:val="004A5359"/>
    <w:rsid w:val="004A54DE"/>
    <w:rsid w:val="004A5614"/>
    <w:rsid w:val="004A5876"/>
    <w:rsid w:val="004A59F3"/>
    <w:rsid w:val="004A5ACD"/>
    <w:rsid w:val="004A5D7D"/>
    <w:rsid w:val="004A5F01"/>
    <w:rsid w:val="004A6330"/>
    <w:rsid w:val="004A66E9"/>
    <w:rsid w:val="004A6A40"/>
    <w:rsid w:val="004A6E85"/>
    <w:rsid w:val="004A6F35"/>
    <w:rsid w:val="004A7DF1"/>
    <w:rsid w:val="004A7F96"/>
    <w:rsid w:val="004B04BE"/>
    <w:rsid w:val="004B0C5E"/>
    <w:rsid w:val="004B168B"/>
    <w:rsid w:val="004B1E78"/>
    <w:rsid w:val="004B26C8"/>
    <w:rsid w:val="004B2C69"/>
    <w:rsid w:val="004B2FAE"/>
    <w:rsid w:val="004B3550"/>
    <w:rsid w:val="004B39FF"/>
    <w:rsid w:val="004B468D"/>
    <w:rsid w:val="004B4798"/>
    <w:rsid w:val="004B6777"/>
    <w:rsid w:val="004B6BD9"/>
    <w:rsid w:val="004B6C23"/>
    <w:rsid w:val="004B6E65"/>
    <w:rsid w:val="004B763B"/>
    <w:rsid w:val="004B7872"/>
    <w:rsid w:val="004B7CAD"/>
    <w:rsid w:val="004C012E"/>
    <w:rsid w:val="004C03A9"/>
    <w:rsid w:val="004C03B1"/>
    <w:rsid w:val="004C0A48"/>
    <w:rsid w:val="004C0B5C"/>
    <w:rsid w:val="004C0C67"/>
    <w:rsid w:val="004C0CA1"/>
    <w:rsid w:val="004C1ADB"/>
    <w:rsid w:val="004C21F6"/>
    <w:rsid w:val="004C24AA"/>
    <w:rsid w:val="004C2710"/>
    <w:rsid w:val="004C38AB"/>
    <w:rsid w:val="004C3D11"/>
    <w:rsid w:val="004C3F32"/>
    <w:rsid w:val="004C420B"/>
    <w:rsid w:val="004C4800"/>
    <w:rsid w:val="004C4BE2"/>
    <w:rsid w:val="004C4EAB"/>
    <w:rsid w:val="004C5145"/>
    <w:rsid w:val="004C5588"/>
    <w:rsid w:val="004C576F"/>
    <w:rsid w:val="004C5949"/>
    <w:rsid w:val="004C6862"/>
    <w:rsid w:val="004C75C1"/>
    <w:rsid w:val="004C77E4"/>
    <w:rsid w:val="004C7C61"/>
    <w:rsid w:val="004D0B08"/>
    <w:rsid w:val="004D1771"/>
    <w:rsid w:val="004D1ED6"/>
    <w:rsid w:val="004D21AD"/>
    <w:rsid w:val="004D2307"/>
    <w:rsid w:val="004D2895"/>
    <w:rsid w:val="004D2A03"/>
    <w:rsid w:val="004D3800"/>
    <w:rsid w:val="004D3A12"/>
    <w:rsid w:val="004D406C"/>
    <w:rsid w:val="004D40E1"/>
    <w:rsid w:val="004D4366"/>
    <w:rsid w:val="004D4384"/>
    <w:rsid w:val="004D45F9"/>
    <w:rsid w:val="004D4B7B"/>
    <w:rsid w:val="004D4C90"/>
    <w:rsid w:val="004D4E8E"/>
    <w:rsid w:val="004D5126"/>
    <w:rsid w:val="004D55B3"/>
    <w:rsid w:val="004D5920"/>
    <w:rsid w:val="004D5DEA"/>
    <w:rsid w:val="004D5FD1"/>
    <w:rsid w:val="004D6291"/>
    <w:rsid w:val="004D641B"/>
    <w:rsid w:val="004D7516"/>
    <w:rsid w:val="004D7C1D"/>
    <w:rsid w:val="004D7E9B"/>
    <w:rsid w:val="004D7EB6"/>
    <w:rsid w:val="004E0401"/>
    <w:rsid w:val="004E04C4"/>
    <w:rsid w:val="004E059A"/>
    <w:rsid w:val="004E063C"/>
    <w:rsid w:val="004E07D1"/>
    <w:rsid w:val="004E0EBA"/>
    <w:rsid w:val="004E0FCB"/>
    <w:rsid w:val="004E1003"/>
    <w:rsid w:val="004E123E"/>
    <w:rsid w:val="004E16CB"/>
    <w:rsid w:val="004E172A"/>
    <w:rsid w:val="004E175A"/>
    <w:rsid w:val="004E183E"/>
    <w:rsid w:val="004E1C88"/>
    <w:rsid w:val="004E2521"/>
    <w:rsid w:val="004E2551"/>
    <w:rsid w:val="004E2766"/>
    <w:rsid w:val="004E2B3C"/>
    <w:rsid w:val="004E2EA9"/>
    <w:rsid w:val="004E3191"/>
    <w:rsid w:val="004E3B5D"/>
    <w:rsid w:val="004E3C5A"/>
    <w:rsid w:val="004E3FCD"/>
    <w:rsid w:val="004E3FFF"/>
    <w:rsid w:val="004E42C4"/>
    <w:rsid w:val="004E4656"/>
    <w:rsid w:val="004E490E"/>
    <w:rsid w:val="004E4B4B"/>
    <w:rsid w:val="004E5114"/>
    <w:rsid w:val="004E55C3"/>
    <w:rsid w:val="004E55D2"/>
    <w:rsid w:val="004E5860"/>
    <w:rsid w:val="004E6B1D"/>
    <w:rsid w:val="004E6BE6"/>
    <w:rsid w:val="004F0FAD"/>
    <w:rsid w:val="004F1757"/>
    <w:rsid w:val="004F1988"/>
    <w:rsid w:val="004F26A2"/>
    <w:rsid w:val="004F2FA3"/>
    <w:rsid w:val="004F3151"/>
    <w:rsid w:val="004F338E"/>
    <w:rsid w:val="004F3730"/>
    <w:rsid w:val="004F3F29"/>
    <w:rsid w:val="004F4CF0"/>
    <w:rsid w:val="004F4D61"/>
    <w:rsid w:val="004F5221"/>
    <w:rsid w:val="004F5F3C"/>
    <w:rsid w:val="004F603F"/>
    <w:rsid w:val="004F64AF"/>
    <w:rsid w:val="004F6709"/>
    <w:rsid w:val="004F6901"/>
    <w:rsid w:val="004F6C5A"/>
    <w:rsid w:val="004F6E54"/>
    <w:rsid w:val="004F710C"/>
    <w:rsid w:val="004F71F3"/>
    <w:rsid w:val="004F7360"/>
    <w:rsid w:val="004F7445"/>
    <w:rsid w:val="004F7FE3"/>
    <w:rsid w:val="00500112"/>
    <w:rsid w:val="00500431"/>
    <w:rsid w:val="0050071F"/>
    <w:rsid w:val="00500AC9"/>
    <w:rsid w:val="00500CFC"/>
    <w:rsid w:val="00501524"/>
    <w:rsid w:val="00501979"/>
    <w:rsid w:val="00502084"/>
    <w:rsid w:val="00502719"/>
    <w:rsid w:val="00502B5F"/>
    <w:rsid w:val="00502E9C"/>
    <w:rsid w:val="00502F5B"/>
    <w:rsid w:val="005031C9"/>
    <w:rsid w:val="00503442"/>
    <w:rsid w:val="00503509"/>
    <w:rsid w:val="00503856"/>
    <w:rsid w:val="00503BCB"/>
    <w:rsid w:val="0050444D"/>
    <w:rsid w:val="005048BD"/>
    <w:rsid w:val="00505032"/>
    <w:rsid w:val="00505393"/>
    <w:rsid w:val="00505D21"/>
    <w:rsid w:val="005060AB"/>
    <w:rsid w:val="0050640F"/>
    <w:rsid w:val="005067B7"/>
    <w:rsid w:val="00506A8A"/>
    <w:rsid w:val="00507031"/>
    <w:rsid w:val="00507332"/>
    <w:rsid w:val="0050767C"/>
    <w:rsid w:val="00507BBC"/>
    <w:rsid w:val="005105A2"/>
    <w:rsid w:val="005106A2"/>
    <w:rsid w:val="00510AE2"/>
    <w:rsid w:val="00510C44"/>
    <w:rsid w:val="00511233"/>
    <w:rsid w:val="005118BA"/>
    <w:rsid w:val="00511CCE"/>
    <w:rsid w:val="00511F44"/>
    <w:rsid w:val="00512197"/>
    <w:rsid w:val="0051334E"/>
    <w:rsid w:val="00513388"/>
    <w:rsid w:val="005134BB"/>
    <w:rsid w:val="00513CC3"/>
    <w:rsid w:val="00513CD7"/>
    <w:rsid w:val="00513CD8"/>
    <w:rsid w:val="00513D50"/>
    <w:rsid w:val="00513E62"/>
    <w:rsid w:val="00514323"/>
    <w:rsid w:val="005148DC"/>
    <w:rsid w:val="00514F68"/>
    <w:rsid w:val="00515721"/>
    <w:rsid w:val="00515991"/>
    <w:rsid w:val="00515F1D"/>
    <w:rsid w:val="00516138"/>
    <w:rsid w:val="005161D3"/>
    <w:rsid w:val="00516213"/>
    <w:rsid w:val="0051632A"/>
    <w:rsid w:val="005164D9"/>
    <w:rsid w:val="0051672D"/>
    <w:rsid w:val="005171E5"/>
    <w:rsid w:val="00517510"/>
    <w:rsid w:val="005179CC"/>
    <w:rsid w:val="00517D36"/>
    <w:rsid w:val="00517F74"/>
    <w:rsid w:val="0052000F"/>
    <w:rsid w:val="00520307"/>
    <w:rsid w:val="00520DB6"/>
    <w:rsid w:val="00520EA0"/>
    <w:rsid w:val="005219FC"/>
    <w:rsid w:val="00521A42"/>
    <w:rsid w:val="00521A8B"/>
    <w:rsid w:val="00522298"/>
    <w:rsid w:val="005226CC"/>
    <w:rsid w:val="005226F0"/>
    <w:rsid w:val="00522BC9"/>
    <w:rsid w:val="00522E03"/>
    <w:rsid w:val="00523253"/>
    <w:rsid w:val="00523545"/>
    <w:rsid w:val="00523B8F"/>
    <w:rsid w:val="00523BE4"/>
    <w:rsid w:val="005249FF"/>
    <w:rsid w:val="00524EA6"/>
    <w:rsid w:val="0052511A"/>
    <w:rsid w:val="00525693"/>
    <w:rsid w:val="00525D8A"/>
    <w:rsid w:val="00525FB0"/>
    <w:rsid w:val="00526088"/>
    <w:rsid w:val="00526205"/>
    <w:rsid w:val="00526678"/>
    <w:rsid w:val="00526819"/>
    <w:rsid w:val="00526AA6"/>
    <w:rsid w:val="00526EC0"/>
    <w:rsid w:val="00527407"/>
    <w:rsid w:val="0052756B"/>
    <w:rsid w:val="00527607"/>
    <w:rsid w:val="00527AB8"/>
    <w:rsid w:val="00527F3C"/>
    <w:rsid w:val="0053005F"/>
    <w:rsid w:val="0053056C"/>
    <w:rsid w:val="005310F3"/>
    <w:rsid w:val="0053125A"/>
    <w:rsid w:val="00531267"/>
    <w:rsid w:val="005314A6"/>
    <w:rsid w:val="0053179B"/>
    <w:rsid w:val="00531CC5"/>
    <w:rsid w:val="00531E79"/>
    <w:rsid w:val="00532333"/>
    <w:rsid w:val="0053244D"/>
    <w:rsid w:val="0053281D"/>
    <w:rsid w:val="00532A7E"/>
    <w:rsid w:val="0053344E"/>
    <w:rsid w:val="005336CA"/>
    <w:rsid w:val="00534B40"/>
    <w:rsid w:val="00535DF0"/>
    <w:rsid w:val="00535E5F"/>
    <w:rsid w:val="005361B5"/>
    <w:rsid w:val="0053675D"/>
    <w:rsid w:val="00536C34"/>
    <w:rsid w:val="005370B3"/>
    <w:rsid w:val="0054003B"/>
    <w:rsid w:val="00540059"/>
    <w:rsid w:val="005400E0"/>
    <w:rsid w:val="00540500"/>
    <w:rsid w:val="005405F0"/>
    <w:rsid w:val="00540D0F"/>
    <w:rsid w:val="00541120"/>
    <w:rsid w:val="005417CF"/>
    <w:rsid w:val="005418AF"/>
    <w:rsid w:val="005418F7"/>
    <w:rsid w:val="005423F2"/>
    <w:rsid w:val="0054299F"/>
    <w:rsid w:val="005431C3"/>
    <w:rsid w:val="005432A5"/>
    <w:rsid w:val="0054360B"/>
    <w:rsid w:val="0054387E"/>
    <w:rsid w:val="00543E07"/>
    <w:rsid w:val="005440E3"/>
    <w:rsid w:val="005442BD"/>
    <w:rsid w:val="0054446B"/>
    <w:rsid w:val="00544786"/>
    <w:rsid w:val="00544D01"/>
    <w:rsid w:val="005453C3"/>
    <w:rsid w:val="005455B1"/>
    <w:rsid w:val="005459B9"/>
    <w:rsid w:val="0054615D"/>
    <w:rsid w:val="005461EB"/>
    <w:rsid w:val="0054628C"/>
    <w:rsid w:val="0054662A"/>
    <w:rsid w:val="00546DE1"/>
    <w:rsid w:val="00546F69"/>
    <w:rsid w:val="00547199"/>
    <w:rsid w:val="00547471"/>
    <w:rsid w:val="00547642"/>
    <w:rsid w:val="00547675"/>
    <w:rsid w:val="00547760"/>
    <w:rsid w:val="00547C30"/>
    <w:rsid w:val="005501D0"/>
    <w:rsid w:val="00550413"/>
    <w:rsid w:val="005504D0"/>
    <w:rsid w:val="0055063D"/>
    <w:rsid w:val="005507D0"/>
    <w:rsid w:val="00550A56"/>
    <w:rsid w:val="005511C0"/>
    <w:rsid w:val="00551545"/>
    <w:rsid w:val="0055190D"/>
    <w:rsid w:val="00551F6D"/>
    <w:rsid w:val="005524A2"/>
    <w:rsid w:val="00552C89"/>
    <w:rsid w:val="005531C6"/>
    <w:rsid w:val="005533D4"/>
    <w:rsid w:val="00553C83"/>
    <w:rsid w:val="00554AB8"/>
    <w:rsid w:val="00556077"/>
    <w:rsid w:val="0055697A"/>
    <w:rsid w:val="005569D3"/>
    <w:rsid w:val="00556C0F"/>
    <w:rsid w:val="00557D56"/>
    <w:rsid w:val="00557D6E"/>
    <w:rsid w:val="005600F1"/>
    <w:rsid w:val="005603D6"/>
    <w:rsid w:val="00561271"/>
    <w:rsid w:val="00561507"/>
    <w:rsid w:val="00561C90"/>
    <w:rsid w:val="00562E39"/>
    <w:rsid w:val="005631D7"/>
    <w:rsid w:val="00563451"/>
    <w:rsid w:val="00563636"/>
    <w:rsid w:val="005639BD"/>
    <w:rsid w:val="005639CB"/>
    <w:rsid w:val="00563D12"/>
    <w:rsid w:val="00563ED0"/>
    <w:rsid w:val="0056432F"/>
    <w:rsid w:val="00564506"/>
    <w:rsid w:val="00564ADB"/>
    <w:rsid w:val="00564C4D"/>
    <w:rsid w:val="00565080"/>
    <w:rsid w:val="00565584"/>
    <w:rsid w:val="005655CE"/>
    <w:rsid w:val="005658C3"/>
    <w:rsid w:val="005661E1"/>
    <w:rsid w:val="0056623B"/>
    <w:rsid w:val="005662DD"/>
    <w:rsid w:val="00566CBB"/>
    <w:rsid w:val="0056740E"/>
    <w:rsid w:val="005676D8"/>
    <w:rsid w:val="005679EB"/>
    <w:rsid w:val="00567DFC"/>
    <w:rsid w:val="00567ECB"/>
    <w:rsid w:val="00567F62"/>
    <w:rsid w:val="0057005B"/>
    <w:rsid w:val="005701A1"/>
    <w:rsid w:val="00570388"/>
    <w:rsid w:val="00570F2B"/>
    <w:rsid w:val="005716F6"/>
    <w:rsid w:val="00572332"/>
    <w:rsid w:val="005729D2"/>
    <w:rsid w:val="00572DFD"/>
    <w:rsid w:val="00572FBB"/>
    <w:rsid w:val="005735A7"/>
    <w:rsid w:val="00573867"/>
    <w:rsid w:val="00573957"/>
    <w:rsid w:val="00573A1D"/>
    <w:rsid w:val="00573D87"/>
    <w:rsid w:val="0057400C"/>
    <w:rsid w:val="005749F2"/>
    <w:rsid w:val="00574A8A"/>
    <w:rsid w:val="005750C9"/>
    <w:rsid w:val="0057560E"/>
    <w:rsid w:val="00575982"/>
    <w:rsid w:val="00576199"/>
    <w:rsid w:val="00576E10"/>
    <w:rsid w:val="0057711B"/>
    <w:rsid w:val="005775D7"/>
    <w:rsid w:val="00577A4E"/>
    <w:rsid w:val="00577F12"/>
    <w:rsid w:val="005803A8"/>
    <w:rsid w:val="005803F0"/>
    <w:rsid w:val="005806B6"/>
    <w:rsid w:val="00581554"/>
    <w:rsid w:val="005817AB"/>
    <w:rsid w:val="00581CA1"/>
    <w:rsid w:val="00582108"/>
    <w:rsid w:val="005822C4"/>
    <w:rsid w:val="005823FD"/>
    <w:rsid w:val="005824F0"/>
    <w:rsid w:val="00582DEF"/>
    <w:rsid w:val="00582FF6"/>
    <w:rsid w:val="00583342"/>
    <w:rsid w:val="005834F8"/>
    <w:rsid w:val="00583752"/>
    <w:rsid w:val="00583E3A"/>
    <w:rsid w:val="0058484C"/>
    <w:rsid w:val="00584ADE"/>
    <w:rsid w:val="00584C99"/>
    <w:rsid w:val="0058527B"/>
    <w:rsid w:val="005858AC"/>
    <w:rsid w:val="00585BEA"/>
    <w:rsid w:val="00586070"/>
    <w:rsid w:val="005860E3"/>
    <w:rsid w:val="00586C2C"/>
    <w:rsid w:val="00586C49"/>
    <w:rsid w:val="00586D22"/>
    <w:rsid w:val="00586EB3"/>
    <w:rsid w:val="00586F1F"/>
    <w:rsid w:val="00587029"/>
    <w:rsid w:val="005871AD"/>
    <w:rsid w:val="00587907"/>
    <w:rsid w:val="005900FA"/>
    <w:rsid w:val="00591828"/>
    <w:rsid w:val="00591C86"/>
    <w:rsid w:val="00591EA5"/>
    <w:rsid w:val="005928F6"/>
    <w:rsid w:val="005929E0"/>
    <w:rsid w:val="00592FCF"/>
    <w:rsid w:val="0059323E"/>
    <w:rsid w:val="00593901"/>
    <w:rsid w:val="005939E5"/>
    <w:rsid w:val="00593AC8"/>
    <w:rsid w:val="00593B4D"/>
    <w:rsid w:val="005947BE"/>
    <w:rsid w:val="00594E25"/>
    <w:rsid w:val="00594EC9"/>
    <w:rsid w:val="00595047"/>
    <w:rsid w:val="00595432"/>
    <w:rsid w:val="00595636"/>
    <w:rsid w:val="0059585F"/>
    <w:rsid w:val="0059643E"/>
    <w:rsid w:val="00596990"/>
    <w:rsid w:val="00596D69"/>
    <w:rsid w:val="0059724B"/>
    <w:rsid w:val="00597673"/>
    <w:rsid w:val="00597739"/>
    <w:rsid w:val="00597B48"/>
    <w:rsid w:val="00597BE4"/>
    <w:rsid w:val="00597D40"/>
    <w:rsid w:val="005A055A"/>
    <w:rsid w:val="005A1062"/>
    <w:rsid w:val="005A1E1E"/>
    <w:rsid w:val="005A1E8A"/>
    <w:rsid w:val="005A26E8"/>
    <w:rsid w:val="005A2A1F"/>
    <w:rsid w:val="005A2D27"/>
    <w:rsid w:val="005A2ECD"/>
    <w:rsid w:val="005A2EE9"/>
    <w:rsid w:val="005A351D"/>
    <w:rsid w:val="005A39E7"/>
    <w:rsid w:val="005A4730"/>
    <w:rsid w:val="005A493C"/>
    <w:rsid w:val="005A4BAE"/>
    <w:rsid w:val="005A4C1B"/>
    <w:rsid w:val="005A4FEC"/>
    <w:rsid w:val="005A56D5"/>
    <w:rsid w:val="005A5761"/>
    <w:rsid w:val="005A594C"/>
    <w:rsid w:val="005A5C87"/>
    <w:rsid w:val="005A5ECF"/>
    <w:rsid w:val="005A5FAE"/>
    <w:rsid w:val="005A6038"/>
    <w:rsid w:val="005A6539"/>
    <w:rsid w:val="005A698F"/>
    <w:rsid w:val="005A6DDB"/>
    <w:rsid w:val="005A70A6"/>
    <w:rsid w:val="005A70CD"/>
    <w:rsid w:val="005A73F9"/>
    <w:rsid w:val="005A747E"/>
    <w:rsid w:val="005A74AB"/>
    <w:rsid w:val="005A7598"/>
    <w:rsid w:val="005A7D7D"/>
    <w:rsid w:val="005B0155"/>
    <w:rsid w:val="005B04F6"/>
    <w:rsid w:val="005B0941"/>
    <w:rsid w:val="005B0975"/>
    <w:rsid w:val="005B0E9D"/>
    <w:rsid w:val="005B116C"/>
    <w:rsid w:val="005B14DC"/>
    <w:rsid w:val="005B1523"/>
    <w:rsid w:val="005B1666"/>
    <w:rsid w:val="005B18A6"/>
    <w:rsid w:val="005B1A5F"/>
    <w:rsid w:val="005B1B33"/>
    <w:rsid w:val="005B1D77"/>
    <w:rsid w:val="005B1EC7"/>
    <w:rsid w:val="005B1FA4"/>
    <w:rsid w:val="005B2015"/>
    <w:rsid w:val="005B2228"/>
    <w:rsid w:val="005B28FE"/>
    <w:rsid w:val="005B2A72"/>
    <w:rsid w:val="005B2C3A"/>
    <w:rsid w:val="005B2CE8"/>
    <w:rsid w:val="005B2F78"/>
    <w:rsid w:val="005B2F85"/>
    <w:rsid w:val="005B37D7"/>
    <w:rsid w:val="005B3D69"/>
    <w:rsid w:val="005B44A1"/>
    <w:rsid w:val="005B4669"/>
    <w:rsid w:val="005B46B5"/>
    <w:rsid w:val="005B4B95"/>
    <w:rsid w:val="005B4BE9"/>
    <w:rsid w:val="005B504B"/>
    <w:rsid w:val="005B51AD"/>
    <w:rsid w:val="005B5257"/>
    <w:rsid w:val="005B574A"/>
    <w:rsid w:val="005B5964"/>
    <w:rsid w:val="005B5BB2"/>
    <w:rsid w:val="005B5D22"/>
    <w:rsid w:val="005B5D30"/>
    <w:rsid w:val="005B5EBD"/>
    <w:rsid w:val="005B6361"/>
    <w:rsid w:val="005B6458"/>
    <w:rsid w:val="005B6DF5"/>
    <w:rsid w:val="005B6F21"/>
    <w:rsid w:val="005B7099"/>
    <w:rsid w:val="005B721A"/>
    <w:rsid w:val="005B7232"/>
    <w:rsid w:val="005B7812"/>
    <w:rsid w:val="005B7A49"/>
    <w:rsid w:val="005B7A9D"/>
    <w:rsid w:val="005B7E2A"/>
    <w:rsid w:val="005B7FDE"/>
    <w:rsid w:val="005C0732"/>
    <w:rsid w:val="005C0B7F"/>
    <w:rsid w:val="005C1182"/>
    <w:rsid w:val="005C19AC"/>
    <w:rsid w:val="005C1F25"/>
    <w:rsid w:val="005C2286"/>
    <w:rsid w:val="005C22B8"/>
    <w:rsid w:val="005C2867"/>
    <w:rsid w:val="005C3002"/>
    <w:rsid w:val="005C304F"/>
    <w:rsid w:val="005C3253"/>
    <w:rsid w:val="005C37A1"/>
    <w:rsid w:val="005C37BE"/>
    <w:rsid w:val="005C4D66"/>
    <w:rsid w:val="005C4FC8"/>
    <w:rsid w:val="005C5443"/>
    <w:rsid w:val="005C5B3E"/>
    <w:rsid w:val="005C5C78"/>
    <w:rsid w:val="005C6034"/>
    <w:rsid w:val="005C66A2"/>
    <w:rsid w:val="005C6E8D"/>
    <w:rsid w:val="005C6E9B"/>
    <w:rsid w:val="005C7115"/>
    <w:rsid w:val="005C72B1"/>
    <w:rsid w:val="005C7906"/>
    <w:rsid w:val="005D0251"/>
    <w:rsid w:val="005D08BA"/>
    <w:rsid w:val="005D0C98"/>
    <w:rsid w:val="005D0F0C"/>
    <w:rsid w:val="005D0F70"/>
    <w:rsid w:val="005D1068"/>
    <w:rsid w:val="005D120D"/>
    <w:rsid w:val="005D1375"/>
    <w:rsid w:val="005D20EF"/>
    <w:rsid w:val="005D247C"/>
    <w:rsid w:val="005D28BF"/>
    <w:rsid w:val="005D2BA3"/>
    <w:rsid w:val="005D313F"/>
    <w:rsid w:val="005D35B6"/>
    <w:rsid w:val="005D37D1"/>
    <w:rsid w:val="005D43CB"/>
    <w:rsid w:val="005D48B7"/>
    <w:rsid w:val="005D52EB"/>
    <w:rsid w:val="005D5539"/>
    <w:rsid w:val="005D56E1"/>
    <w:rsid w:val="005D57F0"/>
    <w:rsid w:val="005D58C5"/>
    <w:rsid w:val="005D5C8B"/>
    <w:rsid w:val="005D5DB7"/>
    <w:rsid w:val="005D5E86"/>
    <w:rsid w:val="005D66D1"/>
    <w:rsid w:val="005D6C0D"/>
    <w:rsid w:val="005D750C"/>
    <w:rsid w:val="005D768E"/>
    <w:rsid w:val="005D7A95"/>
    <w:rsid w:val="005D7CA1"/>
    <w:rsid w:val="005E01ED"/>
    <w:rsid w:val="005E07B6"/>
    <w:rsid w:val="005E0985"/>
    <w:rsid w:val="005E0E08"/>
    <w:rsid w:val="005E123B"/>
    <w:rsid w:val="005E1312"/>
    <w:rsid w:val="005E156A"/>
    <w:rsid w:val="005E19B4"/>
    <w:rsid w:val="005E1F89"/>
    <w:rsid w:val="005E1FA7"/>
    <w:rsid w:val="005E2356"/>
    <w:rsid w:val="005E23CC"/>
    <w:rsid w:val="005E2401"/>
    <w:rsid w:val="005E2413"/>
    <w:rsid w:val="005E2716"/>
    <w:rsid w:val="005E2743"/>
    <w:rsid w:val="005E2801"/>
    <w:rsid w:val="005E2A71"/>
    <w:rsid w:val="005E2AF2"/>
    <w:rsid w:val="005E2B42"/>
    <w:rsid w:val="005E2CE5"/>
    <w:rsid w:val="005E2E6D"/>
    <w:rsid w:val="005E3189"/>
    <w:rsid w:val="005E34E7"/>
    <w:rsid w:val="005E43FF"/>
    <w:rsid w:val="005E4498"/>
    <w:rsid w:val="005E4B54"/>
    <w:rsid w:val="005E4B6A"/>
    <w:rsid w:val="005E4DFD"/>
    <w:rsid w:val="005E4F28"/>
    <w:rsid w:val="005E5318"/>
    <w:rsid w:val="005E5B78"/>
    <w:rsid w:val="005E5E53"/>
    <w:rsid w:val="005E5F46"/>
    <w:rsid w:val="005E6151"/>
    <w:rsid w:val="005E6270"/>
    <w:rsid w:val="005E6286"/>
    <w:rsid w:val="005E6305"/>
    <w:rsid w:val="005E65EB"/>
    <w:rsid w:val="005E6D03"/>
    <w:rsid w:val="005E716C"/>
    <w:rsid w:val="005E7872"/>
    <w:rsid w:val="005E7891"/>
    <w:rsid w:val="005E7CA4"/>
    <w:rsid w:val="005E7DDC"/>
    <w:rsid w:val="005F000D"/>
    <w:rsid w:val="005F05DF"/>
    <w:rsid w:val="005F0ADF"/>
    <w:rsid w:val="005F120B"/>
    <w:rsid w:val="005F1590"/>
    <w:rsid w:val="005F19DE"/>
    <w:rsid w:val="005F1BA6"/>
    <w:rsid w:val="005F21AE"/>
    <w:rsid w:val="005F26DE"/>
    <w:rsid w:val="005F2C38"/>
    <w:rsid w:val="005F3107"/>
    <w:rsid w:val="005F350F"/>
    <w:rsid w:val="005F3553"/>
    <w:rsid w:val="005F365C"/>
    <w:rsid w:val="005F3A25"/>
    <w:rsid w:val="005F41EF"/>
    <w:rsid w:val="005F4949"/>
    <w:rsid w:val="005F4BF8"/>
    <w:rsid w:val="005F4C8F"/>
    <w:rsid w:val="005F4E82"/>
    <w:rsid w:val="005F53E7"/>
    <w:rsid w:val="005F57B7"/>
    <w:rsid w:val="005F5C67"/>
    <w:rsid w:val="005F5CFF"/>
    <w:rsid w:val="005F5FEF"/>
    <w:rsid w:val="005F64CD"/>
    <w:rsid w:val="005F64E4"/>
    <w:rsid w:val="005F65AC"/>
    <w:rsid w:val="005F668D"/>
    <w:rsid w:val="005F6CA9"/>
    <w:rsid w:val="005F7298"/>
    <w:rsid w:val="005F7438"/>
    <w:rsid w:val="005F7850"/>
    <w:rsid w:val="005F7A06"/>
    <w:rsid w:val="005F7A2E"/>
    <w:rsid w:val="005F7A54"/>
    <w:rsid w:val="005F7A86"/>
    <w:rsid w:val="005F7E5E"/>
    <w:rsid w:val="006001F1"/>
    <w:rsid w:val="006004F7"/>
    <w:rsid w:val="006008A9"/>
    <w:rsid w:val="00600B7E"/>
    <w:rsid w:val="00600E82"/>
    <w:rsid w:val="00600F46"/>
    <w:rsid w:val="006013C2"/>
    <w:rsid w:val="00601944"/>
    <w:rsid w:val="00601AE9"/>
    <w:rsid w:val="006023B5"/>
    <w:rsid w:val="00602ADF"/>
    <w:rsid w:val="00602B2A"/>
    <w:rsid w:val="0060375C"/>
    <w:rsid w:val="0060378C"/>
    <w:rsid w:val="00603802"/>
    <w:rsid w:val="00604289"/>
    <w:rsid w:val="006048D3"/>
    <w:rsid w:val="00604BA6"/>
    <w:rsid w:val="00605105"/>
    <w:rsid w:val="00605494"/>
    <w:rsid w:val="006057BB"/>
    <w:rsid w:val="00605B04"/>
    <w:rsid w:val="00605C00"/>
    <w:rsid w:val="00605D4B"/>
    <w:rsid w:val="00605F8D"/>
    <w:rsid w:val="00606AC7"/>
    <w:rsid w:val="00606DC9"/>
    <w:rsid w:val="00607068"/>
    <w:rsid w:val="00610230"/>
    <w:rsid w:val="00610502"/>
    <w:rsid w:val="00610B48"/>
    <w:rsid w:val="00610B67"/>
    <w:rsid w:val="006114EF"/>
    <w:rsid w:val="0061156C"/>
    <w:rsid w:val="00611C4E"/>
    <w:rsid w:val="006124F4"/>
    <w:rsid w:val="00612927"/>
    <w:rsid w:val="00612E7C"/>
    <w:rsid w:val="00613637"/>
    <w:rsid w:val="006137CC"/>
    <w:rsid w:val="0061444D"/>
    <w:rsid w:val="006145A4"/>
    <w:rsid w:val="0061474C"/>
    <w:rsid w:val="00614C95"/>
    <w:rsid w:val="00615236"/>
    <w:rsid w:val="006156E8"/>
    <w:rsid w:val="00615C2B"/>
    <w:rsid w:val="00615F64"/>
    <w:rsid w:val="0061611E"/>
    <w:rsid w:val="00616859"/>
    <w:rsid w:val="00616A88"/>
    <w:rsid w:val="00616A91"/>
    <w:rsid w:val="0061725A"/>
    <w:rsid w:val="00617424"/>
    <w:rsid w:val="006177BF"/>
    <w:rsid w:val="00617B8C"/>
    <w:rsid w:val="0062004A"/>
    <w:rsid w:val="00620308"/>
    <w:rsid w:val="006203B2"/>
    <w:rsid w:val="00620935"/>
    <w:rsid w:val="00620ABC"/>
    <w:rsid w:val="00620C3B"/>
    <w:rsid w:val="00620E61"/>
    <w:rsid w:val="00621631"/>
    <w:rsid w:val="00621930"/>
    <w:rsid w:val="00621B2F"/>
    <w:rsid w:val="006222D3"/>
    <w:rsid w:val="00622539"/>
    <w:rsid w:val="00622AFD"/>
    <w:rsid w:val="00622B58"/>
    <w:rsid w:val="006231A5"/>
    <w:rsid w:val="00623324"/>
    <w:rsid w:val="00623378"/>
    <w:rsid w:val="00623803"/>
    <w:rsid w:val="006248ED"/>
    <w:rsid w:val="00624948"/>
    <w:rsid w:val="006252C2"/>
    <w:rsid w:val="00625705"/>
    <w:rsid w:val="00625BD2"/>
    <w:rsid w:val="00625C01"/>
    <w:rsid w:val="0062653B"/>
    <w:rsid w:val="006269A5"/>
    <w:rsid w:val="00626EF0"/>
    <w:rsid w:val="00627479"/>
    <w:rsid w:val="00627A1D"/>
    <w:rsid w:val="00627BC6"/>
    <w:rsid w:val="00627D49"/>
    <w:rsid w:val="006305E5"/>
    <w:rsid w:val="00630BB4"/>
    <w:rsid w:val="00630C50"/>
    <w:rsid w:val="00631222"/>
    <w:rsid w:val="0063184B"/>
    <w:rsid w:val="00631FC9"/>
    <w:rsid w:val="00632098"/>
    <w:rsid w:val="00632306"/>
    <w:rsid w:val="006326B5"/>
    <w:rsid w:val="006327D7"/>
    <w:rsid w:val="006328A1"/>
    <w:rsid w:val="00632AEF"/>
    <w:rsid w:val="00633703"/>
    <w:rsid w:val="00633857"/>
    <w:rsid w:val="00633894"/>
    <w:rsid w:val="00633D33"/>
    <w:rsid w:val="006341E4"/>
    <w:rsid w:val="00634B4B"/>
    <w:rsid w:val="00634F29"/>
    <w:rsid w:val="0063695C"/>
    <w:rsid w:val="00637344"/>
    <w:rsid w:val="006374E3"/>
    <w:rsid w:val="00637992"/>
    <w:rsid w:val="00637B02"/>
    <w:rsid w:val="00640013"/>
    <w:rsid w:val="0064029B"/>
    <w:rsid w:val="00640E02"/>
    <w:rsid w:val="00641848"/>
    <w:rsid w:val="00641D4A"/>
    <w:rsid w:val="00641ECA"/>
    <w:rsid w:val="00642095"/>
    <w:rsid w:val="00642B82"/>
    <w:rsid w:val="00642C14"/>
    <w:rsid w:val="00642C81"/>
    <w:rsid w:val="00642F74"/>
    <w:rsid w:val="00643103"/>
    <w:rsid w:val="0064345B"/>
    <w:rsid w:val="006434AA"/>
    <w:rsid w:val="00643B32"/>
    <w:rsid w:val="00643C29"/>
    <w:rsid w:val="00643D91"/>
    <w:rsid w:val="00643FDF"/>
    <w:rsid w:val="0064408D"/>
    <w:rsid w:val="0064459F"/>
    <w:rsid w:val="00644804"/>
    <w:rsid w:val="0064482A"/>
    <w:rsid w:val="00644B6D"/>
    <w:rsid w:val="00645539"/>
    <w:rsid w:val="00646472"/>
    <w:rsid w:val="0064698E"/>
    <w:rsid w:val="00646D2E"/>
    <w:rsid w:val="00647004"/>
    <w:rsid w:val="006471B4"/>
    <w:rsid w:val="00647487"/>
    <w:rsid w:val="006475A4"/>
    <w:rsid w:val="00647C1E"/>
    <w:rsid w:val="00647E21"/>
    <w:rsid w:val="00647E28"/>
    <w:rsid w:val="00650128"/>
    <w:rsid w:val="006503A9"/>
    <w:rsid w:val="00650EE9"/>
    <w:rsid w:val="00650F5B"/>
    <w:rsid w:val="0065119D"/>
    <w:rsid w:val="006519C5"/>
    <w:rsid w:val="00651A40"/>
    <w:rsid w:val="00651F4E"/>
    <w:rsid w:val="00652793"/>
    <w:rsid w:val="00652B2B"/>
    <w:rsid w:val="00652CFA"/>
    <w:rsid w:val="00653919"/>
    <w:rsid w:val="00653CD9"/>
    <w:rsid w:val="00654599"/>
    <w:rsid w:val="00654600"/>
    <w:rsid w:val="00654A53"/>
    <w:rsid w:val="00654C03"/>
    <w:rsid w:val="006551C3"/>
    <w:rsid w:val="00655551"/>
    <w:rsid w:val="006556DF"/>
    <w:rsid w:val="00655DFB"/>
    <w:rsid w:val="00656380"/>
    <w:rsid w:val="006578AF"/>
    <w:rsid w:val="00657A49"/>
    <w:rsid w:val="00657B23"/>
    <w:rsid w:val="00657C39"/>
    <w:rsid w:val="006608B9"/>
    <w:rsid w:val="0066099A"/>
    <w:rsid w:val="00661512"/>
    <w:rsid w:val="006615B5"/>
    <w:rsid w:val="006619A8"/>
    <w:rsid w:val="00661A71"/>
    <w:rsid w:val="006626C7"/>
    <w:rsid w:val="006627BD"/>
    <w:rsid w:val="00662C3F"/>
    <w:rsid w:val="006630AF"/>
    <w:rsid w:val="0066314E"/>
    <w:rsid w:val="00663531"/>
    <w:rsid w:val="006637BC"/>
    <w:rsid w:val="00663988"/>
    <w:rsid w:val="00663A1F"/>
    <w:rsid w:val="00663C81"/>
    <w:rsid w:val="00664437"/>
    <w:rsid w:val="006644A0"/>
    <w:rsid w:val="0066466E"/>
    <w:rsid w:val="00664A66"/>
    <w:rsid w:val="00664BE7"/>
    <w:rsid w:val="00664D04"/>
    <w:rsid w:val="00665051"/>
    <w:rsid w:val="00665177"/>
    <w:rsid w:val="006658B2"/>
    <w:rsid w:val="0066591E"/>
    <w:rsid w:val="00665EC9"/>
    <w:rsid w:val="00665F98"/>
    <w:rsid w:val="006662ED"/>
    <w:rsid w:val="006669E8"/>
    <w:rsid w:val="00666EFF"/>
    <w:rsid w:val="006672AF"/>
    <w:rsid w:val="006672ED"/>
    <w:rsid w:val="00667D5D"/>
    <w:rsid w:val="00667DF9"/>
    <w:rsid w:val="00670025"/>
    <w:rsid w:val="00670933"/>
    <w:rsid w:val="00670E6D"/>
    <w:rsid w:val="00671C69"/>
    <w:rsid w:val="006720ED"/>
    <w:rsid w:val="00672196"/>
    <w:rsid w:val="006725F3"/>
    <w:rsid w:val="00672776"/>
    <w:rsid w:val="006727B3"/>
    <w:rsid w:val="00672BBC"/>
    <w:rsid w:val="00672C7A"/>
    <w:rsid w:val="00672DD2"/>
    <w:rsid w:val="00673209"/>
    <w:rsid w:val="00673B86"/>
    <w:rsid w:val="006740B2"/>
    <w:rsid w:val="006741B0"/>
    <w:rsid w:val="006743AE"/>
    <w:rsid w:val="00674794"/>
    <w:rsid w:val="00674B1F"/>
    <w:rsid w:val="00674FFD"/>
    <w:rsid w:val="00675099"/>
    <w:rsid w:val="00675CC8"/>
    <w:rsid w:val="006763B5"/>
    <w:rsid w:val="00676C1A"/>
    <w:rsid w:val="00676CD8"/>
    <w:rsid w:val="00677065"/>
    <w:rsid w:val="0067709B"/>
    <w:rsid w:val="006774BD"/>
    <w:rsid w:val="00677510"/>
    <w:rsid w:val="00677F85"/>
    <w:rsid w:val="00680158"/>
    <w:rsid w:val="006804B7"/>
    <w:rsid w:val="00680BAD"/>
    <w:rsid w:val="00680E77"/>
    <w:rsid w:val="006810D0"/>
    <w:rsid w:val="006810E2"/>
    <w:rsid w:val="006810FC"/>
    <w:rsid w:val="006812BE"/>
    <w:rsid w:val="00681709"/>
    <w:rsid w:val="0068173A"/>
    <w:rsid w:val="00681B5F"/>
    <w:rsid w:val="006824C6"/>
    <w:rsid w:val="006825D9"/>
    <w:rsid w:val="00683874"/>
    <w:rsid w:val="00683BF8"/>
    <w:rsid w:val="00683E21"/>
    <w:rsid w:val="006842A3"/>
    <w:rsid w:val="006845FD"/>
    <w:rsid w:val="0068467A"/>
    <w:rsid w:val="0068486E"/>
    <w:rsid w:val="006849EE"/>
    <w:rsid w:val="00684B7B"/>
    <w:rsid w:val="00684D01"/>
    <w:rsid w:val="00684DBD"/>
    <w:rsid w:val="0068545B"/>
    <w:rsid w:val="00685611"/>
    <w:rsid w:val="00685B33"/>
    <w:rsid w:val="00685CC6"/>
    <w:rsid w:val="00685D6B"/>
    <w:rsid w:val="00686314"/>
    <w:rsid w:val="00686329"/>
    <w:rsid w:val="00686365"/>
    <w:rsid w:val="006864A8"/>
    <w:rsid w:val="00686897"/>
    <w:rsid w:val="0068761E"/>
    <w:rsid w:val="006903BA"/>
    <w:rsid w:val="0069062E"/>
    <w:rsid w:val="00690F9B"/>
    <w:rsid w:val="006918FB"/>
    <w:rsid w:val="006919CC"/>
    <w:rsid w:val="006920EB"/>
    <w:rsid w:val="00692356"/>
    <w:rsid w:val="00692402"/>
    <w:rsid w:val="0069280E"/>
    <w:rsid w:val="00692EAB"/>
    <w:rsid w:val="00693411"/>
    <w:rsid w:val="00693668"/>
    <w:rsid w:val="00693706"/>
    <w:rsid w:val="006939A6"/>
    <w:rsid w:val="00694277"/>
    <w:rsid w:val="0069434A"/>
    <w:rsid w:val="00694992"/>
    <w:rsid w:val="00694B7A"/>
    <w:rsid w:val="00695755"/>
    <w:rsid w:val="006958A9"/>
    <w:rsid w:val="006965FC"/>
    <w:rsid w:val="006967A2"/>
    <w:rsid w:val="006968EA"/>
    <w:rsid w:val="00696B8D"/>
    <w:rsid w:val="006974D7"/>
    <w:rsid w:val="00697F24"/>
    <w:rsid w:val="006A039E"/>
    <w:rsid w:val="006A04D4"/>
    <w:rsid w:val="006A0C88"/>
    <w:rsid w:val="006A13C5"/>
    <w:rsid w:val="006A1593"/>
    <w:rsid w:val="006A1624"/>
    <w:rsid w:val="006A2292"/>
    <w:rsid w:val="006A28D5"/>
    <w:rsid w:val="006A36D5"/>
    <w:rsid w:val="006A38B8"/>
    <w:rsid w:val="006A3981"/>
    <w:rsid w:val="006A3B73"/>
    <w:rsid w:val="006A4229"/>
    <w:rsid w:val="006A43C1"/>
    <w:rsid w:val="006A4867"/>
    <w:rsid w:val="006A48D7"/>
    <w:rsid w:val="006A535D"/>
    <w:rsid w:val="006A53D4"/>
    <w:rsid w:val="006A58A0"/>
    <w:rsid w:val="006A6395"/>
    <w:rsid w:val="006A64D8"/>
    <w:rsid w:val="006A718B"/>
    <w:rsid w:val="006A7300"/>
    <w:rsid w:val="006A732F"/>
    <w:rsid w:val="006A7720"/>
    <w:rsid w:val="006A7B2A"/>
    <w:rsid w:val="006A7C3E"/>
    <w:rsid w:val="006A7D86"/>
    <w:rsid w:val="006A7DFB"/>
    <w:rsid w:val="006A7E11"/>
    <w:rsid w:val="006B00BE"/>
    <w:rsid w:val="006B0CC5"/>
    <w:rsid w:val="006B17C8"/>
    <w:rsid w:val="006B18A1"/>
    <w:rsid w:val="006B1A75"/>
    <w:rsid w:val="006B32B3"/>
    <w:rsid w:val="006B32D9"/>
    <w:rsid w:val="006B3A5E"/>
    <w:rsid w:val="006B430D"/>
    <w:rsid w:val="006B4850"/>
    <w:rsid w:val="006B48CA"/>
    <w:rsid w:val="006B48E0"/>
    <w:rsid w:val="006B49EE"/>
    <w:rsid w:val="006B49F4"/>
    <w:rsid w:val="006B4CC0"/>
    <w:rsid w:val="006B5E0B"/>
    <w:rsid w:val="006B5EE7"/>
    <w:rsid w:val="006B5FC9"/>
    <w:rsid w:val="006B633A"/>
    <w:rsid w:val="006B6C85"/>
    <w:rsid w:val="006B76FD"/>
    <w:rsid w:val="006B7B22"/>
    <w:rsid w:val="006B7C82"/>
    <w:rsid w:val="006B7D9D"/>
    <w:rsid w:val="006B7EF7"/>
    <w:rsid w:val="006C0240"/>
    <w:rsid w:val="006C028D"/>
    <w:rsid w:val="006C03D0"/>
    <w:rsid w:val="006C0689"/>
    <w:rsid w:val="006C0DA8"/>
    <w:rsid w:val="006C0E0C"/>
    <w:rsid w:val="006C0ECD"/>
    <w:rsid w:val="006C1095"/>
    <w:rsid w:val="006C1192"/>
    <w:rsid w:val="006C11D9"/>
    <w:rsid w:val="006C1D62"/>
    <w:rsid w:val="006C23D1"/>
    <w:rsid w:val="006C24C0"/>
    <w:rsid w:val="006C27B8"/>
    <w:rsid w:val="006C2F7F"/>
    <w:rsid w:val="006C2FAD"/>
    <w:rsid w:val="006C343C"/>
    <w:rsid w:val="006C3E48"/>
    <w:rsid w:val="006C3F00"/>
    <w:rsid w:val="006C426C"/>
    <w:rsid w:val="006C4B87"/>
    <w:rsid w:val="006C4E53"/>
    <w:rsid w:val="006C4EE1"/>
    <w:rsid w:val="006C4F39"/>
    <w:rsid w:val="006C4F54"/>
    <w:rsid w:val="006C5C55"/>
    <w:rsid w:val="006C5C5E"/>
    <w:rsid w:val="006C637E"/>
    <w:rsid w:val="006C6718"/>
    <w:rsid w:val="006C67FC"/>
    <w:rsid w:val="006C7867"/>
    <w:rsid w:val="006C79CF"/>
    <w:rsid w:val="006C7E23"/>
    <w:rsid w:val="006D05CC"/>
    <w:rsid w:val="006D0E15"/>
    <w:rsid w:val="006D0FD5"/>
    <w:rsid w:val="006D10DA"/>
    <w:rsid w:val="006D1E8B"/>
    <w:rsid w:val="006D248F"/>
    <w:rsid w:val="006D261A"/>
    <w:rsid w:val="006D2959"/>
    <w:rsid w:val="006D2BB9"/>
    <w:rsid w:val="006D2BDC"/>
    <w:rsid w:val="006D2CAB"/>
    <w:rsid w:val="006D2ECA"/>
    <w:rsid w:val="006D391A"/>
    <w:rsid w:val="006D3987"/>
    <w:rsid w:val="006D3E2C"/>
    <w:rsid w:val="006D443F"/>
    <w:rsid w:val="006D5C4B"/>
    <w:rsid w:val="006D6E79"/>
    <w:rsid w:val="006D7E5A"/>
    <w:rsid w:val="006D7E5C"/>
    <w:rsid w:val="006D7FC6"/>
    <w:rsid w:val="006E0267"/>
    <w:rsid w:val="006E0C88"/>
    <w:rsid w:val="006E1189"/>
    <w:rsid w:val="006E18D5"/>
    <w:rsid w:val="006E1E7E"/>
    <w:rsid w:val="006E22B1"/>
    <w:rsid w:val="006E22FA"/>
    <w:rsid w:val="006E24EB"/>
    <w:rsid w:val="006E29C6"/>
    <w:rsid w:val="006E2CAF"/>
    <w:rsid w:val="006E2F91"/>
    <w:rsid w:val="006E3613"/>
    <w:rsid w:val="006E3CC7"/>
    <w:rsid w:val="006E4230"/>
    <w:rsid w:val="006E4CF8"/>
    <w:rsid w:val="006E55E8"/>
    <w:rsid w:val="006E5FC6"/>
    <w:rsid w:val="006E616D"/>
    <w:rsid w:val="006E6E55"/>
    <w:rsid w:val="006E7262"/>
    <w:rsid w:val="006E72CD"/>
    <w:rsid w:val="006E737B"/>
    <w:rsid w:val="006E7919"/>
    <w:rsid w:val="006E7B5C"/>
    <w:rsid w:val="006F018C"/>
    <w:rsid w:val="006F01C7"/>
    <w:rsid w:val="006F0831"/>
    <w:rsid w:val="006F083E"/>
    <w:rsid w:val="006F09F4"/>
    <w:rsid w:val="006F0F1D"/>
    <w:rsid w:val="006F1278"/>
    <w:rsid w:val="006F163E"/>
    <w:rsid w:val="006F17BC"/>
    <w:rsid w:val="006F1C8D"/>
    <w:rsid w:val="006F1CB7"/>
    <w:rsid w:val="006F204A"/>
    <w:rsid w:val="006F2480"/>
    <w:rsid w:val="006F2B90"/>
    <w:rsid w:val="006F36A9"/>
    <w:rsid w:val="006F4226"/>
    <w:rsid w:val="006F4405"/>
    <w:rsid w:val="006F47D0"/>
    <w:rsid w:val="006F491A"/>
    <w:rsid w:val="006F5005"/>
    <w:rsid w:val="006F5922"/>
    <w:rsid w:val="006F5A91"/>
    <w:rsid w:val="006F5D3F"/>
    <w:rsid w:val="006F61D8"/>
    <w:rsid w:val="006F6A09"/>
    <w:rsid w:val="006F6FF7"/>
    <w:rsid w:val="006F7152"/>
    <w:rsid w:val="006F78C2"/>
    <w:rsid w:val="006F798C"/>
    <w:rsid w:val="006F7ED3"/>
    <w:rsid w:val="00700180"/>
    <w:rsid w:val="0070041B"/>
    <w:rsid w:val="0070066D"/>
    <w:rsid w:val="00700920"/>
    <w:rsid w:val="00700DC0"/>
    <w:rsid w:val="00700F62"/>
    <w:rsid w:val="0070160D"/>
    <w:rsid w:val="00701BB5"/>
    <w:rsid w:val="00701F9F"/>
    <w:rsid w:val="00702357"/>
    <w:rsid w:val="007029D0"/>
    <w:rsid w:val="00702E50"/>
    <w:rsid w:val="0070379A"/>
    <w:rsid w:val="007037D3"/>
    <w:rsid w:val="00703825"/>
    <w:rsid w:val="00703B10"/>
    <w:rsid w:val="0070487E"/>
    <w:rsid w:val="007049A5"/>
    <w:rsid w:val="00705003"/>
    <w:rsid w:val="007057E8"/>
    <w:rsid w:val="00705925"/>
    <w:rsid w:val="00705CFC"/>
    <w:rsid w:val="00705D9F"/>
    <w:rsid w:val="00705EF4"/>
    <w:rsid w:val="00706886"/>
    <w:rsid w:val="00706942"/>
    <w:rsid w:val="0070724B"/>
    <w:rsid w:val="0070796B"/>
    <w:rsid w:val="00707B11"/>
    <w:rsid w:val="00707B1D"/>
    <w:rsid w:val="00710667"/>
    <w:rsid w:val="00710CC0"/>
    <w:rsid w:val="00710DE1"/>
    <w:rsid w:val="00711B1D"/>
    <w:rsid w:val="00711B9E"/>
    <w:rsid w:val="0071279C"/>
    <w:rsid w:val="00712881"/>
    <w:rsid w:val="007128AD"/>
    <w:rsid w:val="00712B9D"/>
    <w:rsid w:val="00712C2A"/>
    <w:rsid w:val="00713084"/>
    <w:rsid w:val="0071370B"/>
    <w:rsid w:val="007137C7"/>
    <w:rsid w:val="00713E6A"/>
    <w:rsid w:val="0071491C"/>
    <w:rsid w:val="00714AD8"/>
    <w:rsid w:val="00714CB0"/>
    <w:rsid w:val="007150E6"/>
    <w:rsid w:val="0071566B"/>
    <w:rsid w:val="00715C22"/>
    <w:rsid w:val="0071606A"/>
    <w:rsid w:val="00716132"/>
    <w:rsid w:val="00716F75"/>
    <w:rsid w:val="0071740B"/>
    <w:rsid w:val="00717511"/>
    <w:rsid w:val="00720328"/>
    <w:rsid w:val="0072060C"/>
    <w:rsid w:val="0072103A"/>
    <w:rsid w:val="0072104F"/>
    <w:rsid w:val="00721141"/>
    <w:rsid w:val="00721644"/>
    <w:rsid w:val="00721A0C"/>
    <w:rsid w:val="00721B67"/>
    <w:rsid w:val="00721DFE"/>
    <w:rsid w:val="00722098"/>
    <w:rsid w:val="00722AB4"/>
    <w:rsid w:val="00722EBE"/>
    <w:rsid w:val="00722FF7"/>
    <w:rsid w:val="00723832"/>
    <w:rsid w:val="00723848"/>
    <w:rsid w:val="0072394F"/>
    <w:rsid w:val="007239D4"/>
    <w:rsid w:val="00723AEA"/>
    <w:rsid w:val="007241A3"/>
    <w:rsid w:val="0072430B"/>
    <w:rsid w:val="00724E34"/>
    <w:rsid w:val="00724F3E"/>
    <w:rsid w:val="007254B2"/>
    <w:rsid w:val="00725B87"/>
    <w:rsid w:val="00725F5B"/>
    <w:rsid w:val="0072626F"/>
    <w:rsid w:val="0072666D"/>
    <w:rsid w:val="007273A8"/>
    <w:rsid w:val="00727CCE"/>
    <w:rsid w:val="00730854"/>
    <w:rsid w:val="007308CE"/>
    <w:rsid w:val="00730A07"/>
    <w:rsid w:val="00730FCD"/>
    <w:rsid w:val="007314E2"/>
    <w:rsid w:val="007318ED"/>
    <w:rsid w:val="00731C16"/>
    <w:rsid w:val="0073201F"/>
    <w:rsid w:val="00732706"/>
    <w:rsid w:val="00732A22"/>
    <w:rsid w:val="00732BAE"/>
    <w:rsid w:val="00732C6A"/>
    <w:rsid w:val="007338EE"/>
    <w:rsid w:val="00733A75"/>
    <w:rsid w:val="00733E40"/>
    <w:rsid w:val="00734052"/>
    <w:rsid w:val="00734620"/>
    <w:rsid w:val="007352EF"/>
    <w:rsid w:val="007358FD"/>
    <w:rsid w:val="00735ACC"/>
    <w:rsid w:val="00735E18"/>
    <w:rsid w:val="00736013"/>
    <w:rsid w:val="00736020"/>
    <w:rsid w:val="00736046"/>
    <w:rsid w:val="007366D0"/>
    <w:rsid w:val="007366D6"/>
    <w:rsid w:val="00736A33"/>
    <w:rsid w:val="007370AF"/>
    <w:rsid w:val="0073720B"/>
    <w:rsid w:val="0073731F"/>
    <w:rsid w:val="00740206"/>
    <w:rsid w:val="00740276"/>
    <w:rsid w:val="00741377"/>
    <w:rsid w:val="00741705"/>
    <w:rsid w:val="00741A5F"/>
    <w:rsid w:val="00741C51"/>
    <w:rsid w:val="00741ECF"/>
    <w:rsid w:val="00742144"/>
    <w:rsid w:val="00742189"/>
    <w:rsid w:val="007431D6"/>
    <w:rsid w:val="00743295"/>
    <w:rsid w:val="007437F4"/>
    <w:rsid w:val="00743A12"/>
    <w:rsid w:val="00743C05"/>
    <w:rsid w:val="00743CD9"/>
    <w:rsid w:val="00744449"/>
    <w:rsid w:val="0074456E"/>
    <w:rsid w:val="00744723"/>
    <w:rsid w:val="00744CD9"/>
    <w:rsid w:val="00744FFB"/>
    <w:rsid w:val="00745069"/>
    <w:rsid w:val="00745BA4"/>
    <w:rsid w:val="00745C70"/>
    <w:rsid w:val="007464E7"/>
    <w:rsid w:val="00746B99"/>
    <w:rsid w:val="00746EBF"/>
    <w:rsid w:val="00747515"/>
    <w:rsid w:val="0074760C"/>
    <w:rsid w:val="00747D69"/>
    <w:rsid w:val="00747D8F"/>
    <w:rsid w:val="00747E6F"/>
    <w:rsid w:val="007505C7"/>
    <w:rsid w:val="0075085C"/>
    <w:rsid w:val="00750E08"/>
    <w:rsid w:val="00751169"/>
    <w:rsid w:val="00751632"/>
    <w:rsid w:val="00751CE6"/>
    <w:rsid w:val="00752418"/>
    <w:rsid w:val="007539EF"/>
    <w:rsid w:val="0075404B"/>
    <w:rsid w:val="00754765"/>
    <w:rsid w:val="00754877"/>
    <w:rsid w:val="00754E3B"/>
    <w:rsid w:val="007552DF"/>
    <w:rsid w:val="00755FF3"/>
    <w:rsid w:val="00756626"/>
    <w:rsid w:val="00756938"/>
    <w:rsid w:val="00757263"/>
    <w:rsid w:val="007576AD"/>
    <w:rsid w:val="00757EB1"/>
    <w:rsid w:val="007603D1"/>
    <w:rsid w:val="007606A7"/>
    <w:rsid w:val="007610BE"/>
    <w:rsid w:val="0076194C"/>
    <w:rsid w:val="00761A8E"/>
    <w:rsid w:val="00761C13"/>
    <w:rsid w:val="00762ADA"/>
    <w:rsid w:val="00762BAB"/>
    <w:rsid w:val="00762BBE"/>
    <w:rsid w:val="00762FC9"/>
    <w:rsid w:val="00763A7A"/>
    <w:rsid w:val="00763C51"/>
    <w:rsid w:val="00763CDA"/>
    <w:rsid w:val="00763D16"/>
    <w:rsid w:val="007641EB"/>
    <w:rsid w:val="0076474B"/>
    <w:rsid w:val="007647E0"/>
    <w:rsid w:val="00764A67"/>
    <w:rsid w:val="00764B4E"/>
    <w:rsid w:val="00764C39"/>
    <w:rsid w:val="00765581"/>
    <w:rsid w:val="007659BE"/>
    <w:rsid w:val="00765A1F"/>
    <w:rsid w:val="007669C8"/>
    <w:rsid w:val="00766A56"/>
    <w:rsid w:val="00766C07"/>
    <w:rsid w:val="00766CF9"/>
    <w:rsid w:val="007673E5"/>
    <w:rsid w:val="007679E5"/>
    <w:rsid w:val="00767A7E"/>
    <w:rsid w:val="00767B1E"/>
    <w:rsid w:val="00770801"/>
    <w:rsid w:val="00770E23"/>
    <w:rsid w:val="007713B2"/>
    <w:rsid w:val="0077149F"/>
    <w:rsid w:val="00771B05"/>
    <w:rsid w:val="00772148"/>
    <w:rsid w:val="0077237C"/>
    <w:rsid w:val="00772431"/>
    <w:rsid w:val="0077299F"/>
    <w:rsid w:val="007729BE"/>
    <w:rsid w:val="00772A55"/>
    <w:rsid w:val="00772B26"/>
    <w:rsid w:val="00772B79"/>
    <w:rsid w:val="00772D7C"/>
    <w:rsid w:val="00773009"/>
    <w:rsid w:val="007736BD"/>
    <w:rsid w:val="00773787"/>
    <w:rsid w:val="00773B64"/>
    <w:rsid w:val="00773C79"/>
    <w:rsid w:val="00774D44"/>
    <w:rsid w:val="0077539B"/>
    <w:rsid w:val="00775790"/>
    <w:rsid w:val="00775799"/>
    <w:rsid w:val="0077602A"/>
    <w:rsid w:val="007761B8"/>
    <w:rsid w:val="007762BF"/>
    <w:rsid w:val="007763D0"/>
    <w:rsid w:val="00776795"/>
    <w:rsid w:val="00776995"/>
    <w:rsid w:val="00776DC5"/>
    <w:rsid w:val="00776E38"/>
    <w:rsid w:val="00777478"/>
    <w:rsid w:val="00777F43"/>
    <w:rsid w:val="0078020C"/>
    <w:rsid w:val="00780330"/>
    <w:rsid w:val="00780B7C"/>
    <w:rsid w:val="00781268"/>
    <w:rsid w:val="007816AE"/>
    <w:rsid w:val="00781A30"/>
    <w:rsid w:val="007829F2"/>
    <w:rsid w:val="007836B3"/>
    <w:rsid w:val="00784589"/>
    <w:rsid w:val="007848A9"/>
    <w:rsid w:val="00784AEF"/>
    <w:rsid w:val="00784D02"/>
    <w:rsid w:val="00785623"/>
    <w:rsid w:val="00785C56"/>
    <w:rsid w:val="00785DAF"/>
    <w:rsid w:val="00786218"/>
    <w:rsid w:val="007867A0"/>
    <w:rsid w:val="00786C6E"/>
    <w:rsid w:val="007874BC"/>
    <w:rsid w:val="00787736"/>
    <w:rsid w:val="00787C55"/>
    <w:rsid w:val="007900B1"/>
    <w:rsid w:val="00790D1A"/>
    <w:rsid w:val="007912F9"/>
    <w:rsid w:val="007915FB"/>
    <w:rsid w:val="00791C45"/>
    <w:rsid w:val="00791FFD"/>
    <w:rsid w:val="0079268D"/>
    <w:rsid w:val="007927FD"/>
    <w:rsid w:val="007928BD"/>
    <w:rsid w:val="0079299E"/>
    <w:rsid w:val="00792A46"/>
    <w:rsid w:val="00792A72"/>
    <w:rsid w:val="00792E06"/>
    <w:rsid w:val="00792FE3"/>
    <w:rsid w:val="007936F7"/>
    <w:rsid w:val="00793725"/>
    <w:rsid w:val="007937E2"/>
    <w:rsid w:val="0079396E"/>
    <w:rsid w:val="00793DEE"/>
    <w:rsid w:val="00794668"/>
    <w:rsid w:val="00794B39"/>
    <w:rsid w:val="00794BCD"/>
    <w:rsid w:val="00794CEE"/>
    <w:rsid w:val="00794DF4"/>
    <w:rsid w:val="0079542F"/>
    <w:rsid w:val="00796E47"/>
    <w:rsid w:val="00797406"/>
    <w:rsid w:val="00797609"/>
    <w:rsid w:val="00797D9E"/>
    <w:rsid w:val="00797E4F"/>
    <w:rsid w:val="007A00F8"/>
    <w:rsid w:val="007A0F1F"/>
    <w:rsid w:val="007A1094"/>
    <w:rsid w:val="007A1F4A"/>
    <w:rsid w:val="007A23B8"/>
    <w:rsid w:val="007A24F0"/>
    <w:rsid w:val="007A2752"/>
    <w:rsid w:val="007A2A1E"/>
    <w:rsid w:val="007A36E7"/>
    <w:rsid w:val="007A3822"/>
    <w:rsid w:val="007A3BA8"/>
    <w:rsid w:val="007A3C37"/>
    <w:rsid w:val="007A3D96"/>
    <w:rsid w:val="007A3DFE"/>
    <w:rsid w:val="007A4585"/>
    <w:rsid w:val="007A4BCD"/>
    <w:rsid w:val="007A4DB1"/>
    <w:rsid w:val="007A4FB0"/>
    <w:rsid w:val="007A52EC"/>
    <w:rsid w:val="007A56E5"/>
    <w:rsid w:val="007A579B"/>
    <w:rsid w:val="007A58E9"/>
    <w:rsid w:val="007A5C61"/>
    <w:rsid w:val="007A5DB2"/>
    <w:rsid w:val="007A68DB"/>
    <w:rsid w:val="007A69C6"/>
    <w:rsid w:val="007A6A79"/>
    <w:rsid w:val="007A6C37"/>
    <w:rsid w:val="007B01F9"/>
    <w:rsid w:val="007B07F7"/>
    <w:rsid w:val="007B254D"/>
    <w:rsid w:val="007B280C"/>
    <w:rsid w:val="007B2D97"/>
    <w:rsid w:val="007B2E61"/>
    <w:rsid w:val="007B462F"/>
    <w:rsid w:val="007B52F1"/>
    <w:rsid w:val="007B5595"/>
    <w:rsid w:val="007B5CAC"/>
    <w:rsid w:val="007B5E87"/>
    <w:rsid w:val="007B5EB2"/>
    <w:rsid w:val="007B5EE5"/>
    <w:rsid w:val="007B6495"/>
    <w:rsid w:val="007B6C60"/>
    <w:rsid w:val="007B6F90"/>
    <w:rsid w:val="007B7150"/>
    <w:rsid w:val="007B7188"/>
    <w:rsid w:val="007B71C6"/>
    <w:rsid w:val="007B7389"/>
    <w:rsid w:val="007B7BE3"/>
    <w:rsid w:val="007B7F24"/>
    <w:rsid w:val="007B7FD6"/>
    <w:rsid w:val="007C031E"/>
    <w:rsid w:val="007C03DE"/>
    <w:rsid w:val="007C147D"/>
    <w:rsid w:val="007C1593"/>
    <w:rsid w:val="007C1C10"/>
    <w:rsid w:val="007C1F7B"/>
    <w:rsid w:val="007C1FE2"/>
    <w:rsid w:val="007C2EA7"/>
    <w:rsid w:val="007C3031"/>
    <w:rsid w:val="007C3FCB"/>
    <w:rsid w:val="007C4154"/>
    <w:rsid w:val="007C4170"/>
    <w:rsid w:val="007C41F6"/>
    <w:rsid w:val="007C4CD7"/>
    <w:rsid w:val="007C4F5F"/>
    <w:rsid w:val="007C597C"/>
    <w:rsid w:val="007C5A56"/>
    <w:rsid w:val="007C5D59"/>
    <w:rsid w:val="007C692C"/>
    <w:rsid w:val="007C6D15"/>
    <w:rsid w:val="007C6DFE"/>
    <w:rsid w:val="007C6E38"/>
    <w:rsid w:val="007C7289"/>
    <w:rsid w:val="007C7F5F"/>
    <w:rsid w:val="007D0020"/>
    <w:rsid w:val="007D00B7"/>
    <w:rsid w:val="007D08BE"/>
    <w:rsid w:val="007D0BB0"/>
    <w:rsid w:val="007D0BCF"/>
    <w:rsid w:val="007D1AE4"/>
    <w:rsid w:val="007D22C4"/>
    <w:rsid w:val="007D2452"/>
    <w:rsid w:val="007D2EA6"/>
    <w:rsid w:val="007D3250"/>
    <w:rsid w:val="007D3286"/>
    <w:rsid w:val="007D345E"/>
    <w:rsid w:val="007D38FF"/>
    <w:rsid w:val="007D3C2C"/>
    <w:rsid w:val="007D3DFE"/>
    <w:rsid w:val="007D40B2"/>
    <w:rsid w:val="007D4257"/>
    <w:rsid w:val="007D4340"/>
    <w:rsid w:val="007D43A6"/>
    <w:rsid w:val="007D4724"/>
    <w:rsid w:val="007D490E"/>
    <w:rsid w:val="007D4DA0"/>
    <w:rsid w:val="007D4DFA"/>
    <w:rsid w:val="007D51A5"/>
    <w:rsid w:val="007D5A5B"/>
    <w:rsid w:val="007D6174"/>
    <w:rsid w:val="007D631F"/>
    <w:rsid w:val="007D63AF"/>
    <w:rsid w:val="007D6687"/>
    <w:rsid w:val="007D682A"/>
    <w:rsid w:val="007D6BD9"/>
    <w:rsid w:val="007D7043"/>
    <w:rsid w:val="007D771E"/>
    <w:rsid w:val="007D77E2"/>
    <w:rsid w:val="007D7A0D"/>
    <w:rsid w:val="007E0058"/>
    <w:rsid w:val="007E034E"/>
    <w:rsid w:val="007E03CE"/>
    <w:rsid w:val="007E03EF"/>
    <w:rsid w:val="007E13BB"/>
    <w:rsid w:val="007E15BE"/>
    <w:rsid w:val="007E1977"/>
    <w:rsid w:val="007E1AD3"/>
    <w:rsid w:val="007E1BCB"/>
    <w:rsid w:val="007E1C90"/>
    <w:rsid w:val="007E209E"/>
    <w:rsid w:val="007E20D8"/>
    <w:rsid w:val="007E24C0"/>
    <w:rsid w:val="007E268A"/>
    <w:rsid w:val="007E2AA1"/>
    <w:rsid w:val="007E3136"/>
    <w:rsid w:val="007E33EB"/>
    <w:rsid w:val="007E35D2"/>
    <w:rsid w:val="007E378C"/>
    <w:rsid w:val="007E37ED"/>
    <w:rsid w:val="007E3B65"/>
    <w:rsid w:val="007E4B62"/>
    <w:rsid w:val="007E4DDF"/>
    <w:rsid w:val="007E4DF6"/>
    <w:rsid w:val="007E50DA"/>
    <w:rsid w:val="007E53B0"/>
    <w:rsid w:val="007E5657"/>
    <w:rsid w:val="007E5F09"/>
    <w:rsid w:val="007E6455"/>
    <w:rsid w:val="007E6BCF"/>
    <w:rsid w:val="007E6C4E"/>
    <w:rsid w:val="007E76CC"/>
    <w:rsid w:val="007E7A34"/>
    <w:rsid w:val="007F049E"/>
    <w:rsid w:val="007F0E65"/>
    <w:rsid w:val="007F0F3B"/>
    <w:rsid w:val="007F188B"/>
    <w:rsid w:val="007F1A33"/>
    <w:rsid w:val="007F1D6F"/>
    <w:rsid w:val="007F1E96"/>
    <w:rsid w:val="007F1F48"/>
    <w:rsid w:val="007F229B"/>
    <w:rsid w:val="007F24CD"/>
    <w:rsid w:val="007F2506"/>
    <w:rsid w:val="007F317A"/>
    <w:rsid w:val="007F3675"/>
    <w:rsid w:val="007F3D6E"/>
    <w:rsid w:val="007F447B"/>
    <w:rsid w:val="007F542B"/>
    <w:rsid w:val="007F549C"/>
    <w:rsid w:val="007F5DDA"/>
    <w:rsid w:val="007F61FE"/>
    <w:rsid w:val="007F692A"/>
    <w:rsid w:val="007F6CCE"/>
    <w:rsid w:val="007F6D0B"/>
    <w:rsid w:val="007F6D7C"/>
    <w:rsid w:val="007F72A4"/>
    <w:rsid w:val="007F7333"/>
    <w:rsid w:val="007F7350"/>
    <w:rsid w:val="007F76CD"/>
    <w:rsid w:val="007F774B"/>
    <w:rsid w:val="007F7985"/>
    <w:rsid w:val="008000E6"/>
    <w:rsid w:val="00800247"/>
    <w:rsid w:val="008008C3"/>
    <w:rsid w:val="00801107"/>
    <w:rsid w:val="00801EF6"/>
    <w:rsid w:val="00801F30"/>
    <w:rsid w:val="008026DD"/>
    <w:rsid w:val="008027C5"/>
    <w:rsid w:val="00802A68"/>
    <w:rsid w:val="00802C73"/>
    <w:rsid w:val="00802D0C"/>
    <w:rsid w:val="00802E92"/>
    <w:rsid w:val="00802FCC"/>
    <w:rsid w:val="00803473"/>
    <w:rsid w:val="0080353C"/>
    <w:rsid w:val="00803C66"/>
    <w:rsid w:val="00803EEA"/>
    <w:rsid w:val="00804314"/>
    <w:rsid w:val="00804617"/>
    <w:rsid w:val="008047A4"/>
    <w:rsid w:val="008049B8"/>
    <w:rsid w:val="00804A18"/>
    <w:rsid w:val="00804F0D"/>
    <w:rsid w:val="00806569"/>
    <w:rsid w:val="00806834"/>
    <w:rsid w:val="00807B00"/>
    <w:rsid w:val="00807C5C"/>
    <w:rsid w:val="008101EC"/>
    <w:rsid w:val="00810424"/>
    <w:rsid w:val="00810443"/>
    <w:rsid w:val="0081061D"/>
    <w:rsid w:val="0081080E"/>
    <w:rsid w:val="00811370"/>
    <w:rsid w:val="00811818"/>
    <w:rsid w:val="00811F10"/>
    <w:rsid w:val="00812A98"/>
    <w:rsid w:val="00812C19"/>
    <w:rsid w:val="00812DEE"/>
    <w:rsid w:val="00812F12"/>
    <w:rsid w:val="00813125"/>
    <w:rsid w:val="008135FE"/>
    <w:rsid w:val="00813949"/>
    <w:rsid w:val="00813AEC"/>
    <w:rsid w:val="00814112"/>
    <w:rsid w:val="008141FE"/>
    <w:rsid w:val="00814415"/>
    <w:rsid w:val="00814E63"/>
    <w:rsid w:val="00814FA5"/>
    <w:rsid w:val="00815564"/>
    <w:rsid w:val="00815592"/>
    <w:rsid w:val="0081562A"/>
    <w:rsid w:val="00815644"/>
    <w:rsid w:val="00815CD4"/>
    <w:rsid w:val="00816CA9"/>
    <w:rsid w:val="00816D1E"/>
    <w:rsid w:val="00816D3F"/>
    <w:rsid w:val="00817237"/>
    <w:rsid w:val="00817827"/>
    <w:rsid w:val="008204B5"/>
    <w:rsid w:val="00820B3E"/>
    <w:rsid w:val="00820F39"/>
    <w:rsid w:val="008214C4"/>
    <w:rsid w:val="008225A0"/>
    <w:rsid w:val="00822979"/>
    <w:rsid w:val="00822FBF"/>
    <w:rsid w:val="008237CD"/>
    <w:rsid w:val="008239DE"/>
    <w:rsid w:val="00823EDE"/>
    <w:rsid w:val="00824AC8"/>
    <w:rsid w:val="00824FB4"/>
    <w:rsid w:val="00824FDA"/>
    <w:rsid w:val="00824FE8"/>
    <w:rsid w:val="00825352"/>
    <w:rsid w:val="00825727"/>
    <w:rsid w:val="00825B40"/>
    <w:rsid w:val="0082648D"/>
    <w:rsid w:val="00826F15"/>
    <w:rsid w:val="00826F94"/>
    <w:rsid w:val="0082724E"/>
    <w:rsid w:val="0082727E"/>
    <w:rsid w:val="00827B3B"/>
    <w:rsid w:val="0083057B"/>
    <w:rsid w:val="00830609"/>
    <w:rsid w:val="00830611"/>
    <w:rsid w:val="008308BF"/>
    <w:rsid w:val="008309AF"/>
    <w:rsid w:val="00830A85"/>
    <w:rsid w:val="00830C82"/>
    <w:rsid w:val="008314BF"/>
    <w:rsid w:val="008314CD"/>
    <w:rsid w:val="00831D03"/>
    <w:rsid w:val="00832D4E"/>
    <w:rsid w:val="0083384D"/>
    <w:rsid w:val="008340F8"/>
    <w:rsid w:val="008342C2"/>
    <w:rsid w:val="008349B0"/>
    <w:rsid w:val="008349F1"/>
    <w:rsid w:val="008356D4"/>
    <w:rsid w:val="00835FF7"/>
    <w:rsid w:val="0083603D"/>
    <w:rsid w:val="008363F1"/>
    <w:rsid w:val="0083667B"/>
    <w:rsid w:val="008369B4"/>
    <w:rsid w:val="00836F4E"/>
    <w:rsid w:val="00837E5C"/>
    <w:rsid w:val="008403DF"/>
    <w:rsid w:val="00840732"/>
    <w:rsid w:val="00840E8D"/>
    <w:rsid w:val="0084120E"/>
    <w:rsid w:val="0084173F"/>
    <w:rsid w:val="00841B19"/>
    <w:rsid w:val="008421AD"/>
    <w:rsid w:val="00842A09"/>
    <w:rsid w:val="008430FB"/>
    <w:rsid w:val="008438C6"/>
    <w:rsid w:val="008439CF"/>
    <w:rsid w:val="008443C2"/>
    <w:rsid w:val="00844509"/>
    <w:rsid w:val="008447AC"/>
    <w:rsid w:val="008448E1"/>
    <w:rsid w:val="00844DFE"/>
    <w:rsid w:val="00845069"/>
    <w:rsid w:val="0084537C"/>
    <w:rsid w:val="00845434"/>
    <w:rsid w:val="00845624"/>
    <w:rsid w:val="0084589D"/>
    <w:rsid w:val="00846511"/>
    <w:rsid w:val="0084659D"/>
    <w:rsid w:val="0084682D"/>
    <w:rsid w:val="00846B37"/>
    <w:rsid w:val="00846DF9"/>
    <w:rsid w:val="00847059"/>
    <w:rsid w:val="00847085"/>
    <w:rsid w:val="00847155"/>
    <w:rsid w:val="008473BD"/>
    <w:rsid w:val="00847408"/>
    <w:rsid w:val="008474BF"/>
    <w:rsid w:val="0084774F"/>
    <w:rsid w:val="00850489"/>
    <w:rsid w:val="00850ABC"/>
    <w:rsid w:val="00850BFB"/>
    <w:rsid w:val="00851112"/>
    <w:rsid w:val="00851E42"/>
    <w:rsid w:val="0085245B"/>
    <w:rsid w:val="008525B5"/>
    <w:rsid w:val="00852656"/>
    <w:rsid w:val="008529E5"/>
    <w:rsid w:val="00852B1D"/>
    <w:rsid w:val="00852B7D"/>
    <w:rsid w:val="00852EAE"/>
    <w:rsid w:val="00854155"/>
    <w:rsid w:val="00854387"/>
    <w:rsid w:val="0085442D"/>
    <w:rsid w:val="008548BA"/>
    <w:rsid w:val="0085538B"/>
    <w:rsid w:val="00855612"/>
    <w:rsid w:val="0085564A"/>
    <w:rsid w:val="008559C5"/>
    <w:rsid w:val="00855BFA"/>
    <w:rsid w:val="00855E87"/>
    <w:rsid w:val="008561AF"/>
    <w:rsid w:val="00856275"/>
    <w:rsid w:val="00856C07"/>
    <w:rsid w:val="0085716B"/>
    <w:rsid w:val="00857672"/>
    <w:rsid w:val="008579CA"/>
    <w:rsid w:val="00857CE8"/>
    <w:rsid w:val="00857E0F"/>
    <w:rsid w:val="00857E75"/>
    <w:rsid w:val="0086016A"/>
    <w:rsid w:val="00860778"/>
    <w:rsid w:val="00860A38"/>
    <w:rsid w:val="00861179"/>
    <w:rsid w:val="00861271"/>
    <w:rsid w:val="008619F7"/>
    <w:rsid w:val="00862055"/>
    <w:rsid w:val="008620D9"/>
    <w:rsid w:val="0086215A"/>
    <w:rsid w:val="0086236D"/>
    <w:rsid w:val="00862844"/>
    <w:rsid w:val="00862955"/>
    <w:rsid w:val="00862D70"/>
    <w:rsid w:val="008631A6"/>
    <w:rsid w:val="00863599"/>
    <w:rsid w:val="00863899"/>
    <w:rsid w:val="00863B41"/>
    <w:rsid w:val="00863EE9"/>
    <w:rsid w:val="00864160"/>
    <w:rsid w:val="00864207"/>
    <w:rsid w:val="00864871"/>
    <w:rsid w:val="0086593B"/>
    <w:rsid w:val="00865972"/>
    <w:rsid w:val="00865A97"/>
    <w:rsid w:val="00865B4D"/>
    <w:rsid w:val="00865E9B"/>
    <w:rsid w:val="0086606D"/>
    <w:rsid w:val="008673E0"/>
    <w:rsid w:val="0086777E"/>
    <w:rsid w:val="00867AB3"/>
    <w:rsid w:val="00867E99"/>
    <w:rsid w:val="00870292"/>
    <w:rsid w:val="008706AF"/>
    <w:rsid w:val="00870719"/>
    <w:rsid w:val="00870C61"/>
    <w:rsid w:val="00870EB7"/>
    <w:rsid w:val="00871A7D"/>
    <w:rsid w:val="00871B0C"/>
    <w:rsid w:val="00871EBF"/>
    <w:rsid w:val="008721A9"/>
    <w:rsid w:val="008723A9"/>
    <w:rsid w:val="00872941"/>
    <w:rsid w:val="00872A72"/>
    <w:rsid w:val="00872AC1"/>
    <w:rsid w:val="00872C00"/>
    <w:rsid w:val="00872D26"/>
    <w:rsid w:val="0087337B"/>
    <w:rsid w:val="00873487"/>
    <w:rsid w:val="0087407F"/>
    <w:rsid w:val="00874510"/>
    <w:rsid w:val="00874A84"/>
    <w:rsid w:val="00874D46"/>
    <w:rsid w:val="00875495"/>
    <w:rsid w:val="00875849"/>
    <w:rsid w:val="0087589C"/>
    <w:rsid w:val="00875C20"/>
    <w:rsid w:val="00875C69"/>
    <w:rsid w:val="008761A7"/>
    <w:rsid w:val="00876BF8"/>
    <w:rsid w:val="00876D04"/>
    <w:rsid w:val="00876D79"/>
    <w:rsid w:val="00876EC0"/>
    <w:rsid w:val="008771C5"/>
    <w:rsid w:val="00877310"/>
    <w:rsid w:val="0087767B"/>
    <w:rsid w:val="008777CC"/>
    <w:rsid w:val="0087784F"/>
    <w:rsid w:val="008778E8"/>
    <w:rsid w:val="008779C0"/>
    <w:rsid w:val="00877A11"/>
    <w:rsid w:val="00877D00"/>
    <w:rsid w:val="00880584"/>
    <w:rsid w:val="00880677"/>
    <w:rsid w:val="0088094D"/>
    <w:rsid w:val="00880A99"/>
    <w:rsid w:val="00880C0B"/>
    <w:rsid w:val="00880D2D"/>
    <w:rsid w:val="00880D52"/>
    <w:rsid w:val="00881A3A"/>
    <w:rsid w:val="00881C71"/>
    <w:rsid w:val="00881C7E"/>
    <w:rsid w:val="00881F03"/>
    <w:rsid w:val="008822F9"/>
    <w:rsid w:val="00882CAE"/>
    <w:rsid w:val="00882E32"/>
    <w:rsid w:val="008833E1"/>
    <w:rsid w:val="00883879"/>
    <w:rsid w:val="00883C91"/>
    <w:rsid w:val="008842B5"/>
    <w:rsid w:val="00884498"/>
    <w:rsid w:val="00884645"/>
    <w:rsid w:val="0088478D"/>
    <w:rsid w:val="008849AB"/>
    <w:rsid w:val="00884A26"/>
    <w:rsid w:val="00884C2D"/>
    <w:rsid w:val="00884E25"/>
    <w:rsid w:val="00884E39"/>
    <w:rsid w:val="0088508D"/>
    <w:rsid w:val="008852F8"/>
    <w:rsid w:val="00885629"/>
    <w:rsid w:val="008856B1"/>
    <w:rsid w:val="00885A6A"/>
    <w:rsid w:val="008861F6"/>
    <w:rsid w:val="00886E78"/>
    <w:rsid w:val="008870BC"/>
    <w:rsid w:val="00887104"/>
    <w:rsid w:val="0088775F"/>
    <w:rsid w:val="00887797"/>
    <w:rsid w:val="00887928"/>
    <w:rsid w:val="00887AEE"/>
    <w:rsid w:val="00887DB7"/>
    <w:rsid w:val="008900CD"/>
    <w:rsid w:val="00890253"/>
    <w:rsid w:val="00890465"/>
    <w:rsid w:val="008905F7"/>
    <w:rsid w:val="008916EF"/>
    <w:rsid w:val="00891A4D"/>
    <w:rsid w:val="00891BAF"/>
    <w:rsid w:val="008920BB"/>
    <w:rsid w:val="008923A9"/>
    <w:rsid w:val="008924AD"/>
    <w:rsid w:val="008925AB"/>
    <w:rsid w:val="00892752"/>
    <w:rsid w:val="008927B1"/>
    <w:rsid w:val="0089317F"/>
    <w:rsid w:val="0089366D"/>
    <w:rsid w:val="008937EC"/>
    <w:rsid w:val="0089394C"/>
    <w:rsid w:val="008939C5"/>
    <w:rsid w:val="00893A0D"/>
    <w:rsid w:val="00893B04"/>
    <w:rsid w:val="00893B93"/>
    <w:rsid w:val="00893D83"/>
    <w:rsid w:val="00893FB1"/>
    <w:rsid w:val="00894344"/>
    <w:rsid w:val="00894540"/>
    <w:rsid w:val="00894740"/>
    <w:rsid w:val="00894D36"/>
    <w:rsid w:val="00894F4A"/>
    <w:rsid w:val="00895481"/>
    <w:rsid w:val="00895A99"/>
    <w:rsid w:val="008962D0"/>
    <w:rsid w:val="00896843"/>
    <w:rsid w:val="00896AD4"/>
    <w:rsid w:val="00896B6E"/>
    <w:rsid w:val="00896F87"/>
    <w:rsid w:val="008974D0"/>
    <w:rsid w:val="00897DCE"/>
    <w:rsid w:val="008A0274"/>
    <w:rsid w:val="008A0B3B"/>
    <w:rsid w:val="008A1692"/>
    <w:rsid w:val="008A17C4"/>
    <w:rsid w:val="008A1BFB"/>
    <w:rsid w:val="008A1CDB"/>
    <w:rsid w:val="008A1D3E"/>
    <w:rsid w:val="008A1F7D"/>
    <w:rsid w:val="008A1F8D"/>
    <w:rsid w:val="008A2024"/>
    <w:rsid w:val="008A25CE"/>
    <w:rsid w:val="008A285B"/>
    <w:rsid w:val="008A2E1B"/>
    <w:rsid w:val="008A2E6F"/>
    <w:rsid w:val="008A3268"/>
    <w:rsid w:val="008A3CBE"/>
    <w:rsid w:val="008A400C"/>
    <w:rsid w:val="008A4219"/>
    <w:rsid w:val="008A430E"/>
    <w:rsid w:val="008A4AC4"/>
    <w:rsid w:val="008A4E14"/>
    <w:rsid w:val="008A5345"/>
    <w:rsid w:val="008A5531"/>
    <w:rsid w:val="008A5768"/>
    <w:rsid w:val="008A69DE"/>
    <w:rsid w:val="008A6B21"/>
    <w:rsid w:val="008A6EFF"/>
    <w:rsid w:val="008A7968"/>
    <w:rsid w:val="008B00A2"/>
    <w:rsid w:val="008B0229"/>
    <w:rsid w:val="008B035D"/>
    <w:rsid w:val="008B04E3"/>
    <w:rsid w:val="008B0F01"/>
    <w:rsid w:val="008B127F"/>
    <w:rsid w:val="008B12C7"/>
    <w:rsid w:val="008B1776"/>
    <w:rsid w:val="008B2331"/>
    <w:rsid w:val="008B26D2"/>
    <w:rsid w:val="008B3590"/>
    <w:rsid w:val="008B36E3"/>
    <w:rsid w:val="008B420D"/>
    <w:rsid w:val="008B421C"/>
    <w:rsid w:val="008B46F5"/>
    <w:rsid w:val="008B4910"/>
    <w:rsid w:val="008B4946"/>
    <w:rsid w:val="008B5184"/>
    <w:rsid w:val="008B523B"/>
    <w:rsid w:val="008B5A49"/>
    <w:rsid w:val="008B5B37"/>
    <w:rsid w:val="008B5DD2"/>
    <w:rsid w:val="008B60A5"/>
    <w:rsid w:val="008B640B"/>
    <w:rsid w:val="008B6D00"/>
    <w:rsid w:val="008B6E1E"/>
    <w:rsid w:val="008B6F28"/>
    <w:rsid w:val="008B70D4"/>
    <w:rsid w:val="008B76D5"/>
    <w:rsid w:val="008B79DB"/>
    <w:rsid w:val="008B7CF9"/>
    <w:rsid w:val="008C09D3"/>
    <w:rsid w:val="008C0A02"/>
    <w:rsid w:val="008C0F32"/>
    <w:rsid w:val="008C1669"/>
    <w:rsid w:val="008C16BB"/>
    <w:rsid w:val="008C219E"/>
    <w:rsid w:val="008C220C"/>
    <w:rsid w:val="008C2BC2"/>
    <w:rsid w:val="008C2CB3"/>
    <w:rsid w:val="008C334B"/>
    <w:rsid w:val="008C40B7"/>
    <w:rsid w:val="008C470F"/>
    <w:rsid w:val="008C4A32"/>
    <w:rsid w:val="008C53E8"/>
    <w:rsid w:val="008C5961"/>
    <w:rsid w:val="008C6795"/>
    <w:rsid w:val="008C7F4C"/>
    <w:rsid w:val="008D006E"/>
    <w:rsid w:val="008D010C"/>
    <w:rsid w:val="008D0785"/>
    <w:rsid w:val="008D07C5"/>
    <w:rsid w:val="008D09EB"/>
    <w:rsid w:val="008D1184"/>
    <w:rsid w:val="008D145E"/>
    <w:rsid w:val="008D1643"/>
    <w:rsid w:val="008D1FF3"/>
    <w:rsid w:val="008D2192"/>
    <w:rsid w:val="008D260A"/>
    <w:rsid w:val="008D29B3"/>
    <w:rsid w:val="008D2AC0"/>
    <w:rsid w:val="008D2CF9"/>
    <w:rsid w:val="008D2E0D"/>
    <w:rsid w:val="008D3479"/>
    <w:rsid w:val="008D3EB8"/>
    <w:rsid w:val="008D4259"/>
    <w:rsid w:val="008D4886"/>
    <w:rsid w:val="008D4DB2"/>
    <w:rsid w:val="008D4F54"/>
    <w:rsid w:val="008D5499"/>
    <w:rsid w:val="008D5D6D"/>
    <w:rsid w:val="008D6926"/>
    <w:rsid w:val="008D6A96"/>
    <w:rsid w:val="008D6B4E"/>
    <w:rsid w:val="008D6C0C"/>
    <w:rsid w:val="008D6D35"/>
    <w:rsid w:val="008D6ECF"/>
    <w:rsid w:val="008D7004"/>
    <w:rsid w:val="008D74C2"/>
    <w:rsid w:val="008D7642"/>
    <w:rsid w:val="008D7885"/>
    <w:rsid w:val="008D7B08"/>
    <w:rsid w:val="008E00D2"/>
    <w:rsid w:val="008E068C"/>
    <w:rsid w:val="008E0801"/>
    <w:rsid w:val="008E0B8A"/>
    <w:rsid w:val="008E0BAA"/>
    <w:rsid w:val="008E0E62"/>
    <w:rsid w:val="008E0EED"/>
    <w:rsid w:val="008E0FDD"/>
    <w:rsid w:val="008E175F"/>
    <w:rsid w:val="008E1E1F"/>
    <w:rsid w:val="008E2BAA"/>
    <w:rsid w:val="008E3318"/>
    <w:rsid w:val="008E346C"/>
    <w:rsid w:val="008E3F62"/>
    <w:rsid w:val="008E3FEB"/>
    <w:rsid w:val="008E4BA8"/>
    <w:rsid w:val="008E51E6"/>
    <w:rsid w:val="008E536B"/>
    <w:rsid w:val="008E58A9"/>
    <w:rsid w:val="008E593B"/>
    <w:rsid w:val="008E59C2"/>
    <w:rsid w:val="008E623B"/>
    <w:rsid w:val="008E62CD"/>
    <w:rsid w:val="008E6874"/>
    <w:rsid w:val="008E6885"/>
    <w:rsid w:val="008E7FCC"/>
    <w:rsid w:val="008E7FE4"/>
    <w:rsid w:val="008F003D"/>
    <w:rsid w:val="008F026D"/>
    <w:rsid w:val="008F04E0"/>
    <w:rsid w:val="008F0E4B"/>
    <w:rsid w:val="008F17D0"/>
    <w:rsid w:val="008F1ABD"/>
    <w:rsid w:val="008F1B94"/>
    <w:rsid w:val="008F1BD4"/>
    <w:rsid w:val="008F1FB6"/>
    <w:rsid w:val="008F1FD4"/>
    <w:rsid w:val="008F2A11"/>
    <w:rsid w:val="008F2B19"/>
    <w:rsid w:val="008F3675"/>
    <w:rsid w:val="008F3A16"/>
    <w:rsid w:val="008F3A68"/>
    <w:rsid w:val="008F3F10"/>
    <w:rsid w:val="008F3F8B"/>
    <w:rsid w:val="008F410C"/>
    <w:rsid w:val="008F43A8"/>
    <w:rsid w:val="008F48CA"/>
    <w:rsid w:val="008F50D3"/>
    <w:rsid w:val="008F539E"/>
    <w:rsid w:val="008F5DEF"/>
    <w:rsid w:val="008F65C4"/>
    <w:rsid w:val="008F666E"/>
    <w:rsid w:val="008F6BBE"/>
    <w:rsid w:val="008F6CDB"/>
    <w:rsid w:val="008F7532"/>
    <w:rsid w:val="008F777A"/>
    <w:rsid w:val="008F796F"/>
    <w:rsid w:val="008F7E0D"/>
    <w:rsid w:val="009000A1"/>
    <w:rsid w:val="009000E2"/>
    <w:rsid w:val="009002A9"/>
    <w:rsid w:val="00900432"/>
    <w:rsid w:val="0090046C"/>
    <w:rsid w:val="009005A3"/>
    <w:rsid w:val="00900934"/>
    <w:rsid w:val="00900E12"/>
    <w:rsid w:val="0090188F"/>
    <w:rsid w:val="00901B5E"/>
    <w:rsid w:val="00901C0D"/>
    <w:rsid w:val="00901EA9"/>
    <w:rsid w:val="00902070"/>
    <w:rsid w:val="009020E3"/>
    <w:rsid w:val="00902312"/>
    <w:rsid w:val="00902667"/>
    <w:rsid w:val="00902FC0"/>
    <w:rsid w:val="0090329E"/>
    <w:rsid w:val="00904101"/>
    <w:rsid w:val="00904255"/>
    <w:rsid w:val="0090429C"/>
    <w:rsid w:val="00904D04"/>
    <w:rsid w:val="00904EC7"/>
    <w:rsid w:val="009052DD"/>
    <w:rsid w:val="009058A3"/>
    <w:rsid w:val="00905CFA"/>
    <w:rsid w:val="009060FC"/>
    <w:rsid w:val="009063FF"/>
    <w:rsid w:val="00906406"/>
    <w:rsid w:val="00906C28"/>
    <w:rsid w:val="00906FD9"/>
    <w:rsid w:val="009073D4"/>
    <w:rsid w:val="00907913"/>
    <w:rsid w:val="009100B6"/>
    <w:rsid w:val="00910224"/>
    <w:rsid w:val="009105E1"/>
    <w:rsid w:val="00910AB9"/>
    <w:rsid w:val="00911010"/>
    <w:rsid w:val="00911080"/>
    <w:rsid w:val="00911CF0"/>
    <w:rsid w:val="009120FD"/>
    <w:rsid w:val="00912991"/>
    <w:rsid w:val="00912CE8"/>
    <w:rsid w:val="00912EE2"/>
    <w:rsid w:val="009138B3"/>
    <w:rsid w:val="009139CC"/>
    <w:rsid w:val="00913A12"/>
    <w:rsid w:val="00913A44"/>
    <w:rsid w:val="00914012"/>
    <w:rsid w:val="009141D2"/>
    <w:rsid w:val="00914D0E"/>
    <w:rsid w:val="00914DDD"/>
    <w:rsid w:val="00915003"/>
    <w:rsid w:val="0091560F"/>
    <w:rsid w:val="00915CC5"/>
    <w:rsid w:val="00915DC3"/>
    <w:rsid w:val="00915F37"/>
    <w:rsid w:val="009162D8"/>
    <w:rsid w:val="009163F0"/>
    <w:rsid w:val="009167C5"/>
    <w:rsid w:val="00916B77"/>
    <w:rsid w:val="0091734F"/>
    <w:rsid w:val="00917480"/>
    <w:rsid w:val="00917559"/>
    <w:rsid w:val="00917C0B"/>
    <w:rsid w:val="00920045"/>
    <w:rsid w:val="00920AB0"/>
    <w:rsid w:val="00920D08"/>
    <w:rsid w:val="00921756"/>
    <w:rsid w:val="0092181B"/>
    <w:rsid w:val="00921FF2"/>
    <w:rsid w:val="0092229C"/>
    <w:rsid w:val="0092252C"/>
    <w:rsid w:val="00922C59"/>
    <w:rsid w:val="009230C2"/>
    <w:rsid w:val="00923A66"/>
    <w:rsid w:val="00923BA1"/>
    <w:rsid w:val="00924583"/>
    <w:rsid w:val="00924635"/>
    <w:rsid w:val="00924E88"/>
    <w:rsid w:val="00924F53"/>
    <w:rsid w:val="00925025"/>
    <w:rsid w:val="0092528A"/>
    <w:rsid w:val="0092556D"/>
    <w:rsid w:val="009255C6"/>
    <w:rsid w:val="00925658"/>
    <w:rsid w:val="00925A6C"/>
    <w:rsid w:val="00925FD0"/>
    <w:rsid w:val="009269CF"/>
    <w:rsid w:val="00926EAC"/>
    <w:rsid w:val="00927007"/>
    <w:rsid w:val="00927282"/>
    <w:rsid w:val="009272D1"/>
    <w:rsid w:val="0092741B"/>
    <w:rsid w:val="009274A2"/>
    <w:rsid w:val="00927BD6"/>
    <w:rsid w:val="00927E90"/>
    <w:rsid w:val="00927F40"/>
    <w:rsid w:val="009302A3"/>
    <w:rsid w:val="009307E6"/>
    <w:rsid w:val="0093116E"/>
    <w:rsid w:val="009312E0"/>
    <w:rsid w:val="009313B2"/>
    <w:rsid w:val="00932186"/>
    <w:rsid w:val="00932AD7"/>
    <w:rsid w:val="00932FD0"/>
    <w:rsid w:val="0093378D"/>
    <w:rsid w:val="0093382C"/>
    <w:rsid w:val="009339B5"/>
    <w:rsid w:val="00933B8A"/>
    <w:rsid w:val="00933D1F"/>
    <w:rsid w:val="00933EC4"/>
    <w:rsid w:val="00934073"/>
    <w:rsid w:val="009340F6"/>
    <w:rsid w:val="009342E5"/>
    <w:rsid w:val="00934398"/>
    <w:rsid w:val="00934E6A"/>
    <w:rsid w:val="0093527B"/>
    <w:rsid w:val="009359B0"/>
    <w:rsid w:val="009359D0"/>
    <w:rsid w:val="00935D34"/>
    <w:rsid w:val="00935DCD"/>
    <w:rsid w:val="009373A5"/>
    <w:rsid w:val="00937450"/>
    <w:rsid w:val="00937748"/>
    <w:rsid w:val="009377ED"/>
    <w:rsid w:val="00937987"/>
    <w:rsid w:val="00937CFB"/>
    <w:rsid w:val="0094010F"/>
    <w:rsid w:val="009401D4"/>
    <w:rsid w:val="0094029C"/>
    <w:rsid w:val="0094075F"/>
    <w:rsid w:val="009408E9"/>
    <w:rsid w:val="00940ED8"/>
    <w:rsid w:val="00940FC4"/>
    <w:rsid w:val="00940FC9"/>
    <w:rsid w:val="00941011"/>
    <w:rsid w:val="0094152D"/>
    <w:rsid w:val="00942047"/>
    <w:rsid w:val="0094248D"/>
    <w:rsid w:val="00943100"/>
    <w:rsid w:val="00943531"/>
    <w:rsid w:val="009437C6"/>
    <w:rsid w:val="009438B2"/>
    <w:rsid w:val="009438FD"/>
    <w:rsid w:val="00943B68"/>
    <w:rsid w:val="0094416C"/>
    <w:rsid w:val="009448C8"/>
    <w:rsid w:val="00944E16"/>
    <w:rsid w:val="00944F60"/>
    <w:rsid w:val="00945298"/>
    <w:rsid w:val="0094565B"/>
    <w:rsid w:val="00946107"/>
    <w:rsid w:val="0094674A"/>
    <w:rsid w:val="009469A1"/>
    <w:rsid w:val="00946AA2"/>
    <w:rsid w:val="009474A9"/>
    <w:rsid w:val="009479E9"/>
    <w:rsid w:val="00947F42"/>
    <w:rsid w:val="00947FB9"/>
    <w:rsid w:val="00950927"/>
    <w:rsid w:val="00950C80"/>
    <w:rsid w:val="00951103"/>
    <w:rsid w:val="00951A49"/>
    <w:rsid w:val="00951B4D"/>
    <w:rsid w:val="009522FB"/>
    <w:rsid w:val="009524D9"/>
    <w:rsid w:val="00952561"/>
    <w:rsid w:val="009527D4"/>
    <w:rsid w:val="009540E9"/>
    <w:rsid w:val="00954217"/>
    <w:rsid w:val="00954433"/>
    <w:rsid w:val="009546A2"/>
    <w:rsid w:val="00954827"/>
    <w:rsid w:val="00954B54"/>
    <w:rsid w:val="00954C81"/>
    <w:rsid w:val="00954C8A"/>
    <w:rsid w:val="009550E1"/>
    <w:rsid w:val="00955366"/>
    <w:rsid w:val="00956119"/>
    <w:rsid w:val="00956120"/>
    <w:rsid w:val="009562ED"/>
    <w:rsid w:val="009563D6"/>
    <w:rsid w:val="009563ED"/>
    <w:rsid w:val="009569D5"/>
    <w:rsid w:val="00956CCB"/>
    <w:rsid w:val="00956F3F"/>
    <w:rsid w:val="00956F75"/>
    <w:rsid w:val="00957022"/>
    <w:rsid w:val="009577A8"/>
    <w:rsid w:val="00957980"/>
    <w:rsid w:val="009603EE"/>
    <w:rsid w:val="0096058A"/>
    <w:rsid w:val="009611B0"/>
    <w:rsid w:val="00961535"/>
    <w:rsid w:val="009615D8"/>
    <w:rsid w:val="009619FF"/>
    <w:rsid w:val="00962820"/>
    <w:rsid w:val="0096299E"/>
    <w:rsid w:val="00962B6F"/>
    <w:rsid w:val="00962C0A"/>
    <w:rsid w:val="00962E5F"/>
    <w:rsid w:val="00962F6A"/>
    <w:rsid w:val="009630EE"/>
    <w:rsid w:val="009638BF"/>
    <w:rsid w:val="009638F3"/>
    <w:rsid w:val="00963939"/>
    <w:rsid w:val="00963A01"/>
    <w:rsid w:val="0096420F"/>
    <w:rsid w:val="00964513"/>
    <w:rsid w:val="00964F4A"/>
    <w:rsid w:val="0096515F"/>
    <w:rsid w:val="00965AE5"/>
    <w:rsid w:val="00965F91"/>
    <w:rsid w:val="009660A2"/>
    <w:rsid w:val="00966595"/>
    <w:rsid w:val="00966FD7"/>
    <w:rsid w:val="00970622"/>
    <w:rsid w:val="00970E0D"/>
    <w:rsid w:val="009714D4"/>
    <w:rsid w:val="009719DE"/>
    <w:rsid w:val="009722B7"/>
    <w:rsid w:val="009724F9"/>
    <w:rsid w:val="0097332B"/>
    <w:rsid w:val="0097335C"/>
    <w:rsid w:val="00973592"/>
    <w:rsid w:val="009735E7"/>
    <w:rsid w:val="00973DD0"/>
    <w:rsid w:val="00973ECC"/>
    <w:rsid w:val="009747B5"/>
    <w:rsid w:val="009749D2"/>
    <w:rsid w:val="00974DAE"/>
    <w:rsid w:val="009755FC"/>
    <w:rsid w:val="00975962"/>
    <w:rsid w:val="00975D4A"/>
    <w:rsid w:val="00975F24"/>
    <w:rsid w:val="009764E3"/>
    <w:rsid w:val="00977894"/>
    <w:rsid w:val="009779AD"/>
    <w:rsid w:val="00980471"/>
    <w:rsid w:val="00980798"/>
    <w:rsid w:val="009808E4"/>
    <w:rsid w:val="00980DED"/>
    <w:rsid w:val="00980F61"/>
    <w:rsid w:val="00981188"/>
    <w:rsid w:val="00981795"/>
    <w:rsid w:val="009817D3"/>
    <w:rsid w:val="00981883"/>
    <w:rsid w:val="0098193A"/>
    <w:rsid w:val="00982B1F"/>
    <w:rsid w:val="00982B9B"/>
    <w:rsid w:val="00982E71"/>
    <w:rsid w:val="0098305C"/>
    <w:rsid w:val="009831D2"/>
    <w:rsid w:val="00983C8B"/>
    <w:rsid w:val="00983D75"/>
    <w:rsid w:val="0098456A"/>
    <w:rsid w:val="00984624"/>
    <w:rsid w:val="00984716"/>
    <w:rsid w:val="00984811"/>
    <w:rsid w:val="00984837"/>
    <w:rsid w:val="00984BB1"/>
    <w:rsid w:val="009853F2"/>
    <w:rsid w:val="00985AB7"/>
    <w:rsid w:val="00985DB3"/>
    <w:rsid w:val="00985FFB"/>
    <w:rsid w:val="00986652"/>
    <w:rsid w:val="00986B01"/>
    <w:rsid w:val="009875D3"/>
    <w:rsid w:val="009876EA"/>
    <w:rsid w:val="00987974"/>
    <w:rsid w:val="00987C3C"/>
    <w:rsid w:val="00990070"/>
    <w:rsid w:val="0099093D"/>
    <w:rsid w:val="00990C95"/>
    <w:rsid w:val="00991507"/>
    <w:rsid w:val="009917F7"/>
    <w:rsid w:val="00991C31"/>
    <w:rsid w:val="00992014"/>
    <w:rsid w:val="009920DC"/>
    <w:rsid w:val="009923F8"/>
    <w:rsid w:val="00992692"/>
    <w:rsid w:val="009931C8"/>
    <w:rsid w:val="0099327E"/>
    <w:rsid w:val="00993A93"/>
    <w:rsid w:val="00993C9B"/>
    <w:rsid w:val="00993D74"/>
    <w:rsid w:val="00993EB8"/>
    <w:rsid w:val="00993F18"/>
    <w:rsid w:val="009942EA"/>
    <w:rsid w:val="009947F8"/>
    <w:rsid w:val="0099483C"/>
    <w:rsid w:val="00994ABA"/>
    <w:rsid w:val="00994F48"/>
    <w:rsid w:val="00995DAB"/>
    <w:rsid w:val="009961E5"/>
    <w:rsid w:val="00996271"/>
    <w:rsid w:val="0099630F"/>
    <w:rsid w:val="0099763B"/>
    <w:rsid w:val="00997D9C"/>
    <w:rsid w:val="00997F4E"/>
    <w:rsid w:val="009A0BA9"/>
    <w:rsid w:val="009A1609"/>
    <w:rsid w:val="009A171B"/>
    <w:rsid w:val="009A3DBD"/>
    <w:rsid w:val="009A3DCB"/>
    <w:rsid w:val="009A4871"/>
    <w:rsid w:val="009A4905"/>
    <w:rsid w:val="009A4B29"/>
    <w:rsid w:val="009A4C61"/>
    <w:rsid w:val="009A4C8C"/>
    <w:rsid w:val="009A5D08"/>
    <w:rsid w:val="009A622D"/>
    <w:rsid w:val="009A6275"/>
    <w:rsid w:val="009A6EF2"/>
    <w:rsid w:val="009A6FB9"/>
    <w:rsid w:val="009A7170"/>
    <w:rsid w:val="009A7306"/>
    <w:rsid w:val="009A761C"/>
    <w:rsid w:val="009A78E0"/>
    <w:rsid w:val="009A7D45"/>
    <w:rsid w:val="009A7E21"/>
    <w:rsid w:val="009B073D"/>
    <w:rsid w:val="009B103D"/>
    <w:rsid w:val="009B11EE"/>
    <w:rsid w:val="009B12E3"/>
    <w:rsid w:val="009B1AC9"/>
    <w:rsid w:val="009B1D8D"/>
    <w:rsid w:val="009B20A4"/>
    <w:rsid w:val="009B23BB"/>
    <w:rsid w:val="009B23DD"/>
    <w:rsid w:val="009B2474"/>
    <w:rsid w:val="009B2547"/>
    <w:rsid w:val="009B26CD"/>
    <w:rsid w:val="009B2A46"/>
    <w:rsid w:val="009B2D6A"/>
    <w:rsid w:val="009B3038"/>
    <w:rsid w:val="009B38E4"/>
    <w:rsid w:val="009B4203"/>
    <w:rsid w:val="009B4F82"/>
    <w:rsid w:val="009B514E"/>
    <w:rsid w:val="009B5176"/>
    <w:rsid w:val="009B52EA"/>
    <w:rsid w:val="009B56D8"/>
    <w:rsid w:val="009B5BF8"/>
    <w:rsid w:val="009B5CA6"/>
    <w:rsid w:val="009B6113"/>
    <w:rsid w:val="009B6428"/>
    <w:rsid w:val="009B651F"/>
    <w:rsid w:val="009B66A9"/>
    <w:rsid w:val="009B6C45"/>
    <w:rsid w:val="009B6C7B"/>
    <w:rsid w:val="009B6F6C"/>
    <w:rsid w:val="009B78CC"/>
    <w:rsid w:val="009C040E"/>
    <w:rsid w:val="009C0C31"/>
    <w:rsid w:val="009C1C87"/>
    <w:rsid w:val="009C1D4A"/>
    <w:rsid w:val="009C2065"/>
    <w:rsid w:val="009C212F"/>
    <w:rsid w:val="009C2362"/>
    <w:rsid w:val="009C2381"/>
    <w:rsid w:val="009C2880"/>
    <w:rsid w:val="009C2F1F"/>
    <w:rsid w:val="009C2FB9"/>
    <w:rsid w:val="009C3C13"/>
    <w:rsid w:val="009C415B"/>
    <w:rsid w:val="009C4270"/>
    <w:rsid w:val="009C42A4"/>
    <w:rsid w:val="009C448C"/>
    <w:rsid w:val="009C4503"/>
    <w:rsid w:val="009C497F"/>
    <w:rsid w:val="009C4B04"/>
    <w:rsid w:val="009C4EDE"/>
    <w:rsid w:val="009C50BF"/>
    <w:rsid w:val="009C5C1F"/>
    <w:rsid w:val="009C5EA0"/>
    <w:rsid w:val="009C5FE2"/>
    <w:rsid w:val="009C6698"/>
    <w:rsid w:val="009C6716"/>
    <w:rsid w:val="009C6763"/>
    <w:rsid w:val="009C74A0"/>
    <w:rsid w:val="009C75EA"/>
    <w:rsid w:val="009C7842"/>
    <w:rsid w:val="009C7B72"/>
    <w:rsid w:val="009C7E62"/>
    <w:rsid w:val="009D0407"/>
    <w:rsid w:val="009D0B5F"/>
    <w:rsid w:val="009D0C4D"/>
    <w:rsid w:val="009D0D6F"/>
    <w:rsid w:val="009D1171"/>
    <w:rsid w:val="009D1410"/>
    <w:rsid w:val="009D1417"/>
    <w:rsid w:val="009D183B"/>
    <w:rsid w:val="009D1DBA"/>
    <w:rsid w:val="009D1F8E"/>
    <w:rsid w:val="009D2172"/>
    <w:rsid w:val="009D256F"/>
    <w:rsid w:val="009D2C25"/>
    <w:rsid w:val="009D2EBC"/>
    <w:rsid w:val="009D3018"/>
    <w:rsid w:val="009D3164"/>
    <w:rsid w:val="009D379B"/>
    <w:rsid w:val="009D3F6C"/>
    <w:rsid w:val="009D4457"/>
    <w:rsid w:val="009D449B"/>
    <w:rsid w:val="009D45AB"/>
    <w:rsid w:val="009D4637"/>
    <w:rsid w:val="009D46A7"/>
    <w:rsid w:val="009D4815"/>
    <w:rsid w:val="009D48A5"/>
    <w:rsid w:val="009D493D"/>
    <w:rsid w:val="009D4B4F"/>
    <w:rsid w:val="009D4D91"/>
    <w:rsid w:val="009D4E8C"/>
    <w:rsid w:val="009D4FE6"/>
    <w:rsid w:val="009D5CF3"/>
    <w:rsid w:val="009D6130"/>
    <w:rsid w:val="009D6418"/>
    <w:rsid w:val="009D641E"/>
    <w:rsid w:val="009D65B0"/>
    <w:rsid w:val="009D72A9"/>
    <w:rsid w:val="009D755D"/>
    <w:rsid w:val="009D7BCB"/>
    <w:rsid w:val="009D7D85"/>
    <w:rsid w:val="009E01C2"/>
    <w:rsid w:val="009E13D8"/>
    <w:rsid w:val="009E1800"/>
    <w:rsid w:val="009E1A19"/>
    <w:rsid w:val="009E1A46"/>
    <w:rsid w:val="009E20E9"/>
    <w:rsid w:val="009E2468"/>
    <w:rsid w:val="009E2587"/>
    <w:rsid w:val="009E2AFB"/>
    <w:rsid w:val="009E2C56"/>
    <w:rsid w:val="009E2D1F"/>
    <w:rsid w:val="009E31CB"/>
    <w:rsid w:val="009E3328"/>
    <w:rsid w:val="009E3433"/>
    <w:rsid w:val="009E3697"/>
    <w:rsid w:val="009E3B05"/>
    <w:rsid w:val="009E3DFF"/>
    <w:rsid w:val="009E3F23"/>
    <w:rsid w:val="009E41CB"/>
    <w:rsid w:val="009E41E6"/>
    <w:rsid w:val="009E4682"/>
    <w:rsid w:val="009E483A"/>
    <w:rsid w:val="009E4D68"/>
    <w:rsid w:val="009E5134"/>
    <w:rsid w:val="009E51D6"/>
    <w:rsid w:val="009E57F2"/>
    <w:rsid w:val="009E629F"/>
    <w:rsid w:val="009E6903"/>
    <w:rsid w:val="009E69B7"/>
    <w:rsid w:val="009E72EA"/>
    <w:rsid w:val="009E7317"/>
    <w:rsid w:val="009E7AE1"/>
    <w:rsid w:val="009E7C84"/>
    <w:rsid w:val="009E7E7D"/>
    <w:rsid w:val="009F03FE"/>
    <w:rsid w:val="009F04CA"/>
    <w:rsid w:val="009F050A"/>
    <w:rsid w:val="009F059C"/>
    <w:rsid w:val="009F1121"/>
    <w:rsid w:val="009F13B4"/>
    <w:rsid w:val="009F1F18"/>
    <w:rsid w:val="009F1F9D"/>
    <w:rsid w:val="009F26F9"/>
    <w:rsid w:val="009F2CE9"/>
    <w:rsid w:val="009F36CF"/>
    <w:rsid w:val="009F3875"/>
    <w:rsid w:val="009F3A04"/>
    <w:rsid w:val="009F4AD4"/>
    <w:rsid w:val="009F4B14"/>
    <w:rsid w:val="009F50AC"/>
    <w:rsid w:val="009F543A"/>
    <w:rsid w:val="009F5B17"/>
    <w:rsid w:val="009F5E43"/>
    <w:rsid w:val="009F65F3"/>
    <w:rsid w:val="009F6654"/>
    <w:rsid w:val="009F6A5F"/>
    <w:rsid w:val="009F6B6F"/>
    <w:rsid w:val="009F6BC4"/>
    <w:rsid w:val="009F782F"/>
    <w:rsid w:val="009F7871"/>
    <w:rsid w:val="00A000B1"/>
    <w:rsid w:val="00A00582"/>
    <w:rsid w:val="00A00BF6"/>
    <w:rsid w:val="00A00CE9"/>
    <w:rsid w:val="00A010B3"/>
    <w:rsid w:val="00A0129D"/>
    <w:rsid w:val="00A0174F"/>
    <w:rsid w:val="00A020E4"/>
    <w:rsid w:val="00A02119"/>
    <w:rsid w:val="00A02131"/>
    <w:rsid w:val="00A025E8"/>
    <w:rsid w:val="00A027B0"/>
    <w:rsid w:val="00A02FAE"/>
    <w:rsid w:val="00A0307F"/>
    <w:rsid w:val="00A030C7"/>
    <w:rsid w:val="00A03683"/>
    <w:rsid w:val="00A03908"/>
    <w:rsid w:val="00A039C0"/>
    <w:rsid w:val="00A03AE4"/>
    <w:rsid w:val="00A03CE7"/>
    <w:rsid w:val="00A03D19"/>
    <w:rsid w:val="00A04207"/>
    <w:rsid w:val="00A04570"/>
    <w:rsid w:val="00A04AAA"/>
    <w:rsid w:val="00A0500A"/>
    <w:rsid w:val="00A0574D"/>
    <w:rsid w:val="00A05BA2"/>
    <w:rsid w:val="00A05C15"/>
    <w:rsid w:val="00A05DBB"/>
    <w:rsid w:val="00A062CC"/>
    <w:rsid w:val="00A06303"/>
    <w:rsid w:val="00A063FD"/>
    <w:rsid w:val="00A067D5"/>
    <w:rsid w:val="00A06DCA"/>
    <w:rsid w:val="00A07124"/>
    <w:rsid w:val="00A07702"/>
    <w:rsid w:val="00A07CE3"/>
    <w:rsid w:val="00A07D15"/>
    <w:rsid w:val="00A1022A"/>
    <w:rsid w:val="00A1033A"/>
    <w:rsid w:val="00A104F5"/>
    <w:rsid w:val="00A104FE"/>
    <w:rsid w:val="00A10E81"/>
    <w:rsid w:val="00A118E7"/>
    <w:rsid w:val="00A119B4"/>
    <w:rsid w:val="00A11DD0"/>
    <w:rsid w:val="00A11FE5"/>
    <w:rsid w:val="00A12194"/>
    <w:rsid w:val="00A125C6"/>
    <w:rsid w:val="00A12CCB"/>
    <w:rsid w:val="00A13CA1"/>
    <w:rsid w:val="00A13D95"/>
    <w:rsid w:val="00A13F0B"/>
    <w:rsid w:val="00A14344"/>
    <w:rsid w:val="00A144A2"/>
    <w:rsid w:val="00A14C33"/>
    <w:rsid w:val="00A150CF"/>
    <w:rsid w:val="00A1545B"/>
    <w:rsid w:val="00A15969"/>
    <w:rsid w:val="00A15AC5"/>
    <w:rsid w:val="00A16C71"/>
    <w:rsid w:val="00A17122"/>
    <w:rsid w:val="00A1735E"/>
    <w:rsid w:val="00A17E97"/>
    <w:rsid w:val="00A2024D"/>
    <w:rsid w:val="00A20345"/>
    <w:rsid w:val="00A20767"/>
    <w:rsid w:val="00A208DA"/>
    <w:rsid w:val="00A20E77"/>
    <w:rsid w:val="00A20F0B"/>
    <w:rsid w:val="00A2147A"/>
    <w:rsid w:val="00A21A31"/>
    <w:rsid w:val="00A21D80"/>
    <w:rsid w:val="00A21DD6"/>
    <w:rsid w:val="00A23E61"/>
    <w:rsid w:val="00A242E0"/>
    <w:rsid w:val="00A24DF9"/>
    <w:rsid w:val="00A258A3"/>
    <w:rsid w:val="00A25D3A"/>
    <w:rsid w:val="00A26000"/>
    <w:rsid w:val="00A26222"/>
    <w:rsid w:val="00A2640F"/>
    <w:rsid w:val="00A264EC"/>
    <w:rsid w:val="00A266CC"/>
    <w:rsid w:val="00A266D8"/>
    <w:rsid w:val="00A27A2E"/>
    <w:rsid w:val="00A30476"/>
    <w:rsid w:val="00A30675"/>
    <w:rsid w:val="00A30D09"/>
    <w:rsid w:val="00A30FDA"/>
    <w:rsid w:val="00A31055"/>
    <w:rsid w:val="00A315FA"/>
    <w:rsid w:val="00A325B7"/>
    <w:rsid w:val="00A3357E"/>
    <w:rsid w:val="00A3396B"/>
    <w:rsid w:val="00A33B7B"/>
    <w:rsid w:val="00A33E0D"/>
    <w:rsid w:val="00A33EAF"/>
    <w:rsid w:val="00A3497E"/>
    <w:rsid w:val="00A34A53"/>
    <w:rsid w:val="00A34F32"/>
    <w:rsid w:val="00A34F54"/>
    <w:rsid w:val="00A35031"/>
    <w:rsid w:val="00A35475"/>
    <w:rsid w:val="00A354ED"/>
    <w:rsid w:val="00A35678"/>
    <w:rsid w:val="00A35743"/>
    <w:rsid w:val="00A3597D"/>
    <w:rsid w:val="00A36584"/>
    <w:rsid w:val="00A366FD"/>
    <w:rsid w:val="00A367E4"/>
    <w:rsid w:val="00A3730D"/>
    <w:rsid w:val="00A37463"/>
    <w:rsid w:val="00A37498"/>
    <w:rsid w:val="00A40390"/>
    <w:rsid w:val="00A405A9"/>
    <w:rsid w:val="00A4074D"/>
    <w:rsid w:val="00A41A81"/>
    <w:rsid w:val="00A41B71"/>
    <w:rsid w:val="00A41DE0"/>
    <w:rsid w:val="00A41DF5"/>
    <w:rsid w:val="00A41F94"/>
    <w:rsid w:val="00A42193"/>
    <w:rsid w:val="00A427CB"/>
    <w:rsid w:val="00A429DA"/>
    <w:rsid w:val="00A42F2C"/>
    <w:rsid w:val="00A4474A"/>
    <w:rsid w:val="00A44912"/>
    <w:rsid w:val="00A44ABF"/>
    <w:rsid w:val="00A44BE7"/>
    <w:rsid w:val="00A44D7F"/>
    <w:rsid w:val="00A44ECF"/>
    <w:rsid w:val="00A4521F"/>
    <w:rsid w:val="00A4544F"/>
    <w:rsid w:val="00A45683"/>
    <w:rsid w:val="00A457AA"/>
    <w:rsid w:val="00A457B0"/>
    <w:rsid w:val="00A45B7D"/>
    <w:rsid w:val="00A45BE4"/>
    <w:rsid w:val="00A45E3F"/>
    <w:rsid w:val="00A46114"/>
    <w:rsid w:val="00A46381"/>
    <w:rsid w:val="00A46505"/>
    <w:rsid w:val="00A47001"/>
    <w:rsid w:val="00A4773A"/>
    <w:rsid w:val="00A477D6"/>
    <w:rsid w:val="00A479E0"/>
    <w:rsid w:val="00A47CED"/>
    <w:rsid w:val="00A47DD0"/>
    <w:rsid w:val="00A50011"/>
    <w:rsid w:val="00A50255"/>
    <w:rsid w:val="00A50B43"/>
    <w:rsid w:val="00A50B9A"/>
    <w:rsid w:val="00A511AA"/>
    <w:rsid w:val="00A5149A"/>
    <w:rsid w:val="00A5160B"/>
    <w:rsid w:val="00A5160C"/>
    <w:rsid w:val="00A518BE"/>
    <w:rsid w:val="00A51C32"/>
    <w:rsid w:val="00A52496"/>
    <w:rsid w:val="00A52A4E"/>
    <w:rsid w:val="00A5300E"/>
    <w:rsid w:val="00A53830"/>
    <w:rsid w:val="00A53F95"/>
    <w:rsid w:val="00A54180"/>
    <w:rsid w:val="00A55473"/>
    <w:rsid w:val="00A55781"/>
    <w:rsid w:val="00A55A38"/>
    <w:rsid w:val="00A55C09"/>
    <w:rsid w:val="00A55CAB"/>
    <w:rsid w:val="00A56081"/>
    <w:rsid w:val="00A560E6"/>
    <w:rsid w:val="00A56251"/>
    <w:rsid w:val="00A56424"/>
    <w:rsid w:val="00A565CF"/>
    <w:rsid w:val="00A56D8B"/>
    <w:rsid w:val="00A57611"/>
    <w:rsid w:val="00A57ED7"/>
    <w:rsid w:val="00A6015F"/>
    <w:rsid w:val="00A6023A"/>
    <w:rsid w:val="00A60834"/>
    <w:rsid w:val="00A60ACB"/>
    <w:rsid w:val="00A61F6B"/>
    <w:rsid w:val="00A62AE7"/>
    <w:rsid w:val="00A62AFD"/>
    <w:rsid w:val="00A630DF"/>
    <w:rsid w:val="00A63608"/>
    <w:rsid w:val="00A6388B"/>
    <w:rsid w:val="00A63C73"/>
    <w:rsid w:val="00A63F2B"/>
    <w:rsid w:val="00A6458B"/>
    <w:rsid w:val="00A646FD"/>
    <w:rsid w:val="00A648F0"/>
    <w:rsid w:val="00A64E45"/>
    <w:rsid w:val="00A65614"/>
    <w:rsid w:val="00A657F6"/>
    <w:rsid w:val="00A6581B"/>
    <w:rsid w:val="00A65DBF"/>
    <w:rsid w:val="00A65E9F"/>
    <w:rsid w:val="00A65EA1"/>
    <w:rsid w:val="00A660D1"/>
    <w:rsid w:val="00A66164"/>
    <w:rsid w:val="00A66D8D"/>
    <w:rsid w:val="00A677F3"/>
    <w:rsid w:val="00A679BD"/>
    <w:rsid w:val="00A70248"/>
    <w:rsid w:val="00A70418"/>
    <w:rsid w:val="00A70576"/>
    <w:rsid w:val="00A708A6"/>
    <w:rsid w:val="00A70907"/>
    <w:rsid w:val="00A711E6"/>
    <w:rsid w:val="00A71692"/>
    <w:rsid w:val="00A71897"/>
    <w:rsid w:val="00A71BDE"/>
    <w:rsid w:val="00A71CF5"/>
    <w:rsid w:val="00A72133"/>
    <w:rsid w:val="00A723C2"/>
    <w:rsid w:val="00A72AA6"/>
    <w:rsid w:val="00A73F1C"/>
    <w:rsid w:val="00A74102"/>
    <w:rsid w:val="00A749AF"/>
    <w:rsid w:val="00A74E4F"/>
    <w:rsid w:val="00A74FA5"/>
    <w:rsid w:val="00A75199"/>
    <w:rsid w:val="00A75649"/>
    <w:rsid w:val="00A75AA9"/>
    <w:rsid w:val="00A76716"/>
    <w:rsid w:val="00A767D6"/>
    <w:rsid w:val="00A76D1C"/>
    <w:rsid w:val="00A77A43"/>
    <w:rsid w:val="00A77CD0"/>
    <w:rsid w:val="00A77D0A"/>
    <w:rsid w:val="00A802D4"/>
    <w:rsid w:val="00A8036D"/>
    <w:rsid w:val="00A810E6"/>
    <w:rsid w:val="00A81817"/>
    <w:rsid w:val="00A81916"/>
    <w:rsid w:val="00A81E60"/>
    <w:rsid w:val="00A82411"/>
    <w:rsid w:val="00A82673"/>
    <w:rsid w:val="00A82937"/>
    <w:rsid w:val="00A8346F"/>
    <w:rsid w:val="00A83570"/>
    <w:rsid w:val="00A835C1"/>
    <w:rsid w:val="00A842AD"/>
    <w:rsid w:val="00A84B83"/>
    <w:rsid w:val="00A84C2A"/>
    <w:rsid w:val="00A84CA2"/>
    <w:rsid w:val="00A84E4B"/>
    <w:rsid w:val="00A84F92"/>
    <w:rsid w:val="00A85200"/>
    <w:rsid w:val="00A85B08"/>
    <w:rsid w:val="00A863FE"/>
    <w:rsid w:val="00A86543"/>
    <w:rsid w:val="00A865A3"/>
    <w:rsid w:val="00A86D82"/>
    <w:rsid w:val="00A8798F"/>
    <w:rsid w:val="00A879F1"/>
    <w:rsid w:val="00A87BA6"/>
    <w:rsid w:val="00A87C35"/>
    <w:rsid w:val="00A90024"/>
    <w:rsid w:val="00A90376"/>
    <w:rsid w:val="00A9042E"/>
    <w:rsid w:val="00A907DC"/>
    <w:rsid w:val="00A908DC"/>
    <w:rsid w:val="00A909A2"/>
    <w:rsid w:val="00A90A5B"/>
    <w:rsid w:val="00A90CE7"/>
    <w:rsid w:val="00A913EF"/>
    <w:rsid w:val="00A9187A"/>
    <w:rsid w:val="00A918B7"/>
    <w:rsid w:val="00A91D0F"/>
    <w:rsid w:val="00A91DF1"/>
    <w:rsid w:val="00A920D9"/>
    <w:rsid w:val="00A92214"/>
    <w:rsid w:val="00A92347"/>
    <w:rsid w:val="00A92AF2"/>
    <w:rsid w:val="00A92CD2"/>
    <w:rsid w:val="00A92DC4"/>
    <w:rsid w:val="00A931B1"/>
    <w:rsid w:val="00A936D8"/>
    <w:rsid w:val="00A945EB"/>
    <w:rsid w:val="00A94AA5"/>
    <w:rsid w:val="00A95836"/>
    <w:rsid w:val="00A96162"/>
    <w:rsid w:val="00A96850"/>
    <w:rsid w:val="00A96A62"/>
    <w:rsid w:val="00A96D3C"/>
    <w:rsid w:val="00A97472"/>
    <w:rsid w:val="00A97480"/>
    <w:rsid w:val="00A97C58"/>
    <w:rsid w:val="00AA0258"/>
    <w:rsid w:val="00AA02EF"/>
    <w:rsid w:val="00AA03F4"/>
    <w:rsid w:val="00AA0EA0"/>
    <w:rsid w:val="00AA17B6"/>
    <w:rsid w:val="00AA1866"/>
    <w:rsid w:val="00AA1EAE"/>
    <w:rsid w:val="00AA1EEB"/>
    <w:rsid w:val="00AA28A6"/>
    <w:rsid w:val="00AA2EE1"/>
    <w:rsid w:val="00AA36D2"/>
    <w:rsid w:val="00AA36E4"/>
    <w:rsid w:val="00AA43D6"/>
    <w:rsid w:val="00AA452D"/>
    <w:rsid w:val="00AA4592"/>
    <w:rsid w:val="00AA4825"/>
    <w:rsid w:val="00AA4878"/>
    <w:rsid w:val="00AA4A36"/>
    <w:rsid w:val="00AA525A"/>
    <w:rsid w:val="00AA54BE"/>
    <w:rsid w:val="00AA562E"/>
    <w:rsid w:val="00AA5D9A"/>
    <w:rsid w:val="00AA6076"/>
    <w:rsid w:val="00AA6322"/>
    <w:rsid w:val="00AA668A"/>
    <w:rsid w:val="00AA6C0A"/>
    <w:rsid w:val="00AA70DF"/>
    <w:rsid w:val="00AA7361"/>
    <w:rsid w:val="00AA77C3"/>
    <w:rsid w:val="00AA792B"/>
    <w:rsid w:val="00AB0717"/>
    <w:rsid w:val="00AB0820"/>
    <w:rsid w:val="00AB0882"/>
    <w:rsid w:val="00AB0994"/>
    <w:rsid w:val="00AB14AA"/>
    <w:rsid w:val="00AB21BA"/>
    <w:rsid w:val="00AB2591"/>
    <w:rsid w:val="00AB2711"/>
    <w:rsid w:val="00AB2F1B"/>
    <w:rsid w:val="00AB3141"/>
    <w:rsid w:val="00AB32ED"/>
    <w:rsid w:val="00AB364D"/>
    <w:rsid w:val="00AB399B"/>
    <w:rsid w:val="00AB46A0"/>
    <w:rsid w:val="00AB564B"/>
    <w:rsid w:val="00AB622E"/>
    <w:rsid w:val="00AB697A"/>
    <w:rsid w:val="00AB69A5"/>
    <w:rsid w:val="00AB71F3"/>
    <w:rsid w:val="00AC01FC"/>
    <w:rsid w:val="00AC0D5E"/>
    <w:rsid w:val="00AC155F"/>
    <w:rsid w:val="00AC191A"/>
    <w:rsid w:val="00AC1A34"/>
    <w:rsid w:val="00AC1F64"/>
    <w:rsid w:val="00AC21C5"/>
    <w:rsid w:val="00AC2738"/>
    <w:rsid w:val="00AC29F8"/>
    <w:rsid w:val="00AC324C"/>
    <w:rsid w:val="00AC3782"/>
    <w:rsid w:val="00AC3D3E"/>
    <w:rsid w:val="00AC3D72"/>
    <w:rsid w:val="00AC4037"/>
    <w:rsid w:val="00AC4BA1"/>
    <w:rsid w:val="00AC4CDF"/>
    <w:rsid w:val="00AC5043"/>
    <w:rsid w:val="00AC510C"/>
    <w:rsid w:val="00AC515C"/>
    <w:rsid w:val="00AC5896"/>
    <w:rsid w:val="00AC5B3E"/>
    <w:rsid w:val="00AC5D89"/>
    <w:rsid w:val="00AC636D"/>
    <w:rsid w:val="00AC6CE4"/>
    <w:rsid w:val="00AC6F66"/>
    <w:rsid w:val="00AC73F0"/>
    <w:rsid w:val="00AC7AC8"/>
    <w:rsid w:val="00AC7ECF"/>
    <w:rsid w:val="00AD0654"/>
    <w:rsid w:val="00AD0DD8"/>
    <w:rsid w:val="00AD14EA"/>
    <w:rsid w:val="00AD164C"/>
    <w:rsid w:val="00AD17D8"/>
    <w:rsid w:val="00AD18B8"/>
    <w:rsid w:val="00AD2076"/>
    <w:rsid w:val="00AD218A"/>
    <w:rsid w:val="00AD259E"/>
    <w:rsid w:val="00AD269E"/>
    <w:rsid w:val="00AD2E43"/>
    <w:rsid w:val="00AD2F7D"/>
    <w:rsid w:val="00AD3872"/>
    <w:rsid w:val="00AD3D15"/>
    <w:rsid w:val="00AD3D42"/>
    <w:rsid w:val="00AD426D"/>
    <w:rsid w:val="00AD42AB"/>
    <w:rsid w:val="00AD44C3"/>
    <w:rsid w:val="00AD48E9"/>
    <w:rsid w:val="00AD4978"/>
    <w:rsid w:val="00AD4D2A"/>
    <w:rsid w:val="00AD4F06"/>
    <w:rsid w:val="00AD5B9C"/>
    <w:rsid w:val="00AD65A8"/>
    <w:rsid w:val="00AD68D9"/>
    <w:rsid w:val="00AD7022"/>
    <w:rsid w:val="00AD74A9"/>
    <w:rsid w:val="00AD757F"/>
    <w:rsid w:val="00AD79F1"/>
    <w:rsid w:val="00AD7FD4"/>
    <w:rsid w:val="00AE00A9"/>
    <w:rsid w:val="00AE15AC"/>
    <w:rsid w:val="00AE1DA9"/>
    <w:rsid w:val="00AE27B0"/>
    <w:rsid w:val="00AE2E3E"/>
    <w:rsid w:val="00AE3509"/>
    <w:rsid w:val="00AE35AD"/>
    <w:rsid w:val="00AE4117"/>
    <w:rsid w:val="00AE48C9"/>
    <w:rsid w:val="00AE498C"/>
    <w:rsid w:val="00AE49EB"/>
    <w:rsid w:val="00AE4F9D"/>
    <w:rsid w:val="00AE605B"/>
    <w:rsid w:val="00AE6707"/>
    <w:rsid w:val="00AE690C"/>
    <w:rsid w:val="00AE6A13"/>
    <w:rsid w:val="00AE6F29"/>
    <w:rsid w:val="00AE7241"/>
    <w:rsid w:val="00AE7285"/>
    <w:rsid w:val="00AE7442"/>
    <w:rsid w:val="00AE7ECD"/>
    <w:rsid w:val="00AF0234"/>
    <w:rsid w:val="00AF0A50"/>
    <w:rsid w:val="00AF10BA"/>
    <w:rsid w:val="00AF1286"/>
    <w:rsid w:val="00AF1748"/>
    <w:rsid w:val="00AF1749"/>
    <w:rsid w:val="00AF21E0"/>
    <w:rsid w:val="00AF23C5"/>
    <w:rsid w:val="00AF2496"/>
    <w:rsid w:val="00AF285C"/>
    <w:rsid w:val="00AF2E7D"/>
    <w:rsid w:val="00AF35E2"/>
    <w:rsid w:val="00AF3B4F"/>
    <w:rsid w:val="00AF3D84"/>
    <w:rsid w:val="00AF3FAC"/>
    <w:rsid w:val="00AF3FFE"/>
    <w:rsid w:val="00AF41B6"/>
    <w:rsid w:val="00AF47DA"/>
    <w:rsid w:val="00AF5058"/>
    <w:rsid w:val="00AF509F"/>
    <w:rsid w:val="00AF512F"/>
    <w:rsid w:val="00AF52B7"/>
    <w:rsid w:val="00AF575F"/>
    <w:rsid w:val="00AF5D0E"/>
    <w:rsid w:val="00AF5DE6"/>
    <w:rsid w:val="00AF6000"/>
    <w:rsid w:val="00AF60B8"/>
    <w:rsid w:val="00AF7389"/>
    <w:rsid w:val="00AF7598"/>
    <w:rsid w:val="00AF78FF"/>
    <w:rsid w:val="00AF7CF2"/>
    <w:rsid w:val="00AF7D3D"/>
    <w:rsid w:val="00AF7F8A"/>
    <w:rsid w:val="00B00533"/>
    <w:rsid w:val="00B005C7"/>
    <w:rsid w:val="00B00AAF"/>
    <w:rsid w:val="00B00C6E"/>
    <w:rsid w:val="00B00E8D"/>
    <w:rsid w:val="00B01955"/>
    <w:rsid w:val="00B01A52"/>
    <w:rsid w:val="00B01D67"/>
    <w:rsid w:val="00B027C8"/>
    <w:rsid w:val="00B03AEF"/>
    <w:rsid w:val="00B03BDA"/>
    <w:rsid w:val="00B03D50"/>
    <w:rsid w:val="00B03FAD"/>
    <w:rsid w:val="00B04365"/>
    <w:rsid w:val="00B04373"/>
    <w:rsid w:val="00B045A5"/>
    <w:rsid w:val="00B048A5"/>
    <w:rsid w:val="00B04D69"/>
    <w:rsid w:val="00B0564E"/>
    <w:rsid w:val="00B05692"/>
    <w:rsid w:val="00B0579C"/>
    <w:rsid w:val="00B05907"/>
    <w:rsid w:val="00B05BA2"/>
    <w:rsid w:val="00B0690B"/>
    <w:rsid w:val="00B0695E"/>
    <w:rsid w:val="00B06EF9"/>
    <w:rsid w:val="00B074A9"/>
    <w:rsid w:val="00B07BAE"/>
    <w:rsid w:val="00B10510"/>
    <w:rsid w:val="00B10830"/>
    <w:rsid w:val="00B11404"/>
    <w:rsid w:val="00B11C3D"/>
    <w:rsid w:val="00B11CC3"/>
    <w:rsid w:val="00B11D8C"/>
    <w:rsid w:val="00B12164"/>
    <w:rsid w:val="00B122F3"/>
    <w:rsid w:val="00B12796"/>
    <w:rsid w:val="00B1297C"/>
    <w:rsid w:val="00B12F02"/>
    <w:rsid w:val="00B13393"/>
    <w:rsid w:val="00B13978"/>
    <w:rsid w:val="00B13C68"/>
    <w:rsid w:val="00B13CF5"/>
    <w:rsid w:val="00B13DFD"/>
    <w:rsid w:val="00B14214"/>
    <w:rsid w:val="00B147AC"/>
    <w:rsid w:val="00B147D3"/>
    <w:rsid w:val="00B14EA9"/>
    <w:rsid w:val="00B15E27"/>
    <w:rsid w:val="00B15F11"/>
    <w:rsid w:val="00B16473"/>
    <w:rsid w:val="00B168F4"/>
    <w:rsid w:val="00B16E94"/>
    <w:rsid w:val="00B16EE1"/>
    <w:rsid w:val="00B16FB2"/>
    <w:rsid w:val="00B16FF3"/>
    <w:rsid w:val="00B170D9"/>
    <w:rsid w:val="00B20CC3"/>
    <w:rsid w:val="00B20E9A"/>
    <w:rsid w:val="00B20ED8"/>
    <w:rsid w:val="00B21072"/>
    <w:rsid w:val="00B215C3"/>
    <w:rsid w:val="00B22740"/>
    <w:rsid w:val="00B22925"/>
    <w:rsid w:val="00B22AA9"/>
    <w:rsid w:val="00B22EA1"/>
    <w:rsid w:val="00B2306D"/>
    <w:rsid w:val="00B231EC"/>
    <w:rsid w:val="00B23FAB"/>
    <w:rsid w:val="00B2486D"/>
    <w:rsid w:val="00B24897"/>
    <w:rsid w:val="00B24AB7"/>
    <w:rsid w:val="00B2500E"/>
    <w:rsid w:val="00B2529B"/>
    <w:rsid w:val="00B2535E"/>
    <w:rsid w:val="00B254E2"/>
    <w:rsid w:val="00B25685"/>
    <w:rsid w:val="00B257E2"/>
    <w:rsid w:val="00B261BB"/>
    <w:rsid w:val="00B26349"/>
    <w:rsid w:val="00B265E9"/>
    <w:rsid w:val="00B266EE"/>
    <w:rsid w:val="00B272FD"/>
    <w:rsid w:val="00B273E0"/>
    <w:rsid w:val="00B27B53"/>
    <w:rsid w:val="00B27CA6"/>
    <w:rsid w:val="00B3019E"/>
    <w:rsid w:val="00B30C91"/>
    <w:rsid w:val="00B30E46"/>
    <w:rsid w:val="00B315BD"/>
    <w:rsid w:val="00B31CD5"/>
    <w:rsid w:val="00B31F8A"/>
    <w:rsid w:val="00B323B3"/>
    <w:rsid w:val="00B329A3"/>
    <w:rsid w:val="00B329BB"/>
    <w:rsid w:val="00B32F76"/>
    <w:rsid w:val="00B3300A"/>
    <w:rsid w:val="00B3329D"/>
    <w:rsid w:val="00B33548"/>
    <w:rsid w:val="00B3389D"/>
    <w:rsid w:val="00B33BA9"/>
    <w:rsid w:val="00B33BC1"/>
    <w:rsid w:val="00B33D7D"/>
    <w:rsid w:val="00B340C2"/>
    <w:rsid w:val="00B34302"/>
    <w:rsid w:val="00B34392"/>
    <w:rsid w:val="00B3496C"/>
    <w:rsid w:val="00B34A1A"/>
    <w:rsid w:val="00B34C2B"/>
    <w:rsid w:val="00B34C96"/>
    <w:rsid w:val="00B35583"/>
    <w:rsid w:val="00B3574F"/>
    <w:rsid w:val="00B35C87"/>
    <w:rsid w:val="00B35FC2"/>
    <w:rsid w:val="00B3616D"/>
    <w:rsid w:val="00B361CD"/>
    <w:rsid w:val="00B3626B"/>
    <w:rsid w:val="00B362ED"/>
    <w:rsid w:val="00B365AE"/>
    <w:rsid w:val="00B36932"/>
    <w:rsid w:val="00B36F82"/>
    <w:rsid w:val="00B370F8"/>
    <w:rsid w:val="00B377B4"/>
    <w:rsid w:val="00B37B8F"/>
    <w:rsid w:val="00B37F89"/>
    <w:rsid w:val="00B40489"/>
    <w:rsid w:val="00B40948"/>
    <w:rsid w:val="00B409FD"/>
    <w:rsid w:val="00B40B2A"/>
    <w:rsid w:val="00B40B35"/>
    <w:rsid w:val="00B40D0E"/>
    <w:rsid w:val="00B4132D"/>
    <w:rsid w:val="00B41566"/>
    <w:rsid w:val="00B4193E"/>
    <w:rsid w:val="00B419BF"/>
    <w:rsid w:val="00B42111"/>
    <w:rsid w:val="00B424C8"/>
    <w:rsid w:val="00B427AF"/>
    <w:rsid w:val="00B42992"/>
    <w:rsid w:val="00B42C32"/>
    <w:rsid w:val="00B43465"/>
    <w:rsid w:val="00B437F7"/>
    <w:rsid w:val="00B43AF9"/>
    <w:rsid w:val="00B43C86"/>
    <w:rsid w:val="00B440B1"/>
    <w:rsid w:val="00B442CE"/>
    <w:rsid w:val="00B442D4"/>
    <w:rsid w:val="00B4432F"/>
    <w:rsid w:val="00B44810"/>
    <w:rsid w:val="00B448D6"/>
    <w:rsid w:val="00B44916"/>
    <w:rsid w:val="00B44EF8"/>
    <w:rsid w:val="00B455EF"/>
    <w:rsid w:val="00B45668"/>
    <w:rsid w:val="00B45940"/>
    <w:rsid w:val="00B459A9"/>
    <w:rsid w:val="00B45AAE"/>
    <w:rsid w:val="00B45D07"/>
    <w:rsid w:val="00B45E1E"/>
    <w:rsid w:val="00B460B2"/>
    <w:rsid w:val="00B46410"/>
    <w:rsid w:val="00B469E8"/>
    <w:rsid w:val="00B46B60"/>
    <w:rsid w:val="00B46B97"/>
    <w:rsid w:val="00B46C57"/>
    <w:rsid w:val="00B46DE8"/>
    <w:rsid w:val="00B46F3B"/>
    <w:rsid w:val="00B47683"/>
    <w:rsid w:val="00B476D6"/>
    <w:rsid w:val="00B47DC5"/>
    <w:rsid w:val="00B47F48"/>
    <w:rsid w:val="00B503AB"/>
    <w:rsid w:val="00B50439"/>
    <w:rsid w:val="00B51740"/>
    <w:rsid w:val="00B517D4"/>
    <w:rsid w:val="00B51B53"/>
    <w:rsid w:val="00B52088"/>
    <w:rsid w:val="00B523A1"/>
    <w:rsid w:val="00B526F4"/>
    <w:rsid w:val="00B527E2"/>
    <w:rsid w:val="00B52851"/>
    <w:rsid w:val="00B529F2"/>
    <w:rsid w:val="00B52AC9"/>
    <w:rsid w:val="00B52BDA"/>
    <w:rsid w:val="00B52D71"/>
    <w:rsid w:val="00B53908"/>
    <w:rsid w:val="00B53EBD"/>
    <w:rsid w:val="00B54817"/>
    <w:rsid w:val="00B54F8D"/>
    <w:rsid w:val="00B552AC"/>
    <w:rsid w:val="00B5567B"/>
    <w:rsid w:val="00B556D3"/>
    <w:rsid w:val="00B55E0F"/>
    <w:rsid w:val="00B562C6"/>
    <w:rsid w:val="00B56D76"/>
    <w:rsid w:val="00B57605"/>
    <w:rsid w:val="00B57786"/>
    <w:rsid w:val="00B57C2C"/>
    <w:rsid w:val="00B57F97"/>
    <w:rsid w:val="00B57FFB"/>
    <w:rsid w:val="00B60482"/>
    <w:rsid w:val="00B60544"/>
    <w:rsid w:val="00B61865"/>
    <w:rsid w:val="00B61AD0"/>
    <w:rsid w:val="00B61E62"/>
    <w:rsid w:val="00B6208B"/>
    <w:rsid w:val="00B620D7"/>
    <w:rsid w:val="00B62522"/>
    <w:rsid w:val="00B6266F"/>
    <w:rsid w:val="00B626FC"/>
    <w:rsid w:val="00B62710"/>
    <w:rsid w:val="00B62AC7"/>
    <w:rsid w:val="00B62ADB"/>
    <w:rsid w:val="00B62BBA"/>
    <w:rsid w:val="00B62C59"/>
    <w:rsid w:val="00B63567"/>
    <w:rsid w:val="00B64883"/>
    <w:rsid w:val="00B64C1A"/>
    <w:rsid w:val="00B64D84"/>
    <w:rsid w:val="00B652F0"/>
    <w:rsid w:val="00B65B65"/>
    <w:rsid w:val="00B65E24"/>
    <w:rsid w:val="00B667A9"/>
    <w:rsid w:val="00B66E3D"/>
    <w:rsid w:val="00B66E65"/>
    <w:rsid w:val="00B66E72"/>
    <w:rsid w:val="00B66FED"/>
    <w:rsid w:val="00B678B1"/>
    <w:rsid w:val="00B67F13"/>
    <w:rsid w:val="00B70188"/>
    <w:rsid w:val="00B70816"/>
    <w:rsid w:val="00B70AB6"/>
    <w:rsid w:val="00B71316"/>
    <w:rsid w:val="00B7166B"/>
    <w:rsid w:val="00B7179B"/>
    <w:rsid w:val="00B71A5C"/>
    <w:rsid w:val="00B71C19"/>
    <w:rsid w:val="00B71EA1"/>
    <w:rsid w:val="00B72263"/>
    <w:rsid w:val="00B7234C"/>
    <w:rsid w:val="00B7287C"/>
    <w:rsid w:val="00B728E6"/>
    <w:rsid w:val="00B72C39"/>
    <w:rsid w:val="00B72C88"/>
    <w:rsid w:val="00B72C9F"/>
    <w:rsid w:val="00B72D1C"/>
    <w:rsid w:val="00B72FE7"/>
    <w:rsid w:val="00B7409F"/>
    <w:rsid w:val="00B74179"/>
    <w:rsid w:val="00B74289"/>
    <w:rsid w:val="00B74307"/>
    <w:rsid w:val="00B7442C"/>
    <w:rsid w:val="00B74A74"/>
    <w:rsid w:val="00B74C17"/>
    <w:rsid w:val="00B7544C"/>
    <w:rsid w:val="00B755C4"/>
    <w:rsid w:val="00B75A1B"/>
    <w:rsid w:val="00B75B99"/>
    <w:rsid w:val="00B75D12"/>
    <w:rsid w:val="00B75EA6"/>
    <w:rsid w:val="00B764AA"/>
    <w:rsid w:val="00B76E0D"/>
    <w:rsid w:val="00B772F7"/>
    <w:rsid w:val="00B7732E"/>
    <w:rsid w:val="00B77434"/>
    <w:rsid w:val="00B7784C"/>
    <w:rsid w:val="00B779F2"/>
    <w:rsid w:val="00B77C7C"/>
    <w:rsid w:val="00B80021"/>
    <w:rsid w:val="00B80558"/>
    <w:rsid w:val="00B8055E"/>
    <w:rsid w:val="00B81B49"/>
    <w:rsid w:val="00B824FF"/>
    <w:rsid w:val="00B825B0"/>
    <w:rsid w:val="00B8261B"/>
    <w:rsid w:val="00B8270F"/>
    <w:rsid w:val="00B82838"/>
    <w:rsid w:val="00B82A81"/>
    <w:rsid w:val="00B82C64"/>
    <w:rsid w:val="00B8358E"/>
    <w:rsid w:val="00B8382F"/>
    <w:rsid w:val="00B83AA6"/>
    <w:rsid w:val="00B843C0"/>
    <w:rsid w:val="00B84E18"/>
    <w:rsid w:val="00B853ED"/>
    <w:rsid w:val="00B8567A"/>
    <w:rsid w:val="00B85973"/>
    <w:rsid w:val="00B859A2"/>
    <w:rsid w:val="00B85D71"/>
    <w:rsid w:val="00B85F21"/>
    <w:rsid w:val="00B86E6A"/>
    <w:rsid w:val="00B87018"/>
    <w:rsid w:val="00B87557"/>
    <w:rsid w:val="00B87600"/>
    <w:rsid w:val="00B877AF"/>
    <w:rsid w:val="00B878FA"/>
    <w:rsid w:val="00B87A94"/>
    <w:rsid w:val="00B87E6F"/>
    <w:rsid w:val="00B87FD4"/>
    <w:rsid w:val="00B908E4"/>
    <w:rsid w:val="00B90F1D"/>
    <w:rsid w:val="00B910C1"/>
    <w:rsid w:val="00B91343"/>
    <w:rsid w:val="00B918DD"/>
    <w:rsid w:val="00B91EA1"/>
    <w:rsid w:val="00B92011"/>
    <w:rsid w:val="00B9277B"/>
    <w:rsid w:val="00B92929"/>
    <w:rsid w:val="00B92D84"/>
    <w:rsid w:val="00B92EA1"/>
    <w:rsid w:val="00B931A1"/>
    <w:rsid w:val="00B93684"/>
    <w:rsid w:val="00B945EC"/>
    <w:rsid w:val="00B94647"/>
    <w:rsid w:val="00B94C3A"/>
    <w:rsid w:val="00B94CDC"/>
    <w:rsid w:val="00B94FD8"/>
    <w:rsid w:val="00B95D01"/>
    <w:rsid w:val="00B95F57"/>
    <w:rsid w:val="00B96759"/>
    <w:rsid w:val="00B96E99"/>
    <w:rsid w:val="00B96F10"/>
    <w:rsid w:val="00B97131"/>
    <w:rsid w:val="00B97BB3"/>
    <w:rsid w:val="00BA0E49"/>
    <w:rsid w:val="00BA0E59"/>
    <w:rsid w:val="00BA0FB1"/>
    <w:rsid w:val="00BA1783"/>
    <w:rsid w:val="00BA1E7F"/>
    <w:rsid w:val="00BA2D25"/>
    <w:rsid w:val="00BA2D8A"/>
    <w:rsid w:val="00BA2D93"/>
    <w:rsid w:val="00BA37E0"/>
    <w:rsid w:val="00BA3D2F"/>
    <w:rsid w:val="00BA4317"/>
    <w:rsid w:val="00BA4EB4"/>
    <w:rsid w:val="00BA522A"/>
    <w:rsid w:val="00BA56AC"/>
    <w:rsid w:val="00BA56E5"/>
    <w:rsid w:val="00BA5B59"/>
    <w:rsid w:val="00BA5CB6"/>
    <w:rsid w:val="00BA62A7"/>
    <w:rsid w:val="00BA668D"/>
    <w:rsid w:val="00BA6A5C"/>
    <w:rsid w:val="00BA7293"/>
    <w:rsid w:val="00BA771D"/>
    <w:rsid w:val="00BB00E9"/>
    <w:rsid w:val="00BB00FB"/>
    <w:rsid w:val="00BB050A"/>
    <w:rsid w:val="00BB07E4"/>
    <w:rsid w:val="00BB0A5E"/>
    <w:rsid w:val="00BB1583"/>
    <w:rsid w:val="00BB1DD2"/>
    <w:rsid w:val="00BB23E5"/>
    <w:rsid w:val="00BB291C"/>
    <w:rsid w:val="00BB2975"/>
    <w:rsid w:val="00BB33BB"/>
    <w:rsid w:val="00BB372F"/>
    <w:rsid w:val="00BB3AC5"/>
    <w:rsid w:val="00BB3BD7"/>
    <w:rsid w:val="00BB3E64"/>
    <w:rsid w:val="00BB3F45"/>
    <w:rsid w:val="00BB401A"/>
    <w:rsid w:val="00BB4233"/>
    <w:rsid w:val="00BB4ABB"/>
    <w:rsid w:val="00BB5033"/>
    <w:rsid w:val="00BB548A"/>
    <w:rsid w:val="00BB5A13"/>
    <w:rsid w:val="00BB5A5E"/>
    <w:rsid w:val="00BB5AB4"/>
    <w:rsid w:val="00BB5DA6"/>
    <w:rsid w:val="00BB5DF1"/>
    <w:rsid w:val="00BB6089"/>
    <w:rsid w:val="00BB615D"/>
    <w:rsid w:val="00BB6562"/>
    <w:rsid w:val="00BB682C"/>
    <w:rsid w:val="00BB6D86"/>
    <w:rsid w:val="00BB718D"/>
    <w:rsid w:val="00BB7504"/>
    <w:rsid w:val="00BB7AAE"/>
    <w:rsid w:val="00BB7E6A"/>
    <w:rsid w:val="00BB7F44"/>
    <w:rsid w:val="00BC00C3"/>
    <w:rsid w:val="00BC01D8"/>
    <w:rsid w:val="00BC0FAE"/>
    <w:rsid w:val="00BC0FDC"/>
    <w:rsid w:val="00BC132C"/>
    <w:rsid w:val="00BC13CB"/>
    <w:rsid w:val="00BC15B7"/>
    <w:rsid w:val="00BC15C7"/>
    <w:rsid w:val="00BC1906"/>
    <w:rsid w:val="00BC194E"/>
    <w:rsid w:val="00BC246D"/>
    <w:rsid w:val="00BC2927"/>
    <w:rsid w:val="00BC2DDA"/>
    <w:rsid w:val="00BC2DE4"/>
    <w:rsid w:val="00BC30B4"/>
    <w:rsid w:val="00BC43EC"/>
    <w:rsid w:val="00BC4413"/>
    <w:rsid w:val="00BC4B9B"/>
    <w:rsid w:val="00BC4D30"/>
    <w:rsid w:val="00BC4FC5"/>
    <w:rsid w:val="00BC5684"/>
    <w:rsid w:val="00BC56CC"/>
    <w:rsid w:val="00BC5EFD"/>
    <w:rsid w:val="00BC5F90"/>
    <w:rsid w:val="00BC61A2"/>
    <w:rsid w:val="00BC62A2"/>
    <w:rsid w:val="00BC6537"/>
    <w:rsid w:val="00BC6BBB"/>
    <w:rsid w:val="00BC70C5"/>
    <w:rsid w:val="00BC71A9"/>
    <w:rsid w:val="00BC774F"/>
    <w:rsid w:val="00BC797E"/>
    <w:rsid w:val="00BC7A89"/>
    <w:rsid w:val="00BC7FC8"/>
    <w:rsid w:val="00BD0592"/>
    <w:rsid w:val="00BD0FAA"/>
    <w:rsid w:val="00BD16C2"/>
    <w:rsid w:val="00BD1CD7"/>
    <w:rsid w:val="00BD2551"/>
    <w:rsid w:val="00BD272D"/>
    <w:rsid w:val="00BD29AF"/>
    <w:rsid w:val="00BD29DB"/>
    <w:rsid w:val="00BD2C10"/>
    <w:rsid w:val="00BD2E28"/>
    <w:rsid w:val="00BD3AC8"/>
    <w:rsid w:val="00BD3BA4"/>
    <w:rsid w:val="00BD3D8C"/>
    <w:rsid w:val="00BD4780"/>
    <w:rsid w:val="00BD492F"/>
    <w:rsid w:val="00BD4C10"/>
    <w:rsid w:val="00BD4D51"/>
    <w:rsid w:val="00BD4FA2"/>
    <w:rsid w:val="00BD591F"/>
    <w:rsid w:val="00BD59F2"/>
    <w:rsid w:val="00BD5B8B"/>
    <w:rsid w:val="00BD64AA"/>
    <w:rsid w:val="00BD6BD7"/>
    <w:rsid w:val="00BD7789"/>
    <w:rsid w:val="00BE0279"/>
    <w:rsid w:val="00BE0AAF"/>
    <w:rsid w:val="00BE0B09"/>
    <w:rsid w:val="00BE0E4F"/>
    <w:rsid w:val="00BE1FAB"/>
    <w:rsid w:val="00BE222C"/>
    <w:rsid w:val="00BE25A6"/>
    <w:rsid w:val="00BE2E7A"/>
    <w:rsid w:val="00BE2E89"/>
    <w:rsid w:val="00BE33A8"/>
    <w:rsid w:val="00BE3AA4"/>
    <w:rsid w:val="00BE3D52"/>
    <w:rsid w:val="00BE4322"/>
    <w:rsid w:val="00BE4775"/>
    <w:rsid w:val="00BE4935"/>
    <w:rsid w:val="00BE496A"/>
    <w:rsid w:val="00BE4B57"/>
    <w:rsid w:val="00BE4FFF"/>
    <w:rsid w:val="00BE5500"/>
    <w:rsid w:val="00BE55EF"/>
    <w:rsid w:val="00BE5C5F"/>
    <w:rsid w:val="00BE6090"/>
    <w:rsid w:val="00BE609A"/>
    <w:rsid w:val="00BE6400"/>
    <w:rsid w:val="00BE6438"/>
    <w:rsid w:val="00BE66B6"/>
    <w:rsid w:val="00BE66F4"/>
    <w:rsid w:val="00BE6CB0"/>
    <w:rsid w:val="00BE7061"/>
    <w:rsid w:val="00BE73EB"/>
    <w:rsid w:val="00BF0099"/>
    <w:rsid w:val="00BF0312"/>
    <w:rsid w:val="00BF0345"/>
    <w:rsid w:val="00BF040F"/>
    <w:rsid w:val="00BF0FA0"/>
    <w:rsid w:val="00BF1646"/>
    <w:rsid w:val="00BF17B1"/>
    <w:rsid w:val="00BF1885"/>
    <w:rsid w:val="00BF2D91"/>
    <w:rsid w:val="00BF2EF7"/>
    <w:rsid w:val="00BF3010"/>
    <w:rsid w:val="00BF30AE"/>
    <w:rsid w:val="00BF3119"/>
    <w:rsid w:val="00BF3C60"/>
    <w:rsid w:val="00BF3C6B"/>
    <w:rsid w:val="00BF3EA2"/>
    <w:rsid w:val="00BF44A0"/>
    <w:rsid w:val="00BF47EC"/>
    <w:rsid w:val="00BF6160"/>
    <w:rsid w:val="00BF61A1"/>
    <w:rsid w:val="00BF64C2"/>
    <w:rsid w:val="00BF6759"/>
    <w:rsid w:val="00BF6B5F"/>
    <w:rsid w:val="00BF6E76"/>
    <w:rsid w:val="00BF706A"/>
    <w:rsid w:val="00BF7335"/>
    <w:rsid w:val="00BF78C1"/>
    <w:rsid w:val="00BF7A9B"/>
    <w:rsid w:val="00BF7F3E"/>
    <w:rsid w:val="00C002C4"/>
    <w:rsid w:val="00C00C74"/>
    <w:rsid w:val="00C014F1"/>
    <w:rsid w:val="00C01819"/>
    <w:rsid w:val="00C01D8A"/>
    <w:rsid w:val="00C02094"/>
    <w:rsid w:val="00C02685"/>
    <w:rsid w:val="00C029A7"/>
    <w:rsid w:val="00C02DCD"/>
    <w:rsid w:val="00C034B9"/>
    <w:rsid w:val="00C03FC7"/>
    <w:rsid w:val="00C03FD0"/>
    <w:rsid w:val="00C040B3"/>
    <w:rsid w:val="00C0477B"/>
    <w:rsid w:val="00C0496F"/>
    <w:rsid w:val="00C04A33"/>
    <w:rsid w:val="00C04CF4"/>
    <w:rsid w:val="00C04FB9"/>
    <w:rsid w:val="00C0511F"/>
    <w:rsid w:val="00C05918"/>
    <w:rsid w:val="00C05C3F"/>
    <w:rsid w:val="00C05DFF"/>
    <w:rsid w:val="00C066EE"/>
    <w:rsid w:val="00C0692E"/>
    <w:rsid w:val="00C06F51"/>
    <w:rsid w:val="00C07B20"/>
    <w:rsid w:val="00C07EC8"/>
    <w:rsid w:val="00C10256"/>
    <w:rsid w:val="00C10A75"/>
    <w:rsid w:val="00C10EED"/>
    <w:rsid w:val="00C116A0"/>
    <w:rsid w:val="00C1181C"/>
    <w:rsid w:val="00C1194A"/>
    <w:rsid w:val="00C11A7E"/>
    <w:rsid w:val="00C11AD9"/>
    <w:rsid w:val="00C11E52"/>
    <w:rsid w:val="00C12049"/>
    <w:rsid w:val="00C12165"/>
    <w:rsid w:val="00C12826"/>
    <w:rsid w:val="00C12C1C"/>
    <w:rsid w:val="00C134BF"/>
    <w:rsid w:val="00C1369A"/>
    <w:rsid w:val="00C13A53"/>
    <w:rsid w:val="00C14048"/>
    <w:rsid w:val="00C14899"/>
    <w:rsid w:val="00C1490C"/>
    <w:rsid w:val="00C14915"/>
    <w:rsid w:val="00C14E53"/>
    <w:rsid w:val="00C1511C"/>
    <w:rsid w:val="00C151CC"/>
    <w:rsid w:val="00C15298"/>
    <w:rsid w:val="00C153E4"/>
    <w:rsid w:val="00C15737"/>
    <w:rsid w:val="00C162C5"/>
    <w:rsid w:val="00C16E81"/>
    <w:rsid w:val="00C16EA8"/>
    <w:rsid w:val="00C17098"/>
    <w:rsid w:val="00C1755C"/>
    <w:rsid w:val="00C17578"/>
    <w:rsid w:val="00C17936"/>
    <w:rsid w:val="00C17983"/>
    <w:rsid w:val="00C17ABA"/>
    <w:rsid w:val="00C17FB0"/>
    <w:rsid w:val="00C20BAD"/>
    <w:rsid w:val="00C2134D"/>
    <w:rsid w:val="00C21B9F"/>
    <w:rsid w:val="00C21C16"/>
    <w:rsid w:val="00C21D48"/>
    <w:rsid w:val="00C21F3D"/>
    <w:rsid w:val="00C22119"/>
    <w:rsid w:val="00C2211A"/>
    <w:rsid w:val="00C22631"/>
    <w:rsid w:val="00C22842"/>
    <w:rsid w:val="00C229F4"/>
    <w:rsid w:val="00C22CED"/>
    <w:rsid w:val="00C22FCE"/>
    <w:rsid w:val="00C23429"/>
    <w:rsid w:val="00C23756"/>
    <w:rsid w:val="00C23781"/>
    <w:rsid w:val="00C23CA2"/>
    <w:rsid w:val="00C23D12"/>
    <w:rsid w:val="00C24810"/>
    <w:rsid w:val="00C253FE"/>
    <w:rsid w:val="00C25A47"/>
    <w:rsid w:val="00C25EEB"/>
    <w:rsid w:val="00C267CF"/>
    <w:rsid w:val="00C267F5"/>
    <w:rsid w:val="00C26D38"/>
    <w:rsid w:val="00C27315"/>
    <w:rsid w:val="00C27499"/>
    <w:rsid w:val="00C277A4"/>
    <w:rsid w:val="00C30075"/>
    <w:rsid w:val="00C3019B"/>
    <w:rsid w:val="00C30363"/>
    <w:rsid w:val="00C30719"/>
    <w:rsid w:val="00C30C77"/>
    <w:rsid w:val="00C30FC3"/>
    <w:rsid w:val="00C315A1"/>
    <w:rsid w:val="00C31F43"/>
    <w:rsid w:val="00C322BF"/>
    <w:rsid w:val="00C3238B"/>
    <w:rsid w:val="00C32C92"/>
    <w:rsid w:val="00C32EE9"/>
    <w:rsid w:val="00C32F7D"/>
    <w:rsid w:val="00C338F6"/>
    <w:rsid w:val="00C33949"/>
    <w:rsid w:val="00C33993"/>
    <w:rsid w:val="00C339A5"/>
    <w:rsid w:val="00C33CDA"/>
    <w:rsid w:val="00C33E87"/>
    <w:rsid w:val="00C33FDD"/>
    <w:rsid w:val="00C34B36"/>
    <w:rsid w:val="00C34F7E"/>
    <w:rsid w:val="00C35072"/>
    <w:rsid w:val="00C35223"/>
    <w:rsid w:val="00C3561D"/>
    <w:rsid w:val="00C3571B"/>
    <w:rsid w:val="00C35AB7"/>
    <w:rsid w:val="00C35ACF"/>
    <w:rsid w:val="00C35CD0"/>
    <w:rsid w:val="00C35F28"/>
    <w:rsid w:val="00C3621D"/>
    <w:rsid w:val="00C3652A"/>
    <w:rsid w:val="00C36699"/>
    <w:rsid w:val="00C36CAB"/>
    <w:rsid w:val="00C373CC"/>
    <w:rsid w:val="00C376EA"/>
    <w:rsid w:val="00C37B9A"/>
    <w:rsid w:val="00C37EF9"/>
    <w:rsid w:val="00C40266"/>
    <w:rsid w:val="00C408CC"/>
    <w:rsid w:val="00C40A17"/>
    <w:rsid w:val="00C4126D"/>
    <w:rsid w:val="00C414A4"/>
    <w:rsid w:val="00C4174F"/>
    <w:rsid w:val="00C419B8"/>
    <w:rsid w:val="00C41BAE"/>
    <w:rsid w:val="00C41DEB"/>
    <w:rsid w:val="00C41ED1"/>
    <w:rsid w:val="00C41FF4"/>
    <w:rsid w:val="00C423FB"/>
    <w:rsid w:val="00C42F27"/>
    <w:rsid w:val="00C4355F"/>
    <w:rsid w:val="00C43827"/>
    <w:rsid w:val="00C43AF7"/>
    <w:rsid w:val="00C44E00"/>
    <w:rsid w:val="00C44F0D"/>
    <w:rsid w:val="00C45105"/>
    <w:rsid w:val="00C4561E"/>
    <w:rsid w:val="00C45933"/>
    <w:rsid w:val="00C45B83"/>
    <w:rsid w:val="00C46004"/>
    <w:rsid w:val="00C46272"/>
    <w:rsid w:val="00C468B2"/>
    <w:rsid w:val="00C46941"/>
    <w:rsid w:val="00C4755F"/>
    <w:rsid w:val="00C47AED"/>
    <w:rsid w:val="00C47B2C"/>
    <w:rsid w:val="00C47DD1"/>
    <w:rsid w:val="00C5010E"/>
    <w:rsid w:val="00C50279"/>
    <w:rsid w:val="00C50493"/>
    <w:rsid w:val="00C5095F"/>
    <w:rsid w:val="00C50961"/>
    <w:rsid w:val="00C51041"/>
    <w:rsid w:val="00C513CE"/>
    <w:rsid w:val="00C51C1A"/>
    <w:rsid w:val="00C51C2F"/>
    <w:rsid w:val="00C51F3D"/>
    <w:rsid w:val="00C52851"/>
    <w:rsid w:val="00C52B21"/>
    <w:rsid w:val="00C5309D"/>
    <w:rsid w:val="00C5379B"/>
    <w:rsid w:val="00C53941"/>
    <w:rsid w:val="00C53D0A"/>
    <w:rsid w:val="00C546E2"/>
    <w:rsid w:val="00C54BDD"/>
    <w:rsid w:val="00C54FFD"/>
    <w:rsid w:val="00C55415"/>
    <w:rsid w:val="00C5588F"/>
    <w:rsid w:val="00C55D15"/>
    <w:rsid w:val="00C562D6"/>
    <w:rsid w:val="00C562EE"/>
    <w:rsid w:val="00C56685"/>
    <w:rsid w:val="00C603D5"/>
    <w:rsid w:val="00C60692"/>
    <w:rsid w:val="00C6072C"/>
    <w:rsid w:val="00C60739"/>
    <w:rsid w:val="00C60CF9"/>
    <w:rsid w:val="00C612F3"/>
    <w:rsid w:val="00C6145D"/>
    <w:rsid w:val="00C6149B"/>
    <w:rsid w:val="00C61995"/>
    <w:rsid w:val="00C61A4A"/>
    <w:rsid w:val="00C61B35"/>
    <w:rsid w:val="00C61E2C"/>
    <w:rsid w:val="00C61E54"/>
    <w:rsid w:val="00C620A5"/>
    <w:rsid w:val="00C627D9"/>
    <w:rsid w:val="00C62C4C"/>
    <w:rsid w:val="00C62CDB"/>
    <w:rsid w:val="00C62DDA"/>
    <w:rsid w:val="00C63349"/>
    <w:rsid w:val="00C634F1"/>
    <w:rsid w:val="00C6387D"/>
    <w:rsid w:val="00C63B27"/>
    <w:rsid w:val="00C64430"/>
    <w:rsid w:val="00C644F8"/>
    <w:rsid w:val="00C647F3"/>
    <w:rsid w:val="00C6483F"/>
    <w:rsid w:val="00C64B64"/>
    <w:rsid w:val="00C64F6C"/>
    <w:rsid w:val="00C64FB7"/>
    <w:rsid w:val="00C65214"/>
    <w:rsid w:val="00C65EFD"/>
    <w:rsid w:val="00C65F71"/>
    <w:rsid w:val="00C66475"/>
    <w:rsid w:val="00C66549"/>
    <w:rsid w:val="00C66BF5"/>
    <w:rsid w:val="00C66E33"/>
    <w:rsid w:val="00C671C2"/>
    <w:rsid w:val="00C672E9"/>
    <w:rsid w:val="00C6780E"/>
    <w:rsid w:val="00C67996"/>
    <w:rsid w:val="00C679E7"/>
    <w:rsid w:val="00C67B47"/>
    <w:rsid w:val="00C67BE5"/>
    <w:rsid w:val="00C67E6A"/>
    <w:rsid w:val="00C7048E"/>
    <w:rsid w:val="00C70675"/>
    <w:rsid w:val="00C70709"/>
    <w:rsid w:val="00C70868"/>
    <w:rsid w:val="00C70A17"/>
    <w:rsid w:val="00C71686"/>
    <w:rsid w:val="00C72D19"/>
    <w:rsid w:val="00C72EC6"/>
    <w:rsid w:val="00C72FDF"/>
    <w:rsid w:val="00C73127"/>
    <w:rsid w:val="00C73446"/>
    <w:rsid w:val="00C73871"/>
    <w:rsid w:val="00C7449C"/>
    <w:rsid w:val="00C747B9"/>
    <w:rsid w:val="00C747D4"/>
    <w:rsid w:val="00C74EAA"/>
    <w:rsid w:val="00C75305"/>
    <w:rsid w:val="00C75323"/>
    <w:rsid w:val="00C757AA"/>
    <w:rsid w:val="00C75E18"/>
    <w:rsid w:val="00C76303"/>
    <w:rsid w:val="00C7682B"/>
    <w:rsid w:val="00C76B95"/>
    <w:rsid w:val="00C771D5"/>
    <w:rsid w:val="00C775A4"/>
    <w:rsid w:val="00C77FDE"/>
    <w:rsid w:val="00C804E9"/>
    <w:rsid w:val="00C8110D"/>
    <w:rsid w:val="00C81165"/>
    <w:rsid w:val="00C812AF"/>
    <w:rsid w:val="00C81909"/>
    <w:rsid w:val="00C81DCE"/>
    <w:rsid w:val="00C822EE"/>
    <w:rsid w:val="00C823AE"/>
    <w:rsid w:val="00C8448D"/>
    <w:rsid w:val="00C849ED"/>
    <w:rsid w:val="00C84DD8"/>
    <w:rsid w:val="00C85173"/>
    <w:rsid w:val="00C85416"/>
    <w:rsid w:val="00C85FF9"/>
    <w:rsid w:val="00C864D7"/>
    <w:rsid w:val="00C8685F"/>
    <w:rsid w:val="00C86A8A"/>
    <w:rsid w:val="00C87259"/>
    <w:rsid w:val="00C8789A"/>
    <w:rsid w:val="00C8796F"/>
    <w:rsid w:val="00C879F5"/>
    <w:rsid w:val="00C90124"/>
    <w:rsid w:val="00C90E45"/>
    <w:rsid w:val="00C91385"/>
    <w:rsid w:val="00C91409"/>
    <w:rsid w:val="00C917ED"/>
    <w:rsid w:val="00C91827"/>
    <w:rsid w:val="00C918E4"/>
    <w:rsid w:val="00C91EF4"/>
    <w:rsid w:val="00C9247B"/>
    <w:rsid w:val="00C9287F"/>
    <w:rsid w:val="00C9292B"/>
    <w:rsid w:val="00C929A0"/>
    <w:rsid w:val="00C92C1E"/>
    <w:rsid w:val="00C92F89"/>
    <w:rsid w:val="00C93A63"/>
    <w:rsid w:val="00C93C8C"/>
    <w:rsid w:val="00C947BB"/>
    <w:rsid w:val="00C94FCB"/>
    <w:rsid w:val="00C956D6"/>
    <w:rsid w:val="00C95BCF"/>
    <w:rsid w:val="00C95D16"/>
    <w:rsid w:val="00C95D79"/>
    <w:rsid w:val="00C9685D"/>
    <w:rsid w:val="00C970B8"/>
    <w:rsid w:val="00C971FD"/>
    <w:rsid w:val="00C97ACC"/>
    <w:rsid w:val="00CA00F7"/>
    <w:rsid w:val="00CA0272"/>
    <w:rsid w:val="00CA09D9"/>
    <w:rsid w:val="00CA0A79"/>
    <w:rsid w:val="00CA0B70"/>
    <w:rsid w:val="00CA0FE9"/>
    <w:rsid w:val="00CA11AA"/>
    <w:rsid w:val="00CA13B4"/>
    <w:rsid w:val="00CA22E4"/>
    <w:rsid w:val="00CA2634"/>
    <w:rsid w:val="00CA2657"/>
    <w:rsid w:val="00CA2827"/>
    <w:rsid w:val="00CA30E7"/>
    <w:rsid w:val="00CA320F"/>
    <w:rsid w:val="00CA3298"/>
    <w:rsid w:val="00CA339D"/>
    <w:rsid w:val="00CA35F9"/>
    <w:rsid w:val="00CA3721"/>
    <w:rsid w:val="00CA38A5"/>
    <w:rsid w:val="00CA3902"/>
    <w:rsid w:val="00CA398A"/>
    <w:rsid w:val="00CA3C8A"/>
    <w:rsid w:val="00CA3EBD"/>
    <w:rsid w:val="00CA3F75"/>
    <w:rsid w:val="00CA4152"/>
    <w:rsid w:val="00CA4922"/>
    <w:rsid w:val="00CA49D1"/>
    <w:rsid w:val="00CA4A71"/>
    <w:rsid w:val="00CA4FB4"/>
    <w:rsid w:val="00CA5201"/>
    <w:rsid w:val="00CA595B"/>
    <w:rsid w:val="00CA60B0"/>
    <w:rsid w:val="00CA6558"/>
    <w:rsid w:val="00CA6A35"/>
    <w:rsid w:val="00CA6C9A"/>
    <w:rsid w:val="00CA6E53"/>
    <w:rsid w:val="00CA7E50"/>
    <w:rsid w:val="00CB0392"/>
    <w:rsid w:val="00CB058E"/>
    <w:rsid w:val="00CB08DB"/>
    <w:rsid w:val="00CB098E"/>
    <w:rsid w:val="00CB0B28"/>
    <w:rsid w:val="00CB0CBF"/>
    <w:rsid w:val="00CB0F45"/>
    <w:rsid w:val="00CB140A"/>
    <w:rsid w:val="00CB165D"/>
    <w:rsid w:val="00CB20A4"/>
    <w:rsid w:val="00CB28FC"/>
    <w:rsid w:val="00CB2B7D"/>
    <w:rsid w:val="00CB3436"/>
    <w:rsid w:val="00CB355C"/>
    <w:rsid w:val="00CB4193"/>
    <w:rsid w:val="00CB4D60"/>
    <w:rsid w:val="00CB4E4A"/>
    <w:rsid w:val="00CB4FB5"/>
    <w:rsid w:val="00CB51D0"/>
    <w:rsid w:val="00CB51D5"/>
    <w:rsid w:val="00CB5356"/>
    <w:rsid w:val="00CB53E2"/>
    <w:rsid w:val="00CB53E4"/>
    <w:rsid w:val="00CB54D0"/>
    <w:rsid w:val="00CB590B"/>
    <w:rsid w:val="00CB5C1F"/>
    <w:rsid w:val="00CB5FE2"/>
    <w:rsid w:val="00CB60C0"/>
    <w:rsid w:val="00CB69E1"/>
    <w:rsid w:val="00CB6B2C"/>
    <w:rsid w:val="00CB6C0E"/>
    <w:rsid w:val="00CB72E8"/>
    <w:rsid w:val="00CB75F3"/>
    <w:rsid w:val="00CB7D04"/>
    <w:rsid w:val="00CB7ECC"/>
    <w:rsid w:val="00CB7F3E"/>
    <w:rsid w:val="00CC07AF"/>
    <w:rsid w:val="00CC0969"/>
    <w:rsid w:val="00CC0983"/>
    <w:rsid w:val="00CC0A1D"/>
    <w:rsid w:val="00CC0EF1"/>
    <w:rsid w:val="00CC11A8"/>
    <w:rsid w:val="00CC168A"/>
    <w:rsid w:val="00CC16BF"/>
    <w:rsid w:val="00CC17D3"/>
    <w:rsid w:val="00CC1C62"/>
    <w:rsid w:val="00CC1CF8"/>
    <w:rsid w:val="00CC25B2"/>
    <w:rsid w:val="00CC2855"/>
    <w:rsid w:val="00CC2906"/>
    <w:rsid w:val="00CC290F"/>
    <w:rsid w:val="00CC2D2B"/>
    <w:rsid w:val="00CC3358"/>
    <w:rsid w:val="00CC3425"/>
    <w:rsid w:val="00CC417C"/>
    <w:rsid w:val="00CC41DD"/>
    <w:rsid w:val="00CC42F8"/>
    <w:rsid w:val="00CC4648"/>
    <w:rsid w:val="00CC492D"/>
    <w:rsid w:val="00CC4EA8"/>
    <w:rsid w:val="00CC51BC"/>
    <w:rsid w:val="00CC5200"/>
    <w:rsid w:val="00CC5AFA"/>
    <w:rsid w:val="00CC5FB1"/>
    <w:rsid w:val="00CC6594"/>
    <w:rsid w:val="00CC6613"/>
    <w:rsid w:val="00CC6E40"/>
    <w:rsid w:val="00CC706F"/>
    <w:rsid w:val="00CC71C8"/>
    <w:rsid w:val="00CC780D"/>
    <w:rsid w:val="00CC79DB"/>
    <w:rsid w:val="00CC7ECB"/>
    <w:rsid w:val="00CD02E8"/>
    <w:rsid w:val="00CD0379"/>
    <w:rsid w:val="00CD0C20"/>
    <w:rsid w:val="00CD0C6D"/>
    <w:rsid w:val="00CD146E"/>
    <w:rsid w:val="00CD2304"/>
    <w:rsid w:val="00CD2540"/>
    <w:rsid w:val="00CD297B"/>
    <w:rsid w:val="00CD2C55"/>
    <w:rsid w:val="00CD2C92"/>
    <w:rsid w:val="00CD30B7"/>
    <w:rsid w:val="00CD3F75"/>
    <w:rsid w:val="00CD4B7C"/>
    <w:rsid w:val="00CD51FD"/>
    <w:rsid w:val="00CD5504"/>
    <w:rsid w:val="00CD5839"/>
    <w:rsid w:val="00CD59DD"/>
    <w:rsid w:val="00CD5D9C"/>
    <w:rsid w:val="00CD6875"/>
    <w:rsid w:val="00CD6EF4"/>
    <w:rsid w:val="00CD70E7"/>
    <w:rsid w:val="00CD786A"/>
    <w:rsid w:val="00CD7B5F"/>
    <w:rsid w:val="00CD7D3F"/>
    <w:rsid w:val="00CD7D99"/>
    <w:rsid w:val="00CD7F84"/>
    <w:rsid w:val="00CE05E6"/>
    <w:rsid w:val="00CE0EB4"/>
    <w:rsid w:val="00CE128A"/>
    <w:rsid w:val="00CE1A1D"/>
    <w:rsid w:val="00CE1A9C"/>
    <w:rsid w:val="00CE20FD"/>
    <w:rsid w:val="00CE2A6C"/>
    <w:rsid w:val="00CE2A74"/>
    <w:rsid w:val="00CE313F"/>
    <w:rsid w:val="00CE3D56"/>
    <w:rsid w:val="00CE461E"/>
    <w:rsid w:val="00CE492B"/>
    <w:rsid w:val="00CE4C5C"/>
    <w:rsid w:val="00CE4FDD"/>
    <w:rsid w:val="00CE509E"/>
    <w:rsid w:val="00CE513F"/>
    <w:rsid w:val="00CE5272"/>
    <w:rsid w:val="00CE666F"/>
    <w:rsid w:val="00CE6C01"/>
    <w:rsid w:val="00CE7224"/>
    <w:rsid w:val="00CE75B4"/>
    <w:rsid w:val="00CE7708"/>
    <w:rsid w:val="00CE7912"/>
    <w:rsid w:val="00CE7F58"/>
    <w:rsid w:val="00CF00D3"/>
    <w:rsid w:val="00CF0294"/>
    <w:rsid w:val="00CF02F9"/>
    <w:rsid w:val="00CF054B"/>
    <w:rsid w:val="00CF072C"/>
    <w:rsid w:val="00CF0D6E"/>
    <w:rsid w:val="00CF15F9"/>
    <w:rsid w:val="00CF172A"/>
    <w:rsid w:val="00CF2061"/>
    <w:rsid w:val="00CF21DA"/>
    <w:rsid w:val="00CF2561"/>
    <w:rsid w:val="00CF27BE"/>
    <w:rsid w:val="00CF2B7F"/>
    <w:rsid w:val="00CF2FDE"/>
    <w:rsid w:val="00CF32A0"/>
    <w:rsid w:val="00CF3909"/>
    <w:rsid w:val="00CF42A9"/>
    <w:rsid w:val="00CF45B4"/>
    <w:rsid w:val="00CF4ED2"/>
    <w:rsid w:val="00CF5116"/>
    <w:rsid w:val="00CF53F6"/>
    <w:rsid w:val="00CF553C"/>
    <w:rsid w:val="00CF559B"/>
    <w:rsid w:val="00CF5711"/>
    <w:rsid w:val="00CF7134"/>
    <w:rsid w:val="00CF7DDF"/>
    <w:rsid w:val="00CF7F6A"/>
    <w:rsid w:val="00D004AC"/>
    <w:rsid w:val="00D00D27"/>
    <w:rsid w:val="00D016A2"/>
    <w:rsid w:val="00D016BC"/>
    <w:rsid w:val="00D01924"/>
    <w:rsid w:val="00D0217B"/>
    <w:rsid w:val="00D023B2"/>
    <w:rsid w:val="00D0393B"/>
    <w:rsid w:val="00D0466D"/>
    <w:rsid w:val="00D046C6"/>
    <w:rsid w:val="00D047C1"/>
    <w:rsid w:val="00D04D6F"/>
    <w:rsid w:val="00D05061"/>
    <w:rsid w:val="00D05303"/>
    <w:rsid w:val="00D054A3"/>
    <w:rsid w:val="00D05A46"/>
    <w:rsid w:val="00D06461"/>
    <w:rsid w:val="00D0653C"/>
    <w:rsid w:val="00D06897"/>
    <w:rsid w:val="00D06A1F"/>
    <w:rsid w:val="00D06BE7"/>
    <w:rsid w:val="00D06D4D"/>
    <w:rsid w:val="00D0752A"/>
    <w:rsid w:val="00D07C13"/>
    <w:rsid w:val="00D07C7E"/>
    <w:rsid w:val="00D105CE"/>
    <w:rsid w:val="00D107C0"/>
    <w:rsid w:val="00D10B70"/>
    <w:rsid w:val="00D10EB4"/>
    <w:rsid w:val="00D10ED2"/>
    <w:rsid w:val="00D11049"/>
    <w:rsid w:val="00D11464"/>
    <w:rsid w:val="00D1207F"/>
    <w:rsid w:val="00D12788"/>
    <w:rsid w:val="00D12CDB"/>
    <w:rsid w:val="00D12F3F"/>
    <w:rsid w:val="00D13731"/>
    <w:rsid w:val="00D13EC8"/>
    <w:rsid w:val="00D14087"/>
    <w:rsid w:val="00D140DE"/>
    <w:rsid w:val="00D141A5"/>
    <w:rsid w:val="00D1425B"/>
    <w:rsid w:val="00D144EA"/>
    <w:rsid w:val="00D1457C"/>
    <w:rsid w:val="00D14680"/>
    <w:rsid w:val="00D147F4"/>
    <w:rsid w:val="00D1516A"/>
    <w:rsid w:val="00D15249"/>
    <w:rsid w:val="00D1550C"/>
    <w:rsid w:val="00D1668B"/>
    <w:rsid w:val="00D16880"/>
    <w:rsid w:val="00D1761B"/>
    <w:rsid w:val="00D204A1"/>
    <w:rsid w:val="00D206BE"/>
    <w:rsid w:val="00D207BC"/>
    <w:rsid w:val="00D20D90"/>
    <w:rsid w:val="00D20E27"/>
    <w:rsid w:val="00D20F64"/>
    <w:rsid w:val="00D20FBD"/>
    <w:rsid w:val="00D20FEC"/>
    <w:rsid w:val="00D21223"/>
    <w:rsid w:val="00D21D22"/>
    <w:rsid w:val="00D221E3"/>
    <w:rsid w:val="00D22638"/>
    <w:rsid w:val="00D226A8"/>
    <w:rsid w:val="00D22C9C"/>
    <w:rsid w:val="00D23088"/>
    <w:rsid w:val="00D23357"/>
    <w:rsid w:val="00D2346D"/>
    <w:rsid w:val="00D23922"/>
    <w:rsid w:val="00D23AA0"/>
    <w:rsid w:val="00D23D74"/>
    <w:rsid w:val="00D23EAF"/>
    <w:rsid w:val="00D23F0C"/>
    <w:rsid w:val="00D240D1"/>
    <w:rsid w:val="00D24CC8"/>
    <w:rsid w:val="00D24F4A"/>
    <w:rsid w:val="00D2594B"/>
    <w:rsid w:val="00D25A50"/>
    <w:rsid w:val="00D262C3"/>
    <w:rsid w:val="00D26642"/>
    <w:rsid w:val="00D2666D"/>
    <w:rsid w:val="00D270B1"/>
    <w:rsid w:val="00D2744D"/>
    <w:rsid w:val="00D276E8"/>
    <w:rsid w:val="00D27929"/>
    <w:rsid w:val="00D3089C"/>
    <w:rsid w:val="00D30B23"/>
    <w:rsid w:val="00D30B34"/>
    <w:rsid w:val="00D30B9F"/>
    <w:rsid w:val="00D31463"/>
    <w:rsid w:val="00D31670"/>
    <w:rsid w:val="00D31807"/>
    <w:rsid w:val="00D3190F"/>
    <w:rsid w:val="00D31A6E"/>
    <w:rsid w:val="00D31DDB"/>
    <w:rsid w:val="00D324F5"/>
    <w:rsid w:val="00D32576"/>
    <w:rsid w:val="00D3288C"/>
    <w:rsid w:val="00D328F8"/>
    <w:rsid w:val="00D32BF2"/>
    <w:rsid w:val="00D33895"/>
    <w:rsid w:val="00D338FF"/>
    <w:rsid w:val="00D3409D"/>
    <w:rsid w:val="00D340F5"/>
    <w:rsid w:val="00D34227"/>
    <w:rsid w:val="00D34264"/>
    <w:rsid w:val="00D34334"/>
    <w:rsid w:val="00D3468D"/>
    <w:rsid w:val="00D349E4"/>
    <w:rsid w:val="00D34E94"/>
    <w:rsid w:val="00D34EE9"/>
    <w:rsid w:val="00D34EF3"/>
    <w:rsid w:val="00D34F7F"/>
    <w:rsid w:val="00D35452"/>
    <w:rsid w:val="00D36959"/>
    <w:rsid w:val="00D36F7D"/>
    <w:rsid w:val="00D37024"/>
    <w:rsid w:val="00D379A6"/>
    <w:rsid w:val="00D37C6B"/>
    <w:rsid w:val="00D37E07"/>
    <w:rsid w:val="00D40325"/>
    <w:rsid w:val="00D40692"/>
    <w:rsid w:val="00D40A92"/>
    <w:rsid w:val="00D40B88"/>
    <w:rsid w:val="00D413F6"/>
    <w:rsid w:val="00D4144F"/>
    <w:rsid w:val="00D41AD7"/>
    <w:rsid w:val="00D41C97"/>
    <w:rsid w:val="00D42017"/>
    <w:rsid w:val="00D42BA1"/>
    <w:rsid w:val="00D42EA9"/>
    <w:rsid w:val="00D431A5"/>
    <w:rsid w:val="00D438D6"/>
    <w:rsid w:val="00D4443F"/>
    <w:rsid w:val="00D44DF6"/>
    <w:rsid w:val="00D458F2"/>
    <w:rsid w:val="00D45A16"/>
    <w:rsid w:val="00D45BDB"/>
    <w:rsid w:val="00D45CBD"/>
    <w:rsid w:val="00D45FD5"/>
    <w:rsid w:val="00D46BFF"/>
    <w:rsid w:val="00D4738E"/>
    <w:rsid w:val="00D501C4"/>
    <w:rsid w:val="00D50C09"/>
    <w:rsid w:val="00D51D50"/>
    <w:rsid w:val="00D5250F"/>
    <w:rsid w:val="00D5282E"/>
    <w:rsid w:val="00D52A5F"/>
    <w:rsid w:val="00D52CD4"/>
    <w:rsid w:val="00D533AF"/>
    <w:rsid w:val="00D5374E"/>
    <w:rsid w:val="00D53A61"/>
    <w:rsid w:val="00D53F98"/>
    <w:rsid w:val="00D54064"/>
    <w:rsid w:val="00D540A9"/>
    <w:rsid w:val="00D543B8"/>
    <w:rsid w:val="00D54674"/>
    <w:rsid w:val="00D54D50"/>
    <w:rsid w:val="00D54ECB"/>
    <w:rsid w:val="00D54EDC"/>
    <w:rsid w:val="00D55ACF"/>
    <w:rsid w:val="00D55B85"/>
    <w:rsid w:val="00D55C4A"/>
    <w:rsid w:val="00D578B1"/>
    <w:rsid w:val="00D57A0E"/>
    <w:rsid w:val="00D60351"/>
    <w:rsid w:val="00D6048C"/>
    <w:rsid w:val="00D612FC"/>
    <w:rsid w:val="00D6205E"/>
    <w:rsid w:val="00D627D7"/>
    <w:rsid w:val="00D63204"/>
    <w:rsid w:val="00D637EF"/>
    <w:rsid w:val="00D63DDA"/>
    <w:rsid w:val="00D63E8E"/>
    <w:rsid w:val="00D63EE1"/>
    <w:rsid w:val="00D63F74"/>
    <w:rsid w:val="00D6437B"/>
    <w:rsid w:val="00D644AC"/>
    <w:rsid w:val="00D646B1"/>
    <w:rsid w:val="00D646EA"/>
    <w:rsid w:val="00D64705"/>
    <w:rsid w:val="00D64C9B"/>
    <w:rsid w:val="00D64E31"/>
    <w:rsid w:val="00D65344"/>
    <w:rsid w:val="00D6559A"/>
    <w:rsid w:val="00D65626"/>
    <w:rsid w:val="00D65832"/>
    <w:rsid w:val="00D66F69"/>
    <w:rsid w:val="00D67337"/>
    <w:rsid w:val="00D677CE"/>
    <w:rsid w:val="00D7096C"/>
    <w:rsid w:val="00D70B26"/>
    <w:rsid w:val="00D70E35"/>
    <w:rsid w:val="00D714EE"/>
    <w:rsid w:val="00D714F7"/>
    <w:rsid w:val="00D7189D"/>
    <w:rsid w:val="00D73056"/>
    <w:rsid w:val="00D7331D"/>
    <w:rsid w:val="00D73A8F"/>
    <w:rsid w:val="00D73B24"/>
    <w:rsid w:val="00D740AC"/>
    <w:rsid w:val="00D746AE"/>
    <w:rsid w:val="00D746BE"/>
    <w:rsid w:val="00D74B7C"/>
    <w:rsid w:val="00D7546B"/>
    <w:rsid w:val="00D7578B"/>
    <w:rsid w:val="00D75B05"/>
    <w:rsid w:val="00D76061"/>
    <w:rsid w:val="00D760C6"/>
    <w:rsid w:val="00D764B1"/>
    <w:rsid w:val="00D76D74"/>
    <w:rsid w:val="00D76E22"/>
    <w:rsid w:val="00D76FDF"/>
    <w:rsid w:val="00D77D8E"/>
    <w:rsid w:val="00D77EDA"/>
    <w:rsid w:val="00D77F9A"/>
    <w:rsid w:val="00D80137"/>
    <w:rsid w:val="00D80178"/>
    <w:rsid w:val="00D80217"/>
    <w:rsid w:val="00D806CE"/>
    <w:rsid w:val="00D80BC0"/>
    <w:rsid w:val="00D8110D"/>
    <w:rsid w:val="00D81605"/>
    <w:rsid w:val="00D8166A"/>
    <w:rsid w:val="00D81670"/>
    <w:rsid w:val="00D8188B"/>
    <w:rsid w:val="00D81A17"/>
    <w:rsid w:val="00D81EA9"/>
    <w:rsid w:val="00D82052"/>
    <w:rsid w:val="00D82176"/>
    <w:rsid w:val="00D82672"/>
    <w:rsid w:val="00D82C55"/>
    <w:rsid w:val="00D833B4"/>
    <w:rsid w:val="00D83DA9"/>
    <w:rsid w:val="00D84173"/>
    <w:rsid w:val="00D84B68"/>
    <w:rsid w:val="00D851BB"/>
    <w:rsid w:val="00D85D64"/>
    <w:rsid w:val="00D862BC"/>
    <w:rsid w:val="00D8635B"/>
    <w:rsid w:val="00D865E8"/>
    <w:rsid w:val="00D86E42"/>
    <w:rsid w:val="00D86E84"/>
    <w:rsid w:val="00D86FD9"/>
    <w:rsid w:val="00D871F9"/>
    <w:rsid w:val="00D8741B"/>
    <w:rsid w:val="00D8743A"/>
    <w:rsid w:val="00D878A9"/>
    <w:rsid w:val="00D87917"/>
    <w:rsid w:val="00D90053"/>
    <w:rsid w:val="00D90103"/>
    <w:rsid w:val="00D903E2"/>
    <w:rsid w:val="00D90834"/>
    <w:rsid w:val="00D90961"/>
    <w:rsid w:val="00D916BA"/>
    <w:rsid w:val="00D91959"/>
    <w:rsid w:val="00D919CC"/>
    <w:rsid w:val="00D91BC9"/>
    <w:rsid w:val="00D91F41"/>
    <w:rsid w:val="00D921B6"/>
    <w:rsid w:val="00D92A9B"/>
    <w:rsid w:val="00D92BB9"/>
    <w:rsid w:val="00D92BF4"/>
    <w:rsid w:val="00D930A8"/>
    <w:rsid w:val="00D93717"/>
    <w:rsid w:val="00D941A9"/>
    <w:rsid w:val="00D9433E"/>
    <w:rsid w:val="00D943A2"/>
    <w:rsid w:val="00D9453B"/>
    <w:rsid w:val="00D94E32"/>
    <w:rsid w:val="00D95349"/>
    <w:rsid w:val="00D95767"/>
    <w:rsid w:val="00D95AFD"/>
    <w:rsid w:val="00D95C24"/>
    <w:rsid w:val="00D95CCA"/>
    <w:rsid w:val="00D95D58"/>
    <w:rsid w:val="00D95E90"/>
    <w:rsid w:val="00D96288"/>
    <w:rsid w:val="00D96456"/>
    <w:rsid w:val="00D965CF"/>
    <w:rsid w:val="00D9692B"/>
    <w:rsid w:val="00D96A3C"/>
    <w:rsid w:val="00D96FF9"/>
    <w:rsid w:val="00D97151"/>
    <w:rsid w:val="00D978B9"/>
    <w:rsid w:val="00D97B79"/>
    <w:rsid w:val="00DA0896"/>
    <w:rsid w:val="00DA0C38"/>
    <w:rsid w:val="00DA115B"/>
    <w:rsid w:val="00DA1BFE"/>
    <w:rsid w:val="00DA1DA2"/>
    <w:rsid w:val="00DA1E02"/>
    <w:rsid w:val="00DA25AE"/>
    <w:rsid w:val="00DA2781"/>
    <w:rsid w:val="00DA2A4B"/>
    <w:rsid w:val="00DA2D31"/>
    <w:rsid w:val="00DA2EE1"/>
    <w:rsid w:val="00DA2F76"/>
    <w:rsid w:val="00DA35C0"/>
    <w:rsid w:val="00DA3D9F"/>
    <w:rsid w:val="00DA4022"/>
    <w:rsid w:val="00DA4838"/>
    <w:rsid w:val="00DA557A"/>
    <w:rsid w:val="00DA56E8"/>
    <w:rsid w:val="00DA5BE6"/>
    <w:rsid w:val="00DA5C3F"/>
    <w:rsid w:val="00DA5D67"/>
    <w:rsid w:val="00DA652A"/>
    <w:rsid w:val="00DA66AE"/>
    <w:rsid w:val="00DA6EA9"/>
    <w:rsid w:val="00DA6F66"/>
    <w:rsid w:val="00DB0038"/>
    <w:rsid w:val="00DB053F"/>
    <w:rsid w:val="00DB071A"/>
    <w:rsid w:val="00DB0785"/>
    <w:rsid w:val="00DB0BEA"/>
    <w:rsid w:val="00DB15D1"/>
    <w:rsid w:val="00DB1AD6"/>
    <w:rsid w:val="00DB1B12"/>
    <w:rsid w:val="00DB2437"/>
    <w:rsid w:val="00DB27F5"/>
    <w:rsid w:val="00DB3294"/>
    <w:rsid w:val="00DB36C5"/>
    <w:rsid w:val="00DB3C94"/>
    <w:rsid w:val="00DB43ED"/>
    <w:rsid w:val="00DB4942"/>
    <w:rsid w:val="00DB5621"/>
    <w:rsid w:val="00DB586D"/>
    <w:rsid w:val="00DB58F6"/>
    <w:rsid w:val="00DB5ACC"/>
    <w:rsid w:val="00DB5C02"/>
    <w:rsid w:val="00DB67E0"/>
    <w:rsid w:val="00DB70BD"/>
    <w:rsid w:val="00DB7525"/>
    <w:rsid w:val="00DB760C"/>
    <w:rsid w:val="00DB7902"/>
    <w:rsid w:val="00DB7C8D"/>
    <w:rsid w:val="00DB7DFE"/>
    <w:rsid w:val="00DB7F77"/>
    <w:rsid w:val="00DB7FCB"/>
    <w:rsid w:val="00DC022E"/>
    <w:rsid w:val="00DC0B95"/>
    <w:rsid w:val="00DC0D73"/>
    <w:rsid w:val="00DC0F6F"/>
    <w:rsid w:val="00DC0FE7"/>
    <w:rsid w:val="00DC1467"/>
    <w:rsid w:val="00DC2492"/>
    <w:rsid w:val="00DC2A07"/>
    <w:rsid w:val="00DC2ED7"/>
    <w:rsid w:val="00DC3440"/>
    <w:rsid w:val="00DC3B98"/>
    <w:rsid w:val="00DC3C83"/>
    <w:rsid w:val="00DC405C"/>
    <w:rsid w:val="00DC4FDF"/>
    <w:rsid w:val="00DC582F"/>
    <w:rsid w:val="00DC5C76"/>
    <w:rsid w:val="00DC64E9"/>
    <w:rsid w:val="00DC6B59"/>
    <w:rsid w:val="00DC6FA1"/>
    <w:rsid w:val="00DC749A"/>
    <w:rsid w:val="00DC74DF"/>
    <w:rsid w:val="00DC77EF"/>
    <w:rsid w:val="00DC7869"/>
    <w:rsid w:val="00DC7C04"/>
    <w:rsid w:val="00DC7DC8"/>
    <w:rsid w:val="00DC7EE1"/>
    <w:rsid w:val="00DD011B"/>
    <w:rsid w:val="00DD0AAF"/>
    <w:rsid w:val="00DD1C12"/>
    <w:rsid w:val="00DD1D14"/>
    <w:rsid w:val="00DD1F71"/>
    <w:rsid w:val="00DD1FC3"/>
    <w:rsid w:val="00DD2191"/>
    <w:rsid w:val="00DD225F"/>
    <w:rsid w:val="00DD2B9E"/>
    <w:rsid w:val="00DD2C3C"/>
    <w:rsid w:val="00DD303F"/>
    <w:rsid w:val="00DD3B31"/>
    <w:rsid w:val="00DD3CB2"/>
    <w:rsid w:val="00DD40D2"/>
    <w:rsid w:val="00DD4233"/>
    <w:rsid w:val="00DD4304"/>
    <w:rsid w:val="00DD4325"/>
    <w:rsid w:val="00DD43A2"/>
    <w:rsid w:val="00DD46D1"/>
    <w:rsid w:val="00DD4745"/>
    <w:rsid w:val="00DD51CC"/>
    <w:rsid w:val="00DD57CA"/>
    <w:rsid w:val="00DD588F"/>
    <w:rsid w:val="00DD58B2"/>
    <w:rsid w:val="00DD652F"/>
    <w:rsid w:val="00DD6699"/>
    <w:rsid w:val="00DD6805"/>
    <w:rsid w:val="00DD6BBF"/>
    <w:rsid w:val="00DD6D84"/>
    <w:rsid w:val="00DD76BE"/>
    <w:rsid w:val="00DD77F6"/>
    <w:rsid w:val="00DD7A1B"/>
    <w:rsid w:val="00DE05BD"/>
    <w:rsid w:val="00DE08CE"/>
    <w:rsid w:val="00DE119A"/>
    <w:rsid w:val="00DE12E6"/>
    <w:rsid w:val="00DE15D0"/>
    <w:rsid w:val="00DE178D"/>
    <w:rsid w:val="00DE1F15"/>
    <w:rsid w:val="00DE291A"/>
    <w:rsid w:val="00DE2BDD"/>
    <w:rsid w:val="00DE31EE"/>
    <w:rsid w:val="00DE34E6"/>
    <w:rsid w:val="00DE35FF"/>
    <w:rsid w:val="00DE36B2"/>
    <w:rsid w:val="00DE37C2"/>
    <w:rsid w:val="00DE3B4E"/>
    <w:rsid w:val="00DE3E4D"/>
    <w:rsid w:val="00DE40E2"/>
    <w:rsid w:val="00DE41DC"/>
    <w:rsid w:val="00DE43A1"/>
    <w:rsid w:val="00DE4662"/>
    <w:rsid w:val="00DE4940"/>
    <w:rsid w:val="00DE4DF4"/>
    <w:rsid w:val="00DE4FF0"/>
    <w:rsid w:val="00DE5939"/>
    <w:rsid w:val="00DE5999"/>
    <w:rsid w:val="00DE5DEB"/>
    <w:rsid w:val="00DE6323"/>
    <w:rsid w:val="00DE66A8"/>
    <w:rsid w:val="00DE6A62"/>
    <w:rsid w:val="00DE6B03"/>
    <w:rsid w:val="00DE6CF2"/>
    <w:rsid w:val="00DE7141"/>
    <w:rsid w:val="00DE71E6"/>
    <w:rsid w:val="00DE7439"/>
    <w:rsid w:val="00DE74D9"/>
    <w:rsid w:val="00DE754B"/>
    <w:rsid w:val="00DE774E"/>
    <w:rsid w:val="00DF0477"/>
    <w:rsid w:val="00DF04E4"/>
    <w:rsid w:val="00DF07D3"/>
    <w:rsid w:val="00DF0A28"/>
    <w:rsid w:val="00DF0DC6"/>
    <w:rsid w:val="00DF0F0A"/>
    <w:rsid w:val="00DF1191"/>
    <w:rsid w:val="00DF1644"/>
    <w:rsid w:val="00DF176E"/>
    <w:rsid w:val="00DF19EB"/>
    <w:rsid w:val="00DF22CF"/>
    <w:rsid w:val="00DF2372"/>
    <w:rsid w:val="00DF2432"/>
    <w:rsid w:val="00DF24E4"/>
    <w:rsid w:val="00DF2C52"/>
    <w:rsid w:val="00DF2CE5"/>
    <w:rsid w:val="00DF2D94"/>
    <w:rsid w:val="00DF37FD"/>
    <w:rsid w:val="00DF383C"/>
    <w:rsid w:val="00DF409B"/>
    <w:rsid w:val="00DF41FA"/>
    <w:rsid w:val="00DF4207"/>
    <w:rsid w:val="00DF45D9"/>
    <w:rsid w:val="00DF48D4"/>
    <w:rsid w:val="00DF494B"/>
    <w:rsid w:val="00DF4951"/>
    <w:rsid w:val="00DF4D5A"/>
    <w:rsid w:val="00DF4DA6"/>
    <w:rsid w:val="00DF4F21"/>
    <w:rsid w:val="00DF5287"/>
    <w:rsid w:val="00DF5606"/>
    <w:rsid w:val="00DF57A5"/>
    <w:rsid w:val="00DF62E3"/>
    <w:rsid w:val="00DF67C9"/>
    <w:rsid w:val="00DF6A84"/>
    <w:rsid w:val="00DF714E"/>
    <w:rsid w:val="00DF71A6"/>
    <w:rsid w:val="00DF722E"/>
    <w:rsid w:val="00DF788A"/>
    <w:rsid w:val="00DF7F8B"/>
    <w:rsid w:val="00E000A3"/>
    <w:rsid w:val="00E002C7"/>
    <w:rsid w:val="00E00D83"/>
    <w:rsid w:val="00E01454"/>
    <w:rsid w:val="00E0151A"/>
    <w:rsid w:val="00E0164D"/>
    <w:rsid w:val="00E017DB"/>
    <w:rsid w:val="00E01885"/>
    <w:rsid w:val="00E018DB"/>
    <w:rsid w:val="00E01964"/>
    <w:rsid w:val="00E01D62"/>
    <w:rsid w:val="00E0250B"/>
    <w:rsid w:val="00E0251B"/>
    <w:rsid w:val="00E02562"/>
    <w:rsid w:val="00E02878"/>
    <w:rsid w:val="00E036C2"/>
    <w:rsid w:val="00E038C3"/>
    <w:rsid w:val="00E03DD3"/>
    <w:rsid w:val="00E03E65"/>
    <w:rsid w:val="00E043FC"/>
    <w:rsid w:val="00E04975"/>
    <w:rsid w:val="00E04CB2"/>
    <w:rsid w:val="00E04DDD"/>
    <w:rsid w:val="00E05244"/>
    <w:rsid w:val="00E05A7E"/>
    <w:rsid w:val="00E061B8"/>
    <w:rsid w:val="00E065C4"/>
    <w:rsid w:val="00E0667D"/>
    <w:rsid w:val="00E067D5"/>
    <w:rsid w:val="00E06CFC"/>
    <w:rsid w:val="00E06FF4"/>
    <w:rsid w:val="00E07390"/>
    <w:rsid w:val="00E078A3"/>
    <w:rsid w:val="00E104D3"/>
    <w:rsid w:val="00E104F2"/>
    <w:rsid w:val="00E1055D"/>
    <w:rsid w:val="00E1087C"/>
    <w:rsid w:val="00E109B7"/>
    <w:rsid w:val="00E1194F"/>
    <w:rsid w:val="00E11B9E"/>
    <w:rsid w:val="00E11DDE"/>
    <w:rsid w:val="00E120E0"/>
    <w:rsid w:val="00E12A77"/>
    <w:rsid w:val="00E135A9"/>
    <w:rsid w:val="00E146E8"/>
    <w:rsid w:val="00E1487E"/>
    <w:rsid w:val="00E14FF0"/>
    <w:rsid w:val="00E151B1"/>
    <w:rsid w:val="00E152FC"/>
    <w:rsid w:val="00E169B4"/>
    <w:rsid w:val="00E16AE7"/>
    <w:rsid w:val="00E16FAC"/>
    <w:rsid w:val="00E174BF"/>
    <w:rsid w:val="00E17EAB"/>
    <w:rsid w:val="00E2017C"/>
    <w:rsid w:val="00E20452"/>
    <w:rsid w:val="00E20A65"/>
    <w:rsid w:val="00E20DC5"/>
    <w:rsid w:val="00E20DD2"/>
    <w:rsid w:val="00E21B20"/>
    <w:rsid w:val="00E21D97"/>
    <w:rsid w:val="00E22090"/>
    <w:rsid w:val="00E2220B"/>
    <w:rsid w:val="00E22880"/>
    <w:rsid w:val="00E22D52"/>
    <w:rsid w:val="00E232D1"/>
    <w:rsid w:val="00E235BE"/>
    <w:rsid w:val="00E23D86"/>
    <w:rsid w:val="00E2415D"/>
    <w:rsid w:val="00E247BC"/>
    <w:rsid w:val="00E250BC"/>
    <w:rsid w:val="00E25138"/>
    <w:rsid w:val="00E252A4"/>
    <w:rsid w:val="00E254EC"/>
    <w:rsid w:val="00E25830"/>
    <w:rsid w:val="00E25B3E"/>
    <w:rsid w:val="00E25CBF"/>
    <w:rsid w:val="00E264DA"/>
    <w:rsid w:val="00E26514"/>
    <w:rsid w:val="00E2668F"/>
    <w:rsid w:val="00E266F0"/>
    <w:rsid w:val="00E26CA6"/>
    <w:rsid w:val="00E2738F"/>
    <w:rsid w:val="00E2791A"/>
    <w:rsid w:val="00E279BB"/>
    <w:rsid w:val="00E3071A"/>
    <w:rsid w:val="00E307BC"/>
    <w:rsid w:val="00E30D59"/>
    <w:rsid w:val="00E31297"/>
    <w:rsid w:val="00E31B92"/>
    <w:rsid w:val="00E31C76"/>
    <w:rsid w:val="00E31CEA"/>
    <w:rsid w:val="00E31E3C"/>
    <w:rsid w:val="00E328A4"/>
    <w:rsid w:val="00E32B77"/>
    <w:rsid w:val="00E32C63"/>
    <w:rsid w:val="00E32DA9"/>
    <w:rsid w:val="00E330D7"/>
    <w:rsid w:val="00E33331"/>
    <w:rsid w:val="00E340D3"/>
    <w:rsid w:val="00E342AF"/>
    <w:rsid w:val="00E34BFE"/>
    <w:rsid w:val="00E34C37"/>
    <w:rsid w:val="00E351AC"/>
    <w:rsid w:val="00E362BD"/>
    <w:rsid w:val="00E36304"/>
    <w:rsid w:val="00E363E8"/>
    <w:rsid w:val="00E37496"/>
    <w:rsid w:val="00E376E9"/>
    <w:rsid w:val="00E379E9"/>
    <w:rsid w:val="00E37C03"/>
    <w:rsid w:val="00E37F7F"/>
    <w:rsid w:val="00E40577"/>
    <w:rsid w:val="00E4083D"/>
    <w:rsid w:val="00E40E01"/>
    <w:rsid w:val="00E41794"/>
    <w:rsid w:val="00E42044"/>
    <w:rsid w:val="00E42469"/>
    <w:rsid w:val="00E42B93"/>
    <w:rsid w:val="00E43B69"/>
    <w:rsid w:val="00E43F2F"/>
    <w:rsid w:val="00E44A8D"/>
    <w:rsid w:val="00E44F5A"/>
    <w:rsid w:val="00E44FF5"/>
    <w:rsid w:val="00E45324"/>
    <w:rsid w:val="00E45704"/>
    <w:rsid w:val="00E45B0B"/>
    <w:rsid w:val="00E45C51"/>
    <w:rsid w:val="00E45EC0"/>
    <w:rsid w:val="00E45FF2"/>
    <w:rsid w:val="00E45FFC"/>
    <w:rsid w:val="00E46705"/>
    <w:rsid w:val="00E46F17"/>
    <w:rsid w:val="00E476EF"/>
    <w:rsid w:val="00E478A7"/>
    <w:rsid w:val="00E478D8"/>
    <w:rsid w:val="00E47F47"/>
    <w:rsid w:val="00E501B2"/>
    <w:rsid w:val="00E510B1"/>
    <w:rsid w:val="00E512D0"/>
    <w:rsid w:val="00E51300"/>
    <w:rsid w:val="00E529F6"/>
    <w:rsid w:val="00E52C40"/>
    <w:rsid w:val="00E52DD7"/>
    <w:rsid w:val="00E52EC1"/>
    <w:rsid w:val="00E549DF"/>
    <w:rsid w:val="00E54ABE"/>
    <w:rsid w:val="00E54B35"/>
    <w:rsid w:val="00E54D4F"/>
    <w:rsid w:val="00E54E62"/>
    <w:rsid w:val="00E55284"/>
    <w:rsid w:val="00E559D3"/>
    <w:rsid w:val="00E55AE8"/>
    <w:rsid w:val="00E55B15"/>
    <w:rsid w:val="00E55F3E"/>
    <w:rsid w:val="00E56009"/>
    <w:rsid w:val="00E56421"/>
    <w:rsid w:val="00E567AE"/>
    <w:rsid w:val="00E56993"/>
    <w:rsid w:val="00E56999"/>
    <w:rsid w:val="00E56B74"/>
    <w:rsid w:val="00E572AF"/>
    <w:rsid w:val="00E5796C"/>
    <w:rsid w:val="00E57EBC"/>
    <w:rsid w:val="00E57EFE"/>
    <w:rsid w:val="00E603F9"/>
    <w:rsid w:val="00E60B50"/>
    <w:rsid w:val="00E60C18"/>
    <w:rsid w:val="00E61602"/>
    <w:rsid w:val="00E61AB3"/>
    <w:rsid w:val="00E62094"/>
    <w:rsid w:val="00E62164"/>
    <w:rsid w:val="00E62A40"/>
    <w:rsid w:val="00E62B00"/>
    <w:rsid w:val="00E63471"/>
    <w:rsid w:val="00E63594"/>
    <w:rsid w:val="00E63BC5"/>
    <w:rsid w:val="00E63D18"/>
    <w:rsid w:val="00E63DF7"/>
    <w:rsid w:val="00E63F89"/>
    <w:rsid w:val="00E6411E"/>
    <w:rsid w:val="00E64774"/>
    <w:rsid w:val="00E649A6"/>
    <w:rsid w:val="00E64C69"/>
    <w:rsid w:val="00E6507A"/>
    <w:rsid w:val="00E65655"/>
    <w:rsid w:val="00E65774"/>
    <w:rsid w:val="00E65CFE"/>
    <w:rsid w:val="00E65D75"/>
    <w:rsid w:val="00E65E5C"/>
    <w:rsid w:val="00E6609F"/>
    <w:rsid w:val="00E6621B"/>
    <w:rsid w:val="00E664ED"/>
    <w:rsid w:val="00E664F7"/>
    <w:rsid w:val="00E665B4"/>
    <w:rsid w:val="00E666B9"/>
    <w:rsid w:val="00E668CF"/>
    <w:rsid w:val="00E66922"/>
    <w:rsid w:val="00E66AA6"/>
    <w:rsid w:val="00E66AC1"/>
    <w:rsid w:val="00E66FAD"/>
    <w:rsid w:val="00E66FB1"/>
    <w:rsid w:val="00E6719E"/>
    <w:rsid w:val="00E678FB"/>
    <w:rsid w:val="00E70669"/>
    <w:rsid w:val="00E7082D"/>
    <w:rsid w:val="00E70ADD"/>
    <w:rsid w:val="00E70DC9"/>
    <w:rsid w:val="00E70E28"/>
    <w:rsid w:val="00E70E81"/>
    <w:rsid w:val="00E71149"/>
    <w:rsid w:val="00E716D3"/>
    <w:rsid w:val="00E71934"/>
    <w:rsid w:val="00E71E33"/>
    <w:rsid w:val="00E71EEB"/>
    <w:rsid w:val="00E7201E"/>
    <w:rsid w:val="00E729E3"/>
    <w:rsid w:val="00E72AE8"/>
    <w:rsid w:val="00E72E93"/>
    <w:rsid w:val="00E7323E"/>
    <w:rsid w:val="00E7399F"/>
    <w:rsid w:val="00E73DF2"/>
    <w:rsid w:val="00E73E83"/>
    <w:rsid w:val="00E7417E"/>
    <w:rsid w:val="00E74275"/>
    <w:rsid w:val="00E74521"/>
    <w:rsid w:val="00E74790"/>
    <w:rsid w:val="00E74971"/>
    <w:rsid w:val="00E74EBE"/>
    <w:rsid w:val="00E751CB"/>
    <w:rsid w:val="00E7521F"/>
    <w:rsid w:val="00E7544B"/>
    <w:rsid w:val="00E75953"/>
    <w:rsid w:val="00E765C4"/>
    <w:rsid w:val="00E765FD"/>
    <w:rsid w:val="00E7687C"/>
    <w:rsid w:val="00E77152"/>
    <w:rsid w:val="00E779CC"/>
    <w:rsid w:val="00E77C2D"/>
    <w:rsid w:val="00E8011A"/>
    <w:rsid w:val="00E80199"/>
    <w:rsid w:val="00E802D9"/>
    <w:rsid w:val="00E80E8C"/>
    <w:rsid w:val="00E821ED"/>
    <w:rsid w:val="00E823C0"/>
    <w:rsid w:val="00E82BBF"/>
    <w:rsid w:val="00E82FD4"/>
    <w:rsid w:val="00E83413"/>
    <w:rsid w:val="00E83B20"/>
    <w:rsid w:val="00E83BFE"/>
    <w:rsid w:val="00E83FBA"/>
    <w:rsid w:val="00E84808"/>
    <w:rsid w:val="00E84AAD"/>
    <w:rsid w:val="00E84C3A"/>
    <w:rsid w:val="00E84C41"/>
    <w:rsid w:val="00E84C8A"/>
    <w:rsid w:val="00E84FF4"/>
    <w:rsid w:val="00E854C1"/>
    <w:rsid w:val="00E85732"/>
    <w:rsid w:val="00E85A81"/>
    <w:rsid w:val="00E867FC"/>
    <w:rsid w:val="00E8696C"/>
    <w:rsid w:val="00E869F0"/>
    <w:rsid w:val="00E86B02"/>
    <w:rsid w:val="00E86B8E"/>
    <w:rsid w:val="00E8766F"/>
    <w:rsid w:val="00E878CE"/>
    <w:rsid w:val="00E87D5A"/>
    <w:rsid w:val="00E905FC"/>
    <w:rsid w:val="00E90882"/>
    <w:rsid w:val="00E90BA2"/>
    <w:rsid w:val="00E90BFA"/>
    <w:rsid w:val="00E91567"/>
    <w:rsid w:val="00E917D7"/>
    <w:rsid w:val="00E91BEA"/>
    <w:rsid w:val="00E92204"/>
    <w:rsid w:val="00E92205"/>
    <w:rsid w:val="00E92649"/>
    <w:rsid w:val="00E927C9"/>
    <w:rsid w:val="00E92857"/>
    <w:rsid w:val="00E929DB"/>
    <w:rsid w:val="00E929F1"/>
    <w:rsid w:val="00E92AF3"/>
    <w:rsid w:val="00E92C13"/>
    <w:rsid w:val="00E92C6A"/>
    <w:rsid w:val="00E93704"/>
    <w:rsid w:val="00E93AAB"/>
    <w:rsid w:val="00E93AFE"/>
    <w:rsid w:val="00E93EF1"/>
    <w:rsid w:val="00E93F27"/>
    <w:rsid w:val="00E948F3"/>
    <w:rsid w:val="00E94975"/>
    <w:rsid w:val="00E94B07"/>
    <w:rsid w:val="00E94B30"/>
    <w:rsid w:val="00E95063"/>
    <w:rsid w:val="00E951FF"/>
    <w:rsid w:val="00E953EA"/>
    <w:rsid w:val="00E9543A"/>
    <w:rsid w:val="00E95566"/>
    <w:rsid w:val="00E95AD6"/>
    <w:rsid w:val="00E95B76"/>
    <w:rsid w:val="00E95F11"/>
    <w:rsid w:val="00E96040"/>
    <w:rsid w:val="00E961D7"/>
    <w:rsid w:val="00E9656A"/>
    <w:rsid w:val="00E96ACE"/>
    <w:rsid w:val="00E96D41"/>
    <w:rsid w:val="00E96D5C"/>
    <w:rsid w:val="00E96EBF"/>
    <w:rsid w:val="00E9700B"/>
    <w:rsid w:val="00E9783D"/>
    <w:rsid w:val="00E9788F"/>
    <w:rsid w:val="00E97EDD"/>
    <w:rsid w:val="00EA030F"/>
    <w:rsid w:val="00EA0EF8"/>
    <w:rsid w:val="00EA1D32"/>
    <w:rsid w:val="00EA1FB1"/>
    <w:rsid w:val="00EA21E5"/>
    <w:rsid w:val="00EA22B9"/>
    <w:rsid w:val="00EA2321"/>
    <w:rsid w:val="00EA2331"/>
    <w:rsid w:val="00EA2CEE"/>
    <w:rsid w:val="00EA2EB6"/>
    <w:rsid w:val="00EA2EED"/>
    <w:rsid w:val="00EA3896"/>
    <w:rsid w:val="00EA398D"/>
    <w:rsid w:val="00EA3B25"/>
    <w:rsid w:val="00EA3B3B"/>
    <w:rsid w:val="00EA3DBF"/>
    <w:rsid w:val="00EA443F"/>
    <w:rsid w:val="00EA4605"/>
    <w:rsid w:val="00EA487F"/>
    <w:rsid w:val="00EA4FD2"/>
    <w:rsid w:val="00EA64FD"/>
    <w:rsid w:val="00EA666E"/>
    <w:rsid w:val="00EA673F"/>
    <w:rsid w:val="00EA6B5C"/>
    <w:rsid w:val="00EA6BEB"/>
    <w:rsid w:val="00EA6F07"/>
    <w:rsid w:val="00EA72D3"/>
    <w:rsid w:val="00EA797C"/>
    <w:rsid w:val="00EA7C4F"/>
    <w:rsid w:val="00EB0169"/>
    <w:rsid w:val="00EB02E2"/>
    <w:rsid w:val="00EB0526"/>
    <w:rsid w:val="00EB1298"/>
    <w:rsid w:val="00EB1361"/>
    <w:rsid w:val="00EB1771"/>
    <w:rsid w:val="00EB20BE"/>
    <w:rsid w:val="00EB22DC"/>
    <w:rsid w:val="00EB24FB"/>
    <w:rsid w:val="00EB2BE4"/>
    <w:rsid w:val="00EB2EC5"/>
    <w:rsid w:val="00EB38AA"/>
    <w:rsid w:val="00EB3CE3"/>
    <w:rsid w:val="00EB3E40"/>
    <w:rsid w:val="00EB4B2C"/>
    <w:rsid w:val="00EB4D37"/>
    <w:rsid w:val="00EB5000"/>
    <w:rsid w:val="00EB6848"/>
    <w:rsid w:val="00EB6B4B"/>
    <w:rsid w:val="00EB7662"/>
    <w:rsid w:val="00EB79F8"/>
    <w:rsid w:val="00EB7CE1"/>
    <w:rsid w:val="00EB7E3D"/>
    <w:rsid w:val="00EC03DB"/>
    <w:rsid w:val="00EC08AD"/>
    <w:rsid w:val="00EC0A6D"/>
    <w:rsid w:val="00EC0D1C"/>
    <w:rsid w:val="00EC0E64"/>
    <w:rsid w:val="00EC0FB0"/>
    <w:rsid w:val="00EC10CC"/>
    <w:rsid w:val="00EC1264"/>
    <w:rsid w:val="00EC142D"/>
    <w:rsid w:val="00EC1548"/>
    <w:rsid w:val="00EC15A5"/>
    <w:rsid w:val="00EC15B1"/>
    <w:rsid w:val="00EC180D"/>
    <w:rsid w:val="00EC182E"/>
    <w:rsid w:val="00EC1AE0"/>
    <w:rsid w:val="00EC28C3"/>
    <w:rsid w:val="00EC2B6F"/>
    <w:rsid w:val="00EC2DAF"/>
    <w:rsid w:val="00EC360B"/>
    <w:rsid w:val="00EC36B1"/>
    <w:rsid w:val="00EC3BE8"/>
    <w:rsid w:val="00EC3C19"/>
    <w:rsid w:val="00EC45DC"/>
    <w:rsid w:val="00EC4B75"/>
    <w:rsid w:val="00EC4BA1"/>
    <w:rsid w:val="00EC4C92"/>
    <w:rsid w:val="00EC4EB9"/>
    <w:rsid w:val="00EC530C"/>
    <w:rsid w:val="00EC53A1"/>
    <w:rsid w:val="00EC53D9"/>
    <w:rsid w:val="00EC544D"/>
    <w:rsid w:val="00EC62BD"/>
    <w:rsid w:val="00EC6415"/>
    <w:rsid w:val="00EC68D8"/>
    <w:rsid w:val="00EC6AC2"/>
    <w:rsid w:val="00EC6B2F"/>
    <w:rsid w:val="00EC6D3E"/>
    <w:rsid w:val="00EC7398"/>
    <w:rsid w:val="00EC7798"/>
    <w:rsid w:val="00EC7C8D"/>
    <w:rsid w:val="00ED0F58"/>
    <w:rsid w:val="00ED0FA1"/>
    <w:rsid w:val="00ED1613"/>
    <w:rsid w:val="00ED1C0B"/>
    <w:rsid w:val="00ED207F"/>
    <w:rsid w:val="00ED268D"/>
    <w:rsid w:val="00ED28F2"/>
    <w:rsid w:val="00ED3BFF"/>
    <w:rsid w:val="00ED443D"/>
    <w:rsid w:val="00ED4BEC"/>
    <w:rsid w:val="00ED5A91"/>
    <w:rsid w:val="00ED5DFF"/>
    <w:rsid w:val="00ED64AC"/>
    <w:rsid w:val="00ED64B2"/>
    <w:rsid w:val="00ED65B7"/>
    <w:rsid w:val="00ED66D0"/>
    <w:rsid w:val="00ED6A3D"/>
    <w:rsid w:val="00ED6A92"/>
    <w:rsid w:val="00ED6D56"/>
    <w:rsid w:val="00ED6EC6"/>
    <w:rsid w:val="00ED7477"/>
    <w:rsid w:val="00ED74F2"/>
    <w:rsid w:val="00EE00E0"/>
    <w:rsid w:val="00EE0568"/>
    <w:rsid w:val="00EE09DC"/>
    <w:rsid w:val="00EE0A62"/>
    <w:rsid w:val="00EE0B0C"/>
    <w:rsid w:val="00EE0F8D"/>
    <w:rsid w:val="00EE13C3"/>
    <w:rsid w:val="00EE172F"/>
    <w:rsid w:val="00EE19F4"/>
    <w:rsid w:val="00EE1CC1"/>
    <w:rsid w:val="00EE2113"/>
    <w:rsid w:val="00EE24DD"/>
    <w:rsid w:val="00EE279C"/>
    <w:rsid w:val="00EE2931"/>
    <w:rsid w:val="00EE2944"/>
    <w:rsid w:val="00EE2CD7"/>
    <w:rsid w:val="00EE301F"/>
    <w:rsid w:val="00EE3247"/>
    <w:rsid w:val="00EE3865"/>
    <w:rsid w:val="00EE4010"/>
    <w:rsid w:val="00EE40E8"/>
    <w:rsid w:val="00EE447B"/>
    <w:rsid w:val="00EE488D"/>
    <w:rsid w:val="00EE4BE2"/>
    <w:rsid w:val="00EE5106"/>
    <w:rsid w:val="00EE5388"/>
    <w:rsid w:val="00EE606A"/>
    <w:rsid w:val="00EE61F6"/>
    <w:rsid w:val="00EE6638"/>
    <w:rsid w:val="00EE6A88"/>
    <w:rsid w:val="00EE6D19"/>
    <w:rsid w:val="00EE6DE7"/>
    <w:rsid w:val="00EE6F70"/>
    <w:rsid w:val="00EE7601"/>
    <w:rsid w:val="00EE76AD"/>
    <w:rsid w:val="00EE772B"/>
    <w:rsid w:val="00EF05FD"/>
    <w:rsid w:val="00EF08D3"/>
    <w:rsid w:val="00EF0926"/>
    <w:rsid w:val="00EF12AF"/>
    <w:rsid w:val="00EF1517"/>
    <w:rsid w:val="00EF1AB2"/>
    <w:rsid w:val="00EF1CED"/>
    <w:rsid w:val="00EF1E32"/>
    <w:rsid w:val="00EF1F21"/>
    <w:rsid w:val="00EF2543"/>
    <w:rsid w:val="00EF27E8"/>
    <w:rsid w:val="00EF2CBE"/>
    <w:rsid w:val="00EF2CE4"/>
    <w:rsid w:val="00EF2F27"/>
    <w:rsid w:val="00EF306C"/>
    <w:rsid w:val="00EF31EC"/>
    <w:rsid w:val="00EF401E"/>
    <w:rsid w:val="00EF466B"/>
    <w:rsid w:val="00EF46EE"/>
    <w:rsid w:val="00EF48D6"/>
    <w:rsid w:val="00EF4F49"/>
    <w:rsid w:val="00EF53CD"/>
    <w:rsid w:val="00EF5646"/>
    <w:rsid w:val="00EF56B5"/>
    <w:rsid w:val="00EF5926"/>
    <w:rsid w:val="00EF5A27"/>
    <w:rsid w:val="00EF5C34"/>
    <w:rsid w:val="00EF5E53"/>
    <w:rsid w:val="00EF6A31"/>
    <w:rsid w:val="00EF6FCA"/>
    <w:rsid w:val="00EF700E"/>
    <w:rsid w:val="00EF75F4"/>
    <w:rsid w:val="00EF7B3C"/>
    <w:rsid w:val="00EF7DE3"/>
    <w:rsid w:val="00F00858"/>
    <w:rsid w:val="00F00AC5"/>
    <w:rsid w:val="00F00AF9"/>
    <w:rsid w:val="00F00B99"/>
    <w:rsid w:val="00F01A71"/>
    <w:rsid w:val="00F01B8F"/>
    <w:rsid w:val="00F01EFF"/>
    <w:rsid w:val="00F01FF3"/>
    <w:rsid w:val="00F0237A"/>
    <w:rsid w:val="00F02549"/>
    <w:rsid w:val="00F0261E"/>
    <w:rsid w:val="00F02AAA"/>
    <w:rsid w:val="00F02ADE"/>
    <w:rsid w:val="00F02C58"/>
    <w:rsid w:val="00F02CD5"/>
    <w:rsid w:val="00F032BD"/>
    <w:rsid w:val="00F03A1E"/>
    <w:rsid w:val="00F03B4A"/>
    <w:rsid w:val="00F04837"/>
    <w:rsid w:val="00F04B20"/>
    <w:rsid w:val="00F0540D"/>
    <w:rsid w:val="00F057EB"/>
    <w:rsid w:val="00F05B95"/>
    <w:rsid w:val="00F05FF7"/>
    <w:rsid w:val="00F06364"/>
    <w:rsid w:val="00F067D7"/>
    <w:rsid w:val="00F067D9"/>
    <w:rsid w:val="00F06F14"/>
    <w:rsid w:val="00F071F6"/>
    <w:rsid w:val="00F075D0"/>
    <w:rsid w:val="00F076E2"/>
    <w:rsid w:val="00F0773E"/>
    <w:rsid w:val="00F07901"/>
    <w:rsid w:val="00F07E9D"/>
    <w:rsid w:val="00F07F79"/>
    <w:rsid w:val="00F10040"/>
    <w:rsid w:val="00F101A9"/>
    <w:rsid w:val="00F11373"/>
    <w:rsid w:val="00F11874"/>
    <w:rsid w:val="00F11ABB"/>
    <w:rsid w:val="00F12BDD"/>
    <w:rsid w:val="00F12DA2"/>
    <w:rsid w:val="00F12E0B"/>
    <w:rsid w:val="00F1368E"/>
    <w:rsid w:val="00F139BB"/>
    <w:rsid w:val="00F148B8"/>
    <w:rsid w:val="00F14BCB"/>
    <w:rsid w:val="00F15040"/>
    <w:rsid w:val="00F151F3"/>
    <w:rsid w:val="00F153D9"/>
    <w:rsid w:val="00F15783"/>
    <w:rsid w:val="00F16291"/>
    <w:rsid w:val="00F16700"/>
    <w:rsid w:val="00F16887"/>
    <w:rsid w:val="00F168BC"/>
    <w:rsid w:val="00F16CA5"/>
    <w:rsid w:val="00F16E2E"/>
    <w:rsid w:val="00F17EA6"/>
    <w:rsid w:val="00F205C1"/>
    <w:rsid w:val="00F2094C"/>
    <w:rsid w:val="00F20EFB"/>
    <w:rsid w:val="00F2103B"/>
    <w:rsid w:val="00F22117"/>
    <w:rsid w:val="00F222FC"/>
    <w:rsid w:val="00F224BF"/>
    <w:rsid w:val="00F22DB8"/>
    <w:rsid w:val="00F23164"/>
    <w:rsid w:val="00F23263"/>
    <w:rsid w:val="00F23775"/>
    <w:rsid w:val="00F23CC0"/>
    <w:rsid w:val="00F23E72"/>
    <w:rsid w:val="00F23E7C"/>
    <w:rsid w:val="00F240DD"/>
    <w:rsid w:val="00F2459A"/>
    <w:rsid w:val="00F25479"/>
    <w:rsid w:val="00F254D8"/>
    <w:rsid w:val="00F25723"/>
    <w:rsid w:val="00F25B48"/>
    <w:rsid w:val="00F25CD4"/>
    <w:rsid w:val="00F25CFF"/>
    <w:rsid w:val="00F26026"/>
    <w:rsid w:val="00F267AD"/>
    <w:rsid w:val="00F26DA8"/>
    <w:rsid w:val="00F26E5F"/>
    <w:rsid w:val="00F27167"/>
    <w:rsid w:val="00F273FA"/>
    <w:rsid w:val="00F27585"/>
    <w:rsid w:val="00F276E6"/>
    <w:rsid w:val="00F27B1F"/>
    <w:rsid w:val="00F306C2"/>
    <w:rsid w:val="00F30D02"/>
    <w:rsid w:val="00F30DCD"/>
    <w:rsid w:val="00F30E91"/>
    <w:rsid w:val="00F31B5C"/>
    <w:rsid w:val="00F31FD0"/>
    <w:rsid w:val="00F3278D"/>
    <w:rsid w:val="00F329B4"/>
    <w:rsid w:val="00F32B21"/>
    <w:rsid w:val="00F32E3E"/>
    <w:rsid w:val="00F32EBE"/>
    <w:rsid w:val="00F33050"/>
    <w:rsid w:val="00F33128"/>
    <w:rsid w:val="00F33D02"/>
    <w:rsid w:val="00F34B19"/>
    <w:rsid w:val="00F34D2B"/>
    <w:rsid w:val="00F34D48"/>
    <w:rsid w:val="00F35A16"/>
    <w:rsid w:val="00F35BA6"/>
    <w:rsid w:val="00F35DB0"/>
    <w:rsid w:val="00F361C7"/>
    <w:rsid w:val="00F36486"/>
    <w:rsid w:val="00F364BC"/>
    <w:rsid w:val="00F365C1"/>
    <w:rsid w:val="00F366F0"/>
    <w:rsid w:val="00F36CC4"/>
    <w:rsid w:val="00F36D1A"/>
    <w:rsid w:val="00F36FA7"/>
    <w:rsid w:val="00F3779A"/>
    <w:rsid w:val="00F37BA0"/>
    <w:rsid w:val="00F37D51"/>
    <w:rsid w:val="00F37D52"/>
    <w:rsid w:val="00F4007F"/>
    <w:rsid w:val="00F40495"/>
    <w:rsid w:val="00F40D8E"/>
    <w:rsid w:val="00F40E69"/>
    <w:rsid w:val="00F40F6B"/>
    <w:rsid w:val="00F4104A"/>
    <w:rsid w:val="00F416AE"/>
    <w:rsid w:val="00F4191F"/>
    <w:rsid w:val="00F41F6E"/>
    <w:rsid w:val="00F41F75"/>
    <w:rsid w:val="00F42AF6"/>
    <w:rsid w:val="00F42D47"/>
    <w:rsid w:val="00F42DBE"/>
    <w:rsid w:val="00F42DEF"/>
    <w:rsid w:val="00F43804"/>
    <w:rsid w:val="00F43F4A"/>
    <w:rsid w:val="00F44363"/>
    <w:rsid w:val="00F44415"/>
    <w:rsid w:val="00F44677"/>
    <w:rsid w:val="00F44D49"/>
    <w:rsid w:val="00F453C9"/>
    <w:rsid w:val="00F461E7"/>
    <w:rsid w:val="00F4686E"/>
    <w:rsid w:val="00F468B6"/>
    <w:rsid w:val="00F46DF4"/>
    <w:rsid w:val="00F46F2E"/>
    <w:rsid w:val="00F4725E"/>
    <w:rsid w:val="00F47F0A"/>
    <w:rsid w:val="00F47FC8"/>
    <w:rsid w:val="00F50168"/>
    <w:rsid w:val="00F50722"/>
    <w:rsid w:val="00F50EBE"/>
    <w:rsid w:val="00F51081"/>
    <w:rsid w:val="00F5125E"/>
    <w:rsid w:val="00F52170"/>
    <w:rsid w:val="00F52294"/>
    <w:rsid w:val="00F5244B"/>
    <w:rsid w:val="00F525AB"/>
    <w:rsid w:val="00F52B30"/>
    <w:rsid w:val="00F52D05"/>
    <w:rsid w:val="00F53258"/>
    <w:rsid w:val="00F53389"/>
    <w:rsid w:val="00F538E6"/>
    <w:rsid w:val="00F5390E"/>
    <w:rsid w:val="00F5392B"/>
    <w:rsid w:val="00F53A9D"/>
    <w:rsid w:val="00F53C83"/>
    <w:rsid w:val="00F54367"/>
    <w:rsid w:val="00F54384"/>
    <w:rsid w:val="00F544B7"/>
    <w:rsid w:val="00F54764"/>
    <w:rsid w:val="00F553FA"/>
    <w:rsid w:val="00F5549C"/>
    <w:rsid w:val="00F55A34"/>
    <w:rsid w:val="00F56066"/>
    <w:rsid w:val="00F566D1"/>
    <w:rsid w:val="00F56F81"/>
    <w:rsid w:val="00F578F5"/>
    <w:rsid w:val="00F57CF9"/>
    <w:rsid w:val="00F601C4"/>
    <w:rsid w:val="00F6059F"/>
    <w:rsid w:val="00F6070C"/>
    <w:rsid w:val="00F6071E"/>
    <w:rsid w:val="00F607C7"/>
    <w:rsid w:val="00F60811"/>
    <w:rsid w:val="00F60CD3"/>
    <w:rsid w:val="00F61389"/>
    <w:rsid w:val="00F6144F"/>
    <w:rsid w:val="00F615AA"/>
    <w:rsid w:val="00F61637"/>
    <w:rsid w:val="00F619A8"/>
    <w:rsid w:val="00F619B9"/>
    <w:rsid w:val="00F61DB6"/>
    <w:rsid w:val="00F620CA"/>
    <w:rsid w:val="00F6289C"/>
    <w:rsid w:val="00F629F5"/>
    <w:rsid w:val="00F62ECD"/>
    <w:rsid w:val="00F64013"/>
    <w:rsid w:val="00F645AF"/>
    <w:rsid w:val="00F6493D"/>
    <w:rsid w:val="00F65836"/>
    <w:rsid w:val="00F65A7F"/>
    <w:rsid w:val="00F65BCF"/>
    <w:rsid w:val="00F6628E"/>
    <w:rsid w:val="00F6689B"/>
    <w:rsid w:val="00F66B3A"/>
    <w:rsid w:val="00F66CBC"/>
    <w:rsid w:val="00F66EC0"/>
    <w:rsid w:val="00F66FDE"/>
    <w:rsid w:val="00F6712C"/>
    <w:rsid w:val="00F6745B"/>
    <w:rsid w:val="00F67606"/>
    <w:rsid w:val="00F67F1D"/>
    <w:rsid w:val="00F701A8"/>
    <w:rsid w:val="00F7046C"/>
    <w:rsid w:val="00F707F6"/>
    <w:rsid w:val="00F70B81"/>
    <w:rsid w:val="00F70C16"/>
    <w:rsid w:val="00F70D65"/>
    <w:rsid w:val="00F70DE2"/>
    <w:rsid w:val="00F71ADF"/>
    <w:rsid w:val="00F7235D"/>
    <w:rsid w:val="00F7236E"/>
    <w:rsid w:val="00F724FD"/>
    <w:rsid w:val="00F72CD1"/>
    <w:rsid w:val="00F72F4B"/>
    <w:rsid w:val="00F739FD"/>
    <w:rsid w:val="00F740E4"/>
    <w:rsid w:val="00F76233"/>
    <w:rsid w:val="00F76535"/>
    <w:rsid w:val="00F76A91"/>
    <w:rsid w:val="00F76D31"/>
    <w:rsid w:val="00F76E40"/>
    <w:rsid w:val="00F77111"/>
    <w:rsid w:val="00F7737A"/>
    <w:rsid w:val="00F7748D"/>
    <w:rsid w:val="00F776C5"/>
    <w:rsid w:val="00F77A80"/>
    <w:rsid w:val="00F77B23"/>
    <w:rsid w:val="00F77BC0"/>
    <w:rsid w:val="00F77EB8"/>
    <w:rsid w:val="00F8093D"/>
    <w:rsid w:val="00F80AFE"/>
    <w:rsid w:val="00F80C1F"/>
    <w:rsid w:val="00F814E1"/>
    <w:rsid w:val="00F824A6"/>
    <w:rsid w:val="00F82A13"/>
    <w:rsid w:val="00F837E7"/>
    <w:rsid w:val="00F83EDA"/>
    <w:rsid w:val="00F8411E"/>
    <w:rsid w:val="00F84749"/>
    <w:rsid w:val="00F84B5C"/>
    <w:rsid w:val="00F84F9C"/>
    <w:rsid w:val="00F857DE"/>
    <w:rsid w:val="00F85D83"/>
    <w:rsid w:val="00F862F5"/>
    <w:rsid w:val="00F86819"/>
    <w:rsid w:val="00F869B4"/>
    <w:rsid w:val="00F86D26"/>
    <w:rsid w:val="00F87000"/>
    <w:rsid w:val="00F878DC"/>
    <w:rsid w:val="00F87D8F"/>
    <w:rsid w:val="00F87FEF"/>
    <w:rsid w:val="00F900B5"/>
    <w:rsid w:val="00F90660"/>
    <w:rsid w:val="00F90977"/>
    <w:rsid w:val="00F90A5A"/>
    <w:rsid w:val="00F911EA"/>
    <w:rsid w:val="00F91346"/>
    <w:rsid w:val="00F913E7"/>
    <w:rsid w:val="00F91491"/>
    <w:rsid w:val="00F9163A"/>
    <w:rsid w:val="00F91EFD"/>
    <w:rsid w:val="00F9210E"/>
    <w:rsid w:val="00F92495"/>
    <w:rsid w:val="00F929FC"/>
    <w:rsid w:val="00F92AEF"/>
    <w:rsid w:val="00F92E6A"/>
    <w:rsid w:val="00F9327E"/>
    <w:rsid w:val="00F935FD"/>
    <w:rsid w:val="00F93E88"/>
    <w:rsid w:val="00F9455B"/>
    <w:rsid w:val="00F94F62"/>
    <w:rsid w:val="00F95199"/>
    <w:rsid w:val="00F95577"/>
    <w:rsid w:val="00F95610"/>
    <w:rsid w:val="00F95CF3"/>
    <w:rsid w:val="00F961ED"/>
    <w:rsid w:val="00F96603"/>
    <w:rsid w:val="00F96A31"/>
    <w:rsid w:val="00F96ABE"/>
    <w:rsid w:val="00F970EF"/>
    <w:rsid w:val="00F97297"/>
    <w:rsid w:val="00F972A4"/>
    <w:rsid w:val="00F972AF"/>
    <w:rsid w:val="00F97325"/>
    <w:rsid w:val="00F97841"/>
    <w:rsid w:val="00FA0A77"/>
    <w:rsid w:val="00FA139B"/>
    <w:rsid w:val="00FA1423"/>
    <w:rsid w:val="00FA1641"/>
    <w:rsid w:val="00FA1D15"/>
    <w:rsid w:val="00FA1ED2"/>
    <w:rsid w:val="00FA20E4"/>
    <w:rsid w:val="00FA22E4"/>
    <w:rsid w:val="00FA266A"/>
    <w:rsid w:val="00FA27E7"/>
    <w:rsid w:val="00FA29BB"/>
    <w:rsid w:val="00FA2A3A"/>
    <w:rsid w:val="00FA2C25"/>
    <w:rsid w:val="00FA3080"/>
    <w:rsid w:val="00FA3170"/>
    <w:rsid w:val="00FA37C7"/>
    <w:rsid w:val="00FA385D"/>
    <w:rsid w:val="00FA38E3"/>
    <w:rsid w:val="00FA3CB0"/>
    <w:rsid w:val="00FA3E98"/>
    <w:rsid w:val="00FA483C"/>
    <w:rsid w:val="00FA48CE"/>
    <w:rsid w:val="00FA4C0B"/>
    <w:rsid w:val="00FA51AF"/>
    <w:rsid w:val="00FA56D1"/>
    <w:rsid w:val="00FA5858"/>
    <w:rsid w:val="00FA5A48"/>
    <w:rsid w:val="00FA5C7C"/>
    <w:rsid w:val="00FA5CA7"/>
    <w:rsid w:val="00FA6315"/>
    <w:rsid w:val="00FA666D"/>
    <w:rsid w:val="00FA6AA7"/>
    <w:rsid w:val="00FA71B4"/>
    <w:rsid w:val="00FA7409"/>
    <w:rsid w:val="00FA74E9"/>
    <w:rsid w:val="00FA7614"/>
    <w:rsid w:val="00FA7E6A"/>
    <w:rsid w:val="00FB0A2C"/>
    <w:rsid w:val="00FB1684"/>
    <w:rsid w:val="00FB214D"/>
    <w:rsid w:val="00FB25B7"/>
    <w:rsid w:val="00FB2A70"/>
    <w:rsid w:val="00FB2C16"/>
    <w:rsid w:val="00FB363D"/>
    <w:rsid w:val="00FB3CB5"/>
    <w:rsid w:val="00FB3EF3"/>
    <w:rsid w:val="00FB41A6"/>
    <w:rsid w:val="00FB4548"/>
    <w:rsid w:val="00FB496C"/>
    <w:rsid w:val="00FB49A6"/>
    <w:rsid w:val="00FB4EBE"/>
    <w:rsid w:val="00FB50C8"/>
    <w:rsid w:val="00FB5190"/>
    <w:rsid w:val="00FB5459"/>
    <w:rsid w:val="00FB58AA"/>
    <w:rsid w:val="00FB610D"/>
    <w:rsid w:val="00FB6321"/>
    <w:rsid w:val="00FB696D"/>
    <w:rsid w:val="00FB6A67"/>
    <w:rsid w:val="00FB6B16"/>
    <w:rsid w:val="00FB6C9E"/>
    <w:rsid w:val="00FB6D68"/>
    <w:rsid w:val="00FB6F50"/>
    <w:rsid w:val="00FB70B3"/>
    <w:rsid w:val="00FB72DD"/>
    <w:rsid w:val="00FB7BC3"/>
    <w:rsid w:val="00FC000E"/>
    <w:rsid w:val="00FC012B"/>
    <w:rsid w:val="00FC0535"/>
    <w:rsid w:val="00FC07B7"/>
    <w:rsid w:val="00FC155F"/>
    <w:rsid w:val="00FC1B1D"/>
    <w:rsid w:val="00FC1DD4"/>
    <w:rsid w:val="00FC2456"/>
    <w:rsid w:val="00FC2497"/>
    <w:rsid w:val="00FC28B4"/>
    <w:rsid w:val="00FC29AB"/>
    <w:rsid w:val="00FC2BC7"/>
    <w:rsid w:val="00FC3646"/>
    <w:rsid w:val="00FC3935"/>
    <w:rsid w:val="00FC3DD2"/>
    <w:rsid w:val="00FC3FC0"/>
    <w:rsid w:val="00FC4575"/>
    <w:rsid w:val="00FC49D5"/>
    <w:rsid w:val="00FC4F16"/>
    <w:rsid w:val="00FC5945"/>
    <w:rsid w:val="00FC598A"/>
    <w:rsid w:val="00FC5E06"/>
    <w:rsid w:val="00FC60F1"/>
    <w:rsid w:val="00FC632E"/>
    <w:rsid w:val="00FC6612"/>
    <w:rsid w:val="00FC68D9"/>
    <w:rsid w:val="00FC6B9C"/>
    <w:rsid w:val="00FC6D25"/>
    <w:rsid w:val="00FC6DC7"/>
    <w:rsid w:val="00FC6F6B"/>
    <w:rsid w:val="00FC7964"/>
    <w:rsid w:val="00FD0325"/>
    <w:rsid w:val="00FD0571"/>
    <w:rsid w:val="00FD0FD6"/>
    <w:rsid w:val="00FD119F"/>
    <w:rsid w:val="00FD14A4"/>
    <w:rsid w:val="00FD1AD9"/>
    <w:rsid w:val="00FD2809"/>
    <w:rsid w:val="00FD285A"/>
    <w:rsid w:val="00FD2968"/>
    <w:rsid w:val="00FD2A7C"/>
    <w:rsid w:val="00FD2CEC"/>
    <w:rsid w:val="00FD2E54"/>
    <w:rsid w:val="00FD3254"/>
    <w:rsid w:val="00FD3551"/>
    <w:rsid w:val="00FD3C09"/>
    <w:rsid w:val="00FD3C56"/>
    <w:rsid w:val="00FD424D"/>
    <w:rsid w:val="00FD43FE"/>
    <w:rsid w:val="00FD4429"/>
    <w:rsid w:val="00FD4992"/>
    <w:rsid w:val="00FD4D88"/>
    <w:rsid w:val="00FD54F1"/>
    <w:rsid w:val="00FD56E3"/>
    <w:rsid w:val="00FD589C"/>
    <w:rsid w:val="00FD5C6A"/>
    <w:rsid w:val="00FD5E2F"/>
    <w:rsid w:val="00FD60F3"/>
    <w:rsid w:val="00FD6129"/>
    <w:rsid w:val="00FD6D64"/>
    <w:rsid w:val="00FD77C3"/>
    <w:rsid w:val="00FD7A9D"/>
    <w:rsid w:val="00FD7E31"/>
    <w:rsid w:val="00FE014C"/>
    <w:rsid w:val="00FE0255"/>
    <w:rsid w:val="00FE0615"/>
    <w:rsid w:val="00FE0635"/>
    <w:rsid w:val="00FE0C86"/>
    <w:rsid w:val="00FE0F0F"/>
    <w:rsid w:val="00FE0F70"/>
    <w:rsid w:val="00FE1286"/>
    <w:rsid w:val="00FE138C"/>
    <w:rsid w:val="00FE1D2F"/>
    <w:rsid w:val="00FE1F00"/>
    <w:rsid w:val="00FE2250"/>
    <w:rsid w:val="00FE25DB"/>
    <w:rsid w:val="00FE31A1"/>
    <w:rsid w:val="00FE39A5"/>
    <w:rsid w:val="00FE3F53"/>
    <w:rsid w:val="00FE4074"/>
    <w:rsid w:val="00FE4292"/>
    <w:rsid w:val="00FE44CB"/>
    <w:rsid w:val="00FE4B30"/>
    <w:rsid w:val="00FE4B61"/>
    <w:rsid w:val="00FE4C41"/>
    <w:rsid w:val="00FE517C"/>
    <w:rsid w:val="00FE5C87"/>
    <w:rsid w:val="00FE6333"/>
    <w:rsid w:val="00FE633F"/>
    <w:rsid w:val="00FE666C"/>
    <w:rsid w:val="00FE6A8A"/>
    <w:rsid w:val="00FE6CC3"/>
    <w:rsid w:val="00FE7688"/>
    <w:rsid w:val="00FE76C8"/>
    <w:rsid w:val="00FE79E8"/>
    <w:rsid w:val="00FE7E4D"/>
    <w:rsid w:val="00FF0127"/>
    <w:rsid w:val="00FF0381"/>
    <w:rsid w:val="00FF0BCB"/>
    <w:rsid w:val="00FF0EDC"/>
    <w:rsid w:val="00FF11C0"/>
    <w:rsid w:val="00FF1434"/>
    <w:rsid w:val="00FF23F9"/>
    <w:rsid w:val="00FF3020"/>
    <w:rsid w:val="00FF33D5"/>
    <w:rsid w:val="00FF3898"/>
    <w:rsid w:val="00FF41BD"/>
    <w:rsid w:val="00FF441B"/>
    <w:rsid w:val="00FF4A03"/>
    <w:rsid w:val="00FF4F80"/>
    <w:rsid w:val="00FF5A29"/>
    <w:rsid w:val="00FF5B1F"/>
    <w:rsid w:val="00FF5B98"/>
    <w:rsid w:val="00FF5C2A"/>
    <w:rsid w:val="00FF5CB6"/>
    <w:rsid w:val="00FF5E84"/>
    <w:rsid w:val="00FF616E"/>
    <w:rsid w:val="00FF66BC"/>
    <w:rsid w:val="00FF6E4B"/>
    <w:rsid w:val="00FF7589"/>
    <w:rsid w:val="00FF78C1"/>
    <w:rsid w:val="00FF792A"/>
    <w:rsid w:val="00FF7BA8"/>
    <w:rsid w:val="00FF7F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61AF944"/>
  <w15:chartTrackingRefBased/>
  <w15:docId w15:val="{7E35B3AC-90DD-467C-B9EF-BAD14901B5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/>
    <w:lsdException w:name="envelope return" w:semiHidden="1"/>
    <w:lsdException w:name="footnote reference" w:semiHidden="1" w:unhideWhenUsed="1"/>
    <w:lsdException w:name="annotation reference" w:semiHidden="1"/>
    <w:lsdException w:name="line number" w:semiHidden="1" w:unhideWhenUsed="1"/>
    <w:lsdException w:name="page number" w:semiHidden="1" w:unhideWhenUsed="1"/>
    <w:lsdException w:name="endnote reference" w:semiHidden="1"/>
    <w:lsdException w:name="endnote text" w:semiHidden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/>
    <w:lsdException w:name="Body Text First Indent" w:semiHidden="1"/>
    <w:lsdException w:name="Body Text First Indent 2" w:semiHidden="1"/>
    <w:lsdException w:name="Note Heading" w:semiHidden="1" w:unhideWhenUsed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unhideWhenUsed="1"/>
    <w:lsdException w:name="FollowedHyperlink" w:semiHidden="1"/>
    <w:lsdException w:name="Strong" w:semiHidden="1" w:uiPriority="22"/>
    <w:lsdException w:name="Emphasis" w:semiHidden="1" w:uiPriority="20"/>
    <w:lsdException w:name="Document Map" w:semiHidden="1"/>
    <w:lsdException w:name="Plain Text" w:semiHidden="1" w:unhideWhenUsed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/>
    <w:lsdException w:name="Quote" w:uiPriority="29" w:qFormat="1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7"/>
    <w:qFormat/>
    <w:rsid w:val="00772B79"/>
    <w:pPr>
      <w:spacing w:after="0" w:line="240" w:lineRule="auto"/>
    </w:pPr>
  </w:style>
  <w:style w:type="paragraph" w:styleId="Ttulo1">
    <w:name w:val="heading 1"/>
    <w:basedOn w:val="Normal"/>
    <w:next w:val="Normal"/>
    <w:link w:val="Ttulo1Char"/>
    <w:uiPriority w:val="1"/>
    <w:qFormat/>
    <w:rsid w:val="004048B0"/>
    <w:pPr>
      <w:spacing w:before="120"/>
      <w:outlineLvl w:val="0"/>
    </w:pPr>
    <w:rPr>
      <w:rFonts w:cstheme="majorHAnsi"/>
      <w:caps/>
      <w:color w:val="FFFFFF" w:themeColor="background1"/>
      <w:spacing w:val="80"/>
      <w:sz w:val="72"/>
      <w:szCs w:val="96"/>
    </w:rPr>
  </w:style>
  <w:style w:type="paragraph" w:styleId="Ttulo2">
    <w:name w:val="heading 2"/>
    <w:basedOn w:val="Normal"/>
    <w:next w:val="Normal"/>
    <w:link w:val="Ttulo2Char"/>
    <w:uiPriority w:val="1"/>
    <w:qFormat/>
    <w:rsid w:val="004048B0"/>
    <w:pPr>
      <w:spacing w:before="120"/>
      <w:outlineLvl w:val="1"/>
    </w:pPr>
    <w:rPr>
      <w:caps/>
      <w:spacing w:val="80"/>
      <w:sz w:val="72"/>
      <w:szCs w:val="72"/>
    </w:rPr>
  </w:style>
  <w:style w:type="paragraph" w:styleId="Ttulo3">
    <w:name w:val="heading 3"/>
    <w:basedOn w:val="Ttulo2"/>
    <w:next w:val="Normal"/>
    <w:link w:val="Ttulo3Char"/>
    <w:uiPriority w:val="2"/>
    <w:qFormat/>
    <w:rsid w:val="004048B0"/>
    <w:pPr>
      <w:outlineLvl w:val="2"/>
    </w:pPr>
    <w:rPr>
      <w:b/>
      <w:bCs/>
      <w:noProof/>
      <w:sz w:val="36"/>
      <w:szCs w:val="32"/>
    </w:rPr>
  </w:style>
  <w:style w:type="paragraph" w:styleId="Ttulo4">
    <w:name w:val="heading 4"/>
    <w:basedOn w:val="Normal"/>
    <w:next w:val="Normal"/>
    <w:link w:val="Ttulo4Char"/>
    <w:uiPriority w:val="9"/>
    <w:semiHidden/>
    <w:rsid w:val="003D2A9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7B2F3D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6555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har">
    <w:name w:val="Título 1 Char"/>
    <w:basedOn w:val="Fontepargpadro"/>
    <w:link w:val="Ttulo1"/>
    <w:uiPriority w:val="1"/>
    <w:rsid w:val="004048B0"/>
    <w:rPr>
      <w:rFonts w:cstheme="majorHAnsi"/>
      <w:caps/>
      <w:color w:val="FFFFFF" w:themeColor="background1"/>
      <w:spacing w:val="80"/>
      <w:sz w:val="72"/>
      <w:szCs w:val="96"/>
    </w:rPr>
  </w:style>
  <w:style w:type="character" w:customStyle="1" w:styleId="Ttulo2Char">
    <w:name w:val="Título 2 Char"/>
    <w:basedOn w:val="Fontepargpadro"/>
    <w:link w:val="Ttulo2"/>
    <w:uiPriority w:val="1"/>
    <w:rsid w:val="004048B0"/>
    <w:rPr>
      <w:caps/>
      <w:spacing w:val="80"/>
      <w:sz w:val="72"/>
      <w:szCs w:val="72"/>
    </w:rPr>
  </w:style>
  <w:style w:type="character" w:customStyle="1" w:styleId="Ttulo3Char">
    <w:name w:val="Título 3 Char"/>
    <w:basedOn w:val="Fontepargpadro"/>
    <w:link w:val="Ttulo3"/>
    <w:uiPriority w:val="2"/>
    <w:rsid w:val="004048B0"/>
    <w:rPr>
      <w:b/>
      <w:bCs/>
      <w:caps/>
      <w:noProof/>
      <w:spacing w:val="80"/>
      <w:sz w:val="36"/>
      <w:szCs w:val="32"/>
    </w:rPr>
  </w:style>
  <w:style w:type="paragraph" w:styleId="Subttulo">
    <w:name w:val="Subtitle"/>
    <w:basedOn w:val="Ttulo3"/>
    <w:next w:val="Normal"/>
    <w:link w:val="SubttuloChar"/>
    <w:uiPriority w:val="9"/>
    <w:rsid w:val="005B116C"/>
    <w:pPr>
      <w:framePr w:wrap="auto" w:vAnchor="text" w:hAnchor="margin" w:y="203"/>
      <w:jc w:val="center"/>
    </w:pPr>
    <w:rPr>
      <w:color w:val="FFFFFF" w:themeColor="background1"/>
    </w:rPr>
  </w:style>
  <w:style w:type="character" w:customStyle="1" w:styleId="SubttuloChar">
    <w:name w:val="Subtítulo Char"/>
    <w:basedOn w:val="Fontepargpadro"/>
    <w:link w:val="Subttulo"/>
    <w:uiPriority w:val="9"/>
    <w:rsid w:val="005B116C"/>
    <w:rPr>
      <w:b/>
      <w:bCs/>
      <w:caps/>
      <w:noProof/>
      <w:color w:val="FFFFFF" w:themeColor="background1"/>
      <w:spacing w:val="80"/>
      <w:sz w:val="36"/>
      <w:szCs w:val="32"/>
    </w:rPr>
  </w:style>
  <w:style w:type="paragraph" w:styleId="Cabealho">
    <w:name w:val="header"/>
    <w:basedOn w:val="Normal"/>
    <w:link w:val="CabealhoChar"/>
    <w:uiPriority w:val="99"/>
    <w:semiHidden/>
    <w:rsid w:val="006B633A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110D36"/>
  </w:style>
  <w:style w:type="paragraph" w:styleId="Rodap">
    <w:name w:val="footer"/>
    <w:basedOn w:val="Normal"/>
    <w:link w:val="RodapChar"/>
    <w:uiPriority w:val="99"/>
    <w:qFormat/>
    <w:rsid w:val="006F5A91"/>
    <w:pPr>
      <w:tabs>
        <w:tab w:val="center" w:pos="4680"/>
        <w:tab w:val="right" w:pos="9360"/>
      </w:tabs>
      <w:jc w:val="right"/>
    </w:pPr>
  </w:style>
  <w:style w:type="character" w:customStyle="1" w:styleId="RodapChar">
    <w:name w:val="Rodapé Char"/>
    <w:basedOn w:val="Fontepargpadro"/>
    <w:link w:val="Rodap"/>
    <w:uiPriority w:val="99"/>
    <w:rsid w:val="00110D36"/>
  </w:style>
  <w:style w:type="table" w:styleId="SimplesTabela2">
    <w:name w:val="Plain Table 2"/>
    <w:basedOn w:val="Tabelanormal"/>
    <w:uiPriority w:val="42"/>
    <w:rsid w:val="00CC71C8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Legenda">
    <w:name w:val="caption"/>
    <w:basedOn w:val="Normal"/>
    <w:next w:val="Normal"/>
    <w:uiPriority w:val="35"/>
    <w:qFormat/>
    <w:rsid w:val="0010133A"/>
    <w:rPr>
      <w:sz w:val="20"/>
    </w:rPr>
  </w:style>
  <w:style w:type="paragraph" w:styleId="Ttulo">
    <w:name w:val="Title"/>
    <w:basedOn w:val="Normal"/>
    <w:next w:val="Normal"/>
    <w:link w:val="TtuloChar"/>
    <w:qFormat/>
    <w:rsid w:val="005431C3"/>
    <w:pPr>
      <w:contextualSpacing/>
      <w:jc w:val="center"/>
    </w:pPr>
    <w:rPr>
      <w:rFonts w:asciiTheme="majorHAnsi" w:eastAsiaTheme="majorEastAsia" w:hAnsiTheme="majorHAnsi" w:cstheme="majorBidi"/>
      <w:caps/>
      <w:color w:val="FFFFFF" w:themeColor="background1"/>
      <w:sz w:val="96"/>
      <w:szCs w:val="56"/>
    </w:rPr>
  </w:style>
  <w:style w:type="character" w:customStyle="1" w:styleId="TtuloChar">
    <w:name w:val="Título Char"/>
    <w:basedOn w:val="Fontepargpadro"/>
    <w:link w:val="Ttulo"/>
    <w:rsid w:val="005431C3"/>
    <w:rPr>
      <w:rFonts w:asciiTheme="majorHAnsi" w:eastAsiaTheme="majorEastAsia" w:hAnsiTheme="majorHAnsi" w:cstheme="majorBidi"/>
      <w:caps/>
      <w:color w:val="FFFFFF" w:themeColor="background1"/>
      <w:sz w:val="96"/>
      <w:szCs w:val="56"/>
    </w:rPr>
  </w:style>
  <w:style w:type="paragraph" w:styleId="Citao">
    <w:name w:val="Quote"/>
    <w:basedOn w:val="Normal"/>
    <w:next w:val="Normal"/>
    <w:link w:val="CitaoChar"/>
    <w:uiPriority w:val="10"/>
    <w:qFormat/>
    <w:rsid w:val="004D4384"/>
    <w:pPr>
      <w:spacing w:before="200"/>
      <w:ind w:left="288" w:right="288"/>
    </w:pPr>
    <w:rPr>
      <w:b/>
      <w:iCs/>
      <w:color w:val="404040" w:themeColor="text1" w:themeTint="BF"/>
      <w:sz w:val="56"/>
      <w:szCs w:val="24"/>
    </w:rPr>
  </w:style>
  <w:style w:type="character" w:customStyle="1" w:styleId="CitaoChar">
    <w:name w:val="Citação Char"/>
    <w:basedOn w:val="Fontepargpadro"/>
    <w:link w:val="Citao"/>
    <w:uiPriority w:val="10"/>
    <w:rsid w:val="004D4384"/>
    <w:rPr>
      <w:b/>
      <w:iCs/>
      <w:color w:val="404040" w:themeColor="text1" w:themeTint="BF"/>
      <w:sz w:val="56"/>
      <w:szCs w:val="24"/>
    </w:rPr>
  </w:style>
  <w:style w:type="character" w:styleId="TextodoEspaoReservado">
    <w:name w:val="Placeholder Text"/>
    <w:basedOn w:val="Fontepargpadro"/>
    <w:uiPriority w:val="99"/>
    <w:semiHidden/>
    <w:rsid w:val="000D1DA3"/>
    <w:rPr>
      <w:color w:val="808080"/>
    </w:rPr>
  </w:style>
  <w:style w:type="character" w:customStyle="1" w:styleId="Ttulo4Char">
    <w:name w:val="Título 4 Char"/>
    <w:basedOn w:val="Fontepargpadro"/>
    <w:link w:val="Ttulo4"/>
    <w:uiPriority w:val="9"/>
    <w:semiHidden/>
    <w:rsid w:val="00110D36"/>
    <w:rPr>
      <w:rFonts w:asciiTheme="majorHAnsi" w:eastAsiaTheme="majorEastAsia" w:hAnsiTheme="majorHAnsi" w:cstheme="majorBidi"/>
      <w:i/>
      <w:iCs/>
      <w:color w:val="7B2F3D" w:themeColor="accent1" w:themeShade="BF"/>
    </w:rPr>
  </w:style>
  <w:style w:type="paragraph" w:customStyle="1" w:styleId="Negritonormal">
    <w:name w:val="Negrito normal"/>
    <w:basedOn w:val="Normal"/>
    <w:uiPriority w:val="8"/>
    <w:qFormat/>
    <w:rsid w:val="00EA0EF8"/>
    <w:rPr>
      <w:b/>
      <w:bCs/>
      <w:color w:val="FFFFFF" w:themeColor="background1"/>
    </w:rPr>
  </w:style>
  <w:style w:type="paragraph" w:customStyle="1" w:styleId="TitleOption1">
    <w:name w:val="TitleOption1"/>
    <w:basedOn w:val="Ttulo"/>
    <w:uiPriority w:val="4"/>
    <w:semiHidden/>
    <w:rsid w:val="006F5A91"/>
    <w:rPr>
      <w:color w:val="E99757" w:themeColor="accent2"/>
    </w:rPr>
  </w:style>
  <w:style w:type="paragraph" w:customStyle="1" w:styleId="TitleOption2">
    <w:name w:val="TitleOption2"/>
    <w:basedOn w:val="Ttulo"/>
    <w:uiPriority w:val="5"/>
    <w:semiHidden/>
    <w:rsid w:val="00110D36"/>
    <w:rPr>
      <w:color w:val="A53F52" w:themeColor="accent1"/>
    </w:rPr>
  </w:style>
  <w:style w:type="paragraph" w:customStyle="1" w:styleId="TitleOption3">
    <w:name w:val="TitleOption3"/>
    <w:basedOn w:val="Ttulo"/>
    <w:uiPriority w:val="6"/>
    <w:semiHidden/>
    <w:rsid w:val="00110D36"/>
    <w:rPr>
      <w:color w:val="2C2153" w:themeColor="accent4"/>
    </w:rPr>
  </w:style>
  <w:style w:type="character" w:styleId="Refdecomentrio">
    <w:name w:val="annotation reference"/>
    <w:basedOn w:val="Fontepargpadro"/>
    <w:uiPriority w:val="99"/>
    <w:semiHidden/>
    <w:rsid w:val="00C014F1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rsid w:val="00C014F1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C014F1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C014F1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C014F1"/>
    <w:rPr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014F1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014F1"/>
    <w:rPr>
      <w:rFonts w:ascii="Segoe UI" w:hAnsi="Segoe UI" w:cs="Segoe UI"/>
      <w:sz w:val="18"/>
      <w:szCs w:val="18"/>
    </w:rPr>
  </w:style>
  <w:style w:type="paragraph" w:customStyle="1" w:styleId="Tabelaesquerda1">
    <w:name w:val="Tabela à esquerda 1"/>
    <w:basedOn w:val="Normal"/>
    <w:uiPriority w:val="7"/>
    <w:qFormat/>
    <w:rsid w:val="00133F58"/>
    <w:pPr>
      <w:spacing w:before="120"/>
    </w:pPr>
    <w:rPr>
      <w:color w:val="E99757" w:themeColor="accent2"/>
      <w:spacing w:val="40"/>
      <w:kern w:val="28"/>
      <w:sz w:val="28"/>
    </w:rPr>
  </w:style>
  <w:style w:type="paragraph" w:customStyle="1" w:styleId="Tabelaesquerda2">
    <w:name w:val="Tabela à esquerda 2"/>
    <w:basedOn w:val="Normal"/>
    <w:uiPriority w:val="7"/>
    <w:qFormat/>
    <w:rsid w:val="00133F58"/>
    <w:pPr>
      <w:spacing w:before="120"/>
    </w:pPr>
    <w:rPr>
      <w:color w:val="A53F52" w:themeColor="accent1"/>
      <w:spacing w:val="40"/>
      <w:kern w:val="28"/>
      <w:sz w:val="28"/>
    </w:rPr>
  </w:style>
  <w:style w:type="paragraph" w:customStyle="1" w:styleId="Tabelaesquerda3">
    <w:name w:val="Tabela à esquerda 3"/>
    <w:basedOn w:val="Normal"/>
    <w:uiPriority w:val="7"/>
    <w:qFormat/>
    <w:rsid w:val="00133F58"/>
    <w:pPr>
      <w:spacing w:before="120"/>
    </w:pPr>
    <w:rPr>
      <w:color w:val="44546A" w:themeColor="text2"/>
      <w:spacing w:val="40"/>
      <w:kern w:val="28"/>
      <w:sz w:val="28"/>
    </w:rPr>
  </w:style>
  <w:style w:type="paragraph" w:customStyle="1" w:styleId="Dadosdatabela">
    <w:name w:val="Dados da tabela"/>
    <w:basedOn w:val="Normal"/>
    <w:uiPriority w:val="7"/>
    <w:qFormat/>
    <w:rsid w:val="006013C2"/>
    <w:pPr>
      <w:jc w:val="center"/>
    </w:pPr>
    <w:rPr>
      <w:color w:val="000000" w:themeColor="text1"/>
    </w:rPr>
  </w:style>
  <w:style w:type="paragraph" w:customStyle="1" w:styleId="Cabealhodatabela">
    <w:name w:val="Cabeçalho da tabela"/>
    <w:basedOn w:val="Normal"/>
    <w:uiPriority w:val="7"/>
    <w:qFormat/>
    <w:rsid w:val="007366D6"/>
    <w:pPr>
      <w:jc w:val="center"/>
    </w:pPr>
    <w:rPr>
      <w:color w:val="000000" w:themeColor="text1"/>
      <w:spacing w:val="40"/>
      <w:kern w:val="28"/>
      <w:sz w:val="28"/>
    </w:rPr>
  </w:style>
  <w:style w:type="paragraph" w:customStyle="1" w:styleId="Cabealhodelista">
    <w:name w:val="Cabeçalho de lista"/>
    <w:basedOn w:val="Normal"/>
    <w:uiPriority w:val="7"/>
    <w:qFormat/>
    <w:rsid w:val="0053179B"/>
    <w:pPr>
      <w:spacing w:before="80"/>
    </w:pPr>
    <w:rPr>
      <w:spacing w:val="40"/>
      <w:kern w:val="28"/>
      <w:sz w:val="28"/>
    </w:rPr>
  </w:style>
  <w:style w:type="paragraph" w:customStyle="1" w:styleId="Marcadores">
    <w:name w:val="Marcadores"/>
    <w:basedOn w:val="Normal"/>
    <w:uiPriority w:val="7"/>
    <w:qFormat/>
    <w:rsid w:val="00C17936"/>
    <w:pPr>
      <w:numPr>
        <w:numId w:val="7"/>
      </w:numPr>
      <w:spacing w:before="120"/>
      <w:ind w:left="360"/>
    </w:pPr>
  </w:style>
  <w:style w:type="paragraph" w:customStyle="1" w:styleId="Informaesdecapa">
    <w:name w:val="Informações de capa"/>
    <w:basedOn w:val="Normal"/>
    <w:uiPriority w:val="2"/>
    <w:qFormat/>
    <w:rsid w:val="0010133A"/>
    <w:pPr>
      <w:spacing w:before="120"/>
      <w:jc w:val="center"/>
    </w:pPr>
    <w:rPr>
      <w:color w:val="FFFFFF" w:themeColor="background1"/>
      <w:spacing w:val="40"/>
      <w:kern w:val="28"/>
      <w:sz w:val="28"/>
    </w:rPr>
  </w:style>
  <w:style w:type="table" w:customStyle="1" w:styleId="TableNormal">
    <w:name w:val="Table Normal"/>
    <w:uiPriority w:val="2"/>
    <w:semiHidden/>
    <w:unhideWhenUsed/>
    <w:qFormat/>
    <w:rsid w:val="001B70D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1B70D9"/>
    <w:pPr>
      <w:widowControl w:val="0"/>
      <w:autoSpaceDE w:val="0"/>
      <w:autoSpaceDN w:val="0"/>
    </w:pPr>
    <w:rPr>
      <w:rFonts w:ascii="Calibri" w:eastAsia="Calibri" w:hAnsi="Calibri" w:cs="Calibri"/>
      <w:lang w:val="en-US"/>
    </w:rPr>
  </w:style>
  <w:style w:type="paragraph" w:styleId="PargrafodaLista">
    <w:name w:val="List Paragraph"/>
    <w:basedOn w:val="Normal"/>
    <w:uiPriority w:val="34"/>
    <w:semiHidden/>
    <w:rsid w:val="00063FF5"/>
    <w:pPr>
      <w:ind w:left="720"/>
      <w:contextualSpacing/>
    </w:pPr>
  </w:style>
  <w:style w:type="paragraph" w:styleId="Corpodetexto">
    <w:name w:val="Body Text"/>
    <w:basedOn w:val="Normal"/>
    <w:link w:val="CorpodetextoChar"/>
    <w:uiPriority w:val="1"/>
    <w:qFormat/>
    <w:rsid w:val="003152ED"/>
    <w:pPr>
      <w:widowControl w:val="0"/>
      <w:autoSpaceDE w:val="0"/>
      <w:autoSpaceDN w:val="0"/>
    </w:pPr>
    <w:rPr>
      <w:rFonts w:ascii="Calibri" w:eastAsia="Calibri" w:hAnsi="Calibri" w:cs="Calibri"/>
      <w:b/>
      <w:bCs/>
      <w:sz w:val="24"/>
      <w:szCs w:val="24"/>
      <w:lang w:val="en-US"/>
    </w:rPr>
  </w:style>
  <w:style w:type="character" w:customStyle="1" w:styleId="CorpodetextoChar">
    <w:name w:val="Corpo de texto Char"/>
    <w:basedOn w:val="Fontepargpadro"/>
    <w:link w:val="Corpodetexto"/>
    <w:uiPriority w:val="1"/>
    <w:rsid w:val="003152ED"/>
    <w:rPr>
      <w:rFonts w:ascii="Calibri" w:eastAsia="Calibri" w:hAnsi="Calibri" w:cs="Calibri"/>
      <w:b/>
      <w:bCs/>
      <w:sz w:val="24"/>
      <w:szCs w:val="24"/>
      <w:lang w:val="en-US"/>
    </w:rPr>
  </w:style>
  <w:style w:type="table" w:customStyle="1" w:styleId="NormalTable0">
    <w:name w:val="Normal Table0"/>
    <w:uiPriority w:val="2"/>
    <w:semiHidden/>
    <w:unhideWhenUsed/>
    <w:qFormat/>
    <w:rsid w:val="001D1081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Reviso">
    <w:name w:val="Revision"/>
    <w:hidden/>
    <w:uiPriority w:val="99"/>
    <w:semiHidden/>
    <w:rsid w:val="00625C0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2882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41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3.png"/><Relationship Id="rId21" Type="http://schemas.openxmlformats.org/officeDocument/2006/relationships/footer" Target="footer3.xml"/><Relationship Id="rId42" Type="http://schemas.openxmlformats.org/officeDocument/2006/relationships/header" Target="header11.xml"/><Relationship Id="rId63" Type="http://schemas.openxmlformats.org/officeDocument/2006/relationships/image" Target="media/image33.png"/><Relationship Id="rId84" Type="http://schemas.openxmlformats.org/officeDocument/2006/relationships/header" Target="header21.xml"/><Relationship Id="rId138" Type="http://schemas.openxmlformats.org/officeDocument/2006/relationships/footer" Target="footer35.xml"/><Relationship Id="rId159" Type="http://schemas.openxmlformats.org/officeDocument/2006/relationships/footer" Target="footer40.xml"/><Relationship Id="rId170" Type="http://schemas.openxmlformats.org/officeDocument/2006/relationships/header" Target="header47.xml"/><Relationship Id="rId191" Type="http://schemas.openxmlformats.org/officeDocument/2006/relationships/header" Target="header55.xml"/><Relationship Id="rId205" Type="http://schemas.openxmlformats.org/officeDocument/2006/relationships/header" Target="header61.xml"/><Relationship Id="rId226" Type="http://schemas.openxmlformats.org/officeDocument/2006/relationships/footer" Target="footer68.xml"/><Relationship Id="rId247" Type="http://schemas.openxmlformats.org/officeDocument/2006/relationships/image" Target="media/image98.png"/><Relationship Id="rId107" Type="http://schemas.openxmlformats.org/officeDocument/2006/relationships/footer" Target="footer27.xml"/><Relationship Id="rId11" Type="http://schemas.openxmlformats.org/officeDocument/2006/relationships/image" Target="media/image1.jpeg"/><Relationship Id="rId32" Type="http://schemas.openxmlformats.org/officeDocument/2006/relationships/image" Target="media/image13.png"/><Relationship Id="rId53" Type="http://schemas.openxmlformats.org/officeDocument/2006/relationships/image" Target="media/image23.png"/><Relationship Id="rId74" Type="http://schemas.openxmlformats.org/officeDocument/2006/relationships/header" Target="header16.xml"/><Relationship Id="rId128" Type="http://schemas.openxmlformats.org/officeDocument/2006/relationships/image" Target="media/image59.png"/><Relationship Id="rId149" Type="http://schemas.openxmlformats.org/officeDocument/2006/relationships/image" Target="media/image68.png"/><Relationship Id="rId5" Type="http://schemas.openxmlformats.org/officeDocument/2006/relationships/numbering" Target="numbering.xml"/><Relationship Id="rId95" Type="http://schemas.openxmlformats.org/officeDocument/2006/relationships/image" Target="media/image41.png"/><Relationship Id="rId160" Type="http://schemas.openxmlformats.org/officeDocument/2006/relationships/footer" Target="footer41.xml"/><Relationship Id="rId181" Type="http://schemas.openxmlformats.org/officeDocument/2006/relationships/image" Target="media/image78.png"/><Relationship Id="rId216" Type="http://schemas.openxmlformats.org/officeDocument/2006/relationships/image" Target="media/image90.png"/><Relationship Id="rId237" Type="http://schemas.openxmlformats.org/officeDocument/2006/relationships/image" Target="media/image94.png"/><Relationship Id="rId258" Type="http://schemas.openxmlformats.org/officeDocument/2006/relationships/theme" Target="theme/theme1.xml"/><Relationship Id="rId22" Type="http://schemas.openxmlformats.org/officeDocument/2006/relationships/image" Target="media/image8.png"/><Relationship Id="rId43" Type="http://schemas.openxmlformats.org/officeDocument/2006/relationships/footer" Target="footer10.xml"/><Relationship Id="rId64" Type="http://schemas.openxmlformats.org/officeDocument/2006/relationships/image" Target="media/image34.png"/><Relationship Id="rId118" Type="http://schemas.openxmlformats.org/officeDocument/2006/relationships/image" Target="media/image54.png"/><Relationship Id="rId139" Type="http://schemas.openxmlformats.org/officeDocument/2006/relationships/header" Target="header36.xml"/><Relationship Id="rId85" Type="http://schemas.openxmlformats.org/officeDocument/2006/relationships/footer" Target="footer21.xml"/><Relationship Id="rId150" Type="http://schemas.openxmlformats.org/officeDocument/2006/relationships/image" Target="media/image69.png"/><Relationship Id="rId171" Type="http://schemas.openxmlformats.org/officeDocument/2006/relationships/footer" Target="footer46.xml"/><Relationship Id="rId192" Type="http://schemas.openxmlformats.org/officeDocument/2006/relationships/header" Target="header56.xml"/><Relationship Id="rId206" Type="http://schemas.openxmlformats.org/officeDocument/2006/relationships/header" Target="header62.xml"/><Relationship Id="rId227" Type="http://schemas.openxmlformats.org/officeDocument/2006/relationships/header" Target="header69.xml"/><Relationship Id="rId248" Type="http://schemas.openxmlformats.org/officeDocument/2006/relationships/image" Target="media/image99.png"/><Relationship Id="rId12" Type="http://schemas.openxmlformats.org/officeDocument/2006/relationships/image" Target="media/image2.png"/><Relationship Id="rId33" Type="http://schemas.openxmlformats.org/officeDocument/2006/relationships/image" Target="media/image14.png"/><Relationship Id="rId108" Type="http://schemas.openxmlformats.org/officeDocument/2006/relationships/header" Target="header28.xml"/><Relationship Id="rId129" Type="http://schemas.openxmlformats.org/officeDocument/2006/relationships/image" Target="media/image60.svg"/><Relationship Id="rId54" Type="http://schemas.openxmlformats.org/officeDocument/2006/relationships/image" Target="media/image24.png"/><Relationship Id="rId75" Type="http://schemas.openxmlformats.org/officeDocument/2006/relationships/header" Target="header17.xml"/><Relationship Id="rId96" Type="http://schemas.openxmlformats.org/officeDocument/2006/relationships/image" Target="media/image42.svg"/><Relationship Id="rId140" Type="http://schemas.openxmlformats.org/officeDocument/2006/relationships/footer" Target="footer36.xml"/><Relationship Id="rId161" Type="http://schemas.openxmlformats.org/officeDocument/2006/relationships/header" Target="header42.xml"/><Relationship Id="rId182" Type="http://schemas.openxmlformats.org/officeDocument/2006/relationships/header" Target="header52.xml"/><Relationship Id="rId217" Type="http://schemas.openxmlformats.org/officeDocument/2006/relationships/header" Target="header64.xml"/><Relationship Id="rId6" Type="http://schemas.openxmlformats.org/officeDocument/2006/relationships/styles" Target="styles.xml"/><Relationship Id="rId238" Type="http://schemas.openxmlformats.org/officeDocument/2006/relationships/image" Target="media/image95.png"/><Relationship Id="rId23" Type="http://schemas.openxmlformats.org/officeDocument/2006/relationships/header" Target="header4.xml"/><Relationship Id="rId119" Type="http://schemas.openxmlformats.org/officeDocument/2006/relationships/image" Target="media/image55.png"/><Relationship Id="rId44" Type="http://schemas.openxmlformats.org/officeDocument/2006/relationships/footer" Target="footer11.xml"/><Relationship Id="rId65" Type="http://schemas.openxmlformats.org/officeDocument/2006/relationships/image" Target="media/image35.png"/><Relationship Id="rId86" Type="http://schemas.openxmlformats.org/officeDocument/2006/relationships/image" Target="media/image38.png"/><Relationship Id="rId130" Type="http://schemas.openxmlformats.org/officeDocument/2006/relationships/image" Target="media/image61.png"/><Relationship Id="rId151" Type="http://schemas.openxmlformats.org/officeDocument/2006/relationships/image" Target="media/image70.png"/><Relationship Id="rId172" Type="http://schemas.openxmlformats.org/officeDocument/2006/relationships/footer" Target="footer47.xml"/><Relationship Id="rId193" Type="http://schemas.openxmlformats.org/officeDocument/2006/relationships/footer" Target="footer55.xml"/><Relationship Id="rId207" Type="http://schemas.openxmlformats.org/officeDocument/2006/relationships/footer" Target="footer61.xml"/><Relationship Id="rId228" Type="http://schemas.openxmlformats.org/officeDocument/2006/relationships/footer" Target="footer69.xml"/><Relationship Id="rId249" Type="http://schemas.openxmlformats.org/officeDocument/2006/relationships/image" Target="media/image100.png"/><Relationship Id="rId13" Type="http://schemas.openxmlformats.org/officeDocument/2006/relationships/image" Target="media/image3.png"/><Relationship Id="rId109" Type="http://schemas.openxmlformats.org/officeDocument/2006/relationships/header" Target="header29.xml"/><Relationship Id="rId34" Type="http://schemas.openxmlformats.org/officeDocument/2006/relationships/image" Target="media/image15.png"/><Relationship Id="rId55" Type="http://schemas.openxmlformats.org/officeDocument/2006/relationships/image" Target="media/image25.png"/><Relationship Id="rId76" Type="http://schemas.openxmlformats.org/officeDocument/2006/relationships/footer" Target="footer16.xml"/><Relationship Id="rId97" Type="http://schemas.openxmlformats.org/officeDocument/2006/relationships/image" Target="media/image43.png"/><Relationship Id="rId120" Type="http://schemas.openxmlformats.org/officeDocument/2006/relationships/image" Target="media/image56.png"/><Relationship Id="rId141" Type="http://schemas.openxmlformats.org/officeDocument/2006/relationships/header" Target="header37.xml"/><Relationship Id="rId7" Type="http://schemas.openxmlformats.org/officeDocument/2006/relationships/settings" Target="settings.xml"/><Relationship Id="rId162" Type="http://schemas.openxmlformats.org/officeDocument/2006/relationships/footer" Target="footer42.xml"/><Relationship Id="rId183" Type="http://schemas.openxmlformats.org/officeDocument/2006/relationships/header" Target="header53.xml"/><Relationship Id="rId218" Type="http://schemas.openxmlformats.org/officeDocument/2006/relationships/header" Target="header65.xml"/><Relationship Id="rId239" Type="http://schemas.openxmlformats.org/officeDocument/2006/relationships/image" Target="media/image96.png"/><Relationship Id="rId250" Type="http://schemas.openxmlformats.org/officeDocument/2006/relationships/image" Target="media/image101.png"/><Relationship Id="rId24" Type="http://schemas.openxmlformats.org/officeDocument/2006/relationships/header" Target="header5.xml"/><Relationship Id="rId45" Type="http://schemas.openxmlformats.org/officeDocument/2006/relationships/header" Target="header12.xml"/><Relationship Id="rId66" Type="http://schemas.openxmlformats.org/officeDocument/2006/relationships/image" Target="media/image36.png"/><Relationship Id="rId87" Type="http://schemas.openxmlformats.org/officeDocument/2006/relationships/image" Target="media/image39.png"/><Relationship Id="rId110" Type="http://schemas.openxmlformats.org/officeDocument/2006/relationships/footer" Target="footer28.xml"/><Relationship Id="rId131" Type="http://schemas.openxmlformats.org/officeDocument/2006/relationships/image" Target="media/image62.png"/><Relationship Id="rId152" Type="http://schemas.openxmlformats.org/officeDocument/2006/relationships/image" Target="media/image71.png"/><Relationship Id="rId173" Type="http://schemas.openxmlformats.org/officeDocument/2006/relationships/header" Target="header48.xml"/><Relationship Id="rId194" Type="http://schemas.openxmlformats.org/officeDocument/2006/relationships/footer" Target="footer56.xml"/><Relationship Id="rId208" Type="http://schemas.openxmlformats.org/officeDocument/2006/relationships/footer" Target="footer62.xml"/><Relationship Id="rId229" Type="http://schemas.openxmlformats.org/officeDocument/2006/relationships/image" Target="media/image92.png"/><Relationship Id="rId240" Type="http://schemas.openxmlformats.org/officeDocument/2006/relationships/image" Target="media/image97.png"/><Relationship Id="rId14" Type="http://schemas.openxmlformats.org/officeDocument/2006/relationships/image" Target="media/image4.png"/><Relationship Id="rId35" Type="http://schemas.openxmlformats.org/officeDocument/2006/relationships/header" Target="header7.xml"/><Relationship Id="rId56" Type="http://schemas.openxmlformats.org/officeDocument/2006/relationships/image" Target="media/image26.png"/><Relationship Id="rId77" Type="http://schemas.openxmlformats.org/officeDocument/2006/relationships/footer" Target="footer17.xml"/><Relationship Id="rId100" Type="http://schemas.openxmlformats.org/officeDocument/2006/relationships/image" Target="media/image46.png"/><Relationship Id="rId8" Type="http://schemas.openxmlformats.org/officeDocument/2006/relationships/webSettings" Target="webSettings.xml"/><Relationship Id="rId98" Type="http://schemas.openxmlformats.org/officeDocument/2006/relationships/image" Target="media/image44.png"/><Relationship Id="rId121" Type="http://schemas.openxmlformats.org/officeDocument/2006/relationships/image" Target="media/image57.png"/><Relationship Id="rId142" Type="http://schemas.openxmlformats.org/officeDocument/2006/relationships/header" Target="header38.xml"/><Relationship Id="rId163" Type="http://schemas.openxmlformats.org/officeDocument/2006/relationships/header" Target="header43.xml"/><Relationship Id="rId184" Type="http://schemas.openxmlformats.org/officeDocument/2006/relationships/footer" Target="footer52.xml"/><Relationship Id="rId219" Type="http://schemas.openxmlformats.org/officeDocument/2006/relationships/footer" Target="footer64.xml"/><Relationship Id="rId230" Type="http://schemas.openxmlformats.org/officeDocument/2006/relationships/image" Target="media/image93.png"/><Relationship Id="rId251" Type="http://schemas.openxmlformats.org/officeDocument/2006/relationships/header" Target="header76.xml"/><Relationship Id="rId25" Type="http://schemas.openxmlformats.org/officeDocument/2006/relationships/footer" Target="footer4.xml"/><Relationship Id="rId46" Type="http://schemas.openxmlformats.org/officeDocument/2006/relationships/footer" Target="footer12.xml"/><Relationship Id="rId67" Type="http://schemas.openxmlformats.org/officeDocument/2006/relationships/header" Target="header13.xml"/><Relationship Id="rId88" Type="http://schemas.openxmlformats.org/officeDocument/2006/relationships/image" Target="media/image40.png"/><Relationship Id="rId111" Type="http://schemas.openxmlformats.org/officeDocument/2006/relationships/footer" Target="footer29.xml"/><Relationship Id="rId132" Type="http://schemas.openxmlformats.org/officeDocument/2006/relationships/image" Target="media/image63.png"/><Relationship Id="rId153" Type="http://schemas.openxmlformats.org/officeDocument/2006/relationships/image" Target="media/image72.png"/><Relationship Id="rId174" Type="http://schemas.openxmlformats.org/officeDocument/2006/relationships/footer" Target="footer48.xml"/><Relationship Id="rId195" Type="http://schemas.openxmlformats.org/officeDocument/2006/relationships/header" Target="header57.xml"/><Relationship Id="rId209" Type="http://schemas.openxmlformats.org/officeDocument/2006/relationships/header" Target="header63.xml"/><Relationship Id="rId220" Type="http://schemas.openxmlformats.org/officeDocument/2006/relationships/footer" Target="footer65.xml"/><Relationship Id="rId241" Type="http://schemas.openxmlformats.org/officeDocument/2006/relationships/header" Target="header73.xml"/><Relationship Id="rId15" Type="http://schemas.openxmlformats.org/officeDocument/2006/relationships/image" Target="media/image5.png"/><Relationship Id="rId36" Type="http://schemas.openxmlformats.org/officeDocument/2006/relationships/header" Target="header8.xml"/><Relationship Id="rId57" Type="http://schemas.openxmlformats.org/officeDocument/2006/relationships/image" Target="media/image27.png"/><Relationship Id="rId78" Type="http://schemas.openxmlformats.org/officeDocument/2006/relationships/header" Target="header18.xml"/><Relationship Id="rId99" Type="http://schemas.openxmlformats.org/officeDocument/2006/relationships/image" Target="media/image45.png"/><Relationship Id="rId101" Type="http://schemas.openxmlformats.org/officeDocument/2006/relationships/image" Target="media/image47.png"/><Relationship Id="rId122" Type="http://schemas.openxmlformats.org/officeDocument/2006/relationships/header" Target="header31.xml"/><Relationship Id="rId143" Type="http://schemas.openxmlformats.org/officeDocument/2006/relationships/footer" Target="footer37.xml"/><Relationship Id="rId164" Type="http://schemas.openxmlformats.org/officeDocument/2006/relationships/header" Target="header44.xml"/><Relationship Id="rId185" Type="http://schemas.openxmlformats.org/officeDocument/2006/relationships/footer" Target="footer53.xml"/><Relationship Id="rId9" Type="http://schemas.openxmlformats.org/officeDocument/2006/relationships/footnotes" Target="footnotes.xml"/><Relationship Id="rId210" Type="http://schemas.openxmlformats.org/officeDocument/2006/relationships/footer" Target="footer63.xml"/><Relationship Id="rId26" Type="http://schemas.openxmlformats.org/officeDocument/2006/relationships/footer" Target="footer5.xml"/><Relationship Id="rId231" Type="http://schemas.openxmlformats.org/officeDocument/2006/relationships/header" Target="header70.xml"/><Relationship Id="rId252" Type="http://schemas.openxmlformats.org/officeDocument/2006/relationships/header" Target="header77.xml"/><Relationship Id="rId47" Type="http://schemas.openxmlformats.org/officeDocument/2006/relationships/image" Target="media/image17.png"/><Relationship Id="rId68" Type="http://schemas.openxmlformats.org/officeDocument/2006/relationships/header" Target="header14.xml"/><Relationship Id="rId89" Type="http://schemas.openxmlformats.org/officeDocument/2006/relationships/header" Target="header22.xml"/><Relationship Id="rId112" Type="http://schemas.openxmlformats.org/officeDocument/2006/relationships/header" Target="header30.xml"/><Relationship Id="rId133" Type="http://schemas.openxmlformats.org/officeDocument/2006/relationships/image" Target="media/image64.png"/><Relationship Id="rId154" Type="http://schemas.openxmlformats.org/officeDocument/2006/relationships/image" Target="media/image73.png"/><Relationship Id="rId175" Type="http://schemas.openxmlformats.org/officeDocument/2006/relationships/header" Target="header49.xml"/><Relationship Id="rId196" Type="http://schemas.openxmlformats.org/officeDocument/2006/relationships/footer" Target="footer57.xml"/><Relationship Id="rId200" Type="http://schemas.openxmlformats.org/officeDocument/2006/relationships/footer" Target="footer59.xml"/><Relationship Id="rId16" Type="http://schemas.openxmlformats.org/officeDocument/2006/relationships/header" Target="header1.xml"/><Relationship Id="rId221" Type="http://schemas.openxmlformats.org/officeDocument/2006/relationships/header" Target="header66.xml"/><Relationship Id="rId242" Type="http://schemas.openxmlformats.org/officeDocument/2006/relationships/header" Target="header74.xml"/><Relationship Id="rId37" Type="http://schemas.openxmlformats.org/officeDocument/2006/relationships/footer" Target="footer7.xml"/><Relationship Id="rId58" Type="http://schemas.openxmlformats.org/officeDocument/2006/relationships/image" Target="media/image28.png"/><Relationship Id="rId79" Type="http://schemas.openxmlformats.org/officeDocument/2006/relationships/footer" Target="footer18.xml"/><Relationship Id="rId102" Type="http://schemas.openxmlformats.org/officeDocument/2006/relationships/header" Target="header25.xml"/><Relationship Id="rId123" Type="http://schemas.openxmlformats.org/officeDocument/2006/relationships/header" Target="header32.xml"/><Relationship Id="rId144" Type="http://schemas.openxmlformats.org/officeDocument/2006/relationships/footer" Target="footer38.xml"/><Relationship Id="rId90" Type="http://schemas.openxmlformats.org/officeDocument/2006/relationships/header" Target="header23.xml"/><Relationship Id="rId165" Type="http://schemas.openxmlformats.org/officeDocument/2006/relationships/footer" Target="footer43.xml"/><Relationship Id="rId186" Type="http://schemas.openxmlformats.org/officeDocument/2006/relationships/header" Target="header54.xml"/><Relationship Id="rId211" Type="http://schemas.openxmlformats.org/officeDocument/2006/relationships/image" Target="media/image85.png"/><Relationship Id="rId232" Type="http://schemas.openxmlformats.org/officeDocument/2006/relationships/header" Target="header71.xml"/><Relationship Id="rId253" Type="http://schemas.openxmlformats.org/officeDocument/2006/relationships/footer" Target="footer76.xml"/><Relationship Id="rId27" Type="http://schemas.openxmlformats.org/officeDocument/2006/relationships/header" Target="header6.xml"/><Relationship Id="rId48" Type="http://schemas.openxmlformats.org/officeDocument/2006/relationships/image" Target="media/image18.png"/><Relationship Id="rId69" Type="http://schemas.openxmlformats.org/officeDocument/2006/relationships/footer" Target="footer13.xml"/><Relationship Id="rId113" Type="http://schemas.openxmlformats.org/officeDocument/2006/relationships/footer" Target="footer30.xml"/><Relationship Id="rId134" Type="http://schemas.openxmlformats.org/officeDocument/2006/relationships/image" Target="media/image65.png"/><Relationship Id="rId80" Type="http://schemas.openxmlformats.org/officeDocument/2006/relationships/header" Target="header19.xml"/><Relationship Id="rId155" Type="http://schemas.openxmlformats.org/officeDocument/2006/relationships/image" Target="media/image74.png"/><Relationship Id="rId176" Type="http://schemas.openxmlformats.org/officeDocument/2006/relationships/header" Target="header50.xml"/><Relationship Id="rId197" Type="http://schemas.openxmlformats.org/officeDocument/2006/relationships/header" Target="header58.xml"/><Relationship Id="rId201" Type="http://schemas.openxmlformats.org/officeDocument/2006/relationships/header" Target="header60.xml"/><Relationship Id="rId222" Type="http://schemas.openxmlformats.org/officeDocument/2006/relationships/footer" Target="footer66.xml"/><Relationship Id="rId243" Type="http://schemas.openxmlformats.org/officeDocument/2006/relationships/footer" Target="footer73.xml"/><Relationship Id="rId17" Type="http://schemas.openxmlformats.org/officeDocument/2006/relationships/header" Target="header2.xml"/><Relationship Id="rId38" Type="http://schemas.openxmlformats.org/officeDocument/2006/relationships/footer" Target="footer8.xml"/><Relationship Id="rId59" Type="http://schemas.openxmlformats.org/officeDocument/2006/relationships/image" Target="media/image29.png"/><Relationship Id="rId103" Type="http://schemas.openxmlformats.org/officeDocument/2006/relationships/header" Target="header26.xml"/><Relationship Id="rId124" Type="http://schemas.openxmlformats.org/officeDocument/2006/relationships/footer" Target="footer31.xml"/><Relationship Id="rId70" Type="http://schemas.openxmlformats.org/officeDocument/2006/relationships/footer" Target="footer14.xml"/><Relationship Id="rId91" Type="http://schemas.openxmlformats.org/officeDocument/2006/relationships/footer" Target="footer22.xml"/><Relationship Id="rId145" Type="http://schemas.openxmlformats.org/officeDocument/2006/relationships/header" Target="header39.xml"/><Relationship Id="rId166" Type="http://schemas.openxmlformats.org/officeDocument/2006/relationships/footer" Target="footer44.xml"/><Relationship Id="rId187" Type="http://schemas.openxmlformats.org/officeDocument/2006/relationships/footer" Target="footer54.xml"/><Relationship Id="rId1" Type="http://schemas.openxmlformats.org/officeDocument/2006/relationships/customXml" Target="../customXml/item1.xml"/><Relationship Id="rId212" Type="http://schemas.openxmlformats.org/officeDocument/2006/relationships/image" Target="media/image86.png"/><Relationship Id="rId233" Type="http://schemas.openxmlformats.org/officeDocument/2006/relationships/footer" Target="footer70.xml"/><Relationship Id="rId254" Type="http://schemas.openxmlformats.org/officeDocument/2006/relationships/footer" Target="footer77.xml"/><Relationship Id="rId28" Type="http://schemas.openxmlformats.org/officeDocument/2006/relationships/footer" Target="footer6.xml"/><Relationship Id="rId49" Type="http://schemas.openxmlformats.org/officeDocument/2006/relationships/image" Target="media/image19.png"/><Relationship Id="rId114" Type="http://schemas.openxmlformats.org/officeDocument/2006/relationships/image" Target="media/image50.png"/><Relationship Id="rId60" Type="http://schemas.openxmlformats.org/officeDocument/2006/relationships/image" Target="media/image30.png"/><Relationship Id="rId81" Type="http://schemas.openxmlformats.org/officeDocument/2006/relationships/header" Target="header20.xml"/><Relationship Id="rId135" Type="http://schemas.openxmlformats.org/officeDocument/2006/relationships/header" Target="header34.xml"/><Relationship Id="rId156" Type="http://schemas.openxmlformats.org/officeDocument/2006/relationships/image" Target="media/image75.png"/><Relationship Id="rId177" Type="http://schemas.openxmlformats.org/officeDocument/2006/relationships/footer" Target="footer49.xml"/><Relationship Id="rId198" Type="http://schemas.openxmlformats.org/officeDocument/2006/relationships/header" Target="header59.xml"/><Relationship Id="rId202" Type="http://schemas.openxmlformats.org/officeDocument/2006/relationships/footer" Target="footer60.xml"/><Relationship Id="rId223" Type="http://schemas.openxmlformats.org/officeDocument/2006/relationships/header" Target="header67.xml"/><Relationship Id="rId244" Type="http://schemas.openxmlformats.org/officeDocument/2006/relationships/footer" Target="footer74.xml"/><Relationship Id="rId18" Type="http://schemas.openxmlformats.org/officeDocument/2006/relationships/footer" Target="footer1.xml"/><Relationship Id="rId39" Type="http://schemas.openxmlformats.org/officeDocument/2006/relationships/header" Target="header9.xml"/><Relationship Id="rId50" Type="http://schemas.openxmlformats.org/officeDocument/2006/relationships/image" Target="media/image20.png"/><Relationship Id="rId104" Type="http://schemas.openxmlformats.org/officeDocument/2006/relationships/footer" Target="footer25.xml"/><Relationship Id="rId125" Type="http://schemas.openxmlformats.org/officeDocument/2006/relationships/footer" Target="footer32.xml"/><Relationship Id="rId146" Type="http://schemas.openxmlformats.org/officeDocument/2006/relationships/footer" Target="footer39.xml"/><Relationship Id="rId167" Type="http://schemas.openxmlformats.org/officeDocument/2006/relationships/header" Target="header45.xml"/><Relationship Id="rId188" Type="http://schemas.openxmlformats.org/officeDocument/2006/relationships/image" Target="media/image79.png"/><Relationship Id="rId71" Type="http://schemas.openxmlformats.org/officeDocument/2006/relationships/header" Target="header15.xml"/><Relationship Id="rId92" Type="http://schemas.openxmlformats.org/officeDocument/2006/relationships/footer" Target="footer23.xml"/><Relationship Id="rId213" Type="http://schemas.openxmlformats.org/officeDocument/2006/relationships/image" Target="media/image87.png"/><Relationship Id="rId234" Type="http://schemas.openxmlformats.org/officeDocument/2006/relationships/footer" Target="footer71.xml"/><Relationship Id="rId2" Type="http://schemas.openxmlformats.org/officeDocument/2006/relationships/customXml" Target="../customXml/item2.xml"/><Relationship Id="rId29" Type="http://schemas.openxmlformats.org/officeDocument/2006/relationships/image" Target="media/image10.png"/><Relationship Id="rId255" Type="http://schemas.openxmlformats.org/officeDocument/2006/relationships/header" Target="header78.xml"/><Relationship Id="rId40" Type="http://schemas.openxmlformats.org/officeDocument/2006/relationships/footer" Target="footer9.xml"/><Relationship Id="rId115" Type="http://schemas.openxmlformats.org/officeDocument/2006/relationships/image" Target="media/image51.png"/><Relationship Id="rId136" Type="http://schemas.openxmlformats.org/officeDocument/2006/relationships/header" Target="header35.xml"/><Relationship Id="rId157" Type="http://schemas.openxmlformats.org/officeDocument/2006/relationships/header" Target="header40.xml"/><Relationship Id="rId178" Type="http://schemas.openxmlformats.org/officeDocument/2006/relationships/footer" Target="footer50.xml"/><Relationship Id="rId61" Type="http://schemas.openxmlformats.org/officeDocument/2006/relationships/image" Target="media/image31.png"/><Relationship Id="rId82" Type="http://schemas.openxmlformats.org/officeDocument/2006/relationships/footer" Target="footer19.xml"/><Relationship Id="rId199" Type="http://schemas.openxmlformats.org/officeDocument/2006/relationships/footer" Target="footer58.xml"/><Relationship Id="rId203" Type="http://schemas.openxmlformats.org/officeDocument/2006/relationships/image" Target="media/image83.png"/><Relationship Id="rId19" Type="http://schemas.openxmlformats.org/officeDocument/2006/relationships/footer" Target="footer2.xml"/><Relationship Id="rId224" Type="http://schemas.openxmlformats.org/officeDocument/2006/relationships/header" Target="header68.xml"/><Relationship Id="rId245" Type="http://schemas.openxmlformats.org/officeDocument/2006/relationships/header" Target="header75.xml"/><Relationship Id="rId30" Type="http://schemas.openxmlformats.org/officeDocument/2006/relationships/image" Target="media/image11.svg"/><Relationship Id="rId105" Type="http://schemas.openxmlformats.org/officeDocument/2006/relationships/footer" Target="footer26.xml"/><Relationship Id="rId126" Type="http://schemas.openxmlformats.org/officeDocument/2006/relationships/header" Target="header33.xml"/><Relationship Id="rId147" Type="http://schemas.openxmlformats.org/officeDocument/2006/relationships/image" Target="media/image66.png"/><Relationship Id="rId168" Type="http://schemas.openxmlformats.org/officeDocument/2006/relationships/footer" Target="footer45.xml"/><Relationship Id="rId51" Type="http://schemas.openxmlformats.org/officeDocument/2006/relationships/image" Target="media/image21.png"/><Relationship Id="rId72" Type="http://schemas.openxmlformats.org/officeDocument/2006/relationships/footer" Target="footer15.xml"/><Relationship Id="rId93" Type="http://schemas.openxmlformats.org/officeDocument/2006/relationships/header" Target="header24.xml"/><Relationship Id="rId189" Type="http://schemas.openxmlformats.org/officeDocument/2006/relationships/image" Target="media/image80.png"/><Relationship Id="rId3" Type="http://schemas.openxmlformats.org/officeDocument/2006/relationships/customXml" Target="../customXml/item3.xml"/><Relationship Id="rId214" Type="http://schemas.openxmlformats.org/officeDocument/2006/relationships/image" Target="media/image88.png"/><Relationship Id="rId235" Type="http://schemas.openxmlformats.org/officeDocument/2006/relationships/header" Target="header72.xml"/><Relationship Id="rId256" Type="http://schemas.openxmlformats.org/officeDocument/2006/relationships/footer" Target="footer78.xml"/><Relationship Id="rId116" Type="http://schemas.openxmlformats.org/officeDocument/2006/relationships/image" Target="media/image52.png"/><Relationship Id="rId137" Type="http://schemas.openxmlformats.org/officeDocument/2006/relationships/footer" Target="footer34.xml"/><Relationship Id="rId158" Type="http://schemas.openxmlformats.org/officeDocument/2006/relationships/header" Target="header41.xml"/><Relationship Id="rId20" Type="http://schemas.openxmlformats.org/officeDocument/2006/relationships/header" Target="header3.xml"/><Relationship Id="rId41" Type="http://schemas.openxmlformats.org/officeDocument/2006/relationships/header" Target="header10.xml"/><Relationship Id="rId62" Type="http://schemas.openxmlformats.org/officeDocument/2006/relationships/image" Target="media/image32.png"/><Relationship Id="rId83" Type="http://schemas.openxmlformats.org/officeDocument/2006/relationships/footer" Target="footer20.xml"/><Relationship Id="rId179" Type="http://schemas.openxmlformats.org/officeDocument/2006/relationships/header" Target="header51.xml"/><Relationship Id="rId190" Type="http://schemas.openxmlformats.org/officeDocument/2006/relationships/image" Target="media/image81.png"/><Relationship Id="rId204" Type="http://schemas.microsoft.com/office/2007/relationships/hdphoto" Target="media/hdphoto5.wdp"/><Relationship Id="rId225" Type="http://schemas.openxmlformats.org/officeDocument/2006/relationships/footer" Target="footer67.xml"/><Relationship Id="rId246" Type="http://schemas.openxmlformats.org/officeDocument/2006/relationships/footer" Target="footer75.xml"/><Relationship Id="rId106" Type="http://schemas.openxmlformats.org/officeDocument/2006/relationships/header" Target="header27.xml"/><Relationship Id="rId127" Type="http://schemas.openxmlformats.org/officeDocument/2006/relationships/footer" Target="footer33.xml"/><Relationship Id="rId10" Type="http://schemas.openxmlformats.org/officeDocument/2006/relationships/endnotes" Target="endnotes.xml"/><Relationship Id="rId31" Type="http://schemas.openxmlformats.org/officeDocument/2006/relationships/image" Target="media/image12.png"/><Relationship Id="rId52" Type="http://schemas.openxmlformats.org/officeDocument/2006/relationships/image" Target="media/image22.png"/><Relationship Id="rId73" Type="http://schemas.openxmlformats.org/officeDocument/2006/relationships/image" Target="media/image37.png"/><Relationship Id="rId94" Type="http://schemas.openxmlformats.org/officeDocument/2006/relationships/footer" Target="footer24.xml"/><Relationship Id="rId148" Type="http://schemas.openxmlformats.org/officeDocument/2006/relationships/image" Target="media/image67.png"/><Relationship Id="rId169" Type="http://schemas.openxmlformats.org/officeDocument/2006/relationships/header" Target="header46.xml"/><Relationship Id="rId4" Type="http://schemas.openxmlformats.org/officeDocument/2006/relationships/customXml" Target="../customXml/item4.xml"/><Relationship Id="rId180" Type="http://schemas.openxmlformats.org/officeDocument/2006/relationships/footer" Target="footer51.xml"/><Relationship Id="rId215" Type="http://schemas.openxmlformats.org/officeDocument/2006/relationships/image" Target="media/image89.png"/><Relationship Id="rId236" Type="http://schemas.openxmlformats.org/officeDocument/2006/relationships/footer" Target="footer72.xml"/><Relationship Id="rId25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1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6.jpg"/></Relationships>
</file>

<file path=word/_rels/header14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6.jp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3" Type="http://schemas.microsoft.com/office/2007/relationships/hdphoto" Target="media/hdphoto1.wdp"/><Relationship Id="rId2" Type="http://schemas.openxmlformats.org/officeDocument/2006/relationships/image" Target="media/image7.png"/><Relationship Id="rId1" Type="http://schemas.openxmlformats.org/officeDocument/2006/relationships/image" Target="media/image6.jpg"/></Relationships>
</file>

<file path=word/_rels/header20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6.jpg"/></Relationships>
</file>

<file path=word/_rels/header23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6.jpg"/></Relationships>
</file>

<file path=word/_rels/header26.xml.rels><?xml version="1.0" encoding="UTF-8" standalone="yes"?>
<Relationships xmlns="http://schemas.openxmlformats.org/package/2006/relationships"><Relationship Id="rId2" Type="http://schemas.microsoft.com/office/2007/relationships/hdphoto" Target="media/hdphoto2.wdp"/><Relationship Id="rId1" Type="http://schemas.openxmlformats.org/officeDocument/2006/relationships/image" Target="media/image48.png"/></Relationships>
</file>

<file path=word/_rels/header29.xml.rels><?xml version="1.0" encoding="UTF-8" standalone="yes"?>
<Relationships xmlns="http://schemas.openxmlformats.org/package/2006/relationships"><Relationship Id="rId3" Type="http://schemas.microsoft.com/office/2007/relationships/hdphoto" Target="media/hdphoto1.wdp"/><Relationship Id="rId2" Type="http://schemas.openxmlformats.org/officeDocument/2006/relationships/image" Target="media/image49.png"/><Relationship Id="rId1" Type="http://schemas.openxmlformats.org/officeDocument/2006/relationships/image" Target="media/image6.jpg"/></Relationships>
</file>

<file path=word/_rels/header32.xml.rels><?xml version="1.0" encoding="UTF-8" standalone="yes"?>
<Relationships xmlns="http://schemas.openxmlformats.org/package/2006/relationships"><Relationship Id="rId3" Type="http://schemas.microsoft.com/office/2007/relationships/hdphoto" Target="media/hdphoto1.wdp"/><Relationship Id="rId2" Type="http://schemas.openxmlformats.org/officeDocument/2006/relationships/image" Target="media/image58.png"/><Relationship Id="rId1" Type="http://schemas.openxmlformats.org/officeDocument/2006/relationships/image" Target="media/image6.jpg"/></Relationships>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38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6.jpg"/></Relationships>
</file>

<file path=word/_rels/header41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6.jpg"/></Relationships>
</file>

<file path=word/_rels/header44.xml.rels><?xml version="1.0" encoding="UTF-8" standalone="yes"?>
<Relationships xmlns="http://schemas.openxmlformats.org/package/2006/relationships"><Relationship Id="rId3" Type="http://schemas.microsoft.com/office/2007/relationships/hdphoto" Target="media/hdphoto3.wdp"/><Relationship Id="rId2" Type="http://schemas.openxmlformats.org/officeDocument/2006/relationships/image" Target="media/image76.png"/><Relationship Id="rId1" Type="http://schemas.openxmlformats.org/officeDocument/2006/relationships/image" Target="media/image9.png"/></Relationships>
</file>

<file path=word/_rels/header47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6.jp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50.xml.rels><?xml version="1.0" encoding="UTF-8" standalone="yes"?>
<Relationships xmlns="http://schemas.openxmlformats.org/package/2006/relationships"><Relationship Id="rId2" Type="http://schemas.openxmlformats.org/officeDocument/2006/relationships/image" Target="media/image77.png"/><Relationship Id="rId1" Type="http://schemas.openxmlformats.org/officeDocument/2006/relationships/image" Target="media/image9.png"/></Relationships>
</file>

<file path=word/_rels/header53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6.jpg"/></Relationships>
</file>

<file path=word/_rels/header56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6.jpg"/></Relationships>
</file>

<file path=word/_rels/header59.xml.rels><?xml version="1.0" encoding="UTF-8" standalone="yes"?>
<Relationships xmlns="http://schemas.openxmlformats.org/package/2006/relationships"><Relationship Id="rId3" Type="http://schemas.microsoft.com/office/2007/relationships/hdphoto" Target="media/hdphoto4.wdp"/><Relationship Id="rId2" Type="http://schemas.openxmlformats.org/officeDocument/2006/relationships/image" Target="media/image82.png"/><Relationship Id="rId1" Type="http://schemas.openxmlformats.org/officeDocument/2006/relationships/image" Target="media/image9.png"/></Relationships>
</file>

<file path=word/_rels/header62.xml.rels><?xml version="1.0" encoding="UTF-8" standalone="yes"?>
<Relationships xmlns="http://schemas.openxmlformats.org/package/2006/relationships"><Relationship Id="rId3" Type="http://schemas.microsoft.com/office/2007/relationships/hdphoto" Target="media/hdphoto6.wdp"/><Relationship Id="rId2" Type="http://schemas.openxmlformats.org/officeDocument/2006/relationships/image" Target="media/image84.png"/><Relationship Id="rId1" Type="http://schemas.openxmlformats.org/officeDocument/2006/relationships/image" Target="media/image6.jpg"/></Relationships>
</file>

<file path=word/_rels/header65.xml.rels><?xml version="1.0" encoding="UTF-8" standalone="yes"?>
<Relationships xmlns="http://schemas.openxmlformats.org/package/2006/relationships"><Relationship Id="rId3" Type="http://schemas.microsoft.com/office/2007/relationships/hdphoto" Target="media/hdphoto6.wdp"/><Relationship Id="rId2" Type="http://schemas.openxmlformats.org/officeDocument/2006/relationships/image" Target="media/image84.png"/><Relationship Id="rId1" Type="http://schemas.openxmlformats.org/officeDocument/2006/relationships/image" Target="media/image6.jpg"/></Relationships>
</file>

<file path=word/_rels/header68.xml.rels><?xml version="1.0" encoding="UTF-8" standalone="yes"?>
<Relationships xmlns="http://schemas.openxmlformats.org/package/2006/relationships"><Relationship Id="rId3" Type="http://schemas.microsoft.com/office/2007/relationships/hdphoto" Target="media/hdphoto7.wdp"/><Relationship Id="rId2" Type="http://schemas.openxmlformats.org/officeDocument/2006/relationships/image" Target="media/image91.png"/><Relationship Id="rId1" Type="http://schemas.openxmlformats.org/officeDocument/2006/relationships/image" Target="media/image9.png"/></Relationships>
</file>

<file path=word/_rels/header71.xml.rels><?xml version="1.0" encoding="UTF-8" standalone="yes"?>
<Relationships xmlns="http://schemas.openxmlformats.org/package/2006/relationships"><Relationship Id="rId3" Type="http://schemas.microsoft.com/office/2007/relationships/hdphoto" Target="media/hdphoto6.wdp"/><Relationship Id="rId2" Type="http://schemas.openxmlformats.org/officeDocument/2006/relationships/image" Target="media/image84.png"/><Relationship Id="rId1" Type="http://schemas.openxmlformats.org/officeDocument/2006/relationships/image" Target="media/image6.jpg"/></Relationships>
</file>

<file path=word/_rels/header74.xml.rels><?xml version="1.0" encoding="UTF-8" standalone="yes"?>
<Relationships xmlns="http://schemas.openxmlformats.org/package/2006/relationships"><Relationship Id="rId3" Type="http://schemas.microsoft.com/office/2007/relationships/hdphoto" Target="media/hdphoto6.wdp"/><Relationship Id="rId2" Type="http://schemas.openxmlformats.org/officeDocument/2006/relationships/image" Target="media/image84.png"/><Relationship Id="rId1" Type="http://schemas.openxmlformats.org/officeDocument/2006/relationships/image" Target="media/image6.jpg"/></Relationships>
</file>

<file path=word/_rels/header77.xml.rels><?xml version="1.0" encoding="UTF-8" standalone="yes"?>
<Relationships xmlns="http://schemas.openxmlformats.org/package/2006/relationships"><Relationship Id="rId1" Type="http://schemas.openxmlformats.org/officeDocument/2006/relationships/image" Target="media/image102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arma\AppData\Roaming\Microsoft\Templates\Relat&#243;rio%20empresarial%20moderno.dotx" TargetMode="External"/></Relationships>
</file>

<file path=word/theme/theme1.xml><?xml version="1.0" encoding="utf-8"?>
<a:theme xmlns:a="http://schemas.openxmlformats.org/drawingml/2006/main" name="Office Theme">
  <a:themeElements>
    <a:clrScheme name="Tech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A53F52"/>
      </a:accent1>
      <a:accent2>
        <a:srgbClr val="E99757"/>
      </a:accent2>
      <a:accent3>
        <a:srgbClr val="2F3342"/>
      </a:accent3>
      <a:accent4>
        <a:srgbClr val="2C2153"/>
      </a:accent4>
      <a:accent5>
        <a:srgbClr val="01023B"/>
      </a:accent5>
      <a:accent6>
        <a:srgbClr val="7F7F7F"/>
      </a:accent6>
      <a:hlink>
        <a:srgbClr val="3A3838"/>
      </a:hlink>
      <a:folHlink>
        <a:srgbClr val="D0CECE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226370ADC0A639449B08D4CACB68BBDA" ma:contentTypeVersion="14" ma:contentTypeDescription="Crie um novo documento." ma:contentTypeScope="" ma:versionID="ab0f35a92507967b3033ff2b2d3b0f84">
  <xsd:schema xmlns:xsd="http://www.w3.org/2001/XMLSchema" xmlns:xs="http://www.w3.org/2001/XMLSchema" xmlns:p="http://schemas.microsoft.com/office/2006/metadata/properties" xmlns:ns2="1573c724-0ae0-4a46-8345-fcf58d1d8702" xmlns:ns3="e3434a73-ece6-4ae1-8a85-7f616cde539e" targetNamespace="http://schemas.microsoft.com/office/2006/metadata/properties" ma:root="true" ma:fieldsID="de289740c43b9a87ca4b709222809439" ns2:_="" ns3:_="">
    <xsd:import namespace="1573c724-0ae0-4a46-8345-fcf58d1d8702"/>
    <xsd:import namespace="e3434a73-ece6-4ae1-8a85-7f616cde539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ObjectDetectorVersions" minOccurs="0"/>
                <xsd:element ref="ns2:MediaLengthInSeconds" minOccurs="0"/>
                <xsd:element ref="ns2:lcf76f155ced4ddcb4097134ff3c332f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73c724-0ae0-4a46-8345-fcf58d1d870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Marcações de imagem" ma:readOnly="false" ma:fieldId="{5cf76f15-5ced-4ddc-b409-7134ff3c332f}" ma:taxonomyMulti="true" ma:sspId="51b35dbb-6170-4214-890a-d35aafcc7d3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434a73-ece6-4ae1-8a85-7f616cde539e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lhado com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hes de Compartilhado Com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573c724-0ae0-4a46-8345-fcf58d1d8702">
      <Terms xmlns="http://schemas.microsoft.com/office/infopath/2007/PartnerControls"/>
    </lcf76f155ced4ddcb4097134ff3c332f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4D90F8A-C223-4CCC-8D37-8A70FF45213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573c724-0ae0-4a46-8345-fcf58d1d8702"/>
    <ds:schemaRef ds:uri="e3434a73-ece6-4ae1-8a85-7f616cde53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113D0F0-3CCF-4486-969B-CD1E58AD8FDF}">
  <ds:schemaRefs>
    <ds:schemaRef ds:uri="http://schemas.microsoft.com/office/infopath/2007/PartnerControls"/>
    <ds:schemaRef ds:uri="http://schemas.microsoft.com/office/2006/metadata/properties"/>
    <ds:schemaRef ds:uri="http://purl.org/dc/elements/1.1/"/>
    <ds:schemaRef ds:uri="http://purl.org/dc/dcmitype/"/>
    <ds:schemaRef ds:uri="e3434a73-ece6-4ae1-8a85-7f616cde539e"/>
    <ds:schemaRef ds:uri="http://schemas.microsoft.com/office/2006/documentManagement/types"/>
    <ds:schemaRef ds:uri="http://www.w3.org/XML/1998/namespace"/>
    <ds:schemaRef ds:uri="http://schemas.openxmlformats.org/package/2006/metadata/core-properties"/>
    <ds:schemaRef ds:uri="1573c724-0ae0-4a46-8345-fcf58d1d8702"/>
    <ds:schemaRef ds:uri="http://purl.org/dc/terms/"/>
  </ds:schemaRefs>
</ds:datastoreItem>
</file>

<file path=customXml/itemProps3.xml><?xml version="1.0" encoding="utf-8"?>
<ds:datastoreItem xmlns:ds="http://schemas.openxmlformats.org/officeDocument/2006/customXml" ds:itemID="{204DBCAC-6DFF-4A41-828A-4E1C226BFFED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D56AAF0-D252-4FF8-9991-A44B35548CE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Relatório empresarial moderno.dotx</Template>
  <TotalTime>23</TotalTime>
  <Pages>31</Pages>
  <Words>2502</Words>
  <Characters>13513</Characters>
  <Application>Microsoft Office Word</Application>
  <DocSecurity>0</DocSecurity>
  <Lines>112</Lines>
  <Paragraphs>31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Relatório Portal Transparência - Metrô SP | 2025;</vt:lpstr>
      <vt:lpstr/>
    </vt:vector>
  </TitlesOfParts>
  <Company/>
  <LinksUpToDate>false</LinksUpToDate>
  <CharactersWithSpaces>15984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Relatório Portal Transparência - Metrô SP | 2025;</dc:title>
  <dc:subject>Relatório Portal Transparencia 2025</dc:subject>
  <dc:creator>Valmir Alves de Aquino</dc:creator>
  <cp:keywords>GPM - Metrô São Paulo</cp:keywords>
  <dc:description/>
  <cp:lastModifiedBy>VALMIR ALVES DE AQUINO</cp:lastModifiedBy>
  <cp:revision>11</cp:revision>
  <cp:lastPrinted>2026-02-09T20:39:00Z</cp:lastPrinted>
  <dcterms:created xsi:type="dcterms:W3CDTF">2026-02-09T20:39:00Z</dcterms:created>
  <dcterms:modified xsi:type="dcterms:W3CDTF">2026-02-09T21:02:00Z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0x010100226370ADC0A639449B08D4CACB68BBDA</vt:lpwstr>
  </property>
  <property fmtid="{D5CDD505-2E9C-101B-9397-08002B2CF9AE}" pid="3" name="ClassificationContentMarkingHeaderShapeIds">
    <vt:lpwstr>1dca4494,6788331f,1bd5e0ca,6d7c91c3,d566798,318deca7,30e686a6,ad076d1,a3e3d2,db54124,7c022b13,7ab580cd,741de352,34d99006,260dd918,19e888b9,1776071,6dd44bf2,66634e3,4852fc45,672c9d95,414ac7b8,7820fa7b,6d84eada</vt:lpwstr>
  </property>
  <property fmtid="{D5CDD505-2E9C-101B-9397-08002B2CF9AE}" pid="4" name="ClassificationContentMarkingHeaderFontProps">
    <vt:lpwstr>#ffd700,15,Arial Black</vt:lpwstr>
  </property>
  <property fmtid="{D5CDD505-2E9C-101B-9397-08002B2CF9AE}" pid="5" name="ClassificationContentMarkingHeaderText">
    <vt:lpwstr>Classificação: Corporativo</vt:lpwstr>
  </property>
  <property fmtid="{D5CDD505-2E9C-101B-9397-08002B2CF9AE}" pid="6" name="ClassificationContentMarkingFooterShapeIds">
    <vt:lpwstr>69d769a5,239a6eb9,23f1fe9f,24757189,5ef52233,75d6f912,69d5746d,7f6af94d,4f5c17a7,2b9fe6b1,14ed047d,188f2b0f,55c7f77b,190d7af1,2aff2a22,4be36434,425b3d0c,6da354b0,3de70e75,2c279f7b,7cc55b38,2dd3ed74,1d00446a</vt:lpwstr>
  </property>
  <property fmtid="{D5CDD505-2E9C-101B-9397-08002B2CF9AE}" pid="7" name="ClassificationContentMarkingFooterFontProps">
    <vt:lpwstr>#ffd700,10,Arial Black</vt:lpwstr>
  </property>
  <property fmtid="{D5CDD505-2E9C-101B-9397-08002B2CF9AE}" pid="8" name="ClassificationContentMarkingFooterText">
    <vt:lpwstr>Companhia do Metrô - Documento Classificado como CORPORATIVO.</vt:lpwstr>
  </property>
  <property fmtid="{D5CDD505-2E9C-101B-9397-08002B2CF9AE}" pid="9" name="ClassificationContentMarkingHeaderShapeIds-1">
    <vt:lpwstr>570866d4,51050037,56204f09,2837d7,393bf244,239e3c97,201689ae,335d97c2,128a373f,260730e4,609552f8,4a411d79,46bdd597,65504fbd,22d80517,68bddb29,97d4bff,1621212d,365d814c,6cba7c37,33320a4b,19311b4,19c85f49</vt:lpwstr>
  </property>
  <property fmtid="{D5CDD505-2E9C-101B-9397-08002B2CF9AE}" pid="10" name="ClassificationContentMarkingHeaderShapeIds-2">
    <vt:lpwstr>54e67089,7bedae47,54f90459,24859ce2,2f6c93c1,54781750,42588af6,1c2655e,756cf74b,60743f92,22a0af47,1e779f27,7634415b,6de19312,62e2ac70,5408a878,12b72b55,4f8212dd,3f3217f1,7aa50e13,1723b83b,21254f83,62a71ebb</vt:lpwstr>
  </property>
  <property fmtid="{D5CDD505-2E9C-101B-9397-08002B2CF9AE}" pid="11" name="ClassificationContentMarkingHeaderShapeIds-3">
    <vt:lpwstr>45864625,2f6f0ea7,266aeef1,385c61cb,13f5cfc9,73fe22b1,4490d140,39df7666,562dd356,38d33683,21832f01,4f7bc047,637cd9ab,1db05972</vt:lpwstr>
  </property>
  <property fmtid="{D5CDD505-2E9C-101B-9397-08002B2CF9AE}" pid="12" name="ClassificationContentMarkingFooterShapeIds-1">
    <vt:lpwstr>21ee09d4,65ae4409,4d6af26f,2bf11f78,5713f79,11c2e27b,6d63a34,4f87cf0,19da5efc,4cf03da2,4793f8be,5e9a4a72,19355abe,3bee2449,34b9dda9,9183201,134c36be,14edb90c,4ffb8471,3f8eb58e,45f2036,4f927f32,64326c57</vt:lpwstr>
  </property>
  <property fmtid="{D5CDD505-2E9C-101B-9397-08002B2CF9AE}" pid="13" name="ClassificationContentMarkingFooterShapeIds-2">
    <vt:lpwstr>13510235,22c80bec,207c268b,227eb09d,2f4a456f,2f2096b3,135b85b7,34d067d7,40188635,2c6f1add,2dd69c46,4efbfe52,24df3168,29f24ccd,35e1f6b0,648c1883,1ab83baa,7ae2d9c6,2b6e8c53,63f6bbe0,e445966,3aeab425,31b03226</vt:lpwstr>
  </property>
  <property fmtid="{D5CDD505-2E9C-101B-9397-08002B2CF9AE}" pid="14" name="ClassificationContentMarkingFooterShapeIds-3">
    <vt:lpwstr>6aa9d4e7,72ae5a28,5a5feb73,2cf673ec,21118cfa,525fbaa6,332d7a7f,7a54af27,573b6e7a,aec109,24e36a97,3577d7b5,33818e42,10fdfce7,6bbf5227</vt:lpwstr>
  </property>
  <property fmtid="{D5CDD505-2E9C-101B-9397-08002B2CF9AE}" pid="15" name="MSIP_Label_a6be9125-1e38-4d76-aa4b-f28b433237df_Enabled">
    <vt:lpwstr>true</vt:lpwstr>
  </property>
  <property fmtid="{D5CDD505-2E9C-101B-9397-08002B2CF9AE}" pid="16" name="MSIP_Label_a6be9125-1e38-4d76-aa4b-f28b433237df_SetDate">
    <vt:lpwstr>2025-11-11T13:09:50Z</vt:lpwstr>
  </property>
  <property fmtid="{D5CDD505-2E9C-101B-9397-08002B2CF9AE}" pid="17" name="MSIP_Label_a6be9125-1e38-4d76-aa4b-f28b433237df_Method">
    <vt:lpwstr>Privileged</vt:lpwstr>
  </property>
  <property fmtid="{D5CDD505-2E9C-101B-9397-08002B2CF9AE}" pid="18" name="MSIP_Label_a6be9125-1e38-4d76-aa4b-f28b433237df_Name">
    <vt:lpwstr>Restrita</vt:lpwstr>
  </property>
  <property fmtid="{D5CDD505-2E9C-101B-9397-08002B2CF9AE}" pid="19" name="MSIP_Label_a6be9125-1e38-4d76-aa4b-f28b433237df_SiteId">
    <vt:lpwstr>623b0f62-ff86-487b-ae99-9b20f75d41fb</vt:lpwstr>
  </property>
  <property fmtid="{D5CDD505-2E9C-101B-9397-08002B2CF9AE}" pid="20" name="MSIP_Label_a6be9125-1e38-4d76-aa4b-f28b433237df_ActionId">
    <vt:lpwstr>847f51a4-486a-4d6e-b16c-4ec1853cb71b</vt:lpwstr>
  </property>
  <property fmtid="{D5CDD505-2E9C-101B-9397-08002B2CF9AE}" pid="21" name="MSIP_Label_a6be9125-1e38-4d76-aa4b-f28b433237df_ContentBits">
    <vt:lpwstr>3</vt:lpwstr>
  </property>
  <property fmtid="{D5CDD505-2E9C-101B-9397-08002B2CF9AE}" pid="22" name="MSIP_Label_a6be9125-1e38-4d76-aa4b-f28b433237df_Tag">
    <vt:lpwstr>10, 0, 1, 1</vt:lpwstr>
  </property>
</Properties>
</file>