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92"/>
        <w:tblW w:w="10469" w:type="dxa"/>
        <w:tblLayout w:type="fixed"/>
        <w:tblLook w:val="04A0" w:firstRow="1" w:lastRow="0" w:firstColumn="1" w:lastColumn="0" w:noHBand="0" w:noVBand="1"/>
      </w:tblPr>
      <w:tblGrid>
        <w:gridCol w:w="10469"/>
      </w:tblGrid>
      <w:tr w:rsidR="00B03BDA" w:rsidRPr="00EA2CEE" w14:paraId="4A9AF81A" w14:textId="77777777" w:rsidTr="00A85200">
        <w:trPr>
          <w:trHeight w:val="2552"/>
        </w:trPr>
        <w:tc>
          <w:tcPr>
            <w:tcW w:w="10469" w:type="dxa"/>
          </w:tcPr>
          <w:p w14:paraId="6336DBCB" w14:textId="5E45345F" w:rsidR="00B03BDA" w:rsidRPr="00EA2CEE" w:rsidRDefault="00B03BDA" w:rsidP="00BA6A5C">
            <w:pPr>
              <w:tabs>
                <w:tab w:val="left" w:pos="3300"/>
                <w:tab w:val="center" w:pos="5126"/>
              </w:tabs>
              <w:outlineLvl w:val="0"/>
              <w:rPr>
                <w:rFonts w:asciiTheme="majorHAnsi" w:hAnsiTheme="majorHAnsi" w:cstheme="majorHAnsi"/>
                <w:caps/>
                <w:color w:val="FFFFFF" w:themeColor="background1"/>
                <w:sz w:val="96"/>
                <w:szCs w:val="96"/>
                <w:lang w:val="pt-BR"/>
              </w:rPr>
            </w:pPr>
          </w:p>
        </w:tc>
      </w:tr>
      <w:tr w:rsidR="00B03BDA" w:rsidRPr="00393301" w14:paraId="70A244D2" w14:textId="77777777" w:rsidTr="00A85200">
        <w:trPr>
          <w:trHeight w:val="948"/>
        </w:trPr>
        <w:tc>
          <w:tcPr>
            <w:tcW w:w="10469" w:type="dxa"/>
            <w:vAlign w:val="center"/>
          </w:tcPr>
          <w:p w14:paraId="2AD4C642" w14:textId="77777777" w:rsidR="00E927C9" w:rsidRPr="004C420B" w:rsidRDefault="00205C84" w:rsidP="0070487E">
            <w:pPr>
              <w:pStyle w:val="Ttulo"/>
              <w:jc w:val="right"/>
              <w:rPr>
                <w:rFonts w:ascii="Bahnschrift" w:hAnsi="Bahnschrift"/>
                <w:b/>
                <w:bCs/>
                <w:color w:val="000000" w:themeColor="text1"/>
                <w:sz w:val="104"/>
                <w:szCs w:val="10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</w:pPr>
            <w:bookmarkStart w:id="0" w:name="_Hlk83241855"/>
            <w:bookmarkEnd w:id="0"/>
            <w:r w:rsidRPr="004C420B">
              <w:rPr>
                <w:rFonts w:ascii="Bahnschrift" w:hAnsi="Bahnschrift"/>
                <w:b/>
                <w:bCs/>
                <w:color w:val="000000" w:themeColor="text1"/>
                <w:sz w:val="104"/>
                <w:szCs w:val="10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 xml:space="preserve">Relatório </w:t>
            </w:r>
          </w:p>
          <w:p w14:paraId="362CD2DD" w14:textId="3E9B9493" w:rsidR="00B03BDA" w:rsidRPr="004C420B" w:rsidRDefault="00205C84" w:rsidP="00E927C9">
            <w:pPr>
              <w:pStyle w:val="Ttulo"/>
              <w:jc w:val="right"/>
              <w:rPr>
                <w:rFonts w:ascii="Bahnschrift SemiBold" w:hAnsi="Bahnschrift SemiBold"/>
                <w:b/>
                <w:bCs/>
                <w:sz w:val="64"/>
                <w:szCs w:val="64"/>
                <w:lang w:val="pt-BR"/>
              </w:rPr>
            </w:pPr>
            <w:r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>de</w:t>
            </w:r>
            <w:r w:rsidR="00E927C9"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 xml:space="preserve"> </w:t>
            </w:r>
            <w:r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139700">
                  <w14:schemeClr w14:val="bg1">
                    <w14:alpha w14:val="10000"/>
                  </w14:schemeClr>
                </w14:glow>
              </w:rPr>
              <w:t>EMPreendimentos</w:t>
            </w:r>
          </w:p>
        </w:tc>
      </w:tr>
      <w:tr w:rsidR="00B03BDA" w:rsidRPr="00EA2CEE" w14:paraId="07D2FC37" w14:textId="77777777" w:rsidTr="00A85200">
        <w:trPr>
          <w:trHeight w:val="1534"/>
        </w:trPr>
        <w:tc>
          <w:tcPr>
            <w:tcW w:w="10469" w:type="dxa"/>
            <w:vAlign w:val="center"/>
          </w:tcPr>
          <w:p w14:paraId="1C3712A5" w14:textId="56043AE5" w:rsidR="00B03BDA" w:rsidRPr="00745BA4" w:rsidRDefault="00526AA6" w:rsidP="005B2CE8">
            <w:pPr>
              <w:pStyle w:val="Subttulo"/>
              <w:framePr w:wrap="auto" w:vAnchor="margin" w:hAnchor="text" w:yAlign="inline"/>
              <w:jc w:val="right"/>
              <w:rPr>
                <w:rFonts w:ascii="Bahnschrift SemiBold" w:hAnsi="Bahnschrift SemiBold"/>
                <w:sz w:val="44"/>
                <w:szCs w:val="44"/>
                <w:lang w:val="pt-BR"/>
              </w:rPr>
            </w:pPr>
            <w:r w:rsidRPr="00745BA4">
              <w:rPr>
                <w:rFonts w:ascii="Bahnschrift SemiBold" w:hAnsi="Bahnschrift SemiBold"/>
                <w:color w:val="01023B" w:themeColor="accent5"/>
                <w:sz w:val="24"/>
                <w:szCs w:val="24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F592387" wp14:editId="0609539C">
                      <wp:simplePos x="0" y="0"/>
                      <wp:positionH relativeFrom="margin">
                        <wp:posOffset>2533015</wp:posOffset>
                      </wp:positionH>
                      <wp:positionV relativeFrom="margin">
                        <wp:posOffset>342900</wp:posOffset>
                      </wp:positionV>
                      <wp:extent cx="2825750" cy="577215"/>
                      <wp:effectExtent l="0" t="0" r="0" b="89535"/>
                      <wp:wrapSquare wrapText="bothSides"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0" cy="577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>
                                <a:outerShdw blurRad="50800" dist="50800" dir="5400000" algn="ctr" rotWithShape="0">
                                  <a:schemeClr val="bg1"/>
                                </a:outerShdw>
                              </a:effectLst>
                            </wps:spPr>
                            <wps:txbx>
                              <w:txbxContent>
                                <w:p w14:paraId="1F30A33A" w14:textId="0B07244D" w:rsidR="00CD2540" w:rsidRPr="00E927C9" w:rsidRDefault="00850BFB" w:rsidP="00526AA6">
                                  <w:pPr>
                                    <w:pStyle w:val="Ttulo"/>
                                    <w:jc w:val="right"/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sz w:val="64"/>
                                      <w:szCs w:val="64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</w:pPr>
                                  <w:r w:rsidRPr="00E927C9"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ju</w:t>
                                  </w:r>
                                  <w:r w:rsidR="00061D2B"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L</w:t>
                                  </w:r>
                                  <w:r w:rsidRPr="00E927C9"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ho</w:t>
                                  </w:r>
                                  <w:r w:rsidR="00D84173" w:rsidRPr="00E927C9"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  <w:t xml:space="preserve"> </w:t>
                                  </w:r>
                                  <w:r w:rsidR="00D41C97" w:rsidRPr="00E927C9"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  <w:t>|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592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6" o:spid="_x0000_s1026" type="#_x0000_t202" style="position:absolute;left:0;text-align:left;margin-left:199.45pt;margin-top:27pt;width:222.5pt;height:45.4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" filled="f" stroked="f" strokeweight=".5pt">
                      <v:shadow on="t" color="white [3212]" offset="0,4pt"/>
                      <v:textbox>
                        <w:txbxContent>
                          <w:p w14:paraId="1F30A33A" w14:textId="0B07244D" w:rsidR="00CD2540" w:rsidRPr="00E927C9" w:rsidRDefault="00850BFB" w:rsidP="00526AA6">
                            <w:pPr>
                              <w:pStyle w:val="Ttulo"/>
                              <w:jc w:val="right"/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sz w:val="64"/>
                                <w:szCs w:val="64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 w:rsidRPr="00E927C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ju</w:t>
                            </w:r>
                            <w:r w:rsidR="00061D2B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L</w:t>
                            </w:r>
                            <w:r w:rsidRPr="00E927C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ho</w:t>
                            </w:r>
                            <w:r w:rsidR="00D84173" w:rsidRPr="00E927C9"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D41C97" w:rsidRPr="00E927C9"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|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1615E5" w:rsidRPr="00745BA4">
              <w:rPr>
                <w:rFonts w:ascii="Bahnschrift SemiBold" w:hAnsi="Bahnschrift SemiBold" w:cstheme="majorHAnsi"/>
                <w:caps w:val="0"/>
                <w:sz w:val="96"/>
                <w:szCs w:val="9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B94390E" wp14:editId="3786BA80">
                      <wp:simplePos x="0" y="0"/>
                      <wp:positionH relativeFrom="margin">
                        <wp:posOffset>5360035</wp:posOffset>
                      </wp:positionH>
                      <wp:positionV relativeFrom="margin">
                        <wp:posOffset>371475</wp:posOffset>
                      </wp:positionV>
                      <wp:extent cx="1133475" cy="578485"/>
                      <wp:effectExtent l="76200" t="76200" r="85725" b="69215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578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FF33E71" w14:textId="4CAF7EAB" w:rsidR="00BE66F4" w:rsidRPr="00E927C9" w:rsidRDefault="00BE66F4" w:rsidP="002043A9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927C9">
                                    <w:rPr>
                                      <w:rFonts w:ascii="Bahnschrift" w:hAnsi="Bahnschrift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202</w:t>
                                  </w:r>
                                  <w:r w:rsidR="00EE7601" w:rsidRPr="00E927C9">
                                    <w:rPr>
                                      <w:rFonts w:ascii="Bahnschrift" w:hAnsi="Bahnschrift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4390E" id="Caixa de Texto 9" o:spid="_x0000_s1027" type="#_x0000_t202" style="position:absolute;left:0;text-align:left;margin-left:422.05pt;margin-top:29.25pt;width:89.25pt;height:45.5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" fillcolor="#92d050" stroked="f" strokeweight=".5pt">
                      <v:shadow on="t" type="perspective" color="black" opacity="26214f" offset="0,0" matrix="66847f,,,66847f"/>
                      <v:textbox inset="0,0,0,0">
                        <w:txbxContent>
                          <w:p w14:paraId="5FF33E71" w14:textId="4CAF7EAB" w:rsidR="00BE66F4" w:rsidRPr="00E927C9" w:rsidRDefault="00BE66F4" w:rsidP="002043A9">
                            <w:pPr>
                              <w:jc w:val="center"/>
                              <w:rPr>
                                <w:rFonts w:ascii="Bahnschrift" w:hAnsi="Bahnschrift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927C9">
                              <w:rPr>
                                <w:rFonts w:ascii="Bahnschrift" w:hAnsi="Bahnschrift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 w:rsidR="00EE7601" w:rsidRPr="00E927C9">
                              <w:rPr>
                                <w:rFonts w:ascii="Bahnschrift" w:hAnsi="Bahnschrift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C43827" w:rsidRPr="00745BA4">
              <w:rPr>
                <w:rFonts w:ascii="Bahnschrift SemiBold" w:hAnsi="Bahnschrift SemiBold"/>
                <w:color w:val="01023B" w:themeColor="accent5"/>
                <w:sz w:val="44"/>
                <w:szCs w:val="44"/>
                <w:lang w:val="pt-BR" w:bidi="pt-BR"/>
              </w:rPr>
              <w:drawing>
                <wp:anchor distT="0" distB="0" distL="114300" distR="114300" simplePos="0" relativeHeight="251653632" behindDoc="1" locked="0" layoutInCell="1" allowOverlap="1" wp14:anchorId="43406089" wp14:editId="051AE015">
                  <wp:simplePos x="0" y="0"/>
                  <wp:positionH relativeFrom="column">
                    <wp:posOffset>4149090</wp:posOffset>
                  </wp:positionH>
                  <wp:positionV relativeFrom="paragraph">
                    <wp:posOffset>46355</wp:posOffset>
                  </wp:positionV>
                  <wp:extent cx="2298700" cy="152400"/>
                  <wp:effectExtent l="38100" t="57150" r="44450" b="57150"/>
                  <wp:wrapSquare wrapText="bothSides"/>
                  <wp:docPr id="2" name="Gráfico 2" title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BDA" w:rsidRPr="00EA2CEE" w14:paraId="7C9247E2" w14:textId="77777777" w:rsidTr="00A85200">
        <w:trPr>
          <w:trHeight w:val="6519"/>
        </w:trPr>
        <w:tc>
          <w:tcPr>
            <w:tcW w:w="10469" w:type="dxa"/>
            <w:vAlign w:val="bottom"/>
          </w:tcPr>
          <w:p w14:paraId="44228D44" w14:textId="419C37E9" w:rsidR="00B03BDA" w:rsidRPr="00EA2CEE" w:rsidRDefault="00B03BDA" w:rsidP="00B03BDA">
            <w:pPr>
              <w:pStyle w:val="Informaesdecapa"/>
              <w:rPr>
                <w:noProof/>
                <w:lang w:val="pt-BR"/>
              </w:rPr>
            </w:pPr>
          </w:p>
        </w:tc>
      </w:tr>
    </w:tbl>
    <w:p w14:paraId="49AA5378" w14:textId="66977C09" w:rsidR="00734620" w:rsidRDefault="008B6D00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42368" behindDoc="1" locked="0" layoutInCell="1" allowOverlap="1" wp14:anchorId="7E5F3C75" wp14:editId="00896122">
            <wp:simplePos x="0" y="0"/>
            <wp:positionH relativeFrom="column">
              <wp:posOffset>-1168096</wp:posOffset>
            </wp:positionH>
            <wp:positionV relativeFrom="paragraph">
              <wp:posOffset>-467995</wp:posOffset>
            </wp:positionV>
            <wp:extent cx="6982460" cy="10960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75" t="-62" r="9675" b="62"/>
                    <a:stretch/>
                  </pic:blipFill>
                  <pic:spPr bwMode="auto">
                    <a:xfrm>
                      <a:off x="0" y="0"/>
                      <a:ext cx="698246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FF3">
        <w:rPr>
          <w:noProof/>
          <w:lang w:val="pt-BR" w:eastAsia="en-AU"/>
        </w:rPr>
        <w:drawing>
          <wp:anchor distT="0" distB="0" distL="114300" distR="114300" simplePos="0" relativeHeight="251632127" behindDoc="1" locked="0" layoutInCell="1" allowOverlap="1" wp14:anchorId="4E42D5E2" wp14:editId="03CDDC9A">
            <wp:simplePos x="0" y="0"/>
            <wp:positionH relativeFrom="page">
              <wp:posOffset>133985</wp:posOffset>
            </wp:positionH>
            <wp:positionV relativeFrom="paragraph">
              <wp:posOffset>-854710</wp:posOffset>
            </wp:positionV>
            <wp:extent cx="10548000" cy="14328000"/>
            <wp:effectExtent l="2876550" t="1695450" r="2787015" b="1693545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0" flipV="1">
                      <a:off x="0" y="0"/>
                      <a:ext cx="10548000" cy="143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466A290" wp14:editId="5B6A6978">
                <wp:simplePos x="0" y="0"/>
                <wp:positionH relativeFrom="column">
                  <wp:posOffset>-3527946</wp:posOffset>
                </wp:positionH>
                <wp:positionV relativeFrom="paragraph">
                  <wp:posOffset>-2129051</wp:posOffset>
                </wp:positionV>
                <wp:extent cx="1794681" cy="84772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4681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0EDAEEC4" w14:textId="77777777" w:rsidR="00A03683" w:rsidRPr="00666C53" w:rsidRDefault="00A03683" w:rsidP="00A03683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mallCaps/>
                                <w:sz w:val="64"/>
                                <w:szCs w:val="64"/>
                                <w:lang w:val="pt-BR"/>
                              </w:rPr>
                            </w:pPr>
                            <w:r w:rsidRPr="00282439">
                              <w:rPr>
                                <w:rFonts w:ascii="HandelGotDLig" w:hAnsi="HandelGotDLig" w:cstheme="minorHAnsi"/>
                                <w:b/>
                                <w:sz w:val="64"/>
                                <w:szCs w:val="64"/>
                                <w:lang w:val="pt-BR"/>
                              </w:rPr>
                              <w:t>Janeiro</w:t>
                            </w:r>
                            <w:r w:rsidRPr="00666C53">
                              <w:rPr>
                                <w:rFonts w:ascii="Bahnschrift" w:hAnsi="Bahnschrift" w:cstheme="minorHAnsi"/>
                                <w:b/>
                                <w:bCs/>
                                <w:sz w:val="64"/>
                                <w:szCs w:val="64"/>
                                <w:lang w:val="pt-BR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A290" id="Caixa de Texto 10" o:spid="_x0000_s1028" type="#_x0000_t202" style="position:absolute;margin-left:-277.8pt;margin-top:-167.65pt;width:141.3pt;height:6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" filled="f" stroked="f" strokeweight=".5pt">
                <v:textbox>
                  <w:txbxContent>
                    <w:p w14:paraId="0EDAEEC4" w14:textId="77777777" w:rsidR="00A03683" w:rsidRPr="00666C53" w:rsidRDefault="00A03683" w:rsidP="00A03683">
                      <w:pPr>
                        <w:rPr>
                          <w:rFonts w:ascii="Bahnschrift" w:hAnsi="Bahnschrift"/>
                          <w:b/>
                          <w:bCs/>
                          <w:smallCaps/>
                          <w:sz w:val="64"/>
                          <w:szCs w:val="64"/>
                          <w:lang w:val="pt-BR"/>
                        </w:rPr>
                      </w:pPr>
                      <w:r w:rsidRPr="00282439">
                        <w:rPr>
                          <w:rFonts w:ascii="HandelGotDLig" w:hAnsi="HandelGotDLig" w:cstheme="minorHAnsi"/>
                          <w:b/>
                          <w:sz w:val="64"/>
                          <w:szCs w:val="64"/>
                          <w:lang w:val="pt-BR"/>
                        </w:rPr>
                        <w:t>Janeiro</w:t>
                      </w:r>
                      <w:r w:rsidRPr="00666C53">
                        <w:rPr>
                          <w:rFonts w:ascii="Bahnschrift" w:hAnsi="Bahnschrift" w:cstheme="minorHAnsi"/>
                          <w:b/>
                          <w:bCs/>
                          <w:sz w:val="64"/>
                          <w:szCs w:val="64"/>
                          <w:lang w:val="pt-BR"/>
                        </w:rPr>
                        <w:t xml:space="preserve"> | </w:t>
                      </w:r>
                    </w:p>
                  </w:txbxContent>
                </v:textbox>
              </v:shape>
            </w:pict>
          </mc:Fallback>
        </mc:AlternateContent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CB3974B" wp14:editId="5C7E597B">
                <wp:simplePos x="0" y="0"/>
                <wp:positionH relativeFrom="margin">
                  <wp:posOffset>-1802016</wp:posOffset>
                </wp:positionH>
                <wp:positionV relativeFrom="margin">
                  <wp:posOffset>-1949346</wp:posOffset>
                </wp:positionV>
                <wp:extent cx="1097280" cy="521970"/>
                <wp:effectExtent l="76200" t="76200" r="83820" b="6858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1970"/>
                        </a:xfrm>
                        <a:prstGeom prst="rect">
                          <a:avLst/>
                        </a:prstGeom>
                        <a:solidFill>
                          <a:srgbClr val="2C2153">
                            <a:lumMod val="40000"/>
                            <a:lumOff val="60000"/>
                            <a:alpha val="97000"/>
                          </a:srgbClr>
                        </a:solid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0699C4" w14:textId="77777777" w:rsidR="00A03683" w:rsidRPr="002C5FFE" w:rsidRDefault="00A03683" w:rsidP="00A03683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5FFE"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974B" id="Caixa de Texto 11" o:spid="_x0000_s1029" type="#_x0000_t202" style="position:absolute;margin-left:-141.9pt;margin-top:-153.5pt;width:86.4pt;height:41.1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" fillcolor="#9d8ed2" stroked="f" strokeweight=".5pt">
                <v:fill opacity="63479f"/>
                <v:shadow on="t" type="perspective" color="black" opacity="26214f" offset="0,0" matrix="66847f,,,66847f"/>
                <v:textbox inset="0,0,0,0">
                  <w:txbxContent>
                    <w:p w14:paraId="000699C4" w14:textId="77777777" w:rsidR="00A03683" w:rsidRPr="002C5FFE" w:rsidRDefault="00A03683" w:rsidP="00A03683">
                      <w:pPr>
                        <w:jc w:val="center"/>
                        <w:rPr>
                          <w:rFonts w:ascii="Bahnschrift SemiBold" w:hAnsi="Bahnschrift SemiBold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C5FFE"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202</w:t>
                      </w:r>
                      <w:r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50ED73" w14:textId="19B5B75F" w:rsidR="00734620" w:rsidRPr="00EA2CEE" w:rsidRDefault="00280CDE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92A20EB" wp14:editId="57A58BDE">
                <wp:simplePos x="0" y="0"/>
                <wp:positionH relativeFrom="column">
                  <wp:posOffset>-499110</wp:posOffset>
                </wp:positionH>
                <wp:positionV relativeFrom="paragraph">
                  <wp:posOffset>155270</wp:posOffset>
                </wp:positionV>
                <wp:extent cx="7601585" cy="1325590"/>
                <wp:effectExtent l="0" t="0" r="0" b="825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585" cy="1325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2A334" id="Retângulo 32" o:spid="_x0000_s1026" style="position:absolute;margin-left:-39.3pt;margin-top:12.25pt;width:598.55pt;height:104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" stroked="f" strokeweight="1pt">
                <v:fill opacity="32896f"/>
              </v:rect>
            </w:pict>
          </mc:Fallback>
        </mc:AlternateContent>
      </w:r>
    </w:p>
    <w:p w14:paraId="4593F2D3" w14:textId="04C03D1B" w:rsidR="00DF1191" w:rsidRDefault="00DF1191" w:rsidP="008F1ABD">
      <w:pPr>
        <w:pStyle w:val="Informaesdecapa"/>
        <w:spacing w:before="0"/>
        <w:jc w:val="left"/>
        <w:rPr>
          <w:noProof/>
          <w:lang w:val="pt-BR" w:eastAsia="en-AU"/>
        </w:rPr>
      </w:pPr>
    </w:p>
    <w:p w14:paraId="237CF7D4" w14:textId="6B486B0F" w:rsidR="004048B0" w:rsidRPr="00EA2CEE" w:rsidRDefault="00280CDE" w:rsidP="008F1ABD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621D5D3C" wp14:editId="05E80EFE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6427055" cy="462539"/>
                <wp:effectExtent l="0" t="0" r="0" b="0"/>
                <wp:wrapNone/>
                <wp:docPr id="41" name="Agrupar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055" cy="462539"/>
                          <a:chOff x="85438" y="1351354"/>
                          <a:chExt cx="6430965" cy="463566"/>
                        </a:xfrm>
                      </wpg:grpSpPr>
                      <pic:pic xmlns:pic="http://schemas.openxmlformats.org/drawingml/2006/picture">
                        <pic:nvPicPr>
                          <pic:cNvPr id="42" name="Imagem 4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85438" y="1406700"/>
                            <a:ext cx="1411832" cy="40822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Imagem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30147" r="5268" b="31173"/>
                          <a:stretch/>
                        </pic:blipFill>
                        <pic:spPr>
                          <a:xfrm>
                            <a:off x="1907412" y="1351354"/>
                            <a:ext cx="4608991" cy="46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AC99D2" id="Agrupar 41" o:spid="_x0000_s1026" style="position:absolute;margin-left:7.2pt;margin-top:7.85pt;width:506.05pt;height:36.4pt;z-index:251648512;mso-position-horizontal-relative:margin;mso-width-relative:margin;mso-height-relative:margin" coordorigin="854,13513" coordsize="64309,4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2" o:spid="_x0000_s1027" type="#_x0000_t75" style="position:absolute;left:854;top:14067;width:14118;height: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">
                  <v:imagedata r:id="rId19" o:title=""/>
                </v:shape>
                <v:shape id="Imagem 43" o:spid="_x0000_s1028" type="#_x0000_t75" style="position:absolute;left:19074;top:13513;width:46090;height: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">
                  <v:imagedata r:id="rId20" o:title="" croptop="19757f" cropbottom="20430f" cropleft="5680f" cropright="3452f"/>
                </v:shape>
                <w10:wrap anchorx="margin"/>
              </v:group>
            </w:pict>
          </mc:Fallback>
        </mc:AlternateContent>
      </w:r>
    </w:p>
    <w:p w14:paraId="6C25B738" w14:textId="3B477CA1" w:rsidR="00B678B1" w:rsidRPr="00EA2CEE" w:rsidRDefault="00B678B1" w:rsidP="004048B0">
      <w:pPr>
        <w:rPr>
          <w:lang w:val="pt-BR"/>
        </w:rPr>
      </w:pPr>
    </w:p>
    <w:p w14:paraId="7DF2DEDE" w14:textId="77777777" w:rsidR="00E92204" w:rsidRPr="00EA2CEE" w:rsidRDefault="00E92204" w:rsidP="004048B0">
      <w:pPr>
        <w:pStyle w:val="Informaesdecapa"/>
        <w:rPr>
          <w:lang w:val="pt-BR"/>
        </w:rPr>
        <w:sectPr w:rsidR="00E92204" w:rsidRPr="00EA2CEE" w:rsidSect="0087337B">
          <w:headerReference w:type="default" r:id="rId21"/>
          <w:footerReference w:type="default" r:id="rId22"/>
          <w:footerReference w:type="first" r:id="rId23"/>
          <w:pgSz w:w="11906" w:h="16838" w:code="9"/>
          <w:pgMar w:top="720" w:right="720" w:bottom="720" w:left="720" w:header="289" w:footer="289" w:gutter="0"/>
          <w:cols w:space="720"/>
          <w:titlePg/>
          <w:docGrid w:linePitch="360"/>
        </w:sectPr>
      </w:pPr>
    </w:p>
    <w:p w14:paraId="489CDF81" w14:textId="3CFC49EF" w:rsidR="0092556D" w:rsidRDefault="0092556D">
      <w:pPr>
        <w:rPr>
          <w:lang w:val="pt-BR"/>
        </w:rPr>
      </w:pPr>
    </w:p>
    <w:p w14:paraId="6FFC4943" w14:textId="5F693499" w:rsidR="0092556D" w:rsidRDefault="0092556D" w:rsidP="00FA666D">
      <w:pPr>
        <w:tabs>
          <w:tab w:val="left" w:pos="5898"/>
        </w:tabs>
        <w:rPr>
          <w:lang w:val="pt-BR"/>
        </w:rPr>
      </w:pPr>
    </w:p>
    <w:p w14:paraId="7FCC2925" w14:textId="2AFE01AA" w:rsidR="0092556D" w:rsidRDefault="0092556D">
      <w:pPr>
        <w:rPr>
          <w:lang w:val="pt-BR"/>
        </w:rPr>
      </w:pPr>
    </w:p>
    <w:p w14:paraId="69CAE108" w14:textId="3CB86449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72"/>
          <w:szCs w:val="72"/>
          <w:lang w:val="pt-BR"/>
        </w:rPr>
      </w:pPr>
      <w:r w:rsidRPr="00F306C2">
        <w:rPr>
          <w:rFonts w:ascii="Bahnschrift" w:hAnsi="Bahnschrift" w:cs="ADLaM Display"/>
          <w:b/>
          <w:bCs/>
          <w:sz w:val="72"/>
          <w:szCs w:val="72"/>
          <w:lang w:val="pt-BR"/>
        </w:rPr>
        <w:t>EMPREENDIMENTOS EM IMPLANTAÇÃO</w:t>
      </w:r>
    </w:p>
    <w:p w14:paraId="08EC1DEA" w14:textId="5B0B0F98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16"/>
          <w:szCs w:val="16"/>
          <w:lang w:val="pt-BR"/>
        </w:rPr>
      </w:pPr>
    </w:p>
    <w:p w14:paraId="52620EBD" w14:textId="13A87D57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16"/>
          <w:szCs w:val="16"/>
          <w:lang w:val="pt-BR"/>
        </w:rPr>
      </w:pPr>
    </w:p>
    <w:p w14:paraId="2727E52C" w14:textId="2C362275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lang w:val="pt-BR"/>
        </w:rPr>
      </w:pPr>
      <w:r w:rsidRPr="00F306C2">
        <w:rPr>
          <w:rFonts w:ascii="Bahnschrift" w:hAnsi="Bahnschrift" w:cs="ADLaM Display"/>
          <w:b/>
          <w:bCs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61824" behindDoc="1" locked="0" layoutInCell="1" allowOverlap="1" wp14:anchorId="4AA2E0BA" wp14:editId="297F4A44">
            <wp:simplePos x="0" y="0"/>
            <wp:positionH relativeFrom="margin">
              <wp:align>right</wp:align>
            </wp:positionH>
            <wp:positionV relativeFrom="paragraph">
              <wp:posOffset>106384</wp:posOffset>
            </wp:positionV>
            <wp:extent cx="2298700" cy="152400"/>
            <wp:effectExtent l="38100" t="57150" r="44450" b="57150"/>
            <wp:wrapTopAndBottom/>
            <wp:docPr id="239" name="Gráfico 239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52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332D7" w14:textId="41DD1FDD" w:rsidR="00751169" w:rsidRPr="00F306C2" w:rsidRDefault="007049A5" w:rsidP="00751169">
      <w:pPr>
        <w:jc w:val="right"/>
        <w:rPr>
          <w:rFonts w:ascii="Bahnschrift" w:hAnsi="Bahnschrift" w:cs="ADLaM Display"/>
          <w:b/>
          <w:bCs/>
          <w:lang w:val="pt-BR"/>
        </w:rPr>
      </w:pPr>
      <w:r w:rsidRPr="00F306C2">
        <w:rPr>
          <w:rFonts w:ascii="Bahnschrift" w:hAnsi="Bahnschrift" w:cs="ADLaM Display"/>
          <w:b/>
          <w:bCs/>
          <w:noProof/>
          <w:lang w:val="pt-BR"/>
        </w:rPr>
        <w:drawing>
          <wp:anchor distT="0" distB="0" distL="114300" distR="114300" simplePos="0" relativeHeight="251635200" behindDoc="1" locked="0" layoutInCell="1" allowOverlap="1" wp14:anchorId="69DF0B50" wp14:editId="31E4640E">
            <wp:simplePos x="0" y="0"/>
            <wp:positionH relativeFrom="page">
              <wp:posOffset>390525</wp:posOffset>
            </wp:positionH>
            <wp:positionV relativeFrom="paragraph">
              <wp:posOffset>89535</wp:posOffset>
            </wp:positionV>
            <wp:extent cx="6594694" cy="6163433"/>
            <wp:effectExtent l="38100" t="0" r="968375" b="151384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/>
                    <pic:cNvPicPr/>
                  </pic:nvPicPr>
                  <pic:blipFill>
                    <a:blip r:embed="rId26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" b="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694" cy="6163433"/>
                    </a:xfrm>
                    <a:prstGeom prst="rect">
                      <a:avLst/>
                    </a:prstGeom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C663D" w14:textId="5B7F6B9A" w:rsidR="0092556D" w:rsidRPr="00F306C2" w:rsidRDefault="00751169" w:rsidP="00751169">
      <w:pPr>
        <w:jc w:val="right"/>
        <w:rPr>
          <w:rFonts w:ascii="Bahnschrift" w:hAnsi="Bahnschrift" w:cs="ADLaM Display"/>
          <w:b/>
          <w:bCs/>
          <w:sz w:val="72"/>
          <w:szCs w:val="72"/>
          <w:lang w:val="pt-BR"/>
        </w:rPr>
      </w:pPr>
      <w:r w:rsidRPr="00F306C2">
        <w:rPr>
          <w:rFonts w:ascii="Bahnschrift" w:hAnsi="Bahnschrift" w:cs="ADLaM Display"/>
          <w:b/>
          <w:bCs/>
          <w:sz w:val="72"/>
          <w:szCs w:val="72"/>
          <w:lang w:val="pt-BR"/>
        </w:rPr>
        <w:t>OBRAS EM ANDAMENTO</w:t>
      </w:r>
    </w:p>
    <w:p w14:paraId="1B35CA2F" w14:textId="304FFF07" w:rsidR="0092556D" w:rsidRDefault="0092556D" w:rsidP="00107D66">
      <w:pPr>
        <w:jc w:val="right"/>
        <w:rPr>
          <w:lang w:val="pt-BR"/>
        </w:rPr>
      </w:pPr>
    </w:p>
    <w:p w14:paraId="2960ED14" w14:textId="2E099804" w:rsidR="0092556D" w:rsidRDefault="0092556D">
      <w:pPr>
        <w:rPr>
          <w:lang w:val="pt-BR"/>
        </w:rPr>
      </w:pPr>
    </w:p>
    <w:p w14:paraId="2441FF5A" w14:textId="12EDE24F" w:rsidR="0092556D" w:rsidRDefault="0092556D">
      <w:pPr>
        <w:rPr>
          <w:lang w:val="pt-BR"/>
        </w:rPr>
      </w:pPr>
    </w:p>
    <w:p w14:paraId="4B0FB688" w14:textId="34DA6456" w:rsidR="0092556D" w:rsidRDefault="0092556D">
      <w:pPr>
        <w:rPr>
          <w:lang w:val="pt-BR"/>
        </w:rPr>
      </w:pPr>
    </w:p>
    <w:p w14:paraId="3948046B" w14:textId="35976F62" w:rsidR="0092556D" w:rsidRDefault="0092556D">
      <w:pPr>
        <w:rPr>
          <w:lang w:val="pt-BR"/>
        </w:rPr>
      </w:pPr>
    </w:p>
    <w:p w14:paraId="5F358FD7" w14:textId="24DC06BF" w:rsidR="0092556D" w:rsidRDefault="0092556D">
      <w:pPr>
        <w:rPr>
          <w:lang w:val="pt-BR"/>
        </w:rPr>
      </w:pPr>
    </w:p>
    <w:p w14:paraId="27FB867C" w14:textId="77630641" w:rsidR="0092556D" w:rsidRDefault="0092556D">
      <w:pPr>
        <w:rPr>
          <w:lang w:val="pt-BR"/>
        </w:rPr>
      </w:pPr>
    </w:p>
    <w:p w14:paraId="2CF3E932" w14:textId="2445E720" w:rsidR="0092556D" w:rsidRDefault="0092556D">
      <w:pPr>
        <w:rPr>
          <w:lang w:val="pt-BR"/>
        </w:rPr>
      </w:pPr>
    </w:p>
    <w:p w14:paraId="28C086CD" w14:textId="3871D7F7" w:rsidR="0092556D" w:rsidRDefault="0092556D">
      <w:pPr>
        <w:rPr>
          <w:lang w:val="pt-BR"/>
        </w:rPr>
      </w:pPr>
    </w:p>
    <w:p w14:paraId="0276E9E3" w14:textId="23E9F75C" w:rsidR="006774BD" w:rsidRDefault="00344D1D" w:rsidP="00344D1D">
      <w:pPr>
        <w:tabs>
          <w:tab w:val="left" w:pos="1725"/>
        </w:tabs>
        <w:rPr>
          <w:lang w:val="pt-BR"/>
        </w:rPr>
      </w:pPr>
      <w:r>
        <w:rPr>
          <w:lang w:val="pt-BR"/>
        </w:rPr>
        <w:tab/>
      </w:r>
    </w:p>
    <w:p w14:paraId="7BC66EF0" w14:textId="069AD5B7" w:rsidR="006774BD" w:rsidRDefault="006774BD">
      <w:pPr>
        <w:rPr>
          <w:lang w:val="pt-BR"/>
        </w:rPr>
      </w:pPr>
    </w:p>
    <w:p w14:paraId="7D058FF0" w14:textId="596FEECF" w:rsidR="006774BD" w:rsidRDefault="006774BD">
      <w:pPr>
        <w:rPr>
          <w:lang w:val="pt-BR"/>
        </w:rPr>
      </w:pPr>
    </w:p>
    <w:p w14:paraId="36296885" w14:textId="6D9B90AD" w:rsidR="006774BD" w:rsidRDefault="006774BD">
      <w:pPr>
        <w:rPr>
          <w:lang w:val="pt-BR"/>
        </w:rPr>
      </w:pPr>
    </w:p>
    <w:p w14:paraId="4AE75DAC" w14:textId="105E29C0" w:rsidR="006774BD" w:rsidRDefault="006774BD">
      <w:pPr>
        <w:rPr>
          <w:lang w:val="pt-BR"/>
        </w:rPr>
      </w:pPr>
    </w:p>
    <w:p w14:paraId="3585EE96" w14:textId="6E1EB499" w:rsidR="006774BD" w:rsidRDefault="006774BD">
      <w:pPr>
        <w:rPr>
          <w:lang w:val="pt-BR"/>
        </w:rPr>
      </w:pPr>
    </w:p>
    <w:p w14:paraId="2B03560F" w14:textId="3A093652" w:rsidR="006774BD" w:rsidRDefault="006774BD" w:rsidP="00ED6D56">
      <w:pPr>
        <w:jc w:val="right"/>
        <w:rPr>
          <w:lang w:val="pt-BR"/>
        </w:rPr>
      </w:pPr>
    </w:p>
    <w:p w14:paraId="0E75BC76" w14:textId="7435C66F" w:rsidR="006774BD" w:rsidRDefault="006774BD">
      <w:pPr>
        <w:rPr>
          <w:lang w:val="pt-BR"/>
        </w:rPr>
      </w:pPr>
    </w:p>
    <w:p w14:paraId="4E0A76AD" w14:textId="0277A97C" w:rsidR="00751169" w:rsidRDefault="00751169">
      <w:pPr>
        <w:rPr>
          <w:lang w:val="pt-BR"/>
        </w:rPr>
      </w:pPr>
    </w:p>
    <w:p w14:paraId="43ADBD55" w14:textId="7B454410" w:rsidR="00751169" w:rsidRDefault="00751169">
      <w:pPr>
        <w:rPr>
          <w:lang w:val="pt-BR"/>
        </w:rPr>
      </w:pPr>
    </w:p>
    <w:p w14:paraId="2B511705" w14:textId="60ECE25F" w:rsidR="00751169" w:rsidRDefault="00751169">
      <w:pPr>
        <w:rPr>
          <w:lang w:val="pt-BR"/>
        </w:rPr>
      </w:pPr>
    </w:p>
    <w:p w14:paraId="7AB54241" w14:textId="16BBBF76" w:rsidR="00751169" w:rsidRDefault="00751169">
      <w:pPr>
        <w:rPr>
          <w:lang w:val="pt-BR"/>
        </w:rPr>
      </w:pPr>
    </w:p>
    <w:p w14:paraId="3BACD17B" w14:textId="6FED3DB0" w:rsidR="00751169" w:rsidRDefault="00751169">
      <w:pPr>
        <w:rPr>
          <w:lang w:val="pt-BR"/>
        </w:rPr>
      </w:pPr>
    </w:p>
    <w:p w14:paraId="7B647940" w14:textId="588C973E" w:rsidR="00751169" w:rsidRDefault="00751169">
      <w:pPr>
        <w:rPr>
          <w:lang w:val="pt-BR"/>
        </w:rPr>
      </w:pPr>
    </w:p>
    <w:p w14:paraId="2492FD44" w14:textId="360AE814" w:rsidR="00751169" w:rsidRDefault="00751169">
      <w:pPr>
        <w:rPr>
          <w:lang w:val="pt-BR"/>
        </w:rPr>
      </w:pPr>
    </w:p>
    <w:p w14:paraId="5B7620F4" w14:textId="5DDB1ABD" w:rsidR="00751169" w:rsidRDefault="00751169">
      <w:pPr>
        <w:rPr>
          <w:lang w:val="pt-BR"/>
        </w:rPr>
      </w:pPr>
    </w:p>
    <w:p w14:paraId="399DA64B" w14:textId="700158B8" w:rsidR="00751169" w:rsidRDefault="00751169">
      <w:pPr>
        <w:rPr>
          <w:lang w:val="pt-BR"/>
        </w:rPr>
      </w:pPr>
    </w:p>
    <w:p w14:paraId="7EB58400" w14:textId="1495E944" w:rsidR="00751169" w:rsidRDefault="00751169">
      <w:pPr>
        <w:rPr>
          <w:lang w:val="pt-BR"/>
        </w:rPr>
      </w:pPr>
    </w:p>
    <w:p w14:paraId="56229385" w14:textId="0782298A" w:rsidR="00751169" w:rsidRDefault="00751169">
      <w:pPr>
        <w:rPr>
          <w:lang w:val="pt-BR"/>
        </w:rPr>
      </w:pPr>
    </w:p>
    <w:p w14:paraId="27804CE8" w14:textId="0013157C" w:rsidR="00751169" w:rsidRDefault="00751169">
      <w:pPr>
        <w:rPr>
          <w:lang w:val="pt-BR"/>
        </w:rPr>
      </w:pPr>
    </w:p>
    <w:p w14:paraId="772BE82C" w14:textId="6A76CDAE" w:rsidR="00751169" w:rsidRDefault="00751169">
      <w:pPr>
        <w:rPr>
          <w:lang w:val="pt-BR"/>
        </w:rPr>
      </w:pPr>
    </w:p>
    <w:p w14:paraId="6ABD70D6" w14:textId="77777777" w:rsidR="00751169" w:rsidRDefault="00751169">
      <w:pPr>
        <w:rPr>
          <w:lang w:val="pt-BR"/>
        </w:rPr>
      </w:pPr>
    </w:p>
    <w:p w14:paraId="0361E6D5" w14:textId="5DE12DC1" w:rsidR="006774BD" w:rsidRDefault="006774BD">
      <w:pPr>
        <w:rPr>
          <w:lang w:val="pt-BR"/>
        </w:rPr>
      </w:pPr>
    </w:p>
    <w:p w14:paraId="22A51DAE" w14:textId="33706A83" w:rsidR="006774BD" w:rsidRDefault="006774BD">
      <w:pPr>
        <w:rPr>
          <w:lang w:val="pt-BR"/>
        </w:rPr>
      </w:pPr>
    </w:p>
    <w:p w14:paraId="7AB2F64F" w14:textId="3EA022EB" w:rsidR="006774BD" w:rsidRDefault="006774BD">
      <w:pPr>
        <w:rPr>
          <w:lang w:val="pt-BR"/>
        </w:rPr>
      </w:pPr>
    </w:p>
    <w:p w14:paraId="206872B5" w14:textId="62053B5B" w:rsidR="006774BD" w:rsidRDefault="006774BD">
      <w:pPr>
        <w:rPr>
          <w:lang w:val="pt-BR"/>
        </w:rPr>
      </w:pPr>
    </w:p>
    <w:p w14:paraId="7DC2F556" w14:textId="3B4AD7EF" w:rsidR="006774BD" w:rsidRDefault="006774BD">
      <w:pPr>
        <w:rPr>
          <w:lang w:val="pt-BR"/>
        </w:rPr>
      </w:pPr>
    </w:p>
    <w:p w14:paraId="575A4A99" w14:textId="476A30C7" w:rsidR="006774BD" w:rsidRDefault="006774BD">
      <w:pPr>
        <w:rPr>
          <w:lang w:val="pt-BR"/>
        </w:rPr>
      </w:pPr>
    </w:p>
    <w:p w14:paraId="3D572CF2" w14:textId="45B229CF" w:rsidR="006774BD" w:rsidRDefault="006774BD">
      <w:pPr>
        <w:rPr>
          <w:lang w:val="pt-BR"/>
        </w:rPr>
      </w:pPr>
    </w:p>
    <w:p w14:paraId="20B561D8" w14:textId="03415E1A" w:rsidR="006774BD" w:rsidRDefault="006774BD">
      <w:pPr>
        <w:rPr>
          <w:lang w:val="pt-BR"/>
        </w:rPr>
      </w:pPr>
    </w:p>
    <w:p w14:paraId="68F474DC" w14:textId="77777777" w:rsidR="00B92EA1" w:rsidRDefault="00B92EA1">
      <w:pPr>
        <w:rPr>
          <w:lang w:val="pt-BR"/>
        </w:rPr>
        <w:sectPr w:rsidR="00B92EA1" w:rsidSect="00396B95">
          <w:headerReference w:type="default" r:id="rId27"/>
          <w:footerReference w:type="default" r:id="rId28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37E7898D" w14:textId="24D7AB8E" w:rsidR="00910224" w:rsidRPr="00F857DE" w:rsidRDefault="00910224" w:rsidP="00910224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  <w:bookmarkStart w:id="4" w:name="_Hlk83249465"/>
    </w:p>
    <w:p w14:paraId="02D2A95D" w14:textId="77777777" w:rsidR="00E6609F" w:rsidRPr="00F857DE" w:rsidRDefault="00E6609F" w:rsidP="00910224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1600B076" w14:textId="2E94CDF8" w:rsidR="003F328C" w:rsidRPr="00F857DE" w:rsidRDefault="0019208F" w:rsidP="003F328C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</w:pPr>
      <w:r w:rsidRPr="00F857DE">
        <w:rPr>
          <w:rFonts w:ascii="Bahnschrift" w:hAnsi="Bahnschrift" w:cstheme="minorHAnsi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37248" behindDoc="1" locked="0" layoutInCell="1" allowOverlap="1" wp14:anchorId="1C69A184" wp14:editId="21DF4C79">
            <wp:simplePos x="0" y="0"/>
            <wp:positionH relativeFrom="margin">
              <wp:posOffset>1009015</wp:posOffset>
            </wp:positionH>
            <wp:positionV relativeFrom="paragraph">
              <wp:posOffset>602776</wp:posOffset>
            </wp:positionV>
            <wp:extent cx="4742121" cy="287655"/>
            <wp:effectExtent l="0" t="0" r="1905" b="0"/>
            <wp:wrapNone/>
            <wp:docPr id="55" name="Gráfico 55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21" cy="28765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C3" w:rsidRPr="00F857DE">
        <w:rPr>
          <w:rFonts w:ascii="Bahnschrift" w:eastAsiaTheme="majorEastAsia" w:hAnsi="Bahnschrift" w:cstheme="minorHAnsi"/>
          <w:caps/>
          <w:sz w:val="72"/>
          <w:szCs w:val="72"/>
          <w:lang w:val="pt-BR"/>
        </w:rPr>
        <w:t xml:space="preserve"> </w:t>
      </w:r>
      <w:r w:rsidR="00186AC3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|</w:t>
      </w:r>
      <w:r w:rsidR="003F328C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</w:t>
      </w:r>
      <w:r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l</w:t>
      </w:r>
      <w:r w:rsidR="00EE2113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INHA 2-VERDE</w:t>
      </w:r>
      <w:r w:rsidR="009063FF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|</w:t>
      </w:r>
      <w:r w:rsidR="00A20767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METR</w:t>
      </w:r>
      <w:r w:rsidR="00F07E9D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ô</w:t>
      </w:r>
      <w:r w:rsidR="00A20767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</w:t>
      </w:r>
      <w:r w:rsidR="00D76D74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|</w:t>
      </w:r>
    </w:p>
    <w:p w14:paraId="3610F142" w14:textId="5B27833B" w:rsidR="009063FF" w:rsidRPr="00F857DE" w:rsidRDefault="00A50011" w:rsidP="003F328C">
      <w:pPr>
        <w:spacing w:after="840"/>
        <w:ind w:right="-57"/>
        <w:jc w:val="center"/>
        <w:rPr>
          <w:rFonts w:ascii="Bahnschrift" w:hAnsi="Bahnschrift"/>
          <w:b/>
          <w:bCs/>
          <w:sz w:val="40"/>
          <w:szCs w:val="40"/>
        </w:rPr>
      </w:pPr>
      <w:r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Implantação do Empreendimento</w:t>
      </w:r>
      <w:bookmarkStart w:id="5" w:name="Trecho_Vila_Prudente_(exclusive)_–_Penha"/>
      <w:bookmarkEnd w:id="5"/>
      <w:r w:rsidR="00A04207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br/>
      </w:r>
      <w:r w:rsidR="001E0384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 xml:space="preserve"> </w:t>
      </w:r>
      <w:r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Trecho</w:t>
      </w:r>
      <w:r w:rsidRPr="00F857DE">
        <w:rPr>
          <w:rFonts w:ascii="Bahnschrift" w:hAnsi="Bahnschrift" w:cstheme="minorHAnsi"/>
          <w:b/>
          <w:bCs/>
          <w:color w:val="211F1F"/>
          <w:spacing w:val="-14"/>
          <w:sz w:val="40"/>
          <w:szCs w:val="40"/>
        </w:rPr>
        <w:t xml:space="preserve"> </w:t>
      </w:r>
      <w:r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Vila</w:t>
      </w:r>
      <w:r w:rsidR="009063FF"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 xml:space="preserve"> Prudente</w:t>
      </w:r>
      <w:r w:rsidR="009063FF" w:rsidRPr="00F857DE">
        <w:rPr>
          <w:rFonts w:ascii="Bahnschrift" w:hAnsi="Bahnschrift" w:cstheme="minorHAnsi"/>
          <w:b/>
          <w:bCs/>
          <w:color w:val="211F1F"/>
          <w:spacing w:val="-7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(exclusive)</w:t>
      </w:r>
      <w:r w:rsidR="009063FF" w:rsidRPr="00F857DE">
        <w:rPr>
          <w:rFonts w:ascii="Bahnschrift" w:hAnsi="Bahnschrift" w:cstheme="minorHAnsi"/>
          <w:b/>
          <w:bCs/>
          <w:color w:val="211F1F"/>
          <w:spacing w:val="-5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–</w:t>
      </w:r>
      <w:r w:rsidR="009063FF" w:rsidRPr="00F857DE">
        <w:rPr>
          <w:rFonts w:ascii="Bahnschrift" w:hAnsi="Bahnschrift" w:cstheme="minorHAnsi"/>
          <w:b/>
          <w:bCs/>
          <w:color w:val="211F1F"/>
          <w:spacing w:val="-21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Penha</w:t>
      </w:r>
      <w:r w:rsidR="00E55284" w:rsidRPr="00F857DE">
        <w:rPr>
          <w:rFonts w:ascii="Bahnschrift" w:hAnsi="Bahnschrift"/>
          <w:b/>
          <w:bCs/>
          <w:color w:val="211F1F"/>
          <w:sz w:val="40"/>
          <w:szCs w:val="40"/>
        </w:rPr>
        <w:br/>
      </w:r>
    </w:p>
    <w:tbl>
      <w:tblPr>
        <w:tblStyle w:val="Tabelacomgrade"/>
        <w:tblW w:w="10348" w:type="dxa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15"/>
        <w:gridCol w:w="3714"/>
      </w:tblGrid>
      <w:tr w:rsidR="002D4427" w:rsidRPr="00F857DE" w14:paraId="7D7E77F9" w14:textId="77777777" w:rsidTr="00801EF6">
        <w:trPr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32EBFAC3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79232" behindDoc="0" locked="0" layoutInCell="1" allowOverlap="1" wp14:anchorId="28576F46" wp14:editId="575ADBAC">
                  <wp:simplePos x="0" y="0"/>
                  <wp:positionH relativeFrom="page">
                    <wp:posOffset>800100</wp:posOffset>
                  </wp:positionH>
                  <wp:positionV relativeFrom="paragraph">
                    <wp:posOffset>219075</wp:posOffset>
                  </wp:positionV>
                  <wp:extent cx="632841" cy="632841"/>
                  <wp:effectExtent l="0" t="0" r="0" b="0"/>
                  <wp:wrapTopAndBottom/>
                  <wp:docPr id="1" name="image15.png" descr="P443C1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/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1" cy="632841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21FFCA62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80256" behindDoc="0" locked="0" layoutInCell="1" allowOverlap="1" wp14:anchorId="740F2AFE" wp14:editId="53AA2954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288290</wp:posOffset>
                  </wp:positionV>
                  <wp:extent cx="563245" cy="678815"/>
                  <wp:effectExtent l="0" t="0" r="8255" b="0"/>
                  <wp:wrapTopAndBottom/>
                  <wp:docPr id="51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6.png" descr="Ícone&#10;&#10;Descrição gerada automa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7881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6D03C646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81280" behindDoc="0" locked="0" layoutInCell="1" allowOverlap="1" wp14:anchorId="3A20D69E" wp14:editId="42005F2C">
                  <wp:simplePos x="0" y="0"/>
                  <wp:positionH relativeFrom="page">
                    <wp:posOffset>977265</wp:posOffset>
                  </wp:positionH>
                  <wp:positionV relativeFrom="paragraph">
                    <wp:posOffset>259715</wp:posOffset>
                  </wp:positionV>
                  <wp:extent cx="679450" cy="791845"/>
                  <wp:effectExtent l="0" t="0" r="6350" b="8255"/>
                  <wp:wrapTopAndBottom/>
                  <wp:docPr id="52" name="image17.png" descr="P445C3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427" w:rsidRPr="00F857DE" w14:paraId="17DCA645" w14:textId="77777777" w:rsidTr="00801EF6">
        <w:trPr>
          <w:jc w:val="center"/>
        </w:trPr>
        <w:tc>
          <w:tcPr>
            <w:tcW w:w="3119" w:type="dxa"/>
            <w:shd w:val="clear" w:color="auto" w:fill="B3FFD5"/>
          </w:tcPr>
          <w:p w14:paraId="77CD89B5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8,0 km</w:t>
            </w:r>
          </w:p>
          <w:p w14:paraId="2328E782" w14:textId="2595E30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Extensão Operaci</w:t>
            </w:r>
            <w:r w:rsidR="000B5F72" w:rsidRPr="00F857DE">
              <w:rPr>
                <w:rFonts w:ascii="Bahnschrift" w:hAnsi="Bahnschrift"/>
                <w:b/>
                <w:bCs/>
                <w:lang w:val="pt-BR"/>
              </w:rPr>
              <w:t>o</w:t>
            </w:r>
            <w:r w:rsidRPr="00F857DE">
              <w:rPr>
                <w:rFonts w:ascii="Bahnschrift" w:hAnsi="Bahnschrift"/>
                <w:b/>
                <w:bCs/>
                <w:lang w:val="pt-BR"/>
              </w:rPr>
              <w:t>nal</w:t>
            </w:r>
          </w:p>
          <w:p w14:paraId="7346185A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63212263" w14:textId="06669B9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8,</w:t>
            </w:r>
            <w:r w:rsidR="00FE79E8"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3</w:t>
            </w: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09312D2C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Extensão de Implantação</w:t>
            </w:r>
          </w:p>
        </w:tc>
        <w:tc>
          <w:tcPr>
            <w:tcW w:w="3714" w:type="dxa"/>
            <w:shd w:val="clear" w:color="auto" w:fill="B3FFD5"/>
          </w:tcPr>
          <w:p w14:paraId="3E9EB877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</w:t>
            </w:r>
          </w:p>
          <w:p w14:paraId="6A179202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Estações</w:t>
            </w:r>
          </w:p>
        </w:tc>
      </w:tr>
      <w:tr w:rsidR="002D4427" w:rsidRPr="00F857DE" w14:paraId="21788A1E" w14:textId="77777777" w:rsidTr="00721644">
        <w:trPr>
          <w:trHeight w:val="608"/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06E36103" w14:textId="3CF080D7" w:rsidR="002D4427" w:rsidRPr="00F857DE" w:rsidRDefault="00082658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5C0D6F8D" w14:textId="718B97A3" w:rsidR="002D4427" w:rsidRPr="00F857DE" w:rsidRDefault="00082658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0A7D6EA9" w14:textId="77777777" w:rsidR="002D4427" w:rsidRPr="00F857DE" w:rsidRDefault="002D4427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</w:tr>
    </w:tbl>
    <w:p w14:paraId="6F271DAC" w14:textId="731BB3A1" w:rsidR="00A50011" w:rsidRPr="00F857DE" w:rsidRDefault="00A50011" w:rsidP="00A50011">
      <w:pPr>
        <w:spacing w:before="4"/>
        <w:rPr>
          <w:rFonts w:ascii="Bahnschrift" w:hAnsi="Bahnschrift"/>
          <w:b/>
          <w:bCs/>
          <w:sz w:val="3"/>
        </w:rPr>
      </w:pPr>
    </w:p>
    <w:p w14:paraId="62504AE8" w14:textId="271851D2" w:rsidR="00881C71" w:rsidRPr="00F857DE" w:rsidRDefault="00881C71">
      <w:pPr>
        <w:rPr>
          <w:rFonts w:ascii="Bahnschrift" w:hAnsi="Bahnschrift"/>
          <w:b/>
          <w:bCs/>
          <w:color w:val="000000" w:themeColor="text1"/>
          <w:lang w:val="pt-BR"/>
        </w:rPr>
      </w:pPr>
    </w:p>
    <w:p w14:paraId="6D275C67" w14:textId="7DBC29D0" w:rsidR="00881C71" w:rsidRPr="00F857DE" w:rsidRDefault="00881C71">
      <w:pPr>
        <w:rPr>
          <w:rFonts w:ascii="Bahnschrift" w:hAnsi="Bahnschrift"/>
          <w:lang w:val="pt-BR"/>
        </w:rPr>
      </w:pPr>
    </w:p>
    <w:p w14:paraId="1425102B" w14:textId="700C6436" w:rsidR="00881C71" w:rsidRPr="00745BA4" w:rsidRDefault="009359B0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noProof/>
          <w:lang w:val="pt-BR"/>
        </w:rPr>
        <w:drawing>
          <wp:anchor distT="0" distB="0" distL="114300" distR="114300" simplePos="0" relativeHeight="251638272" behindDoc="0" locked="0" layoutInCell="1" allowOverlap="1" wp14:anchorId="774D0B05" wp14:editId="0E857A34">
            <wp:simplePos x="0" y="0"/>
            <wp:positionH relativeFrom="margin">
              <wp:posOffset>51435</wp:posOffset>
            </wp:positionH>
            <wp:positionV relativeFrom="paragraph">
              <wp:posOffset>203835</wp:posOffset>
            </wp:positionV>
            <wp:extent cx="6678295" cy="2350135"/>
            <wp:effectExtent l="0" t="0" r="8255" b="0"/>
            <wp:wrapTopAndBottom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1465" w14:textId="12A8C7F9" w:rsidR="00881C71" w:rsidRPr="00745BA4" w:rsidRDefault="00881C71">
      <w:pPr>
        <w:rPr>
          <w:rFonts w:ascii="Bahnschrift SemiBold" w:hAnsi="Bahnschrift SemiBold"/>
          <w:lang w:val="pt-BR"/>
        </w:rPr>
      </w:pPr>
    </w:p>
    <w:p w14:paraId="27E9DD1E" w14:textId="2B98F2A3" w:rsidR="00881C71" w:rsidRPr="00745BA4" w:rsidRDefault="0047560E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lang w:val="pt-BR"/>
        </w:rPr>
        <w:t xml:space="preserve"> </w:t>
      </w:r>
    </w:p>
    <w:p w14:paraId="4FAB1748" w14:textId="71A906B6" w:rsidR="006774BD" w:rsidRPr="00745BA4" w:rsidRDefault="006774BD">
      <w:pPr>
        <w:rPr>
          <w:rFonts w:ascii="Bahnschrift SemiBold" w:hAnsi="Bahnschrift SemiBold"/>
          <w:lang w:val="pt-BR"/>
        </w:rPr>
      </w:pPr>
    </w:p>
    <w:bookmarkEnd w:id="4"/>
    <w:p w14:paraId="71E9638A" w14:textId="77777777" w:rsidR="00CB0B28" w:rsidRDefault="00CB0B28">
      <w:pPr>
        <w:rPr>
          <w:lang w:val="pt-BR"/>
        </w:rPr>
        <w:sectPr w:rsidR="00CB0B28" w:rsidSect="00396B95">
          <w:headerReference w:type="default" r:id="rId3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7C7360FC" w14:textId="402AC710" w:rsidR="006774BD" w:rsidRDefault="006774BD">
      <w:pPr>
        <w:rPr>
          <w:lang w:val="pt-BR"/>
        </w:rPr>
      </w:pPr>
    </w:p>
    <w:p w14:paraId="442395BE" w14:textId="28307EBD" w:rsidR="00F40F6B" w:rsidRDefault="00F40F6B">
      <w:pPr>
        <w:rPr>
          <w:lang w:val="pt-BR"/>
        </w:rPr>
      </w:pPr>
    </w:p>
    <w:p w14:paraId="62B6C86F" w14:textId="77777777" w:rsidR="009A171B" w:rsidRDefault="009A171B">
      <w:pPr>
        <w:rPr>
          <w:lang w:val="pt-BR"/>
        </w:rPr>
      </w:pPr>
    </w:p>
    <w:p w14:paraId="677AEFA6" w14:textId="77777777" w:rsidR="00FA7614" w:rsidRDefault="00FA7614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FB6F50" w14:paraId="79E23F55" w14:textId="77777777" w:rsidTr="000E40DD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45C6E23E" w14:textId="5137EFCF" w:rsidR="00FB6F50" w:rsidRPr="002D2228" w:rsidRDefault="008D1FF3" w:rsidP="00FB6321">
            <w:pPr>
              <w:pStyle w:val="TableParagraph"/>
              <w:spacing w:line="244" w:lineRule="exact"/>
              <w:ind w:left="50"/>
              <w:rPr>
                <w:rFonts w:ascii="Times New Roman"/>
                <w:lang w:val="pt-BR"/>
              </w:rPr>
            </w:pPr>
            <w:bookmarkStart w:id="6" w:name="_Hlk83243350"/>
            <w:r w:rsidRPr="002D2228">
              <w:rPr>
                <w:b/>
                <w:color w:val="005A9E"/>
                <w:sz w:val="24"/>
                <w:lang w:val="pt-BR"/>
              </w:rPr>
              <w:t>TRECHO</w:t>
            </w:r>
            <w:r w:rsidRPr="002D2228">
              <w:rPr>
                <w:b/>
                <w:color w:val="005A9E"/>
                <w:spacing w:val="-3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VILA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PRUDENTE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(EXCLUSIVE)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–</w:t>
            </w:r>
            <w:r w:rsidRPr="002D2228">
              <w:rPr>
                <w:b/>
                <w:color w:val="005A9E"/>
                <w:spacing w:val="-2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PENHA</w:t>
            </w:r>
          </w:p>
        </w:tc>
      </w:tr>
      <w:tr w:rsidR="003E3F12" w14:paraId="65DB0DFF" w14:textId="77777777" w:rsidTr="001954AF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77A4A5C6" w14:textId="0F389B44" w:rsidR="00B03AEF" w:rsidRDefault="00B03AEF" w:rsidP="001954AF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  <w:vAlign w:val="center"/>
          </w:tcPr>
          <w:p w14:paraId="708A0E58" w14:textId="75746AFD" w:rsidR="00B03AEF" w:rsidRDefault="00B03AEF" w:rsidP="00312967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BB678F0" wp14:editId="67A1C7E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46355</wp:posOffset>
                      </wp:positionV>
                      <wp:extent cx="12065" cy="3564000"/>
                      <wp:effectExtent l="19050" t="19050" r="26035" b="36830"/>
                      <wp:wrapNone/>
                      <wp:docPr id="58" name="Conector re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65" cy="3564000"/>
                              </a:xfrm>
                              <a:prstGeom prst="line">
                                <a:avLst/>
                              </a:prstGeom>
                              <a:ln w="28575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7194F0" id="Conector reto 58" o:spid="_x0000_s1026" style="position:absolute;flip:x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3.65pt" to="2.6pt,2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" strokecolor="#a5a5a5 [2092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2788D8D" w14:textId="105DB1A3" w:rsidR="00B03AEF" w:rsidRDefault="00B03AEF" w:rsidP="00FB6C9E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3E3F12" w14:paraId="685D4D1B" w14:textId="77777777" w:rsidTr="009438FD">
        <w:trPr>
          <w:trHeight w:val="515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297499C" w14:textId="1A002798" w:rsidR="0010583F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atende aos bairros entre Vila</w:t>
            </w:r>
            <w:r w:rsidR="007E034E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Invernada, Jardim Anália Franco, Vila Formosa, Vila</w:t>
            </w:r>
            <w:r w:rsidR="00A11F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Carrão, Vila Manchester, Aricanduva e Penha e tem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objetivo de distribuir a concentração de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passageiros</w:t>
            </w:r>
            <w:r w:rsidR="00A6015F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 xml:space="preserve">das Linhas 3-Vermelha do Metrô e </w:t>
            </w:r>
            <w:r w:rsidR="00263A3C" w:rsidRPr="002D2228">
              <w:rPr>
                <w:lang w:val="pt-BR"/>
              </w:rPr>
              <w:br/>
            </w:r>
            <w:r w:rsidRPr="002D2228">
              <w:rPr>
                <w:lang w:val="pt-BR"/>
              </w:rPr>
              <w:t>11-Coral da CPTM.</w:t>
            </w:r>
          </w:p>
          <w:p w14:paraId="2E4F681B" w14:textId="77777777" w:rsidR="00E63594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contará com estruturas de integração entre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os vários tipos de transporte. Essa iniciativa visa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facilitar o uso de diferentes modos.</w:t>
            </w:r>
            <w:r w:rsidR="00E63594" w:rsidRPr="002D2228">
              <w:rPr>
                <w:lang w:val="pt-BR"/>
              </w:rPr>
              <w:t xml:space="preserve"> </w:t>
            </w:r>
          </w:p>
          <w:p w14:paraId="35551135" w14:textId="583F6142" w:rsidR="00B03AEF" w:rsidRPr="002D2228" w:rsidRDefault="0010583F" w:rsidP="00E63594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Estação Vila Prudente a Estação Penha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proporcionará uma rota mais rápida e com menos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transferências para os passageiros que vão da zona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leste de São Paulo para a região central, região oeste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e região sul da cidade. Esse novo caminho irá diminuir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 fluxo de passageiros das linhas 1-Azul e 3-Vermelha,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principalmente nas estações Luz, Sé e Paraíso.</w:t>
            </w:r>
          </w:p>
        </w:tc>
        <w:tc>
          <w:tcPr>
            <w:tcW w:w="304" w:type="dxa"/>
            <w:vMerge/>
          </w:tcPr>
          <w:p w14:paraId="4F163AC1" w14:textId="22417BD2" w:rsidR="00B03AEF" w:rsidRPr="002D2228" w:rsidRDefault="00B03AEF" w:rsidP="00B03AEF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D1BFC1A" w14:textId="77777777" w:rsidR="000E40DD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05A339D4" w14:textId="7B1782EA" w:rsidR="000E40DD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Aquisição de novos trens;</w:t>
            </w:r>
          </w:p>
          <w:p w14:paraId="7DE4BCC7" w14:textId="4A6DDDBC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Sistema de sinalização e controle tipo </w:t>
            </w:r>
            <w:r w:rsidR="000A5C4D" w:rsidRPr="002D2228">
              <w:rPr>
                <w:lang w:val="pt-BR"/>
              </w:rPr>
              <w:t>CBTC, que</w:t>
            </w:r>
            <w:r w:rsidRPr="002D2228">
              <w:rPr>
                <w:lang w:val="pt-BR"/>
              </w:rPr>
              <w:t xml:space="preserve"> permite a redução nos intervalos entre os trens;</w:t>
            </w:r>
          </w:p>
          <w:p w14:paraId="29008E21" w14:textId="1BE7BF5C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 segurança dos passageiros;</w:t>
            </w:r>
          </w:p>
          <w:p w14:paraId="41A5034A" w14:textId="3333808F" w:rsidR="000E40DD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Amortecedores na construção da via de passagem dos trens para atenuar as vibrações e ruídos;</w:t>
            </w:r>
          </w:p>
          <w:p w14:paraId="60DF0F5D" w14:textId="68271944" w:rsidR="00B03AEF" w:rsidRPr="002D2228" w:rsidRDefault="000E40DD" w:rsidP="00FC4575">
            <w:pPr>
              <w:pStyle w:val="TableParagraph"/>
              <w:numPr>
                <w:ilvl w:val="0"/>
                <w:numId w:val="14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 Trens equipados com câmeras em seu interior, sistema de gravação de imagens e ar refrigerado.</w:t>
            </w:r>
          </w:p>
        </w:tc>
      </w:tr>
      <w:bookmarkEnd w:id="6"/>
      <w:tr w:rsidR="00012ED9" w14:paraId="27AA740F" w14:textId="77777777" w:rsidTr="001954A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7FA99447" w14:textId="581ADC50" w:rsidR="00012ED9" w:rsidRDefault="00A50B43" w:rsidP="001954AF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B15F11" w14:paraId="6BBEACFB" w14:textId="77777777" w:rsidTr="009438FD">
        <w:trPr>
          <w:trHeight w:val="1644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5E26157D" w14:textId="77777777" w:rsidR="00BB6089" w:rsidRPr="00BB6089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lang w:val="pt-BR"/>
              </w:rPr>
            </w:pPr>
            <w:r w:rsidRPr="00BB6089">
              <w:rPr>
                <w:lang w:val="pt-BR"/>
              </w:rPr>
              <w:t>Poluentes atmosféricos: 297 de toneladas por ano;</w:t>
            </w:r>
          </w:p>
          <w:p w14:paraId="7613362C" w14:textId="0A936BB7" w:rsidR="00BB6089" w:rsidRPr="00BB6089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lang w:val="pt-BR"/>
              </w:rPr>
            </w:pPr>
            <w:r w:rsidRPr="00BB6089">
              <w:rPr>
                <w:lang w:val="pt-BR"/>
              </w:rPr>
              <w:t>Gases de efeito estufa: 34</w:t>
            </w:r>
            <w:r>
              <w:rPr>
                <w:lang w:val="pt-BR"/>
              </w:rPr>
              <w:t>.</w:t>
            </w:r>
            <w:r w:rsidRPr="00BB6089">
              <w:rPr>
                <w:lang w:val="pt-BR"/>
              </w:rPr>
              <w:t>260 de toneladas por ano;</w:t>
            </w:r>
          </w:p>
          <w:p w14:paraId="2FE47DE6" w14:textId="4357C4F7" w:rsidR="00B03AEF" w:rsidRPr="002D2228" w:rsidRDefault="00BB6089" w:rsidP="00BB6089">
            <w:pPr>
              <w:pStyle w:val="TableParagraph"/>
              <w:numPr>
                <w:ilvl w:val="0"/>
                <w:numId w:val="14"/>
              </w:numPr>
              <w:spacing w:before="181"/>
              <w:ind w:right="213"/>
              <w:rPr>
                <w:rFonts w:ascii="Times New Roman"/>
                <w:lang w:val="pt-BR"/>
              </w:rPr>
            </w:pPr>
            <w:r w:rsidRPr="00BB6089">
              <w:rPr>
                <w:lang w:val="pt-BR"/>
              </w:rPr>
              <w:t xml:space="preserve">Consumo de combustível: 15,6 milhões de litros por </w:t>
            </w:r>
            <w:r w:rsidR="001F2C3A" w:rsidRPr="00BB6089">
              <w:rPr>
                <w:lang w:val="pt-BR"/>
              </w:rPr>
              <w:t>ano.</w:t>
            </w:r>
          </w:p>
        </w:tc>
      </w:tr>
    </w:tbl>
    <w:p w14:paraId="615E9AA7" w14:textId="3ACA802C" w:rsidR="00460F3C" w:rsidRPr="00460F3C" w:rsidRDefault="00460F3C" w:rsidP="00460F3C">
      <w:pPr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9D5CF3">
        <w:rPr>
          <w:sz w:val="16"/>
          <w:szCs w:val="16"/>
          <w:lang w:val="pt-BR"/>
        </w:rPr>
        <w:t>J</w:t>
      </w:r>
      <w:r w:rsidR="00B66E3D">
        <w:rPr>
          <w:sz w:val="16"/>
          <w:szCs w:val="16"/>
          <w:lang w:val="pt-BR"/>
        </w:rPr>
        <w:t>aneiro</w:t>
      </w:r>
      <w:r w:rsidRPr="00460F3C">
        <w:rPr>
          <w:sz w:val="16"/>
          <w:szCs w:val="16"/>
          <w:lang w:val="pt-BR"/>
        </w:rPr>
        <w:t xml:space="preserve"> de 202</w:t>
      </w:r>
      <w:r w:rsidR="00B66E3D">
        <w:rPr>
          <w:sz w:val="16"/>
          <w:szCs w:val="16"/>
          <w:lang w:val="pt-BR"/>
        </w:rPr>
        <w:t>4</w:t>
      </w:r>
    </w:p>
    <w:p w14:paraId="055FE6BE" w14:textId="77777777" w:rsidR="00460F3C" w:rsidRPr="00460F3C" w:rsidRDefault="00460F3C" w:rsidP="00460F3C">
      <w:pPr>
        <w:rPr>
          <w:sz w:val="16"/>
          <w:szCs w:val="16"/>
          <w:lang w:val="pt-BR"/>
        </w:rPr>
      </w:pPr>
    </w:p>
    <w:p w14:paraId="2F9FC6E2" w14:textId="1F9D9A67" w:rsidR="006774BD" w:rsidRDefault="006774BD">
      <w:pPr>
        <w:rPr>
          <w:lang w:val="pt-BR"/>
        </w:rPr>
      </w:pPr>
    </w:p>
    <w:p w14:paraId="08C6FA64" w14:textId="54807F08" w:rsidR="006774BD" w:rsidRDefault="006774BD">
      <w:pPr>
        <w:rPr>
          <w:lang w:val="pt-BR"/>
        </w:rPr>
      </w:pPr>
    </w:p>
    <w:p w14:paraId="6096324B" w14:textId="7D143FA8" w:rsidR="006774BD" w:rsidRDefault="006774BD">
      <w:pPr>
        <w:rPr>
          <w:lang w:val="pt-BR"/>
        </w:rPr>
      </w:pPr>
    </w:p>
    <w:p w14:paraId="0CDB1D20" w14:textId="4CF9094D" w:rsidR="006774BD" w:rsidRDefault="006774BD">
      <w:pPr>
        <w:rPr>
          <w:lang w:val="pt-BR"/>
        </w:rPr>
      </w:pPr>
    </w:p>
    <w:p w14:paraId="08E69D0D" w14:textId="1223B98B" w:rsidR="006774BD" w:rsidRDefault="006774BD">
      <w:pPr>
        <w:rPr>
          <w:lang w:val="pt-BR"/>
        </w:rPr>
      </w:pPr>
    </w:p>
    <w:p w14:paraId="7F91B759" w14:textId="77777777" w:rsidR="006774BD" w:rsidRDefault="006774BD">
      <w:pPr>
        <w:rPr>
          <w:lang w:val="pt-BR"/>
        </w:rPr>
      </w:pPr>
    </w:p>
    <w:p w14:paraId="09FB796A" w14:textId="0F6D9BC5" w:rsidR="0092556D" w:rsidRDefault="0092556D">
      <w:pPr>
        <w:rPr>
          <w:lang w:val="pt-BR"/>
        </w:rPr>
      </w:pPr>
    </w:p>
    <w:p w14:paraId="09CAC783" w14:textId="4354B353" w:rsidR="00CB72E8" w:rsidRDefault="00CB72E8">
      <w:pPr>
        <w:rPr>
          <w:lang w:val="pt-BR"/>
        </w:rPr>
      </w:pPr>
    </w:p>
    <w:p w14:paraId="23703C9D" w14:textId="77777777" w:rsidR="00CB72E8" w:rsidRDefault="00CB72E8">
      <w:pPr>
        <w:rPr>
          <w:lang w:val="pt-BR"/>
        </w:rPr>
      </w:pPr>
    </w:p>
    <w:p w14:paraId="452FE29F" w14:textId="5915C833" w:rsidR="0092556D" w:rsidRDefault="0092556D">
      <w:pPr>
        <w:rPr>
          <w:lang w:val="pt-BR"/>
        </w:rPr>
      </w:pPr>
    </w:p>
    <w:p w14:paraId="33AE2F95" w14:textId="3C6445EA" w:rsidR="0092556D" w:rsidRDefault="0092556D">
      <w:pPr>
        <w:rPr>
          <w:lang w:val="pt-BR"/>
        </w:rPr>
      </w:pPr>
    </w:p>
    <w:p w14:paraId="6DDAF33A" w14:textId="03B1F461" w:rsidR="0092556D" w:rsidRDefault="0092556D">
      <w:pPr>
        <w:rPr>
          <w:lang w:val="pt-BR"/>
        </w:rPr>
      </w:pPr>
    </w:p>
    <w:p w14:paraId="5CF8EDE6" w14:textId="77777777" w:rsidR="0092556D" w:rsidRPr="00EA2CEE" w:rsidRDefault="0092556D">
      <w:pPr>
        <w:rPr>
          <w:lang w:val="pt-BR"/>
        </w:rPr>
      </w:pPr>
    </w:p>
    <w:p w14:paraId="229C9B98" w14:textId="77777777" w:rsidR="007762BF" w:rsidRPr="00EA2CEE" w:rsidRDefault="007762BF">
      <w:pPr>
        <w:rPr>
          <w:lang w:val="pt-BR"/>
        </w:rPr>
      </w:pPr>
    </w:p>
    <w:p w14:paraId="6D09D78E" w14:textId="77777777" w:rsidR="00C17936" w:rsidRPr="00EA2CEE" w:rsidRDefault="00C17936">
      <w:pPr>
        <w:rPr>
          <w:lang w:val="pt-BR"/>
        </w:rPr>
        <w:sectPr w:rsidR="00C17936" w:rsidRPr="00EA2CEE" w:rsidSect="00396B95">
          <w:headerReference w:type="default" r:id="rId36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5FD35D47" w14:textId="05D63DF4" w:rsidR="00FE44CB" w:rsidRDefault="00FE44CB">
      <w:pPr>
        <w:rPr>
          <w:lang w:val="pt-BR"/>
        </w:rPr>
      </w:pPr>
    </w:p>
    <w:p w14:paraId="0713664D" w14:textId="4B341078" w:rsidR="00457C8E" w:rsidRDefault="00457C8E">
      <w:pPr>
        <w:rPr>
          <w:lang w:val="pt-BR"/>
        </w:rPr>
      </w:pPr>
    </w:p>
    <w:p w14:paraId="3F93DB9F" w14:textId="77777777" w:rsidR="009A171B" w:rsidRDefault="009A171B">
      <w:pPr>
        <w:rPr>
          <w:lang w:val="pt-BR"/>
        </w:rPr>
      </w:pPr>
    </w:p>
    <w:p w14:paraId="2768B10C" w14:textId="44A5B6CB" w:rsidR="00FA7614" w:rsidRDefault="00FA7614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0A0" w:firstRow="1" w:lastRow="0" w:firstColumn="1" w:lastColumn="0" w:noHBand="0" w:noVBand="0"/>
      </w:tblPr>
      <w:tblGrid>
        <w:gridCol w:w="5102"/>
        <w:gridCol w:w="170"/>
        <w:gridCol w:w="5102"/>
      </w:tblGrid>
      <w:tr w:rsidR="00F65836" w14:paraId="0D21F9A3" w14:textId="77777777" w:rsidTr="006F6A09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9D1C94" w14:textId="3F867F22" w:rsidR="00F65836" w:rsidRPr="005661E1" w:rsidRDefault="00F65836" w:rsidP="00AA4A36">
            <w:pPr>
              <w:jc w:val="center"/>
              <w:rPr>
                <w:b/>
                <w:sz w:val="24"/>
                <w:lang w:val="pt-BR"/>
              </w:rPr>
            </w:pPr>
            <w:r w:rsidRPr="005661E1">
              <w:rPr>
                <w:b/>
                <w:sz w:val="24"/>
                <w:lang w:val="pt-BR"/>
              </w:rPr>
              <w:t>Túnel de Via no Poço de Ventilação/Saída de Emergência Falchi Gianini</w:t>
            </w:r>
          </w:p>
        </w:tc>
        <w:tc>
          <w:tcPr>
            <w:tcW w:w="170" w:type="dxa"/>
            <w:tcBorders>
              <w:left w:val="nil"/>
            </w:tcBorders>
          </w:tcPr>
          <w:p w14:paraId="40E73D9B" w14:textId="7DD0D63D" w:rsidR="00F65836" w:rsidRPr="00C97ACC" w:rsidRDefault="00F65836" w:rsidP="00F65836">
            <w:pPr>
              <w:pStyle w:val="TableParagraph"/>
              <w:spacing w:before="6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4FB7D15A" wp14:editId="5CA380D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0</wp:posOffset>
                      </wp:positionV>
                      <wp:extent cx="0" cy="2664000"/>
                      <wp:effectExtent l="0" t="0" r="38100" b="22225"/>
                      <wp:wrapNone/>
                      <wp:docPr id="231" name="Conector re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664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FA74F" id="Conector reto 231" o:spid="_x0000_s1026" style="position:absolute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0" to="5.25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5E424A" w14:textId="75DA798C" w:rsidR="00F65836" w:rsidRDefault="00F65836" w:rsidP="00F23CC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661E1">
              <w:rPr>
                <w:b/>
                <w:sz w:val="24"/>
              </w:rPr>
              <w:t>Estação Orfanato</w:t>
            </w:r>
          </w:p>
        </w:tc>
      </w:tr>
      <w:tr w:rsidR="00F65836" w14:paraId="222CA32D" w14:textId="77777777" w:rsidTr="004819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B72934A" w14:textId="77777777" w:rsidR="00F65836" w:rsidRDefault="00F65836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897D1D" w14:textId="339DF8BB" w:rsidR="00F65836" w:rsidRDefault="00F65836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5BE1E5" wp14:editId="1E87B1ED">
                  <wp:extent cx="3060000" cy="1980000"/>
                  <wp:effectExtent l="57150" t="57150" r="45720" b="58420"/>
                  <wp:docPr id="952495795" name="Imagem 952495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95795" name="Imagem 952495795"/>
                          <pic:cNvPicPr preferRelativeResize="0"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09F895F" w14:textId="3CA76B6C" w:rsidR="00F65836" w:rsidRDefault="00F65836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691857F" w14:textId="76F99A40" w:rsidR="00F65836" w:rsidRDefault="00F65836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7BB2950" w14:textId="4D7FCD31" w:rsidR="00F65836" w:rsidRDefault="00F65836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EFAFA9" wp14:editId="24364DA9">
                  <wp:extent cx="3060000" cy="1980000"/>
                  <wp:effectExtent l="57150" t="57150" r="45720" b="58420"/>
                  <wp:docPr id="1874298141" name="Imagem 1874298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98141" name="Imagem 1874298141"/>
                          <pic:cNvPicPr preferRelativeResize="0"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66DEFC32" w14:textId="77777777" w:rsidTr="006F6A0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57CC945" w14:textId="63709A5B" w:rsidR="005A6038" w:rsidRPr="00BF17B1" w:rsidRDefault="00AF575F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F575F">
              <w:rPr>
                <w:sz w:val="16"/>
                <w:szCs w:val="16"/>
                <w:lang w:val="pt-BR"/>
              </w:rPr>
              <w:t>Escavação e impermeabilização do túnel de via.</w:t>
            </w:r>
          </w:p>
        </w:tc>
        <w:tc>
          <w:tcPr>
            <w:tcW w:w="170" w:type="dxa"/>
            <w:tcBorders>
              <w:left w:val="nil"/>
            </w:tcBorders>
          </w:tcPr>
          <w:p w14:paraId="16685FB7" w14:textId="41D4F536" w:rsidR="005A6038" w:rsidRPr="002D2228" w:rsidRDefault="005A6038" w:rsidP="00FC245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3F422054" w14:textId="4F8865AC" w:rsidR="005A6038" w:rsidRPr="002D2228" w:rsidRDefault="00CB0F45" w:rsidP="00186D5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B0F45">
              <w:rPr>
                <w:sz w:val="16"/>
                <w:szCs w:val="16"/>
                <w:lang w:val="pt-BR"/>
              </w:rPr>
              <w:t>Laje de fundo do túnel do corpo da estação.</w:t>
            </w:r>
          </w:p>
        </w:tc>
      </w:tr>
      <w:tr w:rsidR="00BB00FB" w14:paraId="0F469F6C" w14:textId="77777777" w:rsidTr="006F6A09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34EBC" w14:textId="74DB4BF9" w:rsidR="005A6038" w:rsidRPr="006F6A09" w:rsidRDefault="00C42F27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6F6A09">
              <w:rPr>
                <w:b/>
                <w:sz w:val="24"/>
                <w:lang w:val="pt-BR"/>
              </w:rPr>
              <w:t>Ventilação/Saída de Emergência Madrid</w:t>
            </w:r>
          </w:p>
        </w:tc>
        <w:tc>
          <w:tcPr>
            <w:tcW w:w="170" w:type="dxa"/>
            <w:tcBorders>
              <w:left w:val="nil"/>
            </w:tcBorders>
          </w:tcPr>
          <w:p w14:paraId="7269C58E" w14:textId="228624E3" w:rsidR="005A6038" w:rsidRPr="002D2228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BFDC2C3" wp14:editId="784438E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10160</wp:posOffset>
                      </wp:positionV>
                      <wp:extent cx="0" cy="2592000"/>
                      <wp:effectExtent l="0" t="0" r="38100" b="37465"/>
                      <wp:wrapNone/>
                      <wp:docPr id="232" name="Conector re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692FF" id="Conector reto 232" o:spid="_x0000_s1026" style="position:absolute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.8pt" to="4.7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V+Sb&#10;KdkAAAAF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E2F7BC" w14:textId="33E5C679" w:rsidR="005A6038" w:rsidRDefault="00322B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6F6A09">
              <w:rPr>
                <w:b/>
                <w:sz w:val="24"/>
              </w:rPr>
              <w:t>Estação Santa Clara</w:t>
            </w:r>
          </w:p>
        </w:tc>
      </w:tr>
      <w:tr w:rsidR="00BB00FB" w14:paraId="5CBAE61F" w14:textId="77777777" w:rsidTr="004819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35EA796" w14:textId="77777777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14FE58F" w14:textId="39704B3E" w:rsidR="005A6038" w:rsidRDefault="003F1180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036217" wp14:editId="303DDDDC">
                  <wp:extent cx="3060000" cy="1980000"/>
                  <wp:effectExtent l="57150" t="57150" r="45720" b="58420"/>
                  <wp:docPr id="1480740087" name="Imagem 14807400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740087" name="Imagem 1480740087"/>
                          <pic:cNvPicPr preferRelativeResize="0"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67236A5" w14:textId="2312C7C2" w:rsidR="005A6038" w:rsidRDefault="005A6038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1265E09" w14:textId="000494D4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F27D39" w14:textId="35F9B4C3" w:rsidR="005A6038" w:rsidRDefault="003F1180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985D5A" wp14:editId="11DDC23B">
                  <wp:extent cx="3060000" cy="1980000"/>
                  <wp:effectExtent l="57150" t="57150" r="45720" b="58420"/>
                  <wp:docPr id="1020037469" name="Imagem 1020037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37469" name="Imagem 1020037469"/>
                          <pic:cNvPicPr preferRelativeResize="0"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4A9361D7" w14:textId="77777777" w:rsidTr="00CC7ECB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91B1B1E" w14:textId="6ABB4269" w:rsidR="005A6038" w:rsidRPr="00C97ACC" w:rsidRDefault="00E90BA2" w:rsidP="00FC245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90BA2">
              <w:rPr>
                <w:sz w:val="16"/>
                <w:szCs w:val="16"/>
                <w:lang w:val="pt-BR"/>
              </w:rPr>
              <w:t>Revestimento secundário do túnel de ligação.</w:t>
            </w:r>
          </w:p>
        </w:tc>
        <w:tc>
          <w:tcPr>
            <w:tcW w:w="170" w:type="dxa"/>
          </w:tcPr>
          <w:p w14:paraId="5C373086" w14:textId="5C5B0244" w:rsidR="005A6038" w:rsidRPr="00C97ACC" w:rsidRDefault="005A6038" w:rsidP="00FC245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FEBF7EE" w14:textId="722B5579" w:rsidR="005A6038" w:rsidRPr="002D2228" w:rsidRDefault="00CB20A4" w:rsidP="00FC245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B20A4">
              <w:rPr>
                <w:sz w:val="16"/>
                <w:szCs w:val="16"/>
                <w:lang w:val="pt-BR"/>
              </w:rPr>
              <w:t>Impermeabilização do túnel do corpo da estação.</w:t>
            </w:r>
          </w:p>
        </w:tc>
      </w:tr>
      <w:tr w:rsidR="00BB00FB" w14:paraId="7DA69728" w14:textId="77777777" w:rsidTr="00CC7ECB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6CC8ED" w14:textId="7732D9F3" w:rsidR="005A6038" w:rsidRPr="00157EDD" w:rsidRDefault="006F798C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57EDD">
              <w:rPr>
                <w:b/>
                <w:sz w:val="24"/>
                <w:lang w:val="pt-BR"/>
              </w:rPr>
              <w:t>Ventilação/Saída de Emergência Cestari</w:t>
            </w:r>
          </w:p>
        </w:tc>
        <w:tc>
          <w:tcPr>
            <w:tcW w:w="170" w:type="dxa"/>
            <w:tcBorders>
              <w:left w:val="nil"/>
            </w:tcBorders>
          </w:tcPr>
          <w:p w14:paraId="336B4FB8" w14:textId="61CF72F7" w:rsidR="005A6038" w:rsidRPr="00157EDD" w:rsidRDefault="0044203D" w:rsidP="003F0761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  <w:r w:rsidRPr="00157EDD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DBB38E6" wp14:editId="07D4C954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10795</wp:posOffset>
                      </wp:positionV>
                      <wp:extent cx="0" cy="2592000"/>
                      <wp:effectExtent l="0" t="0" r="38100" b="37465"/>
                      <wp:wrapNone/>
                      <wp:docPr id="233" name="Conector re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6E42E" id="Conector reto 233" o:spid="_x0000_s1026" style="position:absolute;flip:x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.85pt" to="4.7pt,2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x3Pn&#10;MdkAAAAF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6CCAA" w14:textId="26D754DC" w:rsidR="005A6038" w:rsidRPr="009F3875" w:rsidRDefault="005A26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F3875">
              <w:rPr>
                <w:b/>
                <w:sz w:val="24"/>
                <w:lang w:val="pt-BR"/>
              </w:rPr>
              <w:t>Túnel de Transição Poço Capitão</w:t>
            </w:r>
          </w:p>
        </w:tc>
      </w:tr>
      <w:tr w:rsidR="00BB00FB" w14:paraId="688131B6" w14:textId="77777777" w:rsidTr="005B4669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B01CE0B" w14:textId="77777777" w:rsidR="005A6038" w:rsidRPr="009F3875" w:rsidRDefault="005A6038" w:rsidP="003F0761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0F4A6739" w14:textId="63F541C2" w:rsidR="005A6038" w:rsidRDefault="003F1180" w:rsidP="00775790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E8886A" wp14:editId="0D692673">
                  <wp:extent cx="3060000" cy="1980000"/>
                  <wp:effectExtent l="57150" t="57150" r="45720" b="58420"/>
                  <wp:docPr id="1393974813" name="Imagem 1393974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974813" name="Imagem 1393974813"/>
                          <pic:cNvPicPr preferRelativeResize="0"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9" t="17559" r="3751" b="9457"/>
                          <a:stretch/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32A438EA" w14:textId="45C2EB73" w:rsidR="005A6038" w:rsidRDefault="005A6038" w:rsidP="00C4355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466A67D" w14:textId="1B8AB090" w:rsidR="005A6038" w:rsidRDefault="005A6038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10DC666" w14:textId="33076FC4" w:rsidR="005A6038" w:rsidRDefault="003F1180" w:rsidP="0077579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774E4" wp14:editId="35F97EEC">
                  <wp:extent cx="3060000" cy="1980000"/>
                  <wp:effectExtent l="57150" t="57150" r="45720" b="58420"/>
                  <wp:docPr id="368815815" name="Imagem 368815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815815" name="Imagem 368815815"/>
                          <pic:cNvPicPr preferRelativeResize="0"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0335B0E3" w14:textId="77777777" w:rsidTr="00A25D3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F5CFA38" w14:textId="26921356" w:rsidR="005A6038" w:rsidRPr="002D2228" w:rsidRDefault="002B7250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2B7250">
              <w:rPr>
                <w:sz w:val="16"/>
                <w:szCs w:val="16"/>
                <w:lang w:val="pt-BR"/>
              </w:rPr>
              <w:t>Revestimento secundário do Poço.</w:t>
            </w:r>
          </w:p>
        </w:tc>
        <w:tc>
          <w:tcPr>
            <w:tcW w:w="170" w:type="dxa"/>
            <w:tcBorders>
              <w:left w:val="nil"/>
            </w:tcBorders>
          </w:tcPr>
          <w:p w14:paraId="3108ED66" w14:textId="77777777" w:rsidR="005A6038" w:rsidRPr="002D2228" w:rsidRDefault="005A6038" w:rsidP="00DF243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nil"/>
            </w:tcBorders>
          </w:tcPr>
          <w:p w14:paraId="6CF80DC8" w14:textId="4EF5B9B3" w:rsidR="005A6038" w:rsidRPr="002D2228" w:rsidRDefault="004754DB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L</w:t>
            </w:r>
            <w:r w:rsidRPr="004754DB">
              <w:rPr>
                <w:sz w:val="16"/>
                <w:szCs w:val="16"/>
                <w:lang w:val="pt-BR"/>
              </w:rPr>
              <w:t>aje de fundo do túnel de transição.</w:t>
            </w:r>
          </w:p>
        </w:tc>
      </w:tr>
    </w:tbl>
    <w:p w14:paraId="51E45462" w14:textId="77777777" w:rsidR="00A767D6" w:rsidRDefault="00A767D6">
      <w:pPr>
        <w:rPr>
          <w:lang w:val="pt-BR"/>
        </w:rPr>
      </w:pPr>
    </w:p>
    <w:p w14:paraId="5A1F1633" w14:textId="75A379BE" w:rsidR="006774BD" w:rsidRDefault="006774BD">
      <w:pPr>
        <w:rPr>
          <w:lang w:val="pt-BR"/>
        </w:rPr>
      </w:pPr>
    </w:p>
    <w:p w14:paraId="1B825859" w14:textId="72841E94" w:rsidR="006774BD" w:rsidRDefault="006774BD">
      <w:pPr>
        <w:rPr>
          <w:lang w:val="pt-BR"/>
        </w:rPr>
      </w:pPr>
    </w:p>
    <w:p w14:paraId="51960236" w14:textId="02DFA192" w:rsidR="006774BD" w:rsidRDefault="006774BD">
      <w:pPr>
        <w:rPr>
          <w:lang w:val="pt-BR"/>
        </w:rPr>
      </w:pPr>
    </w:p>
    <w:p w14:paraId="58460A3F" w14:textId="1203F32D" w:rsidR="006774BD" w:rsidRDefault="006774BD">
      <w:pPr>
        <w:rPr>
          <w:lang w:val="pt-BR"/>
        </w:rPr>
      </w:pPr>
    </w:p>
    <w:p w14:paraId="3C94B920" w14:textId="308EC7CF" w:rsidR="006774BD" w:rsidRDefault="006774BD">
      <w:pPr>
        <w:rPr>
          <w:lang w:val="pt-BR"/>
        </w:rPr>
      </w:pPr>
    </w:p>
    <w:p w14:paraId="7094191A" w14:textId="27144976" w:rsidR="006774BD" w:rsidRDefault="006774BD">
      <w:pPr>
        <w:rPr>
          <w:lang w:val="pt-BR"/>
        </w:rPr>
      </w:pPr>
    </w:p>
    <w:p w14:paraId="5052EA57" w14:textId="77777777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F276E6" w14:paraId="42224D85" w14:textId="77777777" w:rsidTr="00C72D19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449FDB" w14:textId="77777777" w:rsidR="00F276E6" w:rsidRPr="00356551" w:rsidRDefault="00F276E6" w:rsidP="004E1A83">
            <w:pPr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Estação</w:t>
            </w:r>
            <w:r w:rsidRPr="00356551">
              <w:rPr>
                <w:b/>
                <w:spacing w:val="-4"/>
                <w:sz w:val="24"/>
              </w:rPr>
              <w:t xml:space="preserve"> </w:t>
            </w:r>
            <w:r w:rsidRPr="00356551">
              <w:rPr>
                <w:b/>
                <w:sz w:val="24"/>
              </w:rPr>
              <w:t>Anália</w:t>
            </w:r>
            <w:r w:rsidRPr="00356551">
              <w:rPr>
                <w:b/>
                <w:spacing w:val="-3"/>
                <w:sz w:val="24"/>
              </w:rPr>
              <w:t xml:space="preserve"> </w:t>
            </w:r>
            <w:r w:rsidRPr="00356551">
              <w:rPr>
                <w:b/>
                <w:sz w:val="24"/>
              </w:rPr>
              <w:t>Franco</w:t>
            </w:r>
          </w:p>
        </w:tc>
        <w:tc>
          <w:tcPr>
            <w:tcW w:w="170" w:type="dxa"/>
            <w:tcBorders>
              <w:left w:val="nil"/>
            </w:tcBorders>
          </w:tcPr>
          <w:p w14:paraId="65B58ACB" w14:textId="5E96BD2A" w:rsidR="00F276E6" w:rsidRPr="00356551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142412E" wp14:editId="6A3A0E4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13970</wp:posOffset>
                      </wp:positionV>
                      <wp:extent cx="0" cy="2592000"/>
                      <wp:effectExtent l="0" t="0" r="38100" b="37465"/>
                      <wp:wrapNone/>
                      <wp:docPr id="12" name="Conector re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CF09C0" id="Conector reto 12" o:spid="_x0000_s1026" style="position:absolute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.1pt" to="4.6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K6q&#10;hTf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A7FB7" w14:textId="7849B572" w:rsidR="00F276E6" w:rsidRPr="00356551" w:rsidRDefault="00D878A9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Ventilação/Saída de Emergência Coxim</w:t>
            </w:r>
          </w:p>
        </w:tc>
      </w:tr>
      <w:tr w:rsidR="00F276E6" w14:paraId="3D6A2F68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904D071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8BD5E4A" w14:textId="3A33CE13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7075734F" wp14:editId="2E592B14">
                  <wp:extent cx="3060000" cy="1980000"/>
                  <wp:effectExtent l="57150" t="57150" r="45720" b="58420"/>
                  <wp:docPr id="429119674" name="Imagem 429119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19674" name="Imagem 429119674"/>
                          <pic:cNvPicPr preferRelativeResize="0"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3D6EB30" w14:textId="71838BCA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7097404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0B4A6A7" w14:textId="3725781F" w:rsidR="00F276E6" w:rsidRPr="00356551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337E056B" wp14:editId="5CCDC40B">
                  <wp:extent cx="3060000" cy="1980000"/>
                  <wp:effectExtent l="57150" t="57150" r="45720" b="58420"/>
                  <wp:docPr id="1954760216" name="Imagem 1954760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60216" name="Imagem 1954760216"/>
                          <pic:cNvPicPr preferRelativeResize="0"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0D84AD43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DA98159" w14:textId="41FA6F54" w:rsidR="00F276E6" w:rsidRPr="00356551" w:rsidRDefault="004D7EB6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e estruturas de concreto do corpo da estação.</w:t>
            </w:r>
          </w:p>
        </w:tc>
        <w:tc>
          <w:tcPr>
            <w:tcW w:w="170" w:type="dxa"/>
          </w:tcPr>
          <w:p w14:paraId="5AD401A1" w14:textId="77777777" w:rsidR="00F276E6" w:rsidRPr="00356551" w:rsidRDefault="00F276E6" w:rsidP="004E1A83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24F7693" w14:textId="4E3BAE10" w:rsidR="00F276E6" w:rsidRPr="00356551" w:rsidRDefault="00380602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329C79C2" w14:textId="77777777" w:rsidTr="00C72D19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F79E3C" w14:textId="437E04EF" w:rsidR="00F276E6" w:rsidRPr="00356551" w:rsidRDefault="00670E6D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Estação Vila Formosa</w:t>
            </w:r>
          </w:p>
        </w:tc>
        <w:tc>
          <w:tcPr>
            <w:tcW w:w="170" w:type="dxa"/>
            <w:tcBorders>
              <w:left w:val="nil"/>
            </w:tcBorders>
            <w:vAlign w:val="bottom"/>
          </w:tcPr>
          <w:p w14:paraId="777E34CB" w14:textId="1F0776D8" w:rsidR="00F276E6" w:rsidRPr="00356551" w:rsidRDefault="0044203D" w:rsidP="004E1A83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7DED8B0" wp14:editId="2BC4E58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0</wp:posOffset>
                      </wp:positionV>
                      <wp:extent cx="0" cy="2592000"/>
                      <wp:effectExtent l="0" t="0" r="38100" b="37465"/>
                      <wp:wrapNone/>
                      <wp:docPr id="17" name="Conector re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56BDEB" id="Conector reto 17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0" to="4.05pt,2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n4rV&#10;BtkAAAAE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BC3726" w14:textId="0C7ED15B" w:rsidR="00F276E6" w:rsidRPr="00356551" w:rsidRDefault="0056623B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Complexo Rapadura</w:t>
            </w:r>
          </w:p>
        </w:tc>
      </w:tr>
      <w:tr w:rsidR="00F276E6" w14:paraId="084A23CC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7F7CFDC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8EDF03B" w14:textId="63265517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509B4E63" wp14:editId="5A96C98F">
                  <wp:extent cx="3060000" cy="1980000"/>
                  <wp:effectExtent l="57150" t="57150" r="45720" b="58420"/>
                  <wp:docPr id="1953895221" name="Imagem 1953895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895221" name="Imagem 1953895221"/>
                          <pic:cNvPicPr preferRelativeResize="0"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</w:tcPr>
          <w:p w14:paraId="1B25E1F3" w14:textId="07A34E82" w:rsidR="00F276E6" w:rsidRPr="00356551" w:rsidRDefault="00F276E6" w:rsidP="0044203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759EAF1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F96D3D9" w14:textId="5DC04CE0" w:rsidR="00F276E6" w:rsidRPr="00356551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35521A3F" wp14:editId="39563DD7">
                  <wp:extent cx="3060000" cy="1980000"/>
                  <wp:effectExtent l="57150" t="57150" r="45720" b="58420"/>
                  <wp:docPr id="1166560874" name="Imagem 11665608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560874" name="Imagem 1166560874"/>
                          <pic:cNvPicPr preferRelativeResize="0"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4469A6A9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1F4BF53F" w14:textId="7DDB820B" w:rsidR="00F276E6" w:rsidRPr="00356551" w:rsidRDefault="00E510B1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510B1">
              <w:rPr>
                <w:sz w:val="16"/>
                <w:szCs w:val="16"/>
                <w:lang w:val="pt-BR"/>
              </w:rPr>
              <w:t>Estruturas de concreto do Poço do corpo da estação.</w:t>
            </w:r>
          </w:p>
        </w:tc>
        <w:tc>
          <w:tcPr>
            <w:tcW w:w="170" w:type="dxa"/>
          </w:tcPr>
          <w:p w14:paraId="400C24D7" w14:textId="77777777" w:rsidR="00F276E6" w:rsidRPr="00356551" w:rsidRDefault="00F276E6" w:rsidP="004E1A83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CEE135D" w14:textId="6AFFD16E" w:rsidR="00F276E6" w:rsidRPr="00356551" w:rsidRDefault="00C24810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731DFD3E" w14:textId="77777777" w:rsidTr="00C72D19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2B6D00" w14:textId="6815C8F8" w:rsidR="00F276E6" w:rsidRPr="00356551" w:rsidRDefault="008D006E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Estação Santa Isabel</w:t>
            </w:r>
          </w:p>
        </w:tc>
        <w:tc>
          <w:tcPr>
            <w:tcW w:w="170" w:type="dxa"/>
            <w:tcBorders>
              <w:left w:val="nil"/>
            </w:tcBorders>
          </w:tcPr>
          <w:p w14:paraId="3101570B" w14:textId="4548E9AD" w:rsidR="00F276E6" w:rsidRPr="00356551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D0B4F51" wp14:editId="36459E6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1270</wp:posOffset>
                      </wp:positionV>
                      <wp:extent cx="0" cy="2592000"/>
                      <wp:effectExtent l="0" t="0" r="38100" b="37465"/>
                      <wp:wrapNone/>
                      <wp:docPr id="49" name="Conector re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8FE581" id="Conector reto 49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1pt" to="4.6pt,2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EkXt&#10;/NkAAAAE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503C2" w14:textId="53CDF617" w:rsidR="00F276E6" w:rsidRPr="00356551" w:rsidRDefault="00797E4F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Ventilação/Saída de Emergência João Prioste</w:t>
            </w:r>
          </w:p>
        </w:tc>
      </w:tr>
      <w:tr w:rsidR="00F276E6" w14:paraId="26983604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0893692" w14:textId="77777777" w:rsidR="00F276E6" w:rsidRPr="00356551" w:rsidRDefault="00F276E6" w:rsidP="004E1A83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0AFF7368" w14:textId="203D2E5B" w:rsidR="00F276E6" w:rsidRPr="00356551" w:rsidRDefault="005B04F6" w:rsidP="004E1A83">
            <w:pPr>
              <w:pStyle w:val="TableParagraph"/>
              <w:ind w:left="51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66281A05" wp14:editId="57848EC4">
                  <wp:extent cx="3060000" cy="1980000"/>
                  <wp:effectExtent l="57150" t="57150" r="45720" b="58420"/>
                  <wp:docPr id="127147000" name="Imagem 1271470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47000" name="Imagem 127147000"/>
                          <pic:cNvPicPr preferRelativeResize="0"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4FB13A2" w14:textId="216BF2A8" w:rsidR="00F276E6" w:rsidRPr="00356551" w:rsidRDefault="00F276E6" w:rsidP="004E1A83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F2CDFD5" w14:textId="77777777" w:rsidR="00F276E6" w:rsidRPr="00356551" w:rsidRDefault="00F276E6" w:rsidP="004E1A83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793A7C6" w14:textId="117CA752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762B9C93" wp14:editId="5DEAED86">
                  <wp:extent cx="3060000" cy="1980000"/>
                  <wp:effectExtent l="57150" t="57150" r="45720" b="58420"/>
                  <wp:docPr id="542345764" name="Imagem 5423457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45764" name="Imagem 542345764"/>
                          <pic:cNvPicPr preferRelativeResize="0"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214E465D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85CFE30" w14:textId="16BCB41C" w:rsidR="00F276E6" w:rsidRPr="00356551" w:rsidRDefault="004D7EB6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dos túneis do corpo da estação.</w:t>
            </w:r>
          </w:p>
        </w:tc>
        <w:tc>
          <w:tcPr>
            <w:tcW w:w="170" w:type="dxa"/>
          </w:tcPr>
          <w:p w14:paraId="62903CE5" w14:textId="77777777" w:rsidR="00F276E6" w:rsidRPr="00356551" w:rsidRDefault="00F276E6" w:rsidP="004E1A83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27D05A4" w14:textId="3874FD42" w:rsidR="00F276E6" w:rsidRPr="00356551" w:rsidRDefault="008A2024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A2024">
              <w:rPr>
                <w:sz w:val="16"/>
                <w:szCs w:val="16"/>
                <w:lang w:val="pt-BR"/>
              </w:rPr>
              <w:t>Revestimento secundário do Poço.</w:t>
            </w:r>
          </w:p>
        </w:tc>
      </w:tr>
    </w:tbl>
    <w:p w14:paraId="160C1C87" w14:textId="695D3559" w:rsidR="00FB214D" w:rsidRDefault="00FB214D">
      <w:pPr>
        <w:rPr>
          <w:lang w:val="pt-BR"/>
        </w:rPr>
      </w:pPr>
    </w:p>
    <w:p w14:paraId="37D498F5" w14:textId="71FCD1FB" w:rsidR="00F276E6" w:rsidRDefault="00F276E6">
      <w:pPr>
        <w:rPr>
          <w:lang w:val="pt-BR"/>
        </w:rPr>
      </w:pPr>
    </w:p>
    <w:p w14:paraId="0B10885E" w14:textId="144C2D22" w:rsidR="00F276E6" w:rsidRDefault="00F276E6">
      <w:pPr>
        <w:rPr>
          <w:lang w:val="pt-BR"/>
        </w:rPr>
      </w:pPr>
    </w:p>
    <w:p w14:paraId="636C678F" w14:textId="50CDB82F" w:rsidR="00F276E6" w:rsidRDefault="00F276E6">
      <w:pPr>
        <w:rPr>
          <w:lang w:val="pt-BR"/>
        </w:rPr>
      </w:pPr>
    </w:p>
    <w:p w14:paraId="7F1FB7BD" w14:textId="435F34C4" w:rsidR="00F276E6" w:rsidRDefault="00F276E6">
      <w:pPr>
        <w:rPr>
          <w:lang w:val="pt-BR"/>
        </w:rPr>
      </w:pPr>
    </w:p>
    <w:p w14:paraId="5F4294AB" w14:textId="69096F8F" w:rsidR="00BC2DDA" w:rsidRDefault="00BC2DDA">
      <w:pPr>
        <w:rPr>
          <w:lang w:val="pt-BR"/>
        </w:rPr>
      </w:pPr>
    </w:p>
    <w:p w14:paraId="2A09C1E7" w14:textId="77777777" w:rsidR="00BC2DDA" w:rsidRDefault="00BC2DDA">
      <w:pPr>
        <w:rPr>
          <w:lang w:val="pt-BR"/>
        </w:rPr>
      </w:pPr>
    </w:p>
    <w:p w14:paraId="38F02267" w14:textId="5EAC2408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3C3DC0" w14:paraId="6EE8F8AA" w14:textId="77777777" w:rsidTr="00070708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381FAD" w14:textId="39598A85" w:rsidR="003C3DC0" w:rsidRPr="00955366" w:rsidRDefault="00427374" w:rsidP="00C05200">
            <w:pPr>
              <w:jc w:val="center"/>
              <w:rPr>
                <w:b/>
                <w:sz w:val="24"/>
              </w:rPr>
            </w:pPr>
            <w:r w:rsidRPr="00955366">
              <w:rPr>
                <w:b/>
                <w:sz w:val="24"/>
              </w:rPr>
              <w:t>Estação Guilherme Giorgi</w:t>
            </w:r>
          </w:p>
        </w:tc>
        <w:tc>
          <w:tcPr>
            <w:tcW w:w="170" w:type="dxa"/>
          </w:tcPr>
          <w:p w14:paraId="0024026C" w14:textId="6EFFAC1A" w:rsidR="003C3DC0" w:rsidRPr="00955366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C7DD152" wp14:editId="282C9E0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6985</wp:posOffset>
                      </wp:positionV>
                      <wp:extent cx="0" cy="2592000"/>
                      <wp:effectExtent l="0" t="0" r="38100" b="37465"/>
                      <wp:wrapNone/>
                      <wp:docPr id="29" name="Conector re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A567A7" id="Conector reto 29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55pt" to="4.6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GgK&#10;7vX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7DA328" w14:textId="1BB59E68" w:rsidR="003C3DC0" w:rsidRPr="00955366" w:rsidRDefault="006E737B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Ventilação/Saída de Emergência Júlio Colaço</w:t>
            </w:r>
          </w:p>
        </w:tc>
      </w:tr>
      <w:tr w:rsidR="003C3DC0" w14:paraId="01F74836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A9896BD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ADBD55C" w14:textId="3B6E2494" w:rsidR="003C3DC0" w:rsidRPr="00955366" w:rsidRDefault="005B04F6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0B7E1F0E" wp14:editId="036E1DB5">
                  <wp:extent cx="3060000" cy="1980000"/>
                  <wp:effectExtent l="57150" t="57150" r="45720" b="58420"/>
                  <wp:docPr id="281737900" name="Imagem 281737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37900" name="Imagem 281737900"/>
                          <pic:cNvPicPr preferRelativeResize="0"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E94F845" w14:textId="60386821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40564B4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DF52E20" w14:textId="1324D060" w:rsidR="003C3DC0" w:rsidRPr="00955366" w:rsidRDefault="005B04F6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065AA515" wp14:editId="57D8D2B7">
                  <wp:extent cx="3060000" cy="1980000"/>
                  <wp:effectExtent l="57150" t="57150" r="45720" b="58420"/>
                  <wp:docPr id="56728851" name="Imagem 567288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28851" name="Imagem 56728851"/>
                          <pic:cNvPicPr preferRelativeResize="0"/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6F6CC24D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699F725" w14:textId="559FD294" w:rsidR="003C3DC0" w:rsidRPr="00955366" w:rsidRDefault="00A2024D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Revestimento secundário e estruturas de concreto do corpo da estação.</w:t>
            </w:r>
          </w:p>
        </w:tc>
        <w:tc>
          <w:tcPr>
            <w:tcW w:w="170" w:type="dxa"/>
          </w:tcPr>
          <w:p w14:paraId="5BAAEA68" w14:textId="77777777" w:rsidR="003C3DC0" w:rsidRPr="00955366" w:rsidRDefault="003C3DC0" w:rsidP="00C05200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6EF8FCF" w14:textId="3BA36106" w:rsidR="003C3DC0" w:rsidRPr="00955366" w:rsidRDefault="00850ABC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50ABC">
              <w:rPr>
                <w:sz w:val="16"/>
                <w:szCs w:val="16"/>
                <w:lang w:val="pt-BR"/>
              </w:rPr>
              <w:t>Tratamento para Tuneladora.</w:t>
            </w:r>
          </w:p>
        </w:tc>
      </w:tr>
      <w:tr w:rsidR="003C3DC0" w14:paraId="26FD2360" w14:textId="77777777" w:rsidTr="00070708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66F677" w14:textId="166A8976" w:rsidR="003C3DC0" w:rsidRPr="00955366" w:rsidRDefault="009C1D4A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Estação Aricanduva</w:t>
            </w:r>
          </w:p>
        </w:tc>
        <w:tc>
          <w:tcPr>
            <w:tcW w:w="170" w:type="dxa"/>
          </w:tcPr>
          <w:p w14:paraId="1B09FBB0" w14:textId="74DC2F59" w:rsidR="003C3DC0" w:rsidRPr="00955366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9827D89" wp14:editId="45A783F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7620</wp:posOffset>
                      </wp:positionV>
                      <wp:extent cx="0" cy="2592000"/>
                      <wp:effectExtent l="0" t="0" r="38100" b="37465"/>
                      <wp:wrapNone/>
                      <wp:docPr id="31" name="Conector re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9E030" id="Conector reto 31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6pt" to="4.6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Dq/&#10;AzT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95B36" w14:textId="416C3D84" w:rsidR="003C3DC0" w:rsidRPr="00955366" w:rsidRDefault="008439C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Ventilação/Saída de Emergência Soares Neiva</w:t>
            </w:r>
          </w:p>
        </w:tc>
      </w:tr>
      <w:tr w:rsidR="003C3DC0" w14:paraId="0F75EBA7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842DDE9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8480ACA" w14:textId="7B64590B" w:rsidR="003C3DC0" w:rsidRPr="00955366" w:rsidRDefault="000A34CB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53B8FC06" wp14:editId="2761C3A9">
                  <wp:extent cx="3060000" cy="1980000"/>
                  <wp:effectExtent l="57150" t="57150" r="45720" b="58420"/>
                  <wp:docPr id="1097668194" name="Imagem 1097668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668194" name="Imagem 1097668194"/>
                          <pic:cNvPicPr preferRelativeResize="0"/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1ED2A460" w14:textId="73BB55EC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1F8CB2C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09717BA" w14:textId="0E6DFB7A" w:rsidR="003C3DC0" w:rsidRPr="00955366" w:rsidRDefault="000A34CB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2C553AE8" wp14:editId="561DC7FB">
                  <wp:extent cx="3060000" cy="1980000"/>
                  <wp:effectExtent l="57150" t="57150" r="45720" b="58420"/>
                  <wp:docPr id="2005366461" name="Imagem 2005366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66461" name="Imagem 2005366461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" b="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5C78EB0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9DE182C" w14:textId="012B4ACF" w:rsidR="003C3DC0" w:rsidRPr="00955366" w:rsidRDefault="0040126B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0126B">
              <w:rPr>
                <w:sz w:val="16"/>
                <w:szCs w:val="16"/>
                <w:lang w:val="pt-BR"/>
              </w:rPr>
              <w:t>Escavação e estruturas de concreto dos poços do corpo da estação.</w:t>
            </w:r>
          </w:p>
        </w:tc>
        <w:tc>
          <w:tcPr>
            <w:tcW w:w="170" w:type="dxa"/>
          </w:tcPr>
          <w:p w14:paraId="185213CC" w14:textId="77777777" w:rsidR="003C3DC0" w:rsidRPr="00955366" w:rsidRDefault="003C3DC0" w:rsidP="00C05200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FCE3B59" w14:textId="2DC118F2" w:rsidR="003C3DC0" w:rsidRPr="00955366" w:rsidRDefault="004E3B5D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E3B5D">
              <w:rPr>
                <w:sz w:val="16"/>
                <w:szCs w:val="16"/>
                <w:lang w:val="pt-BR"/>
              </w:rPr>
              <w:t>Revestimento secundário do Poço.</w:t>
            </w:r>
          </w:p>
        </w:tc>
      </w:tr>
      <w:tr w:rsidR="003C3DC0" w14:paraId="529EE071" w14:textId="77777777" w:rsidTr="00070708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B9C91C" w14:textId="3C6FED4B" w:rsidR="003C3DC0" w:rsidRPr="00955366" w:rsidRDefault="00F25CF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955366">
              <w:rPr>
                <w:b/>
                <w:sz w:val="24"/>
              </w:rPr>
              <w:t>Estação Penha</w:t>
            </w:r>
          </w:p>
        </w:tc>
        <w:tc>
          <w:tcPr>
            <w:tcW w:w="170" w:type="dxa"/>
          </w:tcPr>
          <w:p w14:paraId="59650279" w14:textId="1448E620" w:rsidR="003C3DC0" w:rsidRPr="00955366" w:rsidRDefault="0044203D" w:rsidP="00C05200">
            <w:pPr>
              <w:pStyle w:val="TableParagraph"/>
              <w:spacing w:before="11"/>
              <w:rPr>
                <w:b/>
                <w:sz w:val="19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BE27043" wp14:editId="2B0ADE7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14605</wp:posOffset>
                      </wp:positionV>
                      <wp:extent cx="0" cy="2592000"/>
                      <wp:effectExtent l="0" t="0" r="38100" b="37465"/>
                      <wp:wrapNone/>
                      <wp:docPr id="59" name="Conector re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51B15D" id="Conector reto 59" o:spid="_x0000_s1026" style="position:absolute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.15pt" to="4.6pt,2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D49&#10;+S/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1CCADB" w14:textId="0AC6FCE8" w:rsidR="003C3DC0" w:rsidRPr="00FA1423" w:rsidRDefault="00FA1423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FA1423">
              <w:rPr>
                <w:b/>
                <w:sz w:val="24"/>
                <w:lang w:val="pt-BR"/>
              </w:rPr>
              <w:t xml:space="preserve">Túnel de </w:t>
            </w:r>
            <w:r>
              <w:rPr>
                <w:b/>
                <w:sz w:val="24"/>
                <w:lang w:val="pt-BR"/>
              </w:rPr>
              <w:t>E</w:t>
            </w:r>
            <w:r w:rsidRPr="00FA1423">
              <w:rPr>
                <w:b/>
                <w:sz w:val="24"/>
                <w:lang w:val="pt-BR"/>
              </w:rPr>
              <w:t>stacionamento da Vala Penha</w:t>
            </w:r>
          </w:p>
        </w:tc>
      </w:tr>
      <w:tr w:rsidR="003C3DC0" w14:paraId="3D99DAAF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4152153" w14:textId="77777777" w:rsidR="003C3DC0" w:rsidRPr="00FA1423" w:rsidRDefault="003C3DC0" w:rsidP="00C05200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29AC3190" w14:textId="4DA6D4D5" w:rsidR="003C3DC0" w:rsidRPr="00955366" w:rsidRDefault="000A34CB" w:rsidP="00C05200">
            <w:pPr>
              <w:pStyle w:val="TableParagraph"/>
              <w:ind w:left="51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143FCBFE" wp14:editId="3161A2AB">
                  <wp:extent cx="3060000" cy="1980000"/>
                  <wp:effectExtent l="57150" t="57150" r="45720" b="58420"/>
                  <wp:docPr id="476018101" name="Imagem 476018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18101" name="Imagem 47601810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" b="3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DF634EF" w14:textId="4EFE7E87" w:rsidR="003C3DC0" w:rsidRPr="00955366" w:rsidRDefault="003C3DC0" w:rsidP="00C05200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9598392" w14:textId="77777777" w:rsidR="003C3DC0" w:rsidRPr="00955366" w:rsidRDefault="003C3DC0" w:rsidP="00C05200">
            <w:pPr>
              <w:pStyle w:val="TableParagraph"/>
              <w:spacing w:before="5"/>
              <w:rPr>
                <w:b/>
                <w:sz w:val="3"/>
              </w:rPr>
            </w:pPr>
          </w:p>
          <w:p w14:paraId="7A197491" w14:textId="3D222319" w:rsidR="003C3DC0" w:rsidRPr="00955366" w:rsidRDefault="000A34CB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61A95A42" wp14:editId="36FA2715">
                  <wp:extent cx="3060000" cy="1980000"/>
                  <wp:effectExtent l="57150" t="57150" r="45720" b="58420"/>
                  <wp:docPr id="2032510290" name="Imagem 2032510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10290" name="Imagem 2032510290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85CFEEE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526736BA" w14:textId="0EEF40B3" w:rsidR="003C3DC0" w:rsidRPr="00955366" w:rsidRDefault="009A4C8C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Estruturas de concreto do corpo da estação do Metrô.</w:t>
            </w:r>
          </w:p>
        </w:tc>
        <w:tc>
          <w:tcPr>
            <w:tcW w:w="170" w:type="dxa"/>
          </w:tcPr>
          <w:p w14:paraId="5CAB5E87" w14:textId="77777777" w:rsidR="003C3DC0" w:rsidRPr="00955366" w:rsidRDefault="003C3DC0" w:rsidP="00C05200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35563C88" w14:textId="44AB96F6" w:rsidR="003C3DC0" w:rsidRPr="00955366" w:rsidRDefault="0086016A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Escavação do túnel.</w:t>
            </w:r>
          </w:p>
        </w:tc>
      </w:tr>
    </w:tbl>
    <w:p w14:paraId="01AA1A3B" w14:textId="5B4BD9BE" w:rsidR="00BC2DDA" w:rsidRDefault="00BC2DDA">
      <w:pPr>
        <w:rPr>
          <w:lang w:val="pt-BR"/>
        </w:rPr>
      </w:pPr>
    </w:p>
    <w:p w14:paraId="353B623E" w14:textId="4234A304" w:rsidR="006774BD" w:rsidRDefault="006774BD">
      <w:pPr>
        <w:rPr>
          <w:lang w:val="pt-BR"/>
        </w:rPr>
      </w:pPr>
    </w:p>
    <w:p w14:paraId="4FBC52C0" w14:textId="77777777" w:rsidR="00933EC4" w:rsidRDefault="00933EC4">
      <w:pPr>
        <w:rPr>
          <w:lang w:val="pt-BR"/>
        </w:rPr>
        <w:sectPr w:rsidR="00933EC4" w:rsidSect="00653CD9">
          <w:headerReference w:type="default" r:id="rId5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4F496878" w14:textId="77777777" w:rsidR="000D2527" w:rsidRPr="00604289" w:rsidRDefault="000D2527" w:rsidP="000D2527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4E39B3FC" w14:textId="77777777" w:rsidR="000D2527" w:rsidRPr="00604289" w:rsidRDefault="000D2527" w:rsidP="000D2527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16BAB612" w14:textId="3D1F1718" w:rsidR="000D2527" w:rsidRPr="00604289" w:rsidRDefault="000D2527" w:rsidP="000D2527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</w:pPr>
      <w:r w:rsidRPr="00604289">
        <w:rPr>
          <w:rFonts w:ascii="Bahnschrift" w:hAnsi="Bahnschrift" w:cstheme="minorHAnsi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39296" behindDoc="1" locked="0" layoutInCell="1" allowOverlap="1" wp14:anchorId="0F7066CA" wp14:editId="31ADD1DE">
            <wp:simplePos x="0" y="0"/>
            <wp:positionH relativeFrom="margin">
              <wp:posOffset>777553</wp:posOffset>
            </wp:positionH>
            <wp:positionV relativeFrom="paragraph">
              <wp:posOffset>608330</wp:posOffset>
            </wp:positionV>
            <wp:extent cx="5337545" cy="289560"/>
            <wp:effectExtent l="0" t="0" r="0" b="0"/>
            <wp:wrapNone/>
            <wp:docPr id="156" name="Gráfico 156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545" cy="289560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4AA" w:rsidRPr="00604289">
        <w:rPr>
          <w:rFonts w:ascii="Bahnschrift" w:eastAsiaTheme="majorEastAsia" w:hAnsi="Bahnschrift" w:cstheme="minorHAnsi"/>
          <w:sz w:val="72"/>
          <w:szCs w:val="72"/>
          <w:lang w:val="pt-BR"/>
        </w:rPr>
        <w:t xml:space="preserve"> </w:t>
      </w:r>
      <w:r w:rsidR="006434AA" w:rsidRPr="00604289">
        <w:rPr>
          <w:rFonts w:ascii="Bahnschrift" w:eastAsiaTheme="majorEastAsia" w:hAnsi="Bahnschrift" w:cstheme="minorHAnsi"/>
          <w:b/>
          <w:bCs/>
          <w:sz w:val="56"/>
          <w:szCs w:val="56"/>
          <w:lang w:val="pt-BR"/>
        </w:rPr>
        <w:t>| LINHA 15-PRATA | MONOTRILHO |</w:t>
      </w:r>
    </w:p>
    <w:p w14:paraId="13E79D1E" w14:textId="03A849F9" w:rsidR="000D2527" w:rsidRPr="00604289" w:rsidRDefault="000D2527" w:rsidP="000D2527">
      <w:pPr>
        <w:spacing w:after="600"/>
        <w:ind w:right="-57"/>
        <w:jc w:val="center"/>
        <w:rPr>
          <w:rFonts w:ascii="Bahnschrift" w:hAnsi="Bahnschrift" w:cstheme="minorHAnsi"/>
          <w:b/>
          <w:sz w:val="40"/>
          <w:szCs w:val="40"/>
        </w:rPr>
      </w:pPr>
      <w:r w:rsidRPr="00604289">
        <w:rPr>
          <w:rFonts w:ascii="Bahnschrift" w:hAnsi="Bahnschrift" w:cstheme="minorHAnsi"/>
          <w:b/>
          <w:color w:val="211F1F"/>
          <w:sz w:val="40"/>
          <w:szCs w:val="40"/>
        </w:rPr>
        <w:t xml:space="preserve">Implantação do Empreendimento </w:t>
      </w:r>
      <w:r w:rsidRPr="00604289">
        <w:rPr>
          <w:rFonts w:ascii="Bahnschrift" w:hAnsi="Bahnschrift" w:cstheme="minorHAnsi"/>
          <w:b/>
          <w:color w:val="211F1F"/>
          <w:sz w:val="40"/>
          <w:szCs w:val="40"/>
        </w:rPr>
        <w:br/>
      </w:r>
      <w:r w:rsidR="00BC4413" w:rsidRPr="00604289">
        <w:rPr>
          <w:rFonts w:ascii="Bahnschrift" w:hAnsi="Bahnschrift" w:cstheme="minorHAnsi"/>
          <w:b/>
          <w:color w:val="211F1F"/>
          <w:sz w:val="40"/>
          <w:szCs w:val="40"/>
        </w:rPr>
        <w:t>Trecho Ipiranga – Jacu-Pêssego</w:t>
      </w:r>
    </w:p>
    <w:p w14:paraId="378353CD" w14:textId="77777777" w:rsidR="000D2527" w:rsidRPr="00604289" w:rsidRDefault="000D2527" w:rsidP="000D2527">
      <w:pPr>
        <w:spacing w:before="4"/>
        <w:rPr>
          <w:rFonts w:ascii="Bahnschrift" w:hAnsi="Bahnschrift" w:cstheme="minorHAnsi"/>
          <w:b/>
          <w:sz w:val="3"/>
        </w:rPr>
      </w:pPr>
    </w:p>
    <w:tbl>
      <w:tblPr>
        <w:tblStyle w:val="Tabelacomgrade"/>
        <w:tblW w:w="10617" w:type="dxa"/>
        <w:jc w:val="center"/>
        <w:tblBorders>
          <w:top w:val="single" w:sz="12" w:space="0" w:color="3F3F3F" w:themeColor="accent6" w:themeShade="80"/>
          <w:left w:val="single" w:sz="12" w:space="0" w:color="3F3F3F" w:themeColor="accent6" w:themeShade="80"/>
          <w:bottom w:val="single" w:sz="12" w:space="0" w:color="3F3F3F" w:themeColor="accent6" w:themeShade="80"/>
          <w:right w:val="single" w:sz="12" w:space="0" w:color="3F3F3F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3119"/>
        <w:gridCol w:w="2410"/>
        <w:gridCol w:w="2664"/>
      </w:tblGrid>
      <w:tr w:rsidR="00500112" w:rsidRPr="00604289" w14:paraId="2242A3D7" w14:textId="77777777" w:rsidTr="00721644">
        <w:trPr>
          <w:trHeight w:val="1644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00F524C4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003F7294" wp14:editId="1D1B495F">
                  <wp:extent cx="622935" cy="627776"/>
                  <wp:effectExtent l="0" t="0" r="5715" b="1270"/>
                  <wp:docPr id="157" name="image15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15.png" descr="Ícone&#10;&#10;Descrição gerada automaticamente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7902B06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3ADA7E6E" wp14:editId="267231AA">
                  <wp:extent cx="632365" cy="687122"/>
                  <wp:effectExtent l="0" t="0" r="0" b="0"/>
                  <wp:docPr id="158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6.png" descr="Ícone&#10;&#10;Descrição gerada automaticamente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26" b="11413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0CF6B62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564C35E9" wp14:editId="2F9C9E50">
                  <wp:extent cx="678111" cy="791845"/>
                  <wp:effectExtent l="0" t="0" r="8255" b="8255"/>
                  <wp:docPr id="159" name="image17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17.png" descr="Ícone&#10;&#10;Descrição gerada automaticamente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0576A9D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noProof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2448A38C" wp14:editId="11B6EE2E">
                  <wp:extent cx="646961" cy="756000"/>
                  <wp:effectExtent l="0" t="0" r="1270" b="6350"/>
                  <wp:docPr id="160" name="Imagem 160" descr="Desenho de um círcul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m 160" descr="Desenho de um círculo&#10;&#10;Descrição gerada automaticamente com confiança média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61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12" w:rsidRPr="00604289" w14:paraId="7AF2A473" w14:textId="77777777" w:rsidTr="00721644">
        <w:trPr>
          <w:trHeight w:val="102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71942F65" w14:textId="41A4AC3D" w:rsidR="00500112" w:rsidRPr="00604289" w:rsidRDefault="0028659C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19</w:t>
            </w:r>
            <w:r w:rsidR="00500112"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,1 km</w:t>
            </w:r>
          </w:p>
          <w:p w14:paraId="5CEB20B0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Extensão Operacional</w:t>
            </w:r>
          </w:p>
          <w:p w14:paraId="4351E876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84FDF9E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21,1 km</w:t>
            </w:r>
          </w:p>
          <w:p w14:paraId="6B4287B0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Extensão de Implantação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5C5C3A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14</w:t>
            </w:r>
          </w:p>
          <w:p w14:paraId="5C4B0F7C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Estações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69DEFF9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2</w:t>
            </w:r>
          </w:p>
          <w:p w14:paraId="340BFAD3" w14:textId="5EC71EE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Pátio</w:t>
            </w:r>
            <w:r w:rsidR="00E94B07" w:rsidRPr="00604289">
              <w:rPr>
                <w:rFonts w:ascii="Bahnschrift" w:hAnsi="Bahnschrift" w:cstheme="minorHAnsi"/>
                <w:b/>
                <w:bCs/>
                <w:lang w:val="pt-BR"/>
              </w:rPr>
              <w:t>s</w:t>
            </w:r>
          </w:p>
        </w:tc>
      </w:tr>
      <w:tr w:rsidR="00500112" w:rsidRPr="00604289" w14:paraId="42458656" w14:textId="77777777" w:rsidTr="00721644">
        <w:trPr>
          <w:trHeight w:val="68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499BBF92" w14:textId="53F96043" w:rsidR="00500112" w:rsidRPr="00604289" w:rsidRDefault="007848A9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7111E2D" w14:textId="01705B54" w:rsidR="00500112" w:rsidRPr="00604289" w:rsidRDefault="007848A9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BF91E4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5E4CC73F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</w:tr>
    </w:tbl>
    <w:p w14:paraId="7F021B8C" w14:textId="77777777" w:rsidR="000D2527" w:rsidRPr="00604289" w:rsidRDefault="000D2527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1A5584BC" w14:textId="77777777" w:rsidR="00721644" w:rsidRPr="00604289" w:rsidRDefault="00721644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27DADCF9" w14:textId="77777777" w:rsidR="000D2527" w:rsidRPr="00604289" w:rsidRDefault="000D2527" w:rsidP="00721644">
      <w:pPr>
        <w:rPr>
          <w:rFonts w:ascii="Bahnschrift" w:hAnsi="Bahnschrift" w:cstheme="minorHAnsi"/>
          <w:lang w:val="pt-BR"/>
        </w:rPr>
      </w:pPr>
    </w:p>
    <w:p w14:paraId="125C0930" w14:textId="678749DA" w:rsidR="000D2527" w:rsidRDefault="0004470C" w:rsidP="000D2527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4C292B9A" wp14:editId="07949E29">
            <wp:extent cx="6742706" cy="2414905"/>
            <wp:effectExtent l="0" t="0" r="1270" b="4445"/>
            <wp:docPr id="225" name="Image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m 225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971" cy="241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29E9" w14:textId="77777777" w:rsidR="000D2527" w:rsidRDefault="000D2527" w:rsidP="000D2527">
      <w:pPr>
        <w:rPr>
          <w:lang w:val="pt-BR"/>
        </w:rPr>
      </w:pPr>
    </w:p>
    <w:p w14:paraId="7929C7AD" w14:textId="77777777" w:rsidR="000D2527" w:rsidRDefault="000D2527" w:rsidP="000D2527">
      <w:pPr>
        <w:rPr>
          <w:lang w:val="pt-BR"/>
        </w:rPr>
      </w:pPr>
    </w:p>
    <w:p w14:paraId="52DE37C0" w14:textId="77777777" w:rsidR="000D2527" w:rsidRDefault="000D2527" w:rsidP="000D2527">
      <w:pPr>
        <w:rPr>
          <w:lang w:val="pt-BR"/>
        </w:rPr>
      </w:pPr>
    </w:p>
    <w:p w14:paraId="320D9CFD" w14:textId="77777777" w:rsidR="000D2527" w:rsidRDefault="000D2527" w:rsidP="000D2527">
      <w:pPr>
        <w:rPr>
          <w:lang w:val="pt-BR"/>
        </w:rPr>
      </w:pPr>
    </w:p>
    <w:p w14:paraId="4F4C6063" w14:textId="77777777" w:rsidR="000D2527" w:rsidRDefault="000D2527" w:rsidP="000D2527">
      <w:pPr>
        <w:rPr>
          <w:lang w:val="pt-BR"/>
        </w:rPr>
        <w:sectPr w:rsidR="000D2527" w:rsidSect="00721DFE">
          <w:headerReference w:type="default" r:id="rId6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38A89F0" w14:textId="0203BF3C" w:rsidR="00D740AC" w:rsidRDefault="00D740AC" w:rsidP="00D740AC">
      <w:pPr>
        <w:rPr>
          <w:lang w:val="pt-BR"/>
        </w:rPr>
      </w:pPr>
    </w:p>
    <w:p w14:paraId="64CC249B" w14:textId="06A536EA" w:rsidR="00DB1AD6" w:rsidRDefault="00DB1AD6" w:rsidP="00D740AC">
      <w:pPr>
        <w:rPr>
          <w:lang w:val="pt-BR"/>
        </w:rPr>
      </w:pPr>
    </w:p>
    <w:p w14:paraId="2A064DC5" w14:textId="77777777" w:rsidR="009A171B" w:rsidRDefault="009A171B" w:rsidP="00D740AC">
      <w:pPr>
        <w:rPr>
          <w:lang w:val="pt-BR"/>
        </w:rPr>
      </w:pPr>
    </w:p>
    <w:p w14:paraId="0B386902" w14:textId="77777777" w:rsidR="00DB1AD6" w:rsidRDefault="00DB1AD6" w:rsidP="00D740A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D740AC" w14:paraId="7691190A" w14:textId="77777777" w:rsidTr="003F0761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24DABCFE" w14:textId="46F6DB8F" w:rsidR="00D740AC" w:rsidRPr="002D2228" w:rsidRDefault="00851E42" w:rsidP="005B44A1">
            <w:pPr>
              <w:pStyle w:val="TableParagraph"/>
              <w:spacing w:line="220" w:lineRule="exact"/>
              <w:ind w:left="51"/>
              <w:rPr>
                <w:rFonts w:ascii="Times New Roman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 xml:space="preserve">TRECHO VILA PRUDENTE – JARDIM COLONIAL </w:t>
            </w:r>
            <w:r w:rsidRPr="002D2228">
              <w:rPr>
                <w:b/>
                <w:color w:val="005A9E"/>
                <w:sz w:val="20"/>
                <w:szCs w:val="20"/>
                <w:lang w:val="pt-BR"/>
              </w:rPr>
              <w:t>(em implantação)</w:t>
            </w:r>
          </w:p>
        </w:tc>
      </w:tr>
      <w:tr w:rsidR="00D740AC" w14:paraId="348D9023" w14:textId="77777777" w:rsidTr="00B21072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77A7A63" w14:textId="77777777" w:rsidR="00D740AC" w:rsidRDefault="00D740A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0B5F537" w14:textId="66B45FBC" w:rsidR="00D740AC" w:rsidRDefault="00412AD5" w:rsidP="003F0761">
            <w:pPr>
              <w:pStyle w:val="TableParagraph"/>
              <w:spacing w:before="21"/>
              <w:rPr>
                <w:b/>
                <w:color w:val="005A9E"/>
              </w:rPr>
            </w:pPr>
            <w:r w:rsidRPr="00412AD5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B0D7D34" wp14:editId="346AEBF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8407" cy="2772000"/>
                      <wp:effectExtent l="19050" t="19050" r="29845" b="28575"/>
                      <wp:wrapNone/>
                      <wp:docPr id="227" name="Conector reto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07" cy="2772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1B50C6" id="Conector reto 227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45pt" to=".8pt,2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F8D233D" w14:textId="77777777" w:rsidR="00D740AC" w:rsidRDefault="00D740A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D740AC" w14:paraId="3BFB78A2" w14:textId="77777777" w:rsidTr="009438FD">
        <w:trPr>
          <w:trHeight w:val="3798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AF018D8" w14:textId="77777777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possibilitará a conexão de bairros populosos, como São Mateus à região central da cidade de São Paulo por meio das novas integrações.</w:t>
            </w:r>
          </w:p>
          <w:p w14:paraId="67F61552" w14:textId="4DD140F3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sistema monotrilho reduz as desapropriações por estar em via elevada com suas vigas nos canteiros de avenidas. </w:t>
            </w:r>
            <w:r w:rsidR="007B5E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 implantação do sistema necessita de uma área menor para os acessos às estações.</w:t>
            </w:r>
          </w:p>
          <w:p w14:paraId="6AAFA0D6" w14:textId="669CD88F" w:rsidR="00D740AC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sistema é amigável ao meio ambiente, possui estruturas leves e delgadas, não emite gases por utilizar tração elétrica e emite baixo nível de ruído por utilizar pneus.</w:t>
            </w:r>
          </w:p>
        </w:tc>
        <w:tc>
          <w:tcPr>
            <w:tcW w:w="304" w:type="dxa"/>
            <w:vMerge/>
          </w:tcPr>
          <w:p w14:paraId="6EBA2A26" w14:textId="77777777" w:rsidR="00D740AC" w:rsidRPr="002D2228" w:rsidRDefault="00D740AC" w:rsidP="003F0761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ED81D6C" w14:textId="77777777" w:rsidR="00987C3C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2691D38F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Passagem livre entre os carros;</w:t>
            </w:r>
          </w:p>
          <w:p w14:paraId="436DD40A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de sinalização e controle tipo CBTC, que permite a redução nos intervalos entre os trens;</w:t>
            </w:r>
          </w:p>
          <w:p w14:paraId="676C5B39" w14:textId="77777777" w:rsidR="00987C3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no embarque e desembarque aumentando a segurança dos passageiros;</w:t>
            </w:r>
          </w:p>
          <w:p w14:paraId="0DB6E1A7" w14:textId="42F48082" w:rsidR="00D740AC" w:rsidRPr="002D2228" w:rsidRDefault="00987C3C" w:rsidP="00987C3C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</w:t>
            </w:r>
          </w:p>
        </w:tc>
      </w:tr>
      <w:tr w:rsidR="00D740AC" w14:paraId="428E3E86" w14:textId="77777777" w:rsidTr="00B21072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94FB98E" w14:textId="261A34C3" w:rsidR="00D740AC" w:rsidRDefault="00D740AC" w:rsidP="00B21072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D740AC" w14:paraId="350259FA" w14:textId="77777777" w:rsidTr="009438FD">
        <w:trPr>
          <w:trHeight w:val="2041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B5A5C7E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Poluentes atmosféricos: 182 toneladas por ano;</w:t>
            </w:r>
          </w:p>
          <w:p w14:paraId="149B1FAC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Gases de efeito estufa: 20.806 toneladas por ano;</w:t>
            </w:r>
          </w:p>
          <w:p w14:paraId="1E1AD16B" w14:textId="77777777" w:rsidR="000451F5" w:rsidRPr="000451F5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lang w:val="pt-BR"/>
              </w:rPr>
            </w:pPr>
            <w:r w:rsidRPr="000451F5">
              <w:rPr>
                <w:lang w:val="pt-BR"/>
              </w:rPr>
              <w:t>Consumo de combustível: 9,49 milhões de litros por ano;</w:t>
            </w:r>
          </w:p>
          <w:p w14:paraId="1239230D" w14:textId="05E0B7BD" w:rsidR="00D740AC" w:rsidRPr="002D2228" w:rsidRDefault="000451F5" w:rsidP="000451F5">
            <w:pPr>
              <w:pStyle w:val="TableParagraph"/>
              <w:numPr>
                <w:ilvl w:val="0"/>
                <w:numId w:val="22"/>
              </w:numPr>
              <w:spacing w:before="181"/>
              <w:ind w:right="213"/>
              <w:jc w:val="both"/>
              <w:rPr>
                <w:rFonts w:ascii="Times New Roman"/>
                <w:lang w:val="pt-BR"/>
              </w:rPr>
            </w:pPr>
            <w:r w:rsidRPr="000451F5">
              <w:rPr>
                <w:lang w:val="pt-BR"/>
              </w:rPr>
              <w:t>Diminuição de 34 minutos no tempo de viagem entre São Mateus até a Região Central.</w:t>
            </w:r>
          </w:p>
        </w:tc>
      </w:tr>
    </w:tbl>
    <w:p w14:paraId="6300CE6C" w14:textId="10B6323B" w:rsidR="00460F3C" w:rsidRPr="00460F3C" w:rsidRDefault="00460F3C" w:rsidP="00460F3C">
      <w:pPr>
        <w:jc w:val="right"/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3C25F7">
        <w:rPr>
          <w:sz w:val="16"/>
          <w:szCs w:val="16"/>
          <w:lang w:val="pt-BR"/>
        </w:rPr>
        <w:t>Janeiro</w:t>
      </w:r>
      <w:r w:rsidRPr="00460F3C">
        <w:rPr>
          <w:sz w:val="16"/>
          <w:szCs w:val="16"/>
          <w:lang w:val="pt-BR"/>
        </w:rPr>
        <w:t xml:space="preserve"> de 202</w:t>
      </w:r>
      <w:r w:rsidR="003C25F7">
        <w:rPr>
          <w:sz w:val="16"/>
          <w:szCs w:val="16"/>
          <w:lang w:val="pt-BR"/>
        </w:rPr>
        <w:t>4</w:t>
      </w:r>
    </w:p>
    <w:p w14:paraId="30FBFF98" w14:textId="77777777" w:rsidR="00460F3C" w:rsidRPr="00460F3C" w:rsidRDefault="00460F3C" w:rsidP="00460F3C">
      <w:pPr>
        <w:rPr>
          <w:sz w:val="16"/>
          <w:szCs w:val="16"/>
          <w:lang w:val="pt-BR"/>
        </w:rPr>
      </w:pPr>
    </w:p>
    <w:p w14:paraId="5F406CE0" w14:textId="77777777" w:rsidR="00D740AC" w:rsidRDefault="00D740AC" w:rsidP="00460F3C">
      <w:pPr>
        <w:rPr>
          <w:lang w:val="pt-BR"/>
        </w:rPr>
      </w:pPr>
    </w:p>
    <w:p w14:paraId="401AA4EF" w14:textId="77777777" w:rsidR="000D2527" w:rsidRDefault="000D2527" w:rsidP="000D2527">
      <w:pPr>
        <w:rPr>
          <w:lang w:val="pt-BR"/>
        </w:rPr>
      </w:pPr>
    </w:p>
    <w:p w14:paraId="65038278" w14:textId="77777777" w:rsidR="000D2527" w:rsidRDefault="000D2527" w:rsidP="000D2527">
      <w:pPr>
        <w:rPr>
          <w:lang w:val="pt-BR"/>
        </w:rPr>
      </w:pPr>
    </w:p>
    <w:p w14:paraId="52B13426" w14:textId="77777777" w:rsidR="000D2527" w:rsidRDefault="000D2527" w:rsidP="000D2527">
      <w:pPr>
        <w:rPr>
          <w:lang w:val="pt-BR"/>
        </w:rPr>
      </w:pPr>
    </w:p>
    <w:p w14:paraId="732A67A0" w14:textId="77777777" w:rsidR="000D2527" w:rsidRDefault="000D2527" w:rsidP="000D2527">
      <w:pPr>
        <w:rPr>
          <w:lang w:val="pt-BR"/>
        </w:rPr>
      </w:pPr>
    </w:p>
    <w:p w14:paraId="3CD64C74" w14:textId="77777777" w:rsidR="000D2527" w:rsidRDefault="000D2527" w:rsidP="000D2527">
      <w:pPr>
        <w:rPr>
          <w:lang w:val="pt-BR"/>
        </w:rPr>
      </w:pPr>
    </w:p>
    <w:p w14:paraId="043FC434" w14:textId="77777777" w:rsidR="000D2527" w:rsidRDefault="000D2527" w:rsidP="000D2527">
      <w:pPr>
        <w:rPr>
          <w:lang w:val="pt-BR"/>
        </w:rPr>
      </w:pPr>
    </w:p>
    <w:p w14:paraId="21113CD1" w14:textId="77777777" w:rsidR="000D2527" w:rsidRDefault="000D2527" w:rsidP="000D2527">
      <w:pPr>
        <w:rPr>
          <w:lang w:val="pt-BR"/>
        </w:rPr>
      </w:pPr>
    </w:p>
    <w:p w14:paraId="2D56D5F9" w14:textId="77777777" w:rsidR="000D2527" w:rsidRDefault="000D2527" w:rsidP="000D2527">
      <w:pPr>
        <w:rPr>
          <w:lang w:val="pt-BR"/>
        </w:rPr>
      </w:pPr>
    </w:p>
    <w:p w14:paraId="775B8633" w14:textId="77777777" w:rsidR="000D2527" w:rsidRDefault="000D2527" w:rsidP="000D2527">
      <w:pPr>
        <w:rPr>
          <w:lang w:val="pt-BR"/>
        </w:rPr>
      </w:pPr>
    </w:p>
    <w:p w14:paraId="0D383D14" w14:textId="77777777" w:rsidR="000D2527" w:rsidRDefault="000D2527" w:rsidP="000D2527">
      <w:pPr>
        <w:rPr>
          <w:lang w:val="pt-BR"/>
        </w:rPr>
      </w:pPr>
    </w:p>
    <w:p w14:paraId="418BE721" w14:textId="77777777" w:rsidR="000D2527" w:rsidRDefault="000D2527" w:rsidP="000D2527">
      <w:pPr>
        <w:rPr>
          <w:lang w:val="pt-BR"/>
        </w:rPr>
      </w:pPr>
    </w:p>
    <w:p w14:paraId="2F2EC60A" w14:textId="77777777" w:rsidR="000D2527" w:rsidRDefault="000D2527" w:rsidP="000D2527">
      <w:pPr>
        <w:rPr>
          <w:lang w:val="pt-BR"/>
        </w:rPr>
      </w:pPr>
    </w:p>
    <w:p w14:paraId="30703A70" w14:textId="77777777" w:rsidR="000D2527" w:rsidRDefault="000D2527" w:rsidP="000D2527">
      <w:pPr>
        <w:rPr>
          <w:lang w:val="pt-BR"/>
        </w:rPr>
      </w:pPr>
    </w:p>
    <w:p w14:paraId="5C7E9521" w14:textId="77777777" w:rsidR="000D2527" w:rsidRDefault="000D2527" w:rsidP="000D2527">
      <w:pPr>
        <w:rPr>
          <w:lang w:val="pt-BR"/>
        </w:rPr>
      </w:pPr>
    </w:p>
    <w:p w14:paraId="7F2C06E6" w14:textId="77777777" w:rsidR="000D2527" w:rsidRDefault="000D2527" w:rsidP="000D2527">
      <w:pPr>
        <w:rPr>
          <w:lang w:val="pt-BR"/>
        </w:rPr>
      </w:pPr>
    </w:p>
    <w:p w14:paraId="5711A5AE" w14:textId="77777777" w:rsidR="000D2527" w:rsidRDefault="000D2527" w:rsidP="000D2527">
      <w:pPr>
        <w:rPr>
          <w:lang w:val="pt-BR"/>
        </w:rPr>
      </w:pPr>
    </w:p>
    <w:p w14:paraId="5B0DF56D" w14:textId="77777777" w:rsidR="000D2527" w:rsidRDefault="000D2527" w:rsidP="000D2527">
      <w:pPr>
        <w:rPr>
          <w:lang w:val="pt-BR"/>
        </w:rPr>
      </w:pPr>
    </w:p>
    <w:p w14:paraId="418D420C" w14:textId="77777777" w:rsidR="000D2527" w:rsidRDefault="000D2527" w:rsidP="000D2527">
      <w:pPr>
        <w:rPr>
          <w:lang w:val="pt-BR"/>
        </w:rPr>
      </w:pPr>
    </w:p>
    <w:p w14:paraId="632B8BF7" w14:textId="77777777" w:rsidR="000D2527" w:rsidRDefault="000D2527" w:rsidP="000D2527">
      <w:pPr>
        <w:rPr>
          <w:lang w:val="pt-BR"/>
        </w:rPr>
      </w:pPr>
    </w:p>
    <w:p w14:paraId="18A5791F" w14:textId="77777777" w:rsidR="000D2527" w:rsidRDefault="000D2527" w:rsidP="000D2527">
      <w:pPr>
        <w:rPr>
          <w:lang w:val="pt-BR"/>
        </w:rPr>
        <w:sectPr w:rsidR="000D2527" w:rsidSect="001D7A15">
          <w:headerReference w:type="default" r:id="rId6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510B163" w14:textId="0E211579" w:rsidR="007A5DB2" w:rsidRDefault="007A5DB2" w:rsidP="007A5DB2">
      <w:pPr>
        <w:rPr>
          <w:lang w:val="pt-BR"/>
        </w:rPr>
      </w:pPr>
    </w:p>
    <w:p w14:paraId="264168B9" w14:textId="365B49AA" w:rsidR="00DB1AD6" w:rsidRDefault="00DB1AD6" w:rsidP="007A5DB2">
      <w:pPr>
        <w:rPr>
          <w:lang w:val="pt-BR"/>
        </w:rPr>
      </w:pPr>
    </w:p>
    <w:p w14:paraId="75C51821" w14:textId="77777777" w:rsidR="009A171B" w:rsidRDefault="009A171B" w:rsidP="007A5DB2">
      <w:pPr>
        <w:rPr>
          <w:lang w:val="pt-BR"/>
        </w:rPr>
      </w:pPr>
    </w:p>
    <w:p w14:paraId="74288CCE" w14:textId="77777777" w:rsidR="00915003" w:rsidRDefault="00915003" w:rsidP="00915003">
      <w:pPr>
        <w:rPr>
          <w:lang w:val="pt-BR"/>
        </w:rPr>
      </w:pPr>
    </w:p>
    <w:tbl>
      <w:tblPr>
        <w:tblStyle w:val="TableNormal"/>
        <w:tblW w:w="10488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284"/>
        <w:gridCol w:w="5102"/>
      </w:tblGrid>
      <w:tr w:rsidR="00B87FD4" w:rsidRPr="00B87FD4" w14:paraId="2FA63014" w14:textId="77777777" w:rsidTr="00B87FD4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AEAA8E" w14:textId="5A6A9454" w:rsidR="00915003" w:rsidRPr="00B87FD4" w:rsidRDefault="005C4FC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sz w:val="24"/>
                <w:lang w:val="pt-BR"/>
              </w:rPr>
              <w:t>Estação Boa Esperança</w:t>
            </w:r>
          </w:p>
        </w:tc>
        <w:tc>
          <w:tcPr>
            <w:tcW w:w="284" w:type="dxa"/>
          </w:tcPr>
          <w:p w14:paraId="11D1DCD6" w14:textId="501EF416" w:rsidR="00915003" w:rsidRPr="00B87FD4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324E638" wp14:editId="2F9CBB8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0" cy="2592000"/>
                      <wp:effectExtent l="0" t="0" r="38100" b="37465"/>
                      <wp:wrapNone/>
                      <wp:docPr id="5" name="Conector re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C3F27B" id="Conector reto 5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.6pt" to="6.7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/eqgQ9kAAAAH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11A9A7" w14:textId="39ECA3F4" w:rsidR="00915003" w:rsidRPr="00B87FD4" w:rsidRDefault="001632CC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sz w:val="24"/>
                <w:lang w:val="pt-BR"/>
              </w:rPr>
              <w:t>Estação Jacu-Pêssego</w:t>
            </w:r>
          </w:p>
        </w:tc>
      </w:tr>
      <w:tr w:rsidR="00B87FD4" w:rsidRPr="00B87FD4" w14:paraId="1EE4C5C5" w14:textId="77777777" w:rsidTr="007E20D8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58F42E3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3405CD37" w14:textId="2C1F15D1" w:rsidR="00915003" w:rsidRPr="00B87FD4" w:rsidRDefault="00F42D47" w:rsidP="00CF041F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3F94C6FF" wp14:editId="1F36E1A9">
                  <wp:extent cx="3060000" cy="1980000"/>
                  <wp:effectExtent l="57150" t="57150" r="45720" b="58420"/>
                  <wp:docPr id="70467959" name="Imagem 704679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7959" name="Imagem 70467959"/>
                          <pic:cNvPicPr preferRelativeResize="0"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D9E8D26" w14:textId="3EDD7003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699C04D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373071D" w14:textId="78997D27" w:rsidR="00915003" w:rsidRPr="00B87FD4" w:rsidRDefault="00F42D47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336327E6" wp14:editId="426D46CC">
                  <wp:extent cx="3060000" cy="1980000"/>
                  <wp:effectExtent l="57150" t="57150" r="45720" b="58420"/>
                  <wp:docPr id="684909343" name="Imagem 684909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09343" name="Imagem 684909343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26EF139B" w14:textId="77777777" w:rsidTr="00B87FD4">
        <w:trPr>
          <w:trHeight w:val="567"/>
        </w:trPr>
        <w:tc>
          <w:tcPr>
            <w:tcW w:w="5102" w:type="dxa"/>
            <w:tcBorders>
              <w:top w:val="single" w:sz="6" w:space="0" w:color="auto"/>
            </w:tcBorders>
          </w:tcPr>
          <w:p w14:paraId="4983CF23" w14:textId="394B0364" w:rsidR="00915003" w:rsidRPr="00B87FD4" w:rsidRDefault="00887DB7" w:rsidP="00707B1D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887DB7">
              <w:rPr>
                <w:sz w:val="16"/>
                <w:szCs w:val="16"/>
                <w:lang w:val="pt-BR"/>
              </w:rPr>
              <w:t>Obra Civil – estacões do Corpo da Estação concluídos.</w:t>
            </w:r>
          </w:p>
        </w:tc>
        <w:tc>
          <w:tcPr>
            <w:tcW w:w="284" w:type="dxa"/>
          </w:tcPr>
          <w:p w14:paraId="60AE50DF" w14:textId="2DB7CF9F" w:rsidR="00915003" w:rsidRPr="00B87FD4" w:rsidRDefault="00915003" w:rsidP="00CF041F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A616F14" w14:textId="7BDE4AA3" w:rsidR="00915003" w:rsidRPr="00B87FD4" w:rsidRDefault="00AF7598" w:rsidP="002F04D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F7598">
              <w:rPr>
                <w:sz w:val="16"/>
                <w:szCs w:val="16"/>
                <w:lang w:val="pt-BR"/>
              </w:rPr>
              <w:t>Obra Civil – em execução a cravação dos perfis metálicos da fundação do Edifício Técnico Operacional e Acesso Sul.</w:t>
            </w:r>
          </w:p>
        </w:tc>
      </w:tr>
      <w:tr w:rsidR="00B87FD4" w:rsidRPr="00B87FD4" w14:paraId="45C31414" w14:textId="77777777" w:rsidTr="005E4DFD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CFE3C5" w14:textId="601195A5" w:rsidR="00915003" w:rsidRPr="00B87FD4" w:rsidRDefault="002F3F33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B87FD4">
              <w:rPr>
                <w:b/>
                <w:sz w:val="24"/>
              </w:rPr>
              <w:t>Pátio Ragueb Chohfi</w:t>
            </w:r>
          </w:p>
        </w:tc>
        <w:tc>
          <w:tcPr>
            <w:tcW w:w="284" w:type="dxa"/>
            <w:tcBorders>
              <w:left w:val="nil"/>
            </w:tcBorders>
          </w:tcPr>
          <w:p w14:paraId="0E61DAD4" w14:textId="02C51042" w:rsidR="00915003" w:rsidRPr="00B87FD4" w:rsidRDefault="00611C4E" w:rsidP="00611C4E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92256A9" wp14:editId="689C2C14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19685</wp:posOffset>
                      </wp:positionV>
                      <wp:extent cx="0" cy="2592000"/>
                      <wp:effectExtent l="0" t="0" r="38100" b="37465"/>
                      <wp:wrapNone/>
                      <wp:docPr id="76" name="Conector re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9211BC" id="Conector reto 7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.55pt" to="6.75pt,2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BIGn5t2AAAAAc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4BDD2" w14:textId="0A4E02FA" w:rsidR="00915003" w:rsidRPr="00B87FD4" w:rsidRDefault="008778E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B87FD4">
              <w:rPr>
                <w:b/>
                <w:sz w:val="24"/>
              </w:rPr>
              <w:t>Estação Ipiranga</w:t>
            </w:r>
          </w:p>
        </w:tc>
      </w:tr>
      <w:tr w:rsidR="00B87FD4" w:rsidRPr="00B87FD4" w14:paraId="460B51E7" w14:textId="77777777" w:rsidTr="007E20D8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7E62798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389D461" w14:textId="77777777" w:rsidR="00915003" w:rsidRPr="00B87FD4" w:rsidRDefault="00915003" w:rsidP="00CF041F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496DD5D6" wp14:editId="26617630">
                  <wp:extent cx="3060000" cy="1980000"/>
                  <wp:effectExtent l="57150" t="57150" r="45720" b="58420"/>
                  <wp:docPr id="81" name="image23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23.jpeg"/>
                          <pic:cNvPicPr preferRelativeResize="0"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9A53EC4" w14:textId="59CF5A39" w:rsidR="00915003" w:rsidRPr="00B87FD4" w:rsidRDefault="00915003" w:rsidP="005C66A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</w:tcPr>
          <w:p w14:paraId="3365C184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1BDB666" w14:textId="6979A234" w:rsidR="00915003" w:rsidRPr="00B87FD4" w:rsidRDefault="002C5B14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7A508120" wp14:editId="034FD0F6">
                  <wp:extent cx="3060000" cy="1980000"/>
                  <wp:effectExtent l="57150" t="57150" r="45720" b="58420"/>
                  <wp:docPr id="360123013" name="Imagem 3601230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23013" name="Imagem 360123013"/>
                          <pic:cNvPicPr preferRelativeResize="0"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3E5F656B" w14:textId="77777777" w:rsidTr="005E4DFD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B51E582" w14:textId="54494656" w:rsidR="00915003" w:rsidRPr="00B87FD4" w:rsidRDefault="00321847" w:rsidP="00CF041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21847">
              <w:rPr>
                <w:sz w:val="16"/>
                <w:szCs w:val="16"/>
                <w:lang w:val="pt-BR"/>
              </w:rPr>
              <w:t>Obra Civil – execução das estacas dos blocos do Pátio.</w:t>
            </w:r>
          </w:p>
        </w:tc>
        <w:tc>
          <w:tcPr>
            <w:tcW w:w="284" w:type="dxa"/>
          </w:tcPr>
          <w:p w14:paraId="4FDE76DB" w14:textId="27C72C7F" w:rsidR="00915003" w:rsidRPr="00B87FD4" w:rsidRDefault="00915003" w:rsidP="00CF041F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2482861A" w14:textId="4D4E7E9C" w:rsidR="00915003" w:rsidRPr="00B87FD4" w:rsidRDefault="00DA2EE1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A2EE1">
              <w:rPr>
                <w:sz w:val="16"/>
                <w:szCs w:val="16"/>
                <w:lang w:val="pt-BR"/>
              </w:rPr>
              <w:t>Obra Civil – montagem do canteiro de obras.</w:t>
            </w:r>
          </w:p>
        </w:tc>
      </w:tr>
      <w:tr w:rsidR="00B87FD4" w:rsidRPr="00B87FD4" w14:paraId="5EDC90A0" w14:textId="77777777" w:rsidTr="00C6072C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C288C5" w14:textId="646974EA" w:rsidR="00915003" w:rsidRPr="009F3875" w:rsidRDefault="00FB5459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lang w:val="pt-BR"/>
              </w:rPr>
              <w:t>Trecho de Via – Jd. Colonial (exclusive) – Jacu-Pêssego</w:t>
            </w:r>
          </w:p>
        </w:tc>
        <w:tc>
          <w:tcPr>
            <w:tcW w:w="284" w:type="dxa"/>
            <w:tcBorders>
              <w:left w:val="nil"/>
            </w:tcBorders>
          </w:tcPr>
          <w:p w14:paraId="7E05D1AB" w14:textId="5CC31D7F" w:rsidR="00915003" w:rsidRPr="009F3875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F0A33D5" wp14:editId="504D71F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22225</wp:posOffset>
                      </wp:positionV>
                      <wp:extent cx="0" cy="2592000"/>
                      <wp:effectExtent l="0" t="0" r="38100" b="37465"/>
                      <wp:wrapNone/>
                      <wp:docPr id="77" name="Conector re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F085F" id="Conector reto 7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pt,1.75pt" to="7.3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hPMSU9kAAAAH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4980BC" w14:textId="4F155DBA" w:rsidR="00915003" w:rsidRPr="009F3875" w:rsidRDefault="00AF509F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lang w:val="pt-BR"/>
              </w:rPr>
              <w:t>Trecho de Via – Vila Prudente (exclusive) – Ipiranga</w:t>
            </w:r>
          </w:p>
        </w:tc>
      </w:tr>
      <w:tr w:rsidR="00B87FD4" w:rsidRPr="00B87FD4" w14:paraId="7FE38728" w14:textId="77777777" w:rsidTr="00C6072C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A52C48" w14:textId="77777777" w:rsidR="00915003" w:rsidRPr="009F3875" w:rsidRDefault="00915003" w:rsidP="000E63CF">
            <w:pPr>
              <w:pStyle w:val="TableParagraph"/>
              <w:spacing w:before="5"/>
              <w:jc w:val="center"/>
              <w:rPr>
                <w:b/>
                <w:sz w:val="3"/>
                <w:lang w:val="pt-BR"/>
              </w:rPr>
            </w:pPr>
          </w:p>
          <w:p w14:paraId="31A09E0C" w14:textId="00037557" w:rsidR="00915003" w:rsidRPr="00B87FD4" w:rsidRDefault="0025718A" w:rsidP="000E63CF">
            <w:pPr>
              <w:pStyle w:val="TableParagraph"/>
              <w:ind w:left="51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1FB942BB" wp14:editId="744A698A">
                  <wp:extent cx="3060000" cy="1980000"/>
                  <wp:effectExtent l="57150" t="57150" r="45720" b="58420"/>
                  <wp:docPr id="107288743" name="Imagem 107288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88743" name="Imagem 107288743"/>
                          <pic:cNvPicPr preferRelativeResize="0"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9DC0EAB" w14:textId="78C5F133" w:rsidR="00915003" w:rsidRPr="00B87FD4" w:rsidRDefault="00915003" w:rsidP="00CF041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2BADEF" w14:textId="77777777" w:rsidR="00915003" w:rsidRPr="00B87FD4" w:rsidRDefault="00915003" w:rsidP="00C65EFD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  <w:p w14:paraId="48BC6E62" w14:textId="1E50AE13" w:rsidR="00915003" w:rsidRPr="00B87FD4" w:rsidRDefault="0025718A" w:rsidP="00C65EFD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1832C12F" wp14:editId="5F430CE0">
                  <wp:extent cx="3060000" cy="1980000"/>
                  <wp:effectExtent l="57150" t="57150" r="45720" b="58420"/>
                  <wp:docPr id="1121978900" name="Imagem 1121978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978900" name="Imagem 1121978900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68F2E1D9" w14:textId="77777777" w:rsidTr="00C6072C">
        <w:trPr>
          <w:trHeight w:val="510"/>
        </w:trPr>
        <w:tc>
          <w:tcPr>
            <w:tcW w:w="510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6C4F667" w14:textId="6635AADA" w:rsidR="00915003" w:rsidRPr="00B87FD4" w:rsidRDefault="00F15783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15783">
              <w:rPr>
                <w:sz w:val="16"/>
                <w:szCs w:val="16"/>
                <w:lang w:val="pt-BR"/>
              </w:rPr>
              <w:t>Obra Civil – lançamento das vigas-guia da via elevada.</w:t>
            </w:r>
          </w:p>
        </w:tc>
        <w:tc>
          <w:tcPr>
            <w:tcW w:w="284" w:type="dxa"/>
            <w:tcBorders>
              <w:left w:val="nil"/>
            </w:tcBorders>
          </w:tcPr>
          <w:p w14:paraId="5D2DA469" w14:textId="77777777" w:rsidR="00915003" w:rsidRPr="00B87FD4" w:rsidRDefault="00915003" w:rsidP="00CF041F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3B092590" w14:textId="6BA97CD7" w:rsidR="00915003" w:rsidRPr="00B87FD4" w:rsidRDefault="00426A24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26A24">
              <w:rPr>
                <w:sz w:val="16"/>
                <w:szCs w:val="16"/>
                <w:lang w:val="pt-BR"/>
              </w:rPr>
              <w:t>Obra Civil – montagem da armação do bloco de fundação da via elevada.</w:t>
            </w:r>
          </w:p>
        </w:tc>
      </w:tr>
    </w:tbl>
    <w:p w14:paraId="7F75ADC0" w14:textId="77777777" w:rsidR="001D5E58" w:rsidRPr="00B87FD4" w:rsidRDefault="001D5E58" w:rsidP="007A5DB2">
      <w:pPr>
        <w:rPr>
          <w:lang w:val="pt-BR"/>
        </w:rPr>
      </w:pPr>
    </w:p>
    <w:p w14:paraId="012D5506" w14:textId="7555F85F" w:rsidR="009E629F" w:rsidRDefault="009E629F" w:rsidP="000D2527">
      <w:pPr>
        <w:rPr>
          <w:lang w:val="pt-BR"/>
        </w:rPr>
      </w:pPr>
    </w:p>
    <w:p w14:paraId="01CC26C5" w14:textId="7A99E70C" w:rsidR="000D2527" w:rsidRDefault="000D2527" w:rsidP="000D2527">
      <w:pPr>
        <w:rPr>
          <w:lang w:val="pt-BR"/>
        </w:rPr>
      </w:pPr>
    </w:p>
    <w:p w14:paraId="7E2DBD1E" w14:textId="77777777" w:rsidR="00D627D7" w:rsidRDefault="00D627D7" w:rsidP="000D2527">
      <w:pPr>
        <w:rPr>
          <w:lang w:val="pt-BR"/>
        </w:rPr>
      </w:pPr>
    </w:p>
    <w:p w14:paraId="1020EDD8" w14:textId="77777777" w:rsidR="00D627D7" w:rsidRDefault="00D627D7" w:rsidP="000D2527">
      <w:pPr>
        <w:rPr>
          <w:lang w:val="pt-BR"/>
        </w:rPr>
      </w:pPr>
    </w:p>
    <w:p w14:paraId="641F9A7D" w14:textId="77777777" w:rsidR="00D627D7" w:rsidRDefault="00D627D7" w:rsidP="000D2527">
      <w:pPr>
        <w:rPr>
          <w:lang w:val="pt-BR"/>
        </w:rPr>
      </w:pPr>
    </w:p>
    <w:p w14:paraId="53F759BF" w14:textId="77777777" w:rsidR="00D627D7" w:rsidRDefault="00D627D7" w:rsidP="00D627D7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D627D7" w14:paraId="5BA9D608" w14:textId="77777777" w:rsidTr="00830C82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AE12F" w14:textId="2C43B8A4" w:rsidR="00D627D7" w:rsidRPr="00830C82" w:rsidRDefault="00C23756" w:rsidP="00396F28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830C82">
              <w:rPr>
                <w:b/>
                <w:sz w:val="24"/>
                <w:lang w:val="pt-BR"/>
              </w:rPr>
              <w:t>Material Rodante</w:t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  <w:vAlign w:val="bottom"/>
          </w:tcPr>
          <w:p w14:paraId="14DD9807" w14:textId="221E4774" w:rsidR="00D627D7" w:rsidRPr="00C97ACC" w:rsidRDefault="00D627D7" w:rsidP="003459D3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14:paraId="141DF0C1" w14:textId="0701DF89" w:rsidR="00D627D7" w:rsidRPr="00C97ACC" w:rsidRDefault="00D627D7" w:rsidP="003459D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D627D7" w14:paraId="1E7E8B47" w14:textId="77777777" w:rsidTr="00A56081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D84DA68" w14:textId="77777777" w:rsidR="00D627D7" w:rsidRPr="00830C82" w:rsidRDefault="00D627D7" w:rsidP="003459D3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CBB9808" w14:textId="77777777" w:rsidR="00D627D7" w:rsidRPr="00830C82" w:rsidRDefault="00D627D7" w:rsidP="003459D3">
            <w:pPr>
              <w:pStyle w:val="TableParagraph"/>
              <w:jc w:val="center"/>
              <w:rPr>
                <w:sz w:val="20"/>
              </w:rPr>
            </w:pPr>
            <w:r w:rsidRPr="00830C82">
              <w:rPr>
                <w:noProof/>
                <w:sz w:val="20"/>
              </w:rPr>
              <w:drawing>
                <wp:inline distT="0" distB="0" distL="0" distR="0" wp14:anchorId="1C6F1BA9" wp14:editId="2C51EEB2">
                  <wp:extent cx="3060000" cy="1980000"/>
                  <wp:effectExtent l="57150" t="57150" r="45720" b="58420"/>
                  <wp:docPr id="30" name="Imagem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0"/>
                          <pic:cNvPicPr preferRelativeResize="0"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  <w:vAlign w:val="center"/>
          </w:tcPr>
          <w:p w14:paraId="13C432FE" w14:textId="7EA7FA17" w:rsidR="00D627D7" w:rsidRDefault="00656380" w:rsidP="003459D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57E196E" wp14:editId="595F459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-309245</wp:posOffset>
                      </wp:positionV>
                      <wp:extent cx="0" cy="2592000"/>
                      <wp:effectExtent l="0" t="0" r="38100" b="37465"/>
                      <wp:wrapNone/>
                      <wp:docPr id="14" name="Conector re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E16A3" id="Conector reto 1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-24.35pt" to="3.2pt,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shd w:val="clear" w:color="auto" w:fill="auto"/>
          </w:tcPr>
          <w:p w14:paraId="300081C1" w14:textId="2754E90E" w:rsidR="00D627D7" w:rsidRPr="00C23756" w:rsidRDefault="00D627D7" w:rsidP="00C23756">
            <w:pPr>
              <w:pStyle w:val="TableParagraph"/>
              <w:spacing w:before="6"/>
              <w:jc w:val="center"/>
              <w:rPr>
                <w:strike/>
                <w:sz w:val="20"/>
              </w:rPr>
            </w:pPr>
          </w:p>
        </w:tc>
      </w:tr>
      <w:tr w:rsidR="00D627D7" w14:paraId="03408B3F" w14:textId="77777777" w:rsidTr="00830C82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auto"/>
          </w:tcPr>
          <w:p w14:paraId="77B1E52D" w14:textId="592C9E24" w:rsidR="00D627D7" w:rsidRPr="002D2228" w:rsidRDefault="00686365" w:rsidP="00C65EFD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686365">
              <w:rPr>
                <w:sz w:val="16"/>
                <w:szCs w:val="16"/>
                <w:lang w:val="pt-BR"/>
              </w:rPr>
              <w:t>Início da fabricação do terceiro trem da Frota S (S30) na China.</w:t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14:paraId="7EB1ED00" w14:textId="77777777" w:rsidR="00D627D7" w:rsidRPr="002D2228" w:rsidRDefault="00D627D7" w:rsidP="003459D3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shd w:val="clear" w:color="auto" w:fill="auto"/>
          </w:tcPr>
          <w:p w14:paraId="0ADE0A5F" w14:textId="6DE9334E" w:rsidR="00D627D7" w:rsidRPr="002D2228" w:rsidRDefault="00D627D7" w:rsidP="003459D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0040309F" w14:textId="77777777" w:rsidR="00D627D7" w:rsidRDefault="00D627D7" w:rsidP="000D2527">
      <w:pPr>
        <w:rPr>
          <w:lang w:val="pt-BR"/>
        </w:rPr>
      </w:pPr>
    </w:p>
    <w:p w14:paraId="47496735" w14:textId="77777777" w:rsidR="00D627D7" w:rsidRDefault="00D627D7" w:rsidP="000D2527">
      <w:pPr>
        <w:rPr>
          <w:lang w:val="pt-BR"/>
        </w:rPr>
      </w:pPr>
    </w:p>
    <w:p w14:paraId="7D41A43A" w14:textId="77777777" w:rsidR="0097335C" w:rsidRDefault="0097335C" w:rsidP="000D2527">
      <w:pPr>
        <w:rPr>
          <w:lang w:val="pt-BR"/>
        </w:rPr>
      </w:pPr>
    </w:p>
    <w:p w14:paraId="06E84BF1" w14:textId="77777777" w:rsidR="00FD2CEC" w:rsidRDefault="00FD2CEC" w:rsidP="000D2527">
      <w:pPr>
        <w:rPr>
          <w:lang w:val="pt-BR"/>
        </w:rPr>
        <w:sectPr w:rsidR="00FD2CEC" w:rsidSect="001D7A15">
          <w:headerReference w:type="default" r:id="rId7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987A6A8" w14:textId="77777777" w:rsidR="00FD2CEC" w:rsidRPr="009875D3" w:rsidRDefault="00FD2CEC" w:rsidP="00FD2CEC">
      <w:pPr>
        <w:jc w:val="center"/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</w:pPr>
    </w:p>
    <w:p w14:paraId="64117D08" w14:textId="77777777" w:rsidR="00FD2CEC" w:rsidRPr="009875D3" w:rsidRDefault="00FD2CEC" w:rsidP="00FD2CEC">
      <w:pPr>
        <w:jc w:val="center"/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</w:pPr>
    </w:p>
    <w:p w14:paraId="0DF67B71" w14:textId="100F9328" w:rsidR="00FD2CEC" w:rsidRPr="009875D3" w:rsidRDefault="00FD2CEC" w:rsidP="00FD2CEC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</w:pPr>
      <w:r w:rsidRPr="009875D3">
        <w:rPr>
          <w:rFonts w:ascii="Bahnschrift" w:hAnsi="Bahnschrift" w:cstheme="minorHAnsi"/>
          <w:b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40320" behindDoc="1" locked="0" layoutInCell="1" allowOverlap="1" wp14:anchorId="400671E1" wp14:editId="7458F53B">
            <wp:simplePos x="0" y="0"/>
            <wp:positionH relativeFrom="margin">
              <wp:posOffset>636583</wp:posOffset>
            </wp:positionH>
            <wp:positionV relativeFrom="paragraph">
              <wp:posOffset>621030</wp:posOffset>
            </wp:positionV>
            <wp:extent cx="5738883" cy="288925"/>
            <wp:effectExtent l="0" t="0" r="0" b="0"/>
            <wp:wrapNone/>
            <wp:docPr id="190" name="Gráfico 190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83" cy="28892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5D3"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  <w:t xml:space="preserve"> 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| lINHA 1</w:t>
      </w:r>
      <w:r w:rsidR="0039235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7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-</w:t>
      </w:r>
      <w:r w:rsidR="0039235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OU</w:t>
      </w:r>
      <w:r w:rsidR="00F5390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RO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 xml:space="preserve"> | M0notrilho |</w:t>
      </w:r>
    </w:p>
    <w:p w14:paraId="43EA683B" w14:textId="463957D7" w:rsidR="00FD2CEC" w:rsidRPr="009875D3" w:rsidRDefault="00FD2CEC" w:rsidP="00FD2CEC">
      <w:pPr>
        <w:spacing w:after="600"/>
        <w:ind w:right="-57"/>
        <w:jc w:val="center"/>
        <w:rPr>
          <w:rFonts w:ascii="Bahnschrift" w:hAnsi="Bahnschrift" w:cstheme="minorHAnsi"/>
          <w:b/>
          <w:sz w:val="36"/>
          <w:szCs w:val="36"/>
        </w:rPr>
      </w:pPr>
      <w:r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Implantação do Empreendimento </w:t>
      </w:r>
      <w:r w:rsidRPr="009875D3">
        <w:rPr>
          <w:rFonts w:ascii="Bahnschrift" w:hAnsi="Bahnschrift" w:cstheme="minorHAnsi"/>
          <w:b/>
          <w:color w:val="211F1F"/>
          <w:sz w:val="36"/>
          <w:szCs w:val="36"/>
        </w:rPr>
        <w:br/>
      </w:r>
      <w:r w:rsidR="004C0C67" w:rsidRPr="009875D3">
        <w:rPr>
          <w:rFonts w:ascii="Bahnschrift" w:hAnsi="Bahnschrift" w:cstheme="minorHAnsi"/>
          <w:b/>
          <w:color w:val="211F1F"/>
          <w:sz w:val="36"/>
          <w:szCs w:val="36"/>
        </w:rPr>
        <w:t>Trecho</w:t>
      </w:r>
      <w:r w:rsidR="00616A91"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 </w:t>
      </w:r>
      <w:r w:rsidR="00507031"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1 - </w:t>
      </w:r>
      <w:r w:rsidR="00E22880" w:rsidRPr="009875D3">
        <w:rPr>
          <w:rFonts w:ascii="Bahnschrift" w:hAnsi="Bahnschrift" w:cstheme="minorHAnsi"/>
          <w:b/>
          <w:color w:val="211F1F"/>
          <w:sz w:val="36"/>
          <w:szCs w:val="36"/>
        </w:rPr>
        <w:t>Aeroporto de Congonhas/ Washington Luís - Morumbi</w:t>
      </w:r>
    </w:p>
    <w:p w14:paraId="12AD7288" w14:textId="77777777" w:rsidR="00FD2CEC" w:rsidRPr="009875D3" w:rsidRDefault="00FD2CEC" w:rsidP="00FD2CEC">
      <w:pPr>
        <w:spacing w:before="4"/>
        <w:rPr>
          <w:rFonts w:ascii="Bahnschrift" w:hAnsi="Bahnschrift" w:cstheme="minorHAnsi"/>
          <w:b/>
          <w:sz w:val="3"/>
        </w:rPr>
      </w:pPr>
    </w:p>
    <w:tbl>
      <w:tblPr>
        <w:tblStyle w:val="Tabelacomgrade"/>
        <w:tblW w:w="1062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3118"/>
        <w:gridCol w:w="2126"/>
        <w:gridCol w:w="2127"/>
      </w:tblGrid>
      <w:tr w:rsidR="00C66BF5" w:rsidRPr="009875D3" w14:paraId="26D4B91E" w14:textId="77777777" w:rsidTr="008673E0">
        <w:trPr>
          <w:trHeight w:val="1644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BFA024E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4DE9675B" wp14:editId="0E2EF34A">
                  <wp:extent cx="622579" cy="627776"/>
                  <wp:effectExtent l="0" t="0" r="6350" b="1270"/>
                  <wp:docPr id="191" name="image15.png" descr="Desenho com traços pretos em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5.png" descr="Desenho com traços pretos em fundo branco&#10;&#10;Descrição gerada automaticamente com confiança média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79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373C9B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3A382092" wp14:editId="16464DD8">
                  <wp:extent cx="632784" cy="687577"/>
                  <wp:effectExtent l="0" t="0" r="0" b="0"/>
                  <wp:docPr id="192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6.png" descr="Ícone&#10;&#10;Descrição gerada automaticamente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93" b="10699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1F1CF115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222511EA" wp14:editId="032D0B90">
                  <wp:extent cx="678111" cy="791129"/>
                  <wp:effectExtent l="0" t="0" r="8255" b="0"/>
                  <wp:docPr id="193" name="image17.png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17.png" descr="Logotipo, Ícone&#10;&#10;Descrição gerada automaticamente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129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4598640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noProof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722146B6" wp14:editId="11D4E688">
                  <wp:extent cx="646224" cy="756000"/>
                  <wp:effectExtent l="0" t="0" r="1905" b="6350"/>
                  <wp:docPr id="194" name="Imagem 194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m 194" descr="Logotipo, Ícone&#10;&#10;Descrição gerada automaticamente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24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F5" w:rsidRPr="009875D3" w14:paraId="5719C4EF" w14:textId="77777777" w:rsidTr="008673E0">
        <w:trPr>
          <w:trHeight w:val="1020"/>
          <w:jc w:val="center"/>
        </w:trPr>
        <w:tc>
          <w:tcPr>
            <w:tcW w:w="3251" w:type="dxa"/>
            <w:shd w:val="clear" w:color="auto" w:fill="F6D5BB" w:themeFill="accent2" w:themeFillTint="66"/>
          </w:tcPr>
          <w:p w14:paraId="49CE711D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6,7 km</w:t>
            </w:r>
          </w:p>
          <w:p w14:paraId="2B975D09" w14:textId="6B5F1B3E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Extensão de</w:t>
            </w:r>
            <w:r w:rsidR="002B4803" w:rsidRPr="009875D3">
              <w:rPr>
                <w:rFonts w:ascii="Bahnschrift" w:hAnsi="Bahnschrift" w:cstheme="minorHAnsi"/>
                <w:b/>
                <w:lang w:val="pt-BR"/>
              </w:rPr>
              <w:t xml:space="preserve"> </w:t>
            </w:r>
            <w:r w:rsidRPr="009875D3">
              <w:rPr>
                <w:rFonts w:ascii="Bahnschrift" w:hAnsi="Bahnschrift" w:cstheme="minorHAnsi"/>
                <w:b/>
                <w:lang w:val="pt-BR"/>
              </w:rPr>
              <w:t>Operacional</w:t>
            </w:r>
          </w:p>
          <w:p w14:paraId="68D8FAD5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71BB20A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8,3 km</w:t>
            </w:r>
          </w:p>
          <w:p w14:paraId="2C8A22B8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Extensão de Implantação</w:t>
            </w:r>
          </w:p>
        </w:tc>
        <w:tc>
          <w:tcPr>
            <w:tcW w:w="2126" w:type="dxa"/>
            <w:shd w:val="clear" w:color="auto" w:fill="F6D5BB" w:themeFill="accent2" w:themeFillTint="66"/>
          </w:tcPr>
          <w:p w14:paraId="4A62B4B3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8</w:t>
            </w:r>
          </w:p>
          <w:p w14:paraId="47BB1849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Estações</w:t>
            </w:r>
          </w:p>
        </w:tc>
        <w:tc>
          <w:tcPr>
            <w:tcW w:w="2127" w:type="dxa"/>
            <w:shd w:val="clear" w:color="auto" w:fill="FFFFFF" w:themeFill="background1"/>
          </w:tcPr>
          <w:p w14:paraId="6F9F7984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1</w:t>
            </w:r>
          </w:p>
          <w:p w14:paraId="5405A45A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Pátio</w:t>
            </w:r>
          </w:p>
        </w:tc>
      </w:tr>
      <w:tr w:rsidR="00C66BF5" w:rsidRPr="009875D3" w14:paraId="1A0506FA" w14:textId="77777777" w:rsidTr="00CC16BF">
        <w:trPr>
          <w:trHeight w:val="680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2A4EE40" w14:textId="6056B7DD" w:rsidR="00C66BF5" w:rsidRPr="009875D3" w:rsidRDefault="00774D44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54D687" w14:textId="04FB284B" w:rsidR="00C66BF5" w:rsidRPr="009875D3" w:rsidRDefault="00774D44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3DB6EB9C" w14:textId="77777777" w:rsidR="00C66BF5" w:rsidRPr="009875D3" w:rsidRDefault="00C66BF5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798F19" w14:textId="77777777" w:rsidR="00C66BF5" w:rsidRPr="009875D3" w:rsidRDefault="00C66BF5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</w:tr>
    </w:tbl>
    <w:p w14:paraId="26D4D966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47C3CEB2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3DDD6AD1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725799D5" w14:textId="4A861124" w:rsidR="00FD2CEC" w:rsidRDefault="0004470C" w:rsidP="00FD2CEC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144C6973" wp14:editId="7282542F">
            <wp:extent cx="6687047" cy="2357120"/>
            <wp:effectExtent l="0" t="0" r="0" b="5080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m 228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462" cy="23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6C47" w14:textId="77777777" w:rsidR="00FD2CEC" w:rsidRDefault="00FD2CEC" w:rsidP="00FD2CEC">
      <w:pPr>
        <w:rPr>
          <w:lang w:val="pt-BR"/>
        </w:rPr>
      </w:pPr>
    </w:p>
    <w:p w14:paraId="3C07A8D9" w14:textId="77777777" w:rsidR="00FD2CEC" w:rsidRDefault="00FD2CEC" w:rsidP="00FD2CEC">
      <w:pPr>
        <w:rPr>
          <w:lang w:val="pt-BR"/>
        </w:rPr>
      </w:pPr>
    </w:p>
    <w:p w14:paraId="0CE56A7F" w14:textId="77777777" w:rsidR="00FD2CEC" w:rsidRDefault="00FD2CEC" w:rsidP="00FD2CEC">
      <w:pPr>
        <w:rPr>
          <w:lang w:val="pt-BR"/>
        </w:rPr>
      </w:pPr>
    </w:p>
    <w:p w14:paraId="58333F8F" w14:textId="77777777" w:rsidR="00FD2CEC" w:rsidRDefault="00FD2CEC" w:rsidP="00FD2CEC">
      <w:pPr>
        <w:rPr>
          <w:lang w:val="pt-BR"/>
        </w:rPr>
      </w:pPr>
    </w:p>
    <w:p w14:paraId="411A3E58" w14:textId="77777777" w:rsidR="00FD2CEC" w:rsidRDefault="00FD2CEC" w:rsidP="00FD2CEC">
      <w:pPr>
        <w:rPr>
          <w:lang w:val="pt-BR"/>
        </w:rPr>
        <w:sectPr w:rsidR="00FD2CEC" w:rsidSect="00721DFE">
          <w:headerReference w:type="default" r:id="rId8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26D6974D" w14:textId="4D29B3E4" w:rsidR="00FD2CEC" w:rsidRDefault="00FD2CEC" w:rsidP="00FD2CEC">
      <w:pPr>
        <w:rPr>
          <w:lang w:val="pt-BR"/>
        </w:rPr>
      </w:pPr>
    </w:p>
    <w:p w14:paraId="53E71E79" w14:textId="6488F055" w:rsidR="00872D26" w:rsidRDefault="00872D26" w:rsidP="00FD2CEC">
      <w:pPr>
        <w:rPr>
          <w:lang w:val="pt-BR"/>
        </w:rPr>
      </w:pPr>
    </w:p>
    <w:p w14:paraId="1CBF1414" w14:textId="77777777" w:rsidR="009A171B" w:rsidRDefault="009A171B" w:rsidP="00FD2CEC">
      <w:pPr>
        <w:rPr>
          <w:lang w:val="pt-BR"/>
        </w:rPr>
      </w:pPr>
    </w:p>
    <w:p w14:paraId="7478C7B0" w14:textId="77777777" w:rsidR="00872D26" w:rsidRDefault="00872D26" w:rsidP="00FD2CE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94565B" w14:paraId="54F0188A" w14:textId="77777777" w:rsidTr="00A16C71">
        <w:trPr>
          <w:trHeight w:val="614"/>
        </w:trPr>
        <w:tc>
          <w:tcPr>
            <w:tcW w:w="10772" w:type="dxa"/>
            <w:gridSpan w:val="3"/>
            <w:vAlign w:val="center"/>
          </w:tcPr>
          <w:p w14:paraId="33CACA24" w14:textId="77777777" w:rsidR="0094565B" w:rsidRPr="002D2228" w:rsidRDefault="0094565B" w:rsidP="0094565B">
            <w:pPr>
              <w:pStyle w:val="TableParagraph"/>
              <w:spacing w:line="244" w:lineRule="exact"/>
              <w:ind w:left="50"/>
              <w:rPr>
                <w:b/>
                <w:color w:val="005A9E"/>
                <w:sz w:val="24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>LINHA 17 - OURO</w:t>
            </w:r>
          </w:p>
          <w:p w14:paraId="23C4EE20" w14:textId="600E0CE2" w:rsidR="0094565B" w:rsidRPr="00C97ACC" w:rsidRDefault="00D50C09" w:rsidP="0094565B">
            <w:pPr>
              <w:pStyle w:val="TableParagraph"/>
              <w:spacing w:before="21"/>
              <w:rPr>
                <w:b/>
                <w:color w:val="005A9E"/>
                <w:lang w:val="pt-BR"/>
              </w:rPr>
            </w:pPr>
            <w:r w:rsidRPr="00D50C09">
              <w:rPr>
                <w:b/>
                <w:color w:val="005A9E"/>
                <w:sz w:val="24"/>
                <w:szCs w:val="24"/>
                <w:lang w:val="pt-BR"/>
              </w:rPr>
              <w:t>TRECHO 1 - AEROPORTO DE CONGONHAS/ WASHINGTON LUÍS - MORUMBI</w:t>
            </w:r>
          </w:p>
        </w:tc>
      </w:tr>
      <w:tr w:rsidR="00FD2CEC" w14:paraId="0A4552E9" w14:textId="77777777" w:rsidTr="00B21072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E2416EC" w14:textId="77777777" w:rsidR="00FD2CEC" w:rsidRDefault="00FD2CE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09902099" w14:textId="77777777" w:rsidR="00FD2CEC" w:rsidRDefault="00FD2CEC" w:rsidP="003F0761">
            <w:pPr>
              <w:pStyle w:val="TableParagraph"/>
              <w:spacing w:before="21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2A12E307" wp14:editId="240388E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7620</wp:posOffset>
                      </wp:positionV>
                      <wp:extent cx="5512" cy="3204000"/>
                      <wp:effectExtent l="19050" t="19050" r="33020" b="34925"/>
                      <wp:wrapNone/>
                      <wp:docPr id="185" name="Conector re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2" cy="320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88C702" id="Conector reto 185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6pt" to="1.2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793F3E48" w14:textId="77777777" w:rsidR="00FD2CEC" w:rsidRDefault="00FD2CE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FD2CEC" w14:paraId="095F4CC2" w14:textId="77777777" w:rsidTr="009438FD">
        <w:trPr>
          <w:trHeight w:val="447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72A2A51" w14:textId="6A6E9D71" w:rsidR="00621930" w:rsidRPr="00180137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ligará o Aeroporto de Congonhas às Linha 4-Amarela da ViaQuatro, Linha 5-Lilás </w:t>
            </w:r>
            <w:r w:rsidR="00304E69" w:rsidRPr="00304E69">
              <w:rPr>
                <w:lang w:val="pt-BR"/>
              </w:rPr>
              <w:t xml:space="preserve">da ViaMobilidade </w:t>
            </w:r>
            <w:r w:rsidRPr="002D2228">
              <w:rPr>
                <w:lang w:val="pt-BR"/>
              </w:rPr>
              <w:t xml:space="preserve">e a Linha 9-Esmeralda da </w:t>
            </w:r>
            <w:r w:rsidR="00276F97" w:rsidRPr="00276F97">
              <w:rPr>
                <w:lang w:val="pt-BR"/>
              </w:rPr>
              <w:t>ViaMobilidade</w:t>
            </w:r>
            <w:r w:rsidRPr="002D2228">
              <w:rPr>
                <w:lang w:val="pt-BR"/>
              </w:rPr>
              <w:t xml:space="preserve">. </w:t>
            </w:r>
            <w:r w:rsidRPr="00180137">
              <w:rPr>
                <w:lang w:val="pt-BR"/>
              </w:rPr>
              <w:t xml:space="preserve">O trecho irá atender também à comunidade de Paraisópolis. </w:t>
            </w:r>
          </w:p>
          <w:p w14:paraId="5B5F29AF" w14:textId="3DC96BD0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contribui para a redução do transporte individual e proporcionará uma rota mais rápida e um caminho alternativo. </w:t>
            </w:r>
          </w:p>
          <w:p w14:paraId="3D8D132A" w14:textId="4140C51B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método construtivo do monotrilho reduz as desapropriações por ficar elevado e suas colunas estarem no canteiro central das avenidas. </w:t>
            </w:r>
          </w:p>
          <w:p w14:paraId="1A8CBE2F" w14:textId="7E397D40" w:rsidR="00FD2CEC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previsão de demanda de passageiros indica uma linha não pendular, ou seja, o fluxo de passageiros será constante nos dois sentidos.</w:t>
            </w:r>
          </w:p>
        </w:tc>
        <w:tc>
          <w:tcPr>
            <w:tcW w:w="304" w:type="dxa"/>
            <w:vMerge/>
          </w:tcPr>
          <w:p w14:paraId="2468D8A2" w14:textId="77777777" w:rsidR="00FD2CEC" w:rsidRPr="002D2228" w:rsidRDefault="00FD2CEC" w:rsidP="00621930">
            <w:pPr>
              <w:pStyle w:val="TableParagraph"/>
              <w:spacing w:before="181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6290A3DA" w14:textId="77777777" w:rsidR="00672C7A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</w:pPr>
            <w:r>
              <w:t>Operação automatizada de trens;</w:t>
            </w:r>
          </w:p>
          <w:p w14:paraId="61EACF97" w14:textId="77777777" w:rsidR="00672C7A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Monotrilho, tecnologia pioneira no Brasil, circulará em via elevada;</w:t>
            </w:r>
          </w:p>
          <w:p w14:paraId="082AB531" w14:textId="7C08D636" w:rsidR="00672C7A" w:rsidRPr="002D2228" w:rsidRDefault="00B459A9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</w:t>
            </w:r>
            <w:r w:rsidR="00672C7A" w:rsidRPr="002D2228">
              <w:rPr>
                <w:lang w:val="pt-BR"/>
              </w:rPr>
              <w:t xml:space="preserve">istema de sinalização e controle </w:t>
            </w:r>
            <w:r w:rsidR="006F018C">
              <w:rPr>
                <w:lang w:val="pt-BR"/>
              </w:rPr>
              <w:t>t</w:t>
            </w:r>
            <w:r w:rsidR="00672C7A" w:rsidRPr="002D2228">
              <w:rPr>
                <w:lang w:val="pt-BR"/>
              </w:rPr>
              <w:t>ipo CBTC, que permite a redução nos intervalos entre os trens;</w:t>
            </w:r>
          </w:p>
          <w:p w14:paraId="6975CA67" w14:textId="7B6E5C00" w:rsidR="00672C7A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</w:t>
            </w:r>
            <w:r w:rsidR="004139F1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segurança dos passageiros;</w:t>
            </w:r>
          </w:p>
          <w:p w14:paraId="2CBDD348" w14:textId="66E2B4B2" w:rsidR="00FD2CEC" w:rsidRPr="002D2228" w:rsidRDefault="00672C7A" w:rsidP="00621930">
            <w:pPr>
              <w:pStyle w:val="TableParagraph"/>
              <w:numPr>
                <w:ilvl w:val="0"/>
                <w:numId w:val="19"/>
              </w:numPr>
              <w:shd w:val="clear" w:color="auto" w:fill="D9D9D9" w:themeFill="background1" w:themeFillShade="D9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refrigerado.</w:t>
            </w:r>
          </w:p>
        </w:tc>
      </w:tr>
      <w:tr w:rsidR="00FD2CEC" w14:paraId="1ABC6A86" w14:textId="77777777" w:rsidTr="0059585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8107745" w14:textId="36FE05FA" w:rsidR="00FD2CEC" w:rsidRDefault="00FD2CEC" w:rsidP="00656380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FD2CEC" w14:paraId="3879A56D" w14:textId="77777777" w:rsidTr="009438FD">
        <w:trPr>
          <w:trHeight w:val="1644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A9A2657" w14:textId="77777777" w:rsidR="00DB4942" w:rsidRPr="00DB4942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lang w:val="pt-BR"/>
              </w:rPr>
            </w:pPr>
            <w:r w:rsidRPr="00DB4942">
              <w:rPr>
                <w:lang w:val="pt-BR"/>
              </w:rPr>
              <w:t>Redução de emissão de poluentes: 226 toneladas ao ano;</w:t>
            </w:r>
          </w:p>
          <w:p w14:paraId="46BDB7AA" w14:textId="77777777" w:rsidR="00DB4942" w:rsidRPr="00DB4942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lang w:val="pt-BR"/>
              </w:rPr>
            </w:pPr>
            <w:r w:rsidRPr="00DB4942">
              <w:rPr>
                <w:lang w:val="pt-BR"/>
              </w:rPr>
              <w:t>Redução de gases de efeito estufa: 25.711 toneladas ao ano;</w:t>
            </w:r>
          </w:p>
          <w:p w14:paraId="79F49EB6" w14:textId="773BC959" w:rsidR="00FD2CEC" w:rsidRPr="002D2228" w:rsidRDefault="00DB4942" w:rsidP="00DB4942">
            <w:pPr>
              <w:pStyle w:val="TableParagraph"/>
              <w:numPr>
                <w:ilvl w:val="0"/>
                <w:numId w:val="21"/>
              </w:numPr>
              <w:spacing w:before="181"/>
              <w:ind w:right="213"/>
              <w:rPr>
                <w:rFonts w:ascii="Times New Roman"/>
                <w:lang w:val="pt-BR"/>
              </w:rPr>
            </w:pPr>
            <w:r w:rsidRPr="00DB4942">
              <w:rPr>
                <w:lang w:val="pt-BR"/>
              </w:rPr>
              <w:t>Redução do consumo de combustível: 11,7 milhões de litros por ano.</w:t>
            </w:r>
          </w:p>
        </w:tc>
      </w:tr>
    </w:tbl>
    <w:p w14:paraId="6A527E11" w14:textId="33E69C47" w:rsidR="00460F3C" w:rsidRPr="00460F3C" w:rsidRDefault="00460F3C" w:rsidP="00460F3C">
      <w:pPr>
        <w:jc w:val="right"/>
        <w:rPr>
          <w:sz w:val="16"/>
          <w:szCs w:val="16"/>
          <w:lang w:val="pt-BR"/>
        </w:rPr>
      </w:pPr>
      <w:r w:rsidRPr="00460F3C">
        <w:rPr>
          <w:sz w:val="16"/>
          <w:szCs w:val="16"/>
          <w:lang w:val="pt-BR"/>
        </w:rPr>
        <w:t xml:space="preserve">Simulação Metrô – </w:t>
      </w:r>
      <w:r w:rsidR="00DB4942">
        <w:rPr>
          <w:sz w:val="16"/>
          <w:szCs w:val="16"/>
          <w:lang w:val="pt-BR"/>
        </w:rPr>
        <w:t>Janeir</w:t>
      </w:r>
      <w:r w:rsidRPr="00460F3C">
        <w:rPr>
          <w:sz w:val="16"/>
          <w:szCs w:val="16"/>
          <w:lang w:val="pt-BR"/>
        </w:rPr>
        <w:t>o de 202</w:t>
      </w:r>
      <w:r w:rsidR="00DB4942">
        <w:rPr>
          <w:sz w:val="16"/>
          <w:szCs w:val="16"/>
          <w:lang w:val="pt-BR"/>
        </w:rPr>
        <w:t>4</w:t>
      </w:r>
    </w:p>
    <w:p w14:paraId="79BB403E" w14:textId="77777777" w:rsidR="00460F3C" w:rsidRPr="00460F3C" w:rsidRDefault="00460F3C" w:rsidP="00460F3C">
      <w:pPr>
        <w:jc w:val="right"/>
        <w:rPr>
          <w:sz w:val="16"/>
          <w:szCs w:val="16"/>
          <w:lang w:val="pt-BR"/>
        </w:rPr>
      </w:pPr>
    </w:p>
    <w:p w14:paraId="1D9D4071" w14:textId="77777777" w:rsidR="00FD2CEC" w:rsidRDefault="00FD2CEC" w:rsidP="00460F3C">
      <w:pPr>
        <w:jc w:val="center"/>
        <w:rPr>
          <w:lang w:val="pt-BR"/>
        </w:rPr>
      </w:pPr>
    </w:p>
    <w:p w14:paraId="34BDE5E6" w14:textId="77777777" w:rsidR="00FD2CEC" w:rsidRDefault="00FD2CEC" w:rsidP="00FD2CEC">
      <w:pPr>
        <w:rPr>
          <w:lang w:val="pt-BR"/>
        </w:rPr>
      </w:pPr>
    </w:p>
    <w:p w14:paraId="7742B0F2" w14:textId="77777777" w:rsidR="00FD2CEC" w:rsidRDefault="00FD2CEC" w:rsidP="00FD2CEC">
      <w:pPr>
        <w:rPr>
          <w:lang w:val="pt-BR"/>
        </w:rPr>
      </w:pPr>
    </w:p>
    <w:p w14:paraId="548B3983" w14:textId="77777777" w:rsidR="00FD2CEC" w:rsidRDefault="00FD2CEC" w:rsidP="00FD2CEC">
      <w:pPr>
        <w:rPr>
          <w:lang w:val="pt-BR"/>
        </w:rPr>
      </w:pPr>
    </w:p>
    <w:p w14:paraId="7C2A2B55" w14:textId="77777777" w:rsidR="00FD2CEC" w:rsidRDefault="00FD2CEC" w:rsidP="00FD2CEC">
      <w:pPr>
        <w:rPr>
          <w:lang w:val="pt-BR"/>
        </w:rPr>
      </w:pPr>
    </w:p>
    <w:p w14:paraId="78CD466C" w14:textId="77777777" w:rsidR="00FD2CEC" w:rsidRDefault="00FD2CEC" w:rsidP="00FD2CEC">
      <w:pPr>
        <w:rPr>
          <w:lang w:val="pt-BR"/>
        </w:rPr>
      </w:pPr>
    </w:p>
    <w:p w14:paraId="7613A8D3" w14:textId="77777777" w:rsidR="00FD2CEC" w:rsidRDefault="00FD2CEC" w:rsidP="00FD2CEC">
      <w:pPr>
        <w:rPr>
          <w:lang w:val="pt-BR"/>
        </w:rPr>
      </w:pPr>
    </w:p>
    <w:p w14:paraId="6B408FC6" w14:textId="77777777" w:rsidR="00FD2CEC" w:rsidRDefault="00FD2CEC" w:rsidP="00FD2CEC">
      <w:pPr>
        <w:rPr>
          <w:lang w:val="pt-BR"/>
        </w:rPr>
      </w:pPr>
    </w:p>
    <w:p w14:paraId="26D89924" w14:textId="77777777" w:rsidR="00FD2CEC" w:rsidRDefault="00FD2CEC" w:rsidP="00FD2CEC">
      <w:pPr>
        <w:rPr>
          <w:lang w:val="pt-BR"/>
        </w:rPr>
      </w:pPr>
    </w:p>
    <w:p w14:paraId="5E77B771" w14:textId="77777777" w:rsidR="00FD2CEC" w:rsidRDefault="00FD2CEC" w:rsidP="00FD2CEC">
      <w:pPr>
        <w:rPr>
          <w:lang w:val="pt-BR"/>
        </w:rPr>
      </w:pPr>
    </w:p>
    <w:p w14:paraId="31C56130" w14:textId="77777777" w:rsidR="00FD2CEC" w:rsidRDefault="00FD2CEC" w:rsidP="00FD2CEC">
      <w:pPr>
        <w:rPr>
          <w:lang w:val="pt-BR"/>
        </w:rPr>
      </w:pPr>
    </w:p>
    <w:p w14:paraId="7C2E40EE" w14:textId="77777777" w:rsidR="00FD2CEC" w:rsidRDefault="00FD2CEC" w:rsidP="00FD2CEC">
      <w:pPr>
        <w:rPr>
          <w:lang w:val="pt-BR"/>
        </w:rPr>
      </w:pPr>
    </w:p>
    <w:p w14:paraId="157DEA24" w14:textId="77777777" w:rsidR="00FD2CEC" w:rsidRDefault="00FD2CEC" w:rsidP="00FD2CEC">
      <w:pPr>
        <w:rPr>
          <w:lang w:val="pt-BR"/>
        </w:rPr>
      </w:pPr>
    </w:p>
    <w:p w14:paraId="1A8C2E56" w14:textId="77777777" w:rsidR="00FD2CEC" w:rsidRDefault="00FD2CEC" w:rsidP="00FD2CEC">
      <w:pPr>
        <w:rPr>
          <w:lang w:val="pt-BR"/>
        </w:rPr>
      </w:pPr>
    </w:p>
    <w:p w14:paraId="0EDA691E" w14:textId="77777777" w:rsidR="00FD2CEC" w:rsidRDefault="00FD2CEC" w:rsidP="00FD2CEC">
      <w:pPr>
        <w:rPr>
          <w:lang w:val="pt-BR"/>
        </w:rPr>
      </w:pPr>
    </w:p>
    <w:p w14:paraId="6BFF6F80" w14:textId="77777777" w:rsidR="00FD2CEC" w:rsidRDefault="00FD2CEC" w:rsidP="00FD2CEC">
      <w:pPr>
        <w:rPr>
          <w:lang w:val="pt-BR"/>
        </w:rPr>
      </w:pPr>
    </w:p>
    <w:p w14:paraId="416565E7" w14:textId="77777777" w:rsidR="00FD2CEC" w:rsidRDefault="00FD2CEC" w:rsidP="00FD2CEC">
      <w:pPr>
        <w:rPr>
          <w:lang w:val="pt-BR"/>
        </w:rPr>
      </w:pPr>
    </w:p>
    <w:p w14:paraId="6A03380A" w14:textId="77777777" w:rsidR="00FD2CEC" w:rsidRDefault="00FD2CEC" w:rsidP="00FD2CEC">
      <w:pPr>
        <w:rPr>
          <w:lang w:val="pt-BR"/>
        </w:rPr>
      </w:pPr>
    </w:p>
    <w:p w14:paraId="1889D1C5" w14:textId="77777777" w:rsidR="00FD2CEC" w:rsidRDefault="00FD2CEC" w:rsidP="00FD2CEC">
      <w:pPr>
        <w:rPr>
          <w:lang w:val="pt-BR"/>
        </w:rPr>
      </w:pPr>
    </w:p>
    <w:p w14:paraId="7A4128E3" w14:textId="77777777" w:rsidR="00FD2CEC" w:rsidRDefault="00FD2CEC" w:rsidP="00FD2CEC">
      <w:pPr>
        <w:rPr>
          <w:lang w:val="pt-BR"/>
        </w:rPr>
      </w:pPr>
    </w:p>
    <w:p w14:paraId="30CA80C1" w14:textId="77777777" w:rsidR="00FD2CEC" w:rsidRDefault="00FD2CEC" w:rsidP="00FD2CEC">
      <w:pPr>
        <w:rPr>
          <w:lang w:val="pt-BR"/>
        </w:rPr>
        <w:sectPr w:rsidR="00FD2CEC" w:rsidSect="001D7A15">
          <w:headerReference w:type="default" r:id="rId81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3BA425B" w14:textId="77777777" w:rsidR="00FD2CEC" w:rsidRDefault="00FD2CEC" w:rsidP="00FD2CEC">
      <w:pPr>
        <w:rPr>
          <w:lang w:val="pt-BR"/>
        </w:rPr>
      </w:pPr>
    </w:p>
    <w:p w14:paraId="3B46B840" w14:textId="5891B0D5" w:rsidR="008F3A16" w:rsidRDefault="008F3A16" w:rsidP="008F3A16">
      <w:pPr>
        <w:rPr>
          <w:lang w:val="pt-BR"/>
        </w:rPr>
      </w:pPr>
    </w:p>
    <w:p w14:paraId="43FA67AD" w14:textId="77777777" w:rsidR="009F03FE" w:rsidRDefault="009F03FE" w:rsidP="008F3A16">
      <w:pPr>
        <w:rPr>
          <w:lang w:val="pt-BR"/>
        </w:rPr>
      </w:pPr>
    </w:p>
    <w:p w14:paraId="6839CBFE" w14:textId="77777777" w:rsidR="00872D26" w:rsidRDefault="00872D26" w:rsidP="008F3A16">
      <w:pPr>
        <w:rPr>
          <w:lang w:val="pt-BR"/>
        </w:rPr>
      </w:pPr>
    </w:p>
    <w:tbl>
      <w:tblPr>
        <w:tblStyle w:val="TableNormal"/>
        <w:tblW w:w="10347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43"/>
        <w:gridCol w:w="5102"/>
      </w:tblGrid>
      <w:tr w:rsidR="0059585F" w:rsidRPr="0059585F" w14:paraId="6BCD3FCB" w14:textId="77777777" w:rsidTr="0059585F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173CCE" w14:textId="296208C6" w:rsidR="008F3A16" w:rsidRPr="0059585F" w:rsidRDefault="00A9747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Trecho de via</w:t>
            </w:r>
          </w:p>
        </w:tc>
        <w:tc>
          <w:tcPr>
            <w:tcW w:w="143" w:type="dxa"/>
          </w:tcPr>
          <w:p w14:paraId="4D845E3C" w14:textId="540AD36C" w:rsidR="008F3A16" w:rsidRPr="0059585F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59585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E3EF352" wp14:editId="03EE96A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13970</wp:posOffset>
                      </wp:positionV>
                      <wp:extent cx="0" cy="2592000"/>
                      <wp:effectExtent l="0" t="0" r="38100" b="37465"/>
                      <wp:wrapNone/>
                      <wp:docPr id="236" name="Conector re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146A19" id="Conector reto 23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.1pt" to="3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5B6tdNkAAAAF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2014DD" w14:textId="4491CEAF" w:rsidR="008F3A16" w:rsidRPr="0059585F" w:rsidRDefault="00A76D1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Washington Luís</w:t>
            </w:r>
          </w:p>
        </w:tc>
      </w:tr>
      <w:tr w:rsidR="0059585F" w:rsidRPr="0059585F" w14:paraId="45F46641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C1542F6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6B6A6B8" w14:textId="3AFAADA3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3DE4126B" wp14:editId="35F90E6D">
                  <wp:extent cx="3060000" cy="1980000"/>
                  <wp:effectExtent l="57150" t="57150" r="45720" b="58420"/>
                  <wp:docPr id="322180080" name="Imagem 3221800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180080" name="Imagem 322180080"/>
                          <pic:cNvPicPr preferRelativeResize="0"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7826A207" w14:textId="737E6C3A" w:rsidR="008F3A16" w:rsidRPr="0059585F" w:rsidRDefault="008F3A16" w:rsidP="00C17AB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D22E7CA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F233D53" w14:textId="56D323A1" w:rsidR="008F3A16" w:rsidRPr="0059585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7D0AABB4" wp14:editId="0D19F52E">
                  <wp:extent cx="3060000" cy="1980000"/>
                  <wp:effectExtent l="57150" t="57150" r="45720" b="58420"/>
                  <wp:docPr id="1893753822" name="Imagem 1893753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753822" name="Imagem 1893753822"/>
                          <pic:cNvPicPr preferRelativeResize="0"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85F" w:rsidRPr="0059585F" w14:paraId="5F1B5D56" w14:textId="77777777" w:rsidTr="0059585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4C03A1EE" w14:textId="18E2F183" w:rsidR="008F3A16" w:rsidRPr="0059585F" w:rsidRDefault="00B8358E" w:rsidP="00A55C09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B8358E">
              <w:rPr>
                <w:sz w:val="16"/>
                <w:szCs w:val="16"/>
                <w:lang w:val="pt-BR"/>
              </w:rPr>
              <w:t>Vias do Monotrilho/Civil – instalação da passarela de emergência no trecho Chucri Zaidan - Morumbi.</w:t>
            </w:r>
          </w:p>
        </w:tc>
        <w:tc>
          <w:tcPr>
            <w:tcW w:w="143" w:type="dxa"/>
          </w:tcPr>
          <w:p w14:paraId="42680AE4" w14:textId="77777777" w:rsidR="008F3A16" w:rsidRPr="0059585F" w:rsidRDefault="008F3A16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C76A818" w14:textId="64C1E7CB" w:rsidR="008F3A16" w:rsidRPr="0059585F" w:rsidRDefault="005B5BB2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B5BB2">
              <w:rPr>
                <w:sz w:val="16"/>
                <w:szCs w:val="16"/>
                <w:lang w:val="pt-BR"/>
              </w:rPr>
              <w:t>Obra Civil – em andamento a instalação da estrutura metálica do mezanino, da cobertura da plataforma, estrutura de fechamento do corpo e do acesso.</w:t>
            </w:r>
          </w:p>
        </w:tc>
      </w:tr>
      <w:tr w:rsidR="0059585F" w:rsidRPr="0059585F" w14:paraId="3C6ACC89" w14:textId="77777777" w:rsidTr="0059585F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D8840F" w14:textId="6078AFB8" w:rsidR="008F3A16" w:rsidRPr="0059585F" w:rsidRDefault="005A70A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Aeroporto de Congonhas</w:t>
            </w:r>
          </w:p>
        </w:tc>
        <w:tc>
          <w:tcPr>
            <w:tcW w:w="143" w:type="dxa"/>
          </w:tcPr>
          <w:p w14:paraId="084F08CC" w14:textId="2E4CA2B0" w:rsidR="008F3A16" w:rsidRPr="0059585F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59585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75A50FB" wp14:editId="4867C277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12700</wp:posOffset>
                      </wp:positionV>
                      <wp:extent cx="0" cy="2592000"/>
                      <wp:effectExtent l="0" t="0" r="38100" b="37465"/>
                      <wp:wrapNone/>
                      <wp:docPr id="237" name="Conector re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CC568" id="Conector reto 23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pt" to="4.05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Cu3Rgu2AAAAAU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12950" w14:textId="410E5034" w:rsidR="008F3A16" w:rsidRPr="0059585F" w:rsidRDefault="001479CA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Brooklin Paulista</w:t>
            </w:r>
          </w:p>
        </w:tc>
      </w:tr>
      <w:tr w:rsidR="0059585F" w:rsidRPr="0059585F" w14:paraId="39EF93F7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83581E1" w14:textId="3A422E31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C473F8" w14:textId="2BA89BA9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7E6860F5" wp14:editId="1A1E873B">
                  <wp:extent cx="3060000" cy="1980000"/>
                  <wp:effectExtent l="57150" t="57150" r="45720" b="58420"/>
                  <wp:docPr id="321841177" name="Imagem 321841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41177" name="Imagem 321841177"/>
                          <pic:cNvPicPr preferRelativeResize="0"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76A1EC1F" w14:textId="09A2315E" w:rsidR="008F3A16" w:rsidRPr="0059585F" w:rsidRDefault="008F3A16" w:rsidP="00C17AB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CEC6B35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4D9932A" w14:textId="651591B6" w:rsidR="008F3A16" w:rsidRPr="0059585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0783D906" wp14:editId="44B0B75A">
                  <wp:extent cx="3060000" cy="1980000"/>
                  <wp:effectExtent l="57150" t="57150" r="45720" b="58420"/>
                  <wp:docPr id="1078867065" name="Imagem 10788670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67065" name="Imagem 1078867065"/>
                          <pic:cNvPicPr preferRelativeResize="0"/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85F" w:rsidRPr="0059585F" w14:paraId="6DDC13ED" w14:textId="77777777" w:rsidTr="00473BBB">
        <w:trPr>
          <w:trHeight w:val="567"/>
        </w:trPr>
        <w:tc>
          <w:tcPr>
            <w:tcW w:w="5102" w:type="dxa"/>
            <w:tcBorders>
              <w:top w:val="single" w:sz="6" w:space="0" w:color="auto"/>
            </w:tcBorders>
          </w:tcPr>
          <w:p w14:paraId="370C3F2D" w14:textId="3B09388F" w:rsidR="008F3A16" w:rsidRPr="0059585F" w:rsidRDefault="00CC2906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C2906">
              <w:rPr>
                <w:sz w:val="16"/>
                <w:szCs w:val="16"/>
                <w:lang w:val="pt-BR"/>
              </w:rPr>
              <w:t>Obra Civil – execução da instalação hidráulica.</w:t>
            </w:r>
          </w:p>
        </w:tc>
        <w:tc>
          <w:tcPr>
            <w:tcW w:w="143" w:type="dxa"/>
          </w:tcPr>
          <w:p w14:paraId="6BE07005" w14:textId="3706BB71" w:rsidR="008F3A16" w:rsidRPr="0059585F" w:rsidRDefault="008F3A16" w:rsidP="00C35AB7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C366562" w14:textId="25CB7A44" w:rsidR="008F3A16" w:rsidRPr="0059585F" w:rsidRDefault="009875D3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875D3">
              <w:rPr>
                <w:sz w:val="16"/>
                <w:szCs w:val="16"/>
                <w:lang w:val="pt-BR"/>
              </w:rPr>
              <w:t>Obra Civil – em andamento a instalação dos vidros dos acessos</w:t>
            </w:r>
          </w:p>
        </w:tc>
      </w:tr>
      <w:tr w:rsidR="0059585F" w:rsidRPr="0059585F" w14:paraId="3C53104A" w14:textId="77777777" w:rsidTr="0059585F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55533" w14:textId="65CCE686" w:rsidR="008F3A16" w:rsidRPr="0059585F" w:rsidRDefault="00E247B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Vereador José Diniz</w:t>
            </w:r>
          </w:p>
        </w:tc>
        <w:tc>
          <w:tcPr>
            <w:tcW w:w="143" w:type="dxa"/>
          </w:tcPr>
          <w:p w14:paraId="14D240CC" w14:textId="30987335" w:rsidR="008F3A16" w:rsidRPr="0059585F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  <w:r w:rsidRPr="0059585F">
              <w:rPr>
                <w:b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C4F238" wp14:editId="12F433E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18415</wp:posOffset>
                      </wp:positionV>
                      <wp:extent cx="0" cy="2592000"/>
                      <wp:effectExtent l="0" t="0" r="38100" b="37465"/>
                      <wp:wrapNone/>
                      <wp:docPr id="238" name="Conector re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46FC6C" id="Conector reto 23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.45pt" to="4.05pt,2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MUg&#10;DzP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0C9F95" w14:textId="02FC6D10" w:rsidR="008F3A16" w:rsidRPr="0059585F" w:rsidRDefault="00725F5B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Campo Belo</w:t>
            </w:r>
          </w:p>
        </w:tc>
      </w:tr>
      <w:tr w:rsidR="0059585F" w:rsidRPr="0059585F" w14:paraId="3C72B0F9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9A4B5B5" w14:textId="28499243" w:rsidR="008F3A16" w:rsidRPr="0059585F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EDBBDE4" w14:textId="1370D391" w:rsidR="008F3A16" w:rsidRPr="0059585F" w:rsidRDefault="008D4259" w:rsidP="003F0761">
            <w:pPr>
              <w:pStyle w:val="TableParagraph"/>
              <w:ind w:left="51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6A7120C3" wp14:editId="353CBE57">
                  <wp:extent cx="3060000" cy="1980000"/>
                  <wp:effectExtent l="57150" t="57150" r="45720" b="58420"/>
                  <wp:docPr id="248750552" name="Imagem 248750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50552" name="Imagem 248750552"/>
                          <pic:cNvPicPr preferRelativeResize="0"/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6F10A533" w14:textId="3F1F58A4" w:rsidR="008F3A16" w:rsidRPr="0059585F" w:rsidRDefault="008F3A16" w:rsidP="00C17ABA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C9E7968" w14:textId="51047783" w:rsidR="008F3A16" w:rsidRPr="0059585F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6A46992" w14:textId="5D1ED628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030A928E" wp14:editId="2930E356">
                  <wp:extent cx="3060000" cy="1980000"/>
                  <wp:effectExtent l="57150" t="57150" r="45720" b="58420"/>
                  <wp:docPr id="982840435" name="Imagem 982840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40435" name="Imagem 982840435"/>
                          <pic:cNvPicPr preferRelativeResize="0"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16" w:rsidRPr="0059585F" w14:paraId="0181F767" w14:textId="77777777" w:rsidTr="00C17AB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16FC1D5F" w14:textId="037F3C5B" w:rsidR="008F3A16" w:rsidRPr="0059585F" w:rsidRDefault="00097746" w:rsidP="00371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97746">
              <w:rPr>
                <w:sz w:val="16"/>
                <w:szCs w:val="16"/>
                <w:lang w:val="pt-BR"/>
              </w:rPr>
              <w:t>Sistemas – em andamento a instalação das Portas de Plataforma.</w:t>
            </w:r>
          </w:p>
        </w:tc>
        <w:tc>
          <w:tcPr>
            <w:tcW w:w="143" w:type="dxa"/>
            <w:tcBorders>
              <w:left w:val="nil"/>
            </w:tcBorders>
          </w:tcPr>
          <w:p w14:paraId="60FF81FA" w14:textId="77777777" w:rsidR="008F3A16" w:rsidRPr="0059585F" w:rsidRDefault="008F3A16" w:rsidP="003F0761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52A4410" w14:textId="507DE1AE" w:rsidR="008F3A16" w:rsidRPr="0059585F" w:rsidRDefault="00D96A3C" w:rsidP="008E3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96A3C">
              <w:rPr>
                <w:sz w:val="16"/>
                <w:szCs w:val="16"/>
                <w:lang w:val="pt-BR"/>
              </w:rPr>
              <w:t>Obra Civil – em andamento a instalação dos vidros da Sala de Equipamentos Eletrônicos (SEE).</w:t>
            </w:r>
          </w:p>
        </w:tc>
      </w:tr>
    </w:tbl>
    <w:p w14:paraId="0C18D488" w14:textId="77777777" w:rsidR="008F3A16" w:rsidRPr="0059585F" w:rsidRDefault="008F3A16" w:rsidP="008F3A16">
      <w:pPr>
        <w:rPr>
          <w:lang w:val="pt-BR"/>
        </w:rPr>
      </w:pPr>
    </w:p>
    <w:p w14:paraId="7B907984" w14:textId="571508A1" w:rsidR="00FD2CEC" w:rsidRPr="0059585F" w:rsidRDefault="00FD2CEC" w:rsidP="00FD2CEC">
      <w:pPr>
        <w:rPr>
          <w:lang w:val="pt-BR"/>
        </w:rPr>
      </w:pPr>
    </w:p>
    <w:p w14:paraId="5CF8F894" w14:textId="56653BC7" w:rsidR="001D5E58" w:rsidRPr="0059585F" w:rsidRDefault="001D5E58" w:rsidP="00FD2CEC">
      <w:pPr>
        <w:rPr>
          <w:lang w:val="pt-BR"/>
        </w:rPr>
      </w:pPr>
    </w:p>
    <w:p w14:paraId="04B31E5C" w14:textId="66A05376" w:rsidR="001D5E58" w:rsidRPr="0059585F" w:rsidRDefault="001D5E58" w:rsidP="00FD2CEC">
      <w:pPr>
        <w:rPr>
          <w:lang w:val="pt-BR"/>
        </w:rPr>
      </w:pPr>
    </w:p>
    <w:p w14:paraId="2FAEBDDE" w14:textId="5DB6CBFB" w:rsidR="001D5E58" w:rsidRDefault="001D5E58" w:rsidP="00FD2CEC">
      <w:pPr>
        <w:rPr>
          <w:lang w:val="pt-BR"/>
        </w:rPr>
      </w:pPr>
    </w:p>
    <w:p w14:paraId="04829536" w14:textId="77777777" w:rsidR="001D5E58" w:rsidRDefault="001D5E58" w:rsidP="00FD2CEC">
      <w:pPr>
        <w:rPr>
          <w:lang w:val="pt-BR"/>
        </w:rPr>
      </w:pPr>
    </w:p>
    <w:p w14:paraId="0653EC9C" w14:textId="3D9EE3BC" w:rsidR="00872D26" w:rsidRDefault="00872D26" w:rsidP="00FD2CEC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EC2DAF" w:rsidRPr="00EC2DAF" w14:paraId="0D0C74AE" w14:textId="77777777" w:rsidTr="00EC2DAF">
        <w:trPr>
          <w:trHeight w:val="454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AA409C" w14:textId="285AFEE9" w:rsidR="00D2666D" w:rsidRPr="00EC2DAF" w:rsidRDefault="00B01A5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Vila Cordeiro</w:t>
            </w:r>
          </w:p>
        </w:tc>
        <w:tc>
          <w:tcPr>
            <w:tcW w:w="170" w:type="dxa"/>
          </w:tcPr>
          <w:p w14:paraId="467D8AFF" w14:textId="5A9284C9" w:rsidR="00D2666D" w:rsidRPr="00EC2DAF" w:rsidRDefault="00BD64AA" w:rsidP="00BD64AA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EC2DA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BFC061F" wp14:editId="7B3B881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20320</wp:posOffset>
                      </wp:positionV>
                      <wp:extent cx="0" cy="2592000"/>
                      <wp:effectExtent l="0" t="0" r="38100" b="37465"/>
                      <wp:wrapNone/>
                      <wp:docPr id="240" name="Conector re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FB5CA" id="Conector reto 24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.6pt" to="4.0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C/EJ4H2AAAAAU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A28CF" w14:textId="2411C2A0" w:rsidR="00D2666D" w:rsidRPr="00EC2DAF" w:rsidRDefault="00527AB8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Chucri Zaidan</w:t>
            </w:r>
          </w:p>
        </w:tc>
      </w:tr>
      <w:tr w:rsidR="00EC2DAF" w:rsidRPr="00EC2DAF" w14:paraId="06B3D456" w14:textId="77777777" w:rsidTr="00146A06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1E4E4C5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5291DD4" w14:textId="721D5A9E" w:rsidR="00D2666D" w:rsidRPr="00EC2DAF" w:rsidRDefault="00FA20E4" w:rsidP="003F0761">
            <w:pPr>
              <w:pStyle w:val="TableParagraph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6B2A4F44" wp14:editId="2C1A32EA">
                  <wp:extent cx="3060000" cy="1980000"/>
                  <wp:effectExtent l="57150" t="57150" r="45720" b="58420"/>
                  <wp:docPr id="19" name="Imagem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/>
                          <pic:cNvPicPr preferRelativeResize="0"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56A13B4" w14:textId="28E454B6" w:rsidR="00D2666D" w:rsidRPr="00EC2DAF" w:rsidRDefault="00D2666D" w:rsidP="00206DE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1829105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902423D" w14:textId="2938BAE5" w:rsidR="00D2666D" w:rsidRPr="00EC2DA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0066A43C" wp14:editId="13D54F1B">
                  <wp:extent cx="3060000" cy="1980000"/>
                  <wp:effectExtent l="57150" t="57150" r="45720" b="58420"/>
                  <wp:docPr id="1843130403" name="Imagem 1843130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30403" name="Imagem 1843130403"/>
                          <pic:cNvPicPr preferRelativeResize="0"/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DAF" w:rsidRPr="00EC2DAF" w14:paraId="2EF9530F" w14:textId="77777777" w:rsidTr="00EC2DA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BE5A73B" w14:textId="625D0A91" w:rsidR="00D2666D" w:rsidRPr="00EC2DAF" w:rsidRDefault="0072103A" w:rsidP="003461D8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72103A">
              <w:rPr>
                <w:sz w:val="16"/>
                <w:szCs w:val="16"/>
                <w:lang w:val="pt-BR"/>
              </w:rPr>
              <w:t>Obra Civil – em andamento a regularização da calha da linha de bloqueios.</w:t>
            </w:r>
          </w:p>
        </w:tc>
        <w:tc>
          <w:tcPr>
            <w:tcW w:w="170" w:type="dxa"/>
          </w:tcPr>
          <w:p w14:paraId="744D60EA" w14:textId="77777777" w:rsidR="00D2666D" w:rsidRPr="00EC2DAF" w:rsidRDefault="00D2666D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78BF315" w14:textId="79DC8784" w:rsidR="00D2666D" w:rsidRPr="00EC2DAF" w:rsidRDefault="00C7449C" w:rsidP="003461D8">
            <w:pPr>
              <w:jc w:val="center"/>
              <w:rPr>
                <w:sz w:val="16"/>
                <w:szCs w:val="16"/>
                <w:lang w:val="pt-BR"/>
              </w:rPr>
            </w:pPr>
            <w:r w:rsidRPr="00C744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Obra Civil – montagem da estrutura da cobertura da plataforma.</w:t>
            </w:r>
          </w:p>
        </w:tc>
      </w:tr>
      <w:tr w:rsidR="00EC2DAF" w:rsidRPr="00EC2DAF" w14:paraId="69BE74A8" w14:textId="77777777" w:rsidTr="00EC2DAF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F4258A" w14:textId="65B1C3F3" w:rsidR="00D2666D" w:rsidRPr="00EC2DAF" w:rsidRDefault="004659B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Morumbi</w:t>
            </w:r>
          </w:p>
        </w:tc>
        <w:tc>
          <w:tcPr>
            <w:tcW w:w="170" w:type="dxa"/>
            <w:vAlign w:val="bottom"/>
          </w:tcPr>
          <w:p w14:paraId="0A50F6BA" w14:textId="1DFF72EE" w:rsidR="00D2666D" w:rsidRPr="00EC2DAF" w:rsidRDefault="00800247" w:rsidP="003F0761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EC2DA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2B049D6" wp14:editId="4397F98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-6350</wp:posOffset>
                      </wp:positionV>
                      <wp:extent cx="0" cy="2592000"/>
                      <wp:effectExtent l="0" t="0" r="38100" b="37465"/>
                      <wp:wrapNone/>
                      <wp:docPr id="241" name="Conector reto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B94E1B" id="Conector reto 24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.5pt" to="3pt,2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15FE02" w14:textId="4A54ECB3" w:rsidR="00D2666D" w:rsidRPr="00EC2DAF" w:rsidRDefault="00680E77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Pátio Água Espraiada</w:t>
            </w:r>
          </w:p>
        </w:tc>
      </w:tr>
      <w:tr w:rsidR="00EC2DAF" w:rsidRPr="00EC2DAF" w14:paraId="17B78317" w14:textId="77777777" w:rsidTr="00146A06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A8E3A61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D6283EA" w14:textId="34814BA6" w:rsidR="00D2666D" w:rsidRPr="00EC2DA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5F3FE1C4" wp14:editId="4D97C216">
                  <wp:extent cx="3060000" cy="1980000"/>
                  <wp:effectExtent l="57150" t="57150" r="45720" b="58420"/>
                  <wp:docPr id="1003944695" name="Imagem 1003944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44695" name="Imagem 1003944695"/>
                          <pic:cNvPicPr preferRelativeResize="0"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</w:tcPr>
          <w:p w14:paraId="576B7854" w14:textId="12E0E36E" w:rsidR="00D2666D" w:rsidRPr="00EC2DAF" w:rsidRDefault="00D2666D" w:rsidP="00BD64A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0F423ED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1132D24" w14:textId="16634034" w:rsidR="00D2666D" w:rsidRPr="00EC2DA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78A2C495" wp14:editId="6B19E509">
                  <wp:extent cx="3060000" cy="1980000"/>
                  <wp:effectExtent l="57150" t="57150" r="45720" b="58420"/>
                  <wp:docPr id="1183984771" name="Imagem 1183984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84771" name="Imagem 1183984771"/>
                          <pic:cNvPicPr preferRelativeResize="0"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DAF" w:rsidRPr="00EC2DAF" w14:paraId="238FE1D8" w14:textId="77777777" w:rsidTr="00EC2DA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762CC7FE" w14:textId="01442D55" w:rsidR="00D2666D" w:rsidRPr="00EC2DAF" w:rsidRDefault="00097996" w:rsidP="00091964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97996">
              <w:rPr>
                <w:sz w:val="16"/>
                <w:szCs w:val="16"/>
                <w:lang w:val="pt-BR"/>
              </w:rPr>
              <w:t>Sistemas – entrega dos cubículos de Média Tensão nas Salas Técnicas.</w:t>
            </w:r>
          </w:p>
        </w:tc>
        <w:tc>
          <w:tcPr>
            <w:tcW w:w="170" w:type="dxa"/>
          </w:tcPr>
          <w:p w14:paraId="2F0155C8" w14:textId="7D608F66" w:rsidR="00D2666D" w:rsidRPr="00EC2DAF" w:rsidRDefault="00D2666D" w:rsidP="003F076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144B2E5" w14:textId="3492A136" w:rsidR="00D2666D" w:rsidRPr="00EC2DAF" w:rsidRDefault="00174034" w:rsidP="003461D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74034">
              <w:rPr>
                <w:sz w:val="16"/>
                <w:szCs w:val="16"/>
                <w:lang w:val="pt-BR"/>
              </w:rPr>
              <w:t>Obra Civil – execução do acabamento dos blocos.</w:t>
            </w:r>
          </w:p>
        </w:tc>
      </w:tr>
    </w:tbl>
    <w:p w14:paraId="730EEABB" w14:textId="666068C2" w:rsidR="00FD2CEC" w:rsidRPr="00EC2DAF" w:rsidRDefault="00FD2CEC" w:rsidP="00FD2CEC">
      <w:pPr>
        <w:rPr>
          <w:lang w:val="pt-BR"/>
        </w:rPr>
      </w:pPr>
    </w:p>
    <w:p w14:paraId="1B9FDA9B" w14:textId="5E923703" w:rsidR="00625705" w:rsidRDefault="00625705" w:rsidP="00FD2CEC">
      <w:pPr>
        <w:rPr>
          <w:lang w:val="pt-BR"/>
        </w:rPr>
      </w:pPr>
    </w:p>
    <w:p w14:paraId="2A554B9A" w14:textId="254220CC" w:rsidR="00625705" w:rsidRDefault="00625705" w:rsidP="00FD2CEC">
      <w:pPr>
        <w:rPr>
          <w:lang w:val="pt-BR"/>
        </w:rPr>
      </w:pPr>
    </w:p>
    <w:p w14:paraId="74F10161" w14:textId="77777777" w:rsidR="00625705" w:rsidRDefault="00625705" w:rsidP="00FD2CEC">
      <w:pPr>
        <w:rPr>
          <w:lang w:val="pt-BR"/>
        </w:rPr>
      </w:pPr>
    </w:p>
    <w:p w14:paraId="1E4FFCC0" w14:textId="77777777" w:rsidR="00FD2CEC" w:rsidRDefault="00FD2CEC" w:rsidP="00FD2CEC">
      <w:pPr>
        <w:rPr>
          <w:lang w:val="pt-BR"/>
        </w:rPr>
      </w:pPr>
    </w:p>
    <w:p w14:paraId="0E0B2756" w14:textId="77777777" w:rsidR="00D9433E" w:rsidRDefault="00D9433E" w:rsidP="00FD2CEC">
      <w:pPr>
        <w:rPr>
          <w:lang w:val="pt-BR"/>
        </w:rPr>
        <w:sectPr w:rsidR="00D9433E" w:rsidSect="001D7A15">
          <w:headerReference w:type="default" r:id="rId9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1C676E3" w14:textId="6CCEDA18" w:rsidR="00320ED2" w:rsidRPr="003F12AD" w:rsidRDefault="00320ED2" w:rsidP="00CA30E7">
      <w:pPr>
        <w:tabs>
          <w:tab w:val="left" w:pos="1569"/>
        </w:tabs>
        <w:spacing w:after="840"/>
        <w:ind w:right="-57"/>
        <w:jc w:val="right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</w:p>
    <w:p w14:paraId="10798086" w14:textId="77777777" w:rsidR="00D338FF" w:rsidRPr="003F12AD" w:rsidRDefault="00D338FF" w:rsidP="00CA30E7">
      <w:pPr>
        <w:tabs>
          <w:tab w:val="left" w:pos="1569"/>
        </w:tabs>
        <w:spacing w:after="840"/>
        <w:ind w:right="-57"/>
        <w:jc w:val="right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</w:p>
    <w:p w14:paraId="4BF94022" w14:textId="52732630" w:rsidR="00127384" w:rsidRPr="00E927C9" w:rsidRDefault="000115BC" w:rsidP="002F1C8E">
      <w:pPr>
        <w:spacing w:after="840"/>
        <w:ind w:right="-57"/>
        <w:jc w:val="right"/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</w:pPr>
      <w:r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| </w:t>
      </w:r>
      <w:r w:rsidR="007D4DFA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Modernizaç</w:t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ões</w:t>
      </w:r>
      <w:r w:rsidR="003D1F9F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 |</w:t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 </w:t>
      </w:r>
      <w:r w:rsidR="003D1F9F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br/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| metrÔ |</w:t>
      </w:r>
      <w:r w:rsidR="007D4DFA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 xml:space="preserve"> </w:t>
      </w:r>
      <w:r w:rsidR="00776995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br/>
      </w:r>
    </w:p>
    <w:p w14:paraId="01F6B8EE" w14:textId="1202EA3F" w:rsidR="00BC71A9" w:rsidRPr="003F12AD" w:rsidRDefault="00181595" w:rsidP="002F1C8E">
      <w:pPr>
        <w:spacing w:after="840"/>
        <w:ind w:right="-57"/>
        <w:jc w:val="right"/>
        <w:rPr>
          <w:rFonts w:cstheme="minorHAnsi"/>
          <w:lang w:val="pt-BR"/>
        </w:rPr>
      </w:pPr>
      <w:r w:rsidRPr="00E927C9">
        <w:rPr>
          <w:rFonts w:ascii="Bahnschrift" w:eastAsiaTheme="majorEastAsia" w:hAnsi="Bahnschrift" w:cstheme="minorHAnsi"/>
          <w:b/>
          <w:bCs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4E13DAB" wp14:editId="1602A1B5">
                <wp:simplePos x="0" y="0"/>
                <wp:positionH relativeFrom="column">
                  <wp:posOffset>249894</wp:posOffset>
                </wp:positionH>
                <wp:positionV relativeFrom="paragraph">
                  <wp:posOffset>1296670</wp:posOffset>
                </wp:positionV>
                <wp:extent cx="6560260" cy="668740"/>
                <wp:effectExtent l="0" t="0" r="12065" b="1714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60" cy="668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9CF" id="Retângulo 25" o:spid="_x0000_s1026" style="position:absolute;margin-left:19.7pt;margin-top:102.1pt;width:516.55pt;height:52.6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" strokecolor="#7f7f7f [1612]" strokeweight="1pt">
                <v:fill opacity="19789f"/>
              </v:rect>
            </w:pict>
          </mc:Fallback>
        </mc:AlternateContent>
      </w:r>
      <w:r w:rsidR="000115BC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SISTEMAS DE SINALIZAÇ</w:t>
      </w:r>
      <w:r w:rsidR="00C116A0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ÃO</w:t>
      </w:r>
      <w:r w:rsidR="00075176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 xml:space="preserve"> DE TELECOM</w:t>
      </w:r>
      <w:r w:rsidR="00452710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UNICAÇÕES</w:t>
      </w:r>
      <w:r w:rsidR="00593AC8" w:rsidRPr="003F12AD">
        <w:rPr>
          <w:rFonts w:ascii="Bahnschrift SemiBold" w:eastAsiaTheme="majorEastAsia" w:hAnsi="Bahnschrift SemiBold" w:cstheme="minorHAnsi"/>
          <w:caps/>
          <w:sz w:val="64"/>
          <w:szCs w:val="64"/>
          <w:lang w:val="pt-BR"/>
        </w:rPr>
        <w:br/>
      </w:r>
      <w:r w:rsidR="00593AC8" w:rsidRPr="003F12AD">
        <w:rPr>
          <w:rFonts w:eastAsiaTheme="majorEastAsia" w:cstheme="minorHAnsi"/>
          <w:caps/>
          <w:color w:val="01023B" w:themeColor="accent5"/>
          <w:sz w:val="64"/>
          <w:szCs w:val="64"/>
          <w:lang w:val="pt-BR"/>
        </w:rPr>
        <w:br/>
      </w:r>
      <w:r w:rsidR="00C50279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1-aZUL</w:t>
      </w:r>
      <w:r w:rsidR="00BC71A9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295F57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50279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2-VERDE</w:t>
      </w:r>
      <w:r w:rsidR="00BC71A9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C71A9" w:rsidRPr="003C7398">
        <w:rPr>
          <w:rFonts w:ascii="Bahnschrift SemiBold" w:eastAsiaTheme="majorEastAsia" w:hAnsi="Bahnschrift SemiBold" w:cstheme="minorHAnsi"/>
          <w:caps/>
          <w:color w:val="01023B" w:themeColor="accent5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F1C8E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776995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3-VERMELHA</w:t>
      </w:r>
      <w:r w:rsidR="00C50279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A05BA2" w:rsidRPr="003F12AD">
        <w:rPr>
          <w:rFonts w:ascii="Bahnschrift SemiBold" w:eastAsiaTheme="majorEastAsia" w:hAnsi="Bahnschrift SemiBold" w:cstheme="minorHAnsi"/>
          <w:caps/>
          <w:color w:val="01023B" w:themeColor="accent5"/>
          <w:sz w:val="36"/>
          <w:szCs w:val="36"/>
          <w:lang w:val="pt-BR"/>
        </w:rPr>
        <w:br/>
      </w:r>
    </w:p>
    <w:p w14:paraId="6F666328" w14:textId="651C4CDE" w:rsidR="00320ED2" w:rsidRDefault="00320ED2" w:rsidP="002F1C8E">
      <w:pPr>
        <w:spacing w:after="840"/>
        <w:ind w:right="-57"/>
        <w:jc w:val="right"/>
        <w:rPr>
          <w:lang w:val="pt-BR"/>
        </w:rPr>
      </w:pPr>
    </w:p>
    <w:p w14:paraId="09BDD205" w14:textId="522EB679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651B23AF" w14:textId="77777777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21307499" w14:textId="65214E65" w:rsidR="00BC71A9" w:rsidRDefault="00BC71A9" w:rsidP="00BC71A9">
      <w:pPr>
        <w:spacing w:after="840"/>
        <w:ind w:right="-57"/>
        <w:jc w:val="center"/>
        <w:rPr>
          <w:lang w:val="pt-BR"/>
        </w:rPr>
      </w:pPr>
    </w:p>
    <w:p w14:paraId="4BD1D1D1" w14:textId="77777777" w:rsidR="003B5653" w:rsidRDefault="003B5653" w:rsidP="003B5653">
      <w:pPr>
        <w:rPr>
          <w:lang w:val="pt-BR"/>
        </w:rPr>
        <w:sectPr w:rsidR="003B5653" w:rsidSect="00721DFE">
          <w:headerReference w:type="default" r:id="rId9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B6B225B" w14:textId="5CA8C355" w:rsidR="003B5653" w:rsidRDefault="003B5653" w:rsidP="003B5653">
      <w:pPr>
        <w:rPr>
          <w:lang w:val="pt-BR"/>
        </w:rPr>
      </w:pPr>
    </w:p>
    <w:p w14:paraId="515A8997" w14:textId="77777777" w:rsidR="00872D26" w:rsidRDefault="00872D26" w:rsidP="003B5653">
      <w:pPr>
        <w:rPr>
          <w:lang w:val="pt-BR"/>
        </w:rPr>
      </w:pPr>
    </w:p>
    <w:p w14:paraId="0F64E882" w14:textId="77777777" w:rsidR="009F03FE" w:rsidRDefault="009F03FE" w:rsidP="003B5653">
      <w:pPr>
        <w:rPr>
          <w:lang w:val="pt-BR"/>
        </w:rPr>
      </w:pPr>
    </w:p>
    <w:p w14:paraId="55251CFF" w14:textId="0AC82D74" w:rsidR="00C41DEB" w:rsidRDefault="00C41DEB" w:rsidP="003B5653">
      <w:pPr>
        <w:rPr>
          <w:lang w:val="pt-BR"/>
        </w:rPr>
      </w:pPr>
    </w:p>
    <w:tbl>
      <w:tblPr>
        <w:tblStyle w:val="TableNormal"/>
        <w:tblW w:w="10773" w:type="dxa"/>
        <w:tblInd w:w="142" w:type="dxa"/>
        <w:tblBorders>
          <w:insideV w:val="single" w:sz="8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652"/>
        <w:gridCol w:w="3455"/>
        <w:gridCol w:w="3666"/>
      </w:tblGrid>
      <w:tr w:rsidR="001011F7" w:rsidRPr="00992692" w14:paraId="6BF2EE33" w14:textId="77777777" w:rsidTr="0014365B">
        <w:trPr>
          <w:trHeight w:val="2381"/>
        </w:trPr>
        <w:tc>
          <w:tcPr>
            <w:tcW w:w="36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804AB" w14:textId="77777777" w:rsidR="00623378" w:rsidRPr="002D2228" w:rsidRDefault="00623378" w:rsidP="00057754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22D7C0EE" w14:textId="788AA5A6" w:rsidR="00623378" w:rsidRDefault="00623378" w:rsidP="00057754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A90539" wp14:editId="3A187A8C">
                  <wp:extent cx="1907597" cy="1944000"/>
                  <wp:effectExtent l="57150" t="57150" r="54610" b="56515"/>
                  <wp:docPr id="25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21.jpeg"/>
                          <pic:cNvPicPr/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97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135C4" w14:textId="41CAE87B" w:rsidR="00623378" w:rsidRDefault="00623378" w:rsidP="0005775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b/>
                <w:noProof/>
                <w:sz w:val="3"/>
              </w:rPr>
              <w:drawing>
                <wp:inline distT="0" distB="0" distL="0" distR="0" wp14:anchorId="53DB81BF" wp14:editId="3D4AFABA">
                  <wp:extent cx="1877868" cy="1944000"/>
                  <wp:effectExtent l="57150" t="57150" r="46355" b="56515"/>
                  <wp:docPr id="261" name="Imagem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m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868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1487FBD" w14:textId="77777777" w:rsidR="00623378" w:rsidRDefault="00623378" w:rsidP="00C94FCB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593FD7" w14:textId="77777777" w:rsidR="00623378" w:rsidRDefault="00623378" w:rsidP="00C94FCB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EAE214" wp14:editId="3CA391AF">
                  <wp:extent cx="1869551" cy="1944000"/>
                  <wp:effectExtent l="57150" t="57150" r="54610" b="56515"/>
                  <wp:docPr id="260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22.jpeg"/>
                          <pic:cNvPicPr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9551" cy="194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F6B" w:rsidRPr="00992692" w14:paraId="79F427E5" w14:textId="77777777" w:rsidTr="007B71C6">
        <w:trPr>
          <w:trHeight w:val="227"/>
        </w:trPr>
        <w:tc>
          <w:tcPr>
            <w:tcW w:w="7107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03F5FF" w14:textId="076DFB0F" w:rsidR="00A61F6B" w:rsidRPr="00C97ACC" w:rsidRDefault="00A61F6B" w:rsidP="00057754">
            <w:pPr>
              <w:pStyle w:val="TableParagraph"/>
              <w:spacing w:before="6"/>
              <w:jc w:val="center"/>
              <w:rPr>
                <w:bCs/>
                <w:noProof/>
                <w:sz w:val="3"/>
                <w:lang w:val="pt-BR"/>
              </w:rPr>
            </w:pPr>
            <w:r w:rsidRPr="00A61F6B">
              <w:rPr>
                <w:bCs/>
                <w:sz w:val="16"/>
                <w:szCs w:val="16"/>
                <w:lang w:val="pt-BR"/>
              </w:rPr>
              <w:t>Lançamento de cabos do CBTC</w:t>
            </w:r>
          </w:p>
        </w:tc>
        <w:tc>
          <w:tcPr>
            <w:tcW w:w="3666" w:type="dxa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</w:tcPr>
          <w:p w14:paraId="2E0110F4" w14:textId="3B58CF9F" w:rsidR="00A61F6B" w:rsidRPr="00C97ACC" w:rsidRDefault="00A61F6B" w:rsidP="00C94FCB">
            <w:pPr>
              <w:pStyle w:val="TableParagraph"/>
              <w:spacing w:before="6"/>
              <w:jc w:val="center"/>
              <w:rPr>
                <w:bCs/>
                <w:sz w:val="16"/>
                <w:szCs w:val="16"/>
                <w:lang w:val="pt-BR"/>
              </w:rPr>
            </w:pPr>
            <w:r w:rsidRPr="00C97ACC">
              <w:rPr>
                <w:bCs/>
                <w:sz w:val="16"/>
                <w:szCs w:val="16"/>
                <w:lang w:val="pt-BR"/>
              </w:rPr>
              <w:t>Gabinete de terminação de cabos</w:t>
            </w:r>
          </w:p>
        </w:tc>
      </w:tr>
    </w:tbl>
    <w:p w14:paraId="361CD782" w14:textId="626073E1" w:rsidR="00C41DEB" w:rsidRPr="00433674" w:rsidRDefault="00C41DEB" w:rsidP="00433674">
      <w:pPr>
        <w:jc w:val="right"/>
        <w:rPr>
          <w:b/>
          <w:bCs/>
          <w:iCs/>
          <w:sz w:val="16"/>
          <w:szCs w:val="16"/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BF3119" w14:paraId="278A78A8" w14:textId="77777777" w:rsidTr="00FA1641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570F349D" w14:textId="77777777" w:rsidR="00BF3119" w:rsidRDefault="00BF3119" w:rsidP="00FA164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D624BD7" w14:textId="77777777" w:rsidR="00BF3119" w:rsidRDefault="00BF3119" w:rsidP="00BD64AA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E73ED98" wp14:editId="14FF3BE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</wp:posOffset>
                      </wp:positionV>
                      <wp:extent cx="7620" cy="3024000"/>
                      <wp:effectExtent l="19050" t="19050" r="30480" b="24130"/>
                      <wp:wrapNone/>
                      <wp:docPr id="262" name="Conector re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302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4C3793" id="Conector reto 262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.85pt" to="-.0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3F046B05" w14:textId="5D4865A1" w:rsidR="00BF3119" w:rsidRDefault="00173635" w:rsidP="003F0761">
            <w:pPr>
              <w:pStyle w:val="TableParagraph"/>
              <w:spacing w:before="21"/>
              <w:rPr>
                <w:b/>
              </w:rPr>
            </w:pPr>
            <w:r w:rsidRPr="00173635">
              <w:rPr>
                <w:b/>
                <w:color w:val="005A9E"/>
              </w:rPr>
              <w:t>Características do Contrato</w:t>
            </w:r>
          </w:p>
        </w:tc>
      </w:tr>
      <w:tr w:rsidR="00BF3119" w14:paraId="55615AC7" w14:textId="77777777" w:rsidTr="009438FD">
        <w:trPr>
          <w:trHeight w:val="3175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435057B" w14:textId="33ACD20F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Possibilitar a inserção de mais trens nas linhas 1, 2 e 3 de forma a reduzir o intervalo entre trens para proporcionar mais conforto aos usuários e aumentar a oferta de lugares;</w:t>
            </w:r>
          </w:p>
          <w:p w14:paraId="51200A50" w14:textId="69AF39D2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Aumentar a velocidade média dos trens nas linhas, reduzindo o tempo de viagem;</w:t>
            </w:r>
          </w:p>
          <w:p w14:paraId="5538759B" w14:textId="024A15AB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Reduzir a energia consumida pelos trens em função de controle mais efetivo de sua movimentação;</w:t>
            </w:r>
          </w:p>
          <w:p w14:paraId="47EC67DB" w14:textId="6F2DF591" w:rsidR="00BF3119" w:rsidRPr="002D2228" w:rsidRDefault="001A776F" w:rsidP="00B04365">
            <w:pPr>
              <w:pStyle w:val="TableParagraph"/>
              <w:spacing w:before="60"/>
              <w:ind w:right="1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      </w:r>
          </w:p>
        </w:tc>
        <w:tc>
          <w:tcPr>
            <w:tcW w:w="304" w:type="dxa"/>
            <w:vMerge/>
          </w:tcPr>
          <w:p w14:paraId="53590889" w14:textId="77777777" w:rsidR="00BF3119" w:rsidRPr="002D2228" w:rsidRDefault="00BF3119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05C41F1D" w14:textId="77777777" w:rsidR="002C632C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da Sinalização com a tecnologia CBTC</w:t>
            </w:r>
            <w:r w:rsidR="002C632C" w:rsidRPr="002D2228">
              <w:rPr>
                <w:lang w:val="pt-BR"/>
              </w:rPr>
              <w:t xml:space="preserve"> </w:t>
            </w:r>
            <w:r w:rsidR="002C632C" w:rsidRPr="009A3DCB">
              <w:rPr>
                <w:b/>
                <w:bCs/>
                <w:i/>
                <w:iCs/>
                <w:lang w:val="pt-BR"/>
              </w:rPr>
              <w:t>(Communication Based Train Control)</w:t>
            </w:r>
            <w:r w:rsidR="002C632C" w:rsidRPr="002D2228">
              <w:rPr>
                <w:lang w:val="pt-BR"/>
              </w:rPr>
              <w:t>;</w:t>
            </w:r>
          </w:p>
          <w:p w14:paraId="3811A301" w14:textId="4F6F8EBF" w:rsidR="00CD0C6D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do Sistema de transmissão digital utilizando fibras ópticas;</w:t>
            </w:r>
          </w:p>
          <w:p w14:paraId="17A721DA" w14:textId="331E79D7" w:rsidR="00CD0C6D" w:rsidRPr="002D2228" w:rsidRDefault="00CD0C6D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Implantação do Sistema de Transmissão em tempo real de imagens das câmeras internas do trem para o </w:t>
            </w:r>
            <w:r w:rsidR="00D8741B" w:rsidRPr="002D2228">
              <w:rPr>
                <w:lang w:val="pt-BR"/>
              </w:rPr>
              <w:t>CCO e das estações para o trem;</w:t>
            </w:r>
          </w:p>
          <w:p w14:paraId="2ABDFB60" w14:textId="65DFBCE8" w:rsidR="00BF3119" w:rsidRPr="002D2228" w:rsidRDefault="003F75FB" w:rsidP="00B04365">
            <w:pPr>
              <w:pStyle w:val="TableParagraph"/>
              <w:numPr>
                <w:ilvl w:val="0"/>
                <w:numId w:val="16"/>
              </w:numPr>
              <w:shd w:val="clear" w:color="auto" w:fill="D9D9D9" w:themeFill="background1" w:themeFillShade="D9"/>
              <w:spacing w:before="60"/>
              <w:ind w:left="357" w:right="215" w:hanging="357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de Painéis Multimídia para informar</w:t>
            </w:r>
            <w:r w:rsidR="007C7289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as horas e as mensagens operacionais e institucionais.</w:t>
            </w:r>
          </w:p>
        </w:tc>
      </w:tr>
      <w:tr w:rsidR="00BF3119" w14:paraId="2795BEB5" w14:textId="77777777" w:rsidTr="00EC2DAF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2E47A62" w14:textId="400589F8" w:rsidR="00BF3119" w:rsidRPr="00217D64" w:rsidRDefault="00383153" w:rsidP="003F0761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Implantação</w:t>
            </w:r>
          </w:p>
        </w:tc>
        <w:tc>
          <w:tcPr>
            <w:tcW w:w="3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237BF44" w14:textId="14730DD4" w:rsidR="00BF3119" w:rsidRDefault="00BF3119" w:rsidP="003F0761">
            <w:pPr>
              <w:pStyle w:val="TableParagraph"/>
              <w:spacing w:before="181"/>
              <w:ind w:right="213"/>
            </w:pPr>
          </w:p>
        </w:tc>
        <w:tc>
          <w:tcPr>
            <w:tcW w:w="5376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FB1805A" w14:textId="1CE64CFE" w:rsidR="00BF3119" w:rsidRDefault="00BF3119" w:rsidP="003F0761">
            <w:pPr>
              <w:pStyle w:val="TableParagraph"/>
              <w:spacing w:before="181"/>
              <w:ind w:right="213"/>
            </w:pPr>
          </w:p>
        </w:tc>
      </w:tr>
      <w:tr w:rsidR="00975D4A" w14:paraId="0E446E65" w14:textId="77777777" w:rsidTr="00EC2DAF">
        <w:trPr>
          <w:trHeight w:val="4252"/>
        </w:trPr>
        <w:tc>
          <w:tcPr>
            <w:tcW w:w="10772" w:type="dxa"/>
            <w:gridSpan w:val="3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3ECC3EBE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contrato com a Alstom, referente à modernização dos Sistemas de Telecomunicações e Sinalização das Linhas 1, 2 e 3 foi retomado em 11/02/2016, em um acordo homologado no Juízo Arbitral</w:t>
            </w:r>
            <w:r>
              <w:rPr>
                <w:lang w:val="pt-BR"/>
              </w:rPr>
              <w:t>.</w:t>
            </w:r>
            <w:r w:rsidRPr="00C97ACC">
              <w:rPr>
                <w:lang w:val="pt-BR"/>
              </w:rPr>
              <w:t xml:space="preserve"> </w:t>
            </w:r>
          </w:p>
          <w:p w14:paraId="3C8FCC46" w14:textId="77777777" w:rsidR="00975D4A" w:rsidRPr="002D2228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EC3BE8">
              <w:rPr>
                <w:lang w:val="pt-BR"/>
              </w:rPr>
              <w:t>A situação atual nas linhas 1, 2 e 3 é</w:t>
            </w:r>
            <w:r>
              <w:rPr>
                <w:lang w:val="pt-BR"/>
              </w:rPr>
              <w:t>:</w:t>
            </w:r>
          </w:p>
          <w:p w14:paraId="739C7DAE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1-Azul:</w:t>
            </w:r>
            <w:r w:rsidRPr="002D2228">
              <w:rPr>
                <w:lang w:val="pt-BR"/>
              </w:rPr>
              <w:t xml:space="preserve"> </w:t>
            </w:r>
            <w:r w:rsidRPr="00FA1D15">
              <w:rPr>
                <w:lang w:val="pt-BR"/>
              </w:rPr>
              <w:t xml:space="preserve">: </w:t>
            </w:r>
          </w:p>
          <w:p w14:paraId="558E7DC3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30024F">
              <w:rPr>
                <w:lang w:val="pt-BR"/>
              </w:rPr>
              <w:t xml:space="preserve">Iniciada a operação comercial do CBTC em </w:t>
            </w:r>
            <w:r>
              <w:rPr>
                <w:lang w:val="pt-BR"/>
              </w:rPr>
              <w:t>N</w:t>
            </w:r>
            <w:r w:rsidRPr="0030024F">
              <w:rPr>
                <w:lang w:val="pt-BR"/>
              </w:rPr>
              <w:t>ov</w:t>
            </w:r>
            <w:r>
              <w:rPr>
                <w:lang w:val="pt-BR"/>
              </w:rPr>
              <w:t>embro</w:t>
            </w:r>
            <w:r w:rsidRPr="0030024F">
              <w:rPr>
                <w:lang w:val="pt-BR"/>
              </w:rPr>
              <w:t>/2</w:t>
            </w:r>
            <w:r>
              <w:rPr>
                <w:lang w:val="pt-BR"/>
              </w:rPr>
              <w:t>02</w:t>
            </w:r>
            <w:r w:rsidRPr="0030024F">
              <w:rPr>
                <w:lang w:val="pt-BR"/>
              </w:rPr>
              <w:t xml:space="preserve">2. </w:t>
            </w:r>
          </w:p>
          <w:p w14:paraId="567B7DED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5226F0">
              <w:rPr>
                <w:lang w:val="pt-BR"/>
              </w:rPr>
              <w:t>Retirada de pendências em andamento.</w:t>
            </w:r>
          </w:p>
          <w:p w14:paraId="5A9AD000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2-Verde:</w:t>
            </w:r>
            <w:r w:rsidRPr="002D2228">
              <w:rPr>
                <w:lang w:val="pt-BR"/>
              </w:rPr>
              <w:t xml:space="preserve"> </w:t>
            </w:r>
          </w:p>
          <w:p w14:paraId="002A8737" w14:textId="77777777" w:rsidR="00975D4A" w:rsidRPr="002D2228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D86E84">
              <w:rPr>
                <w:lang w:val="pt-BR"/>
              </w:rPr>
              <w:t>Operação comercial da versão definitiva do CBTC e da Porta de Plataforma da Estação Vila Madalena ocorrida em 02/03/2020.</w:t>
            </w:r>
          </w:p>
          <w:p w14:paraId="7A91FC14" w14:textId="77777777" w:rsidR="00975D4A" w:rsidRDefault="00975D4A" w:rsidP="00211226">
            <w:pPr>
              <w:pStyle w:val="TableParagraph"/>
              <w:shd w:val="clear" w:color="auto" w:fill="D9D9D9" w:themeFill="background1" w:themeFillShade="D9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3-Vermelha:</w:t>
            </w:r>
            <w:r>
              <w:rPr>
                <w:lang w:val="pt-BR"/>
              </w:rPr>
              <w:t xml:space="preserve"> </w:t>
            </w:r>
          </w:p>
          <w:p w14:paraId="2985D4E0" w14:textId="4D8086D3" w:rsidR="00975D4A" w:rsidRPr="002D2228" w:rsidRDefault="00975D4A" w:rsidP="00004AAE">
            <w:pPr>
              <w:pStyle w:val="TableParagraph"/>
              <w:shd w:val="clear" w:color="auto" w:fill="D9D9D9" w:themeFill="background1" w:themeFillShade="D9"/>
              <w:spacing w:before="60" w:after="120"/>
              <w:ind w:right="57"/>
              <w:rPr>
                <w:lang w:val="pt-BR"/>
              </w:rPr>
            </w:pPr>
            <w:r w:rsidRPr="001210B9">
              <w:rPr>
                <w:lang w:val="pt-BR"/>
              </w:rPr>
              <w:t>Testes do sistema em execução.</w:t>
            </w:r>
          </w:p>
        </w:tc>
      </w:tr>
    </w:tbl>
    <w:p w14:paraId="455C0980" w14:textId="77777777" w:rsidR="003B5653" w:rsidRDefault="003B5653" w:rsidP="003B5653">
      <w:pPr>
        <w:rPr>
          <w:lang w:val="pt-BR"/>
        </w:rPr>
      </w:pPr>
    </w:p>
    <w:p w14:paraId="44F54FD3" w14:textId="77777777" w:rsidR="00D81670" w:rsidRDefault="00D81670" w:rsidP="003B5653">
      <w:pPr>
        <w:rPr>
          <w:lang w:val="pt-BR"/>
        </w:rPr>
        <w:sectPr w:rsidR="00D81670" w:rsidSect="001D7A15">
          <w:headerReference w:type="default" r:id="rId9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0E500807" w14:textId="496BA287" w:rsidR="00D81670" w:rsidRPr="003F12AD" w:rsidRDefault="00A50B9A" w:rsidP="00B35FC2">
      <w:pPr>
        <w:tabs>
          <w:tab w:val="left" w:pos="1569"/>
          <w:tab w:val="left" w:pos="1805"/>
          <w:tab w:val="right" w:pos="10523"/>
        </w:tabs>
        <w:spacing w:after="840"/>
        <w:ind w:right="-57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  <w:r w:rsidRPr="003F12AD"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  <w:br/>
      </w:r>
    </w:p>
    <w:p w14:paraId="2DBD7F3C" w14:textId="6876BEF2" w:rsidR="003A0265" w:rsidRPr="003C7398" w:rsidRDefault="009E3DFF" w:rsidP="00D81670">
      <w:pPr>
        <w:spacing w:after="840"/>
        <w:ind w:right="-57"/>
        <w:jc w:val="right"/>
        <w:rPr>
          <w:rFonts w:ascii="Bahnschrift SemiBold" w:hAnsi="Bahnschrift SemiBold"/>
          <w:sz w:val="32"/>
          <w:szCs w:val="32"/>
          <w:lang w:val="pt-BR"/>
        </w:rPr>
      </w:pPr>
      <w:r w:rsidRPr="00E927C9">
        <w:rPr>
          <w:rFonts w:ascii="Bahnschrift" w:eastAsiaTheme="majorEastAsia" w:hAnsi="Bahnschrift" w:cstheme="majorBidi"/>
          <w:b/>
          <w:bCs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82A32C3" wp14:editId="0028A55F">
                <wp:simplePos x="0" y="0"/>
                <wp:positionH relativeFrom="column">
                  <wp:posOffset>252484</wp:posOffset>
                </wp:positionH>
                <wp:positionV relativeFrom="paragraph">
                  <wp:posOffset>3718333</wp:posOffset>
                </wp:positionV>
                <wp:extent cx="6530586" cy="465129"/>
                <wp:effectExtent l="0" t="0" r="22860" b="1143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586" cy="46512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B1F7A" id="Retângulo 27" o:spid="_x0000_s1026" style="position:absolute;margin-left:19.9pt;margin-top:292.8pt;width:514.2pt;height:36.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" strokecolor="#7f7f7f [1612]" strokeweight="1pt">
                <v:fill opacity="19789f"/>
              </v:rect>
            </w:pict>
          </mc:Fallback>
        </mc:AlternateConten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| Modernizações | 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A07D1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AF35E2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implanta</w:t>
      </w:r>
      <w:r w:rsidR="002D6F8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ção de 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2D6F8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portas plataforma</w:t>
      </w:r>
      <w:r w:rsidR="00076EF8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076EF8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| psd’s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|</w:t>
      </w:r>
      <w:r w:rsidR="00593AC8" w:rsidRPr="00E927C9">
        <w:rPr>
          <w:rFonts w:ascii="Bahnschrift" w:eastAsiaTheme="majorEastAsia" w:hAnsi="Bahnschrift" w:cstheme="majorBidi"/>
          <w:b/>
          <w:bCs/>
          <w:caps/>
          <w:color w:val="01023B" w:themeColor="accent5"/>
          <w:sz w:val="64"/>
          <w:szCs w:val="64"/>
          <w:lang w:val="pt-BR"/>
        </w:rPr>
        <w:br/>
      </w:r>
      <w:r w:rsidR="00A07D15" w:rsidRPr="003C7398"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  <w:br/>
      </w:r>
      <w:r w:rsidR="00A07D15" w:rsidRPr="003C7398">
        <w:rPr>
          <w:rFonts w:ascii="Bahnschrift SemiBold" w:eastAsiaTheme="majorEastAsia" w:hAnsi="Bahnschrift SemiBold" w:cstheme="majorBidi"/>
          <w:caps/>
          <w:color w:val="171796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|lINHA 1-aZUL| </w:t>
      </w:r>
      <w:r w:rsidR="00A07D15" w:rsidRPr="003C7398">
        <w:rPr>
          <w:rFonts w:ascii="Bahnschrift SemiBold" w:eastAsiaTheme="majorEastAsia" w:hAnsi="Bahnschrift SemiBold" w:cstheme="majorBidi"/>
          <w:caps/>
          <w:color w:val="097A5E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2-VERDE|</w:t>
      </w:r>
      <w:r w:rsidR="00A07D15" w:rsidRPr="003C7398">
        <w:rPr>
          <w:rFonts w:ascii="Bahnschrift SemiBold" w:eastAsiaTheme="majorEastAsia" w:hAnsi="Bahnschrift SemiBold" w:cstheme="majorBidi"/>
          <w:caps/>
          <w:color w:val="01023B" w:themeColor="accent5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07D15" w:rsidRPr="003C7398">
        <w:rPr>
          <w:rFonts w:ascii="Bahnschrift SemiBold" w:eastAsiaTheme="majorEastAsia" w:hAnsi="Bahnschrift SemiBold" w:cstheme="majorBidi"/>
          <w:caps/>
          <w:color w:val="C0000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3-VERMELHA|</w:t>
      </w:r>
      <w:r w:rsidR="00D76E22" w:rsidRPr="003C7398">
        <w:rPr>
          <w:rFonts w:ascii="Bahnschrift SemiBold" w:eastAsiaTheme="majorEastAsia" w:hAnsi="Bahnschrift SemiBold" w:cstheme="majorBidi"/>
          <w:caps/>
          <w:color w:val="C0000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76E22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15-</w:t>
      </w:r>
      <w:r w:rsidR="00F37D51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PRATA</w:t>
      </w:r>
      <w:r w:rsidR="00D76E22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</w:t>
      </w:r>
    </w:p>
    <w:p w14:paraId="350B0C8D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3ED96489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5BA73071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594BC294" w14:textId="212AF943" w:rsidR="00D81670" w:rsidRPr="00D23AA0" w:rsidRDefault="00D81670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31797A3A" w14:textId="707B0FE5" w:rsidR="00D81670" w:rsidRPr="003F12AD" w:rsidRDefault="00D81670" w:rsidP="00D81670">
      <w:pPr>
        <w:rPr>
          <w:rFonts w:ascii="Bahnschrift SemiBold" w:hAnsi="Bahnschrift SemiBold"/>
          <w:lang w:val="pt-BR"/>
        </w:rPr>
      </w:pPr>
    </w:p>
    <w:p w14:paraId="4A749F47" w14:textId="2391F53A" w:rsidR="00BD4780" w:rsidRDefault="00BD4780" w:rsidP="00D81670">
      <w:pPr>
        <w:rPr>
          <w:lang w:val="pt-BR"/>
        </w:rPr>
        <w:sectPr w:rsidR="00BD4780" w:rsidSect="00721DFE">
          <w:headerReference w:type="default" r:id="rId98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70F35C4" w14:textId="3378B09B" w:rsidR="00D81670" w:rsidRDefault="00D81670" w:rsidP="00D81670">
      <w:pPr>
        <w:rPr>
          <w:lang w:val="pt-BR"/>
        </w:rPr>
      </w:pPr>
    </w:p>
    <w:p w14:paraId="381BFF34" w14:textId="3B70F49E" w:rsidR="00123361" w:rsidRDefault="00123361" w:rsidP="00D81670">
      <w:pPr>
        <w:rPr>
          <w:lang w:val="pt-BR"/>
        </w:rPr>
      </w:pPr>
    </w:p>
    <w:p w14:paraId="7765240B" w14:textId="77777777" w:rsidR="00481FF6" w:rsidRDefault="00481FF6" w:rsidP="00D81670">
      <w:pPr>
        <w:rPr>
          <w:lang w:val="pt-BR"/>
        </w:rPr>
      </w:pPr>
    </w:p>
    <w:p w14:paraId="23E1D20F" w14:textId="77777777" w:rsidR="00CB51D5" w:rsidRDefault="00CB51D5" w:rsidP="00D81670">
      <w:pPr>
        <w:rPr>
          <w:lang w:val="pt-BR"/>
        </w:rPr>
      </w:pPr>
    </w:p>
    <w:p w14:paraId="65549701" w14:textId="03528123" w:rsidR="00473ED0" w:rsidRPr="004C5588" w:rsidRDefault="001023C6" w:rsidP="001023C6">
      <w:pPr>
        <w:rPr>
          <w:b/>
          <w:bCs/>
          <w:color w:val="005A9E"/>
          <w:sz w:val="28"/>
          <w:szCs w:val="28"/>
          <w:lang w:val="pt-BR"/>
        </w:rPr>
      </w:pPr>
      <w:r w:rsidRPr="004C5588">
        <w:rPr>
          <w:b/>
          <w:bCs/>
          <w:color w:val="005A9E"/>
          <w:sz w:val="28"/>
          <w:szCs w:val="28"/>
          <w:lang w:val="pt-BR"/>
        </w:rPr>
        <w:t>IMPLANTAÇÃO DE PORTAS PLATAFORMA | PSD |</w:t>
      </w:r>
    </w:p>
    <w:p w14:paraId="5CF40EB5" w14:textId="71507652" w:rsidR="00481FF6" w:rsidRDefault="00481FF6" w:rsidP="00D81670">
      <w:pPr>
        <w:rPr>
          <w:b/>
          <w:bCs/>
          <w:sz w:val="24"/>
          <w:szCs w:val="24"/>
          <w:lang w:val="pt-BR"/>
        </w:rPr>
      </w:pPr>
    </w:p>
    <w:p w14:paraId="27277585" w14:textId="36D827B1" w:rsidR="00123361" w:rsidRDefault="00FD6129" w:rsidP="00D81670">
      <w:pPr>
        <w:rPr>
          <w:b/>
          <w:bCs/>
          <w:sz w:val="24"/>
          <w:szCs w:val="24"/>
          <w:lang w:val="pt-BR"/>
        </w:rPr>
      </w:pPr>
      <w:bookmarkStart w:id="9" w:name="_Hlk83271568"/>
      <w:r>
        <w:rPr>
          <w:b/>
          <w:bCs/>
          <w:noProof/>
          <w:lang w:val="pt-BR"/>
        </w:rPr>
        <w:drawing>
          <wp:anchor distT="0" distB="0" distL="114300" distR="114300" simplePos="0" relativeHeight="251654656" behindDoc="0" locked="0" layoutInCell="1" allowOverlap="1" wp14:anchorId="213D0FA4" wp14:editId="2EF5413F">
            <wp:simplePos x="0" y="0"/>
            <wp:positionH relativeFrom="column">
              <wp:posOffset>-19050</wp:posOffset>
            </wp:positionH>
            <wp:positionV relativeFrom="paragraph">
              <wp:posOffset>248285</wp:posOffset>
            </wp:positionV>
            <wp:extent cx="6793865" cy="7047230"/>
            <wp:effectExtent l="0" t="0" r="6985" b="1270"/>
            <wp:wrapTopAndBottom/>
            <wp:docPr id="243" name="Imagem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m 243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704723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558" w:rsidRPr="003D6558">
        <w:rPr>
          <w:b/>
          <w:bCs/>
          <w:sz w:val="24"/>
          <w:szCs w:val="24"/>
          <w:lang w:val="pt-BR"/>
        </w:rPr>
        <w:t>CROQUI DE IMPLANTAÇÃO DAS PORTAS</w:t>
      </w:r>
      <w:r w:rsidR="000643F0">
        <w:rPr>
          <w:b/>
          <w:bCs/>
          <w:sz w:val="24"/>
          <w:szCs w:val="24"/>
          <w:lang w:val="pt-BR"/>
        </w:rPr>
        <w:t xml:space="preserve"> L1, </w:t>
      </w:r>
      <w:r w:rsidR="00DB0BEA">
        <w:rPr>
          <w:b/>
          <w:bCs/>
          <w:sz w:val="24"/>
          <w:szCs w:val="24"/>
          <w:lang w:val="pt-BR"/>
        </w:rPr>
        <w:t>L2</w:t>
      </w:r>
      <w:r w:rsidR="0060375C">
        <w:rPr>
          <w:b/>
          <w:bCs/>
          <w:sz w:val="24"/>
          <w:szCs w:val="24"/>
          <w:lang w:val="pt-BR"/>
        </w:rPr>
        <w:t>,</w:t>
      </w:r>
      <w:r w:rsidR="00DB0BEA">
        <w:rPr>
          <w:b/>
          <w:bCs/>
          <w:sz w:val="24"/>
          <w:szCs w:val="24"/>
          <w:lang w:val="pt-BR"/>
        </w:rPr>
        <w:t xml:space="preserve"> L3</w:t>
      </w:r>
      <w:bookmarkEnd w:id="9"/>
      <w:r w:rsidR="003A52AB">
        <w:rPr>
          <w:b/>
          <w:bCs/>
          <w:sz w:val="24"/>
          <w:szCs w:val="24"/>
          <w:lang w:val="pt-BR"/>
        </w:rPr>
        <w:t xml:space="preserve"> E L15</w:t>
      </w:r>
      <w:r w:rsidR="0060375C">
        <w:rPr>
          <w:b/>
          <w:bCs/>
          <w:sz w:val="24"/>
          <w:szCs w:val="24"/>
          <w:lang w:val="pt-BR"/>
        </w:rPr>
        <w:t xml:space="preserve"> </w:t>
      </w:r>
    </w:p>
    <w:p w14:paraId="353BDE9F" w14:textId="2DABED17" w:rsidR="00250D23" w:rsidRDefault="00250D23" w:rsidP="00FF78C1">
      <w:pPr>
        <w:jc w:val="both"/>
        <w:rPr>
          <w:b/>
          <w:bCs/>
          <w:lang w:val="pt-BR"/>
        </w:rPr>
      </w:pPr>
    </w:p>
    <w:p w14:paraId="11800269" w14:textId="340D9FC4" w:rsidR="004737AD" w:rsidRDefault="004737AD" w:rsidP="00FF78C1">
      <w:pPr>
        <w:jc w:val="both"/>
        <w:rPr>
          <w:b/>
          <w:bCs/>
          <w:lang w:val="pt-BR"/>
        </w:rPr>
      </w:pPr>
    </w:p>
    <w:p w14:paraId="6BB4B5FF" w14:textId="30D70CD0" w:rsidR="004737AD" w:rsidRDefault="004737AD" w:rsidP="00FF78C1">
      <w:pPr>
        <w:jc w:val="both"/>
        <w:rPr>
          <w:b/>
          <w:bCs/>
          <w:lang w:val="pt-BR"/>
        </w:rPr>
      </w:pPr>
    </w:p>
    <w:p w14:paraId="1C65C3D2" w14:textId="453F1643" w:rsidR="004737AD" w:rsidRDefault="004737AD" w:rsidP="00FF78C1">
      <w:pPr>
        <w:jc w:val="both"/>
        <w:rPr>
          <w:b/>
          <w:bCs/>
          <w:lang w:val="pt-BR"/>
        </w:rPr>
      </w:pPr>
    </w:p>
    <w:p w14:paraId="743DF64F" w14:textId="34AEAA38" w:rsidR="004737AD" w:rsidRDefault="004737AD" w:rsidP="00FF78C1">
      <w:pPr>
        <w:jc w:val="both"/>
        <w:rPr>
          <w:b/>
          <w:bCs/>
          <w:lang w:val="pt-BR"/>
        </w:rPr>
      </w:pPr>
    </w:p>
    <w:p w14:paraId="2970D214" w14:textId="77777777" w:rsidR="00257079" w:rsidRDefault="00257079" w:rsidP="00FF78C1">
      <w:pPr>
        <w:jc w:val="both"/>
        <w:rPr>
          <w:b/>
          <w:bCs/>
          <w:lang w:val="pt-BR"/>
        </w:rPr>
        <w:sectPr w:rsidR="00257079" w:rsidSect="001D7A15">
          <w:headerReference w:type="default" r:id="rId10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D81C3B4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09590CD9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4F5EAA10" w14:textId="77777777" w:rsidR="00CB51D5" w:rsidRDefault="00CB51D5" w:rsidP="00FF78C1">
      <w:pPr>
        <w:jc w:val="both"/>
        <w:rPr>
          <w:b/>
          <w:bCs/>
          <w:lang w:val="pt-BR"/>
        </w:rPr>
      </w:pPr>
    </w:p>
    <w:p w14:paraId="0960155C" w14:textId="77777777" w:rsidR="00C30719" w:rsidRPr="0074142E" w:rsidRDefault="00C30719" w:rsidP="00C30719">
      <w:pPr>
        <w:rPr>
          <w:bCs/>
          <w:sz w:val="24"/>
          <w:szCs w:val="24"/>
          <w:lang w:val="pt-BR"/>
        </w:rPr>
      </w:pPr>
    </w:p>
    <w:p w14:paraId="4620101C" w14:textId="73A25C46" w:rsidR="00C30719" w:rsidRPr="004C5588" w:rsidRDefault="00C30719" w:rsidP="00C30719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LINHA 3-VERMELHA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C30719" w14:paraId="48B97593" w14:textId="77777777" w:rsidTr="00567ECB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16EA05" w14:textId="654BC59D" w:rsidR="00C30719" w:rsidRPr="00C40A17" w:rsidRDefault="00732A22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732A22">
              <w:rPr>
                <w:b/>
                <w:sz w:val="24"/>
                <w:lang w:val="pt-BR"/>
              </w:rPr>
              <w:t>Estação Corinthians-Itaquera</w:t>
            </w:r>
          </w:p>
        </w:tc>
        <w:tc>
          <w:tcPr>
            <w:tcW w:w="170" w:type="dxa"/>
            <w:tcBorders>
              <w:left w:val="nil"/>
            </w:tcBorders>
          </w:tcPr>
          <w:p w14:paraId="251CB894" w14:textId="0022D1ED" w:rsidR="00C30719" w:rsidRPr="00C40A17" w:rsidRDefault="00BD64AA" w:rsidP="00BD64AA">
            <w:pPr>
              <w:pStyle w:val="TableParagraph"/>
              <w:spacing w:line="244" w:lineRule="exact"/>
              <w:jc w:val="center"/>
              <w:rPr>
                <w:b/>
                <w:sz w:val="24"/>
                <w:lang w:val="pt-BR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387E070" wp14:editId="289F56C1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2650</wp:posOffset>
                      </wp:positionV>
                      <wp:extent cx="0" cy="2592000"/>
                      <wp:effectExtent l="0" t="0" r="38100" b="37465"/>
                      <wp:wrapNone/>
                      <wp:docPr id="1415921651" name="Conector reto 1415921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E19BB2" id="Conector reto 1415921651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" strokecolor="#a5a5a5 [209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E1DBC8" w14:textId="7F3FA8A7" w:rsidR="00C30719" w:rsidRPr="00C40A17" w:rsidRDefault="00D41AD7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D41AD7">
              <w:rPr>
                <w:b/>
                <w:sz w:val="24"/>
                <w:lang w:val="pt-BR"/>
              </w:rPr>
              <w:t>Estação Patriarca-Vila Ré</w:t>
            </w:r>
          </w:p>
        </w:tc>
      </w:tr>
      <w:tr w:rsidR="00C30719" w14:paraId="19D8E70C" w14:textId="77777777" w:rsidTr="000F6C18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0DE07427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6D4B749" w14:textId="60785658" w:rsidR="00C30719" w:rsidRPr="00C40A17" w:rsidRDefault="00584C99" w:rsidP="00057A96">
            <w:pPr>
              <w:pStyle w:val="TableParagraph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03955AB2" wp14:editId="6C1B5B90">
                  <wp:extent cx="3060000" cy="1980000"/>
                  <wp:effectExtent l="57150" t="57150" r="45720" b="58420"/>
                  <wp:docPr id="1916832187" name="Imagem 1916832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832187" name="Imagem 1916832187"/>
                          <pic:cNvPicPr preferRelativeResize="0"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5988516C" w14:textId="3CED8C0E" w:rsidR="00C30719" w:rsidRPr="00C40A17" w:rsidRDefault="00C30719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DA87745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2F48682" w14:textId="0BE686A6" w:rsidR="00C30719" w:rsidRPr="00C40A17" w:rsidRDefault="00584C99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25C85484" wp14:editId="165D7D3B">
                  <wp:extent cx="3060000" cy="1980000"/>
                  <wp:effectExtent l="57150" t="57150" r="45720" b="58420"/>
                  <wp:docPr id="1486115941" name="Imagem 1486115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15941" name="Imagem 1486115941"/>
                          <pic:cNvPicPr preferRelativeResize="0"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5E610292" w14:textId="77777777" w:rsidTr="00C40A17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1246537" w14:textId="66A37ADA" w:rsidR="00C30719" w:rsidRPr="00C40A17" w:rsidRDefault="00615236" w:rsidP="00057A96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615236">
              <w:rPr>
                <w:sz w:val="16"/>
                <w:szCs w:val="16"/>
                <w:lang w:val="pt-BR"/>
              </w:rPr>
              <w:t>Fachadas das portas de plataforma | Instaladas 4/4 fachadas (em testes)</w:t>
            </w:r>
          </w:p>
        </w:tc>
        <w:tc>
          <w:tcPr>
            <w:tcW w:w="170" w:type="dxa"/>
          </w:tcPr>
          <w:p w14:paraId="5C4BCF1D" w14:textId="77777777" w:rsidR="00C30719" w:rsidRPr="00C40A17" w:rsidRDefault="00C30719" w:rsidP="00057A9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3556718" w14:textId="782E9F50" w:rsidR="00C30719" w:rsidRPr="00C40A17" w:rsidRDefault="00DF494B" w:rsidP="00FD5E2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F494B">
              <w:rPr>
                <w:sz w:val="16"/>
                <w:szCs w:val="16"/>
                <w:lang w:val="pt-BR"/>
              </w:rPr>
              <w:t>Fachadas das portas de plataforma | Instaladas 2/2 fachadas (em testes)</w:t>
            </w:r>
          </w:p>
        </w:tc>
      </w:tr>
      <w:tr w:rsidR="00C30719" w14:paraId="524D51BA" w14:textId="77777777" w:rsidTr="00C40A17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AC88BC" w14:textId="038E385E" w:rsidR="00C30719" w:rsidRPr="00C40A17" w:rsidRDefault="007352EF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7352EF">
              <w:rPr>
                <w:b/>
                <w:sz w:val="24"/>
              </w:rPr>
              <w:t xml:space="preserve">Estação Artur </w:t>
            </w:r>
            <w:proofErr w:type="spellStart"/>
            <w:r w:rsidRPr="007352EF">
              <w:rPr>
                <w:b/>
                <w:sz w:val="24"/>
              </w:rPr>
              <w:t>Alvim</w:t>
            </w:r>
            <w:proofErr w:type="spellEnd"/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58066B23" w14:textId="6E9A8F83" w:rsidR="00C30719" w:rsidRPr="00C40A17" w:rsidRDefault="00BD64AA" w:rsidP="00057A96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D0B696A" wp14:editId="233F422C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121488574" name="Conector reto 121488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36A43" id="Conector reto 12148857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" strokecolor="#a5a5a5 [209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490B90" w14:textId="5C7999E8" w:rsidR="00C30719" w:rsidRPr="00C40A17" w:rsidRDefault="00187709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187709">
              <w:rPr>
                <w:b/>
                <w:sz w:val="24"/>
              </w:rPr>
              <w:t>Estação Carrão</w:t>
            </w:r>
          </w:p>
        </w:tc>
      </w:tr>
      <w:tr w:rsidR="00C30719" w14:paraId="72F70FBA" w14:textId="77777777" w:rsidTr="000F6C18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B45322B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8A2A784" w14:textId="19223C8C" w:rsidR="00C30719" w:rsidRPr="00C40A17" w:rsidRDefault="00584C99" w:rsidP="00057A96">
            <w:pPr>
              <w:pStyle w:val="TableParagraph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517984AD" wp14:editId="1FE79FAC">
                  <wp:extent cx="3060000" cy="1980000"/>
                  <wp:effectExtent l="57150" t="57150" r="45720" b="58420"/>
                  <wp:docPr id="80665865" name="Imagem 806658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65865" name="Imagem 80665865"/>
                          <pic:cNvPicPr preferRelativeResize="0"/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3012B3A" w14:textId="4BB80B69" w:rsidR="00C30719" w:rsidRPr="00C40A17" w:rsidRDefault="00C30719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EE4135B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EC7683E" w14:textId="1F9F9D6B" w:rsidR="00C30719" w:rsidRPr="00C40A17" w:rsidRDefault="00584C99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572E9908" wp14:editId="5475A42C">
                  <wp:extent cx="3060000" cy="1980000"/>
                  <wp:effectExtent l="57150" t="57150" r="45720" b="58420"/>
                  <wp:docPr id="1812870271" name="Imagem 1812870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70271" name="Imagem 1812870271"/>
                          <pic:cNvPicPr preferRelativeResize="0"/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714481E1" w14:textId="77777777" w:rsidTr="006627BD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B23407E" w14:textId="088BBD0F" w:rsidR="00C30719" w:rsidRPr="00C40A17" w:rsidRDefault="005B18A6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B18A6">
              <w:rPr>
                <w:sz w:val="16"/>
                <w:szCs w:val="16"/>
                <w:lang w:val="pt-BR"/>
              </w:rPr>
              <w:t>Fachada das portas de plataforma | Instaladas 2/2 fachadas (em testes)</w:t>
            </w:r>
          </w:p>
        </w:tc>
        <w:tc>
          <w:tcPr>
            <w:tcW w:w="170" w:type="dxa"/>
          </w:tcPr>
          <w:p w14:paraId="626DE73B" w14:textId="1DFC0807" w:rsidR="00C30719" w:rsidRPr="00C40A17" w:rsidRDefault="00C30719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D4CAAE3" w14:textId="0A0E3643" w:rsidR="00C30719" w:rsidRPr="00C40A17" w:rsidRDefault="00FF7FBA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F7FBA">
              <w:rPr>
                <w:sz w:val="16"/>
                <w:szCs w:val="16"/>
                <w:lang w:val="pt-BR"/>
              </w:rPr>
              <w:t>Fachadas das portas de plataforma | Instaladas 2/2 fachadas (em testes)</w:t>
            </w:r>
          </w:p>
        </w:tc>
      </w:tr>
      <w:tr w:rsidR="0077539B" w14:paraId="42D99920" w14:textId="77777777" w:rsidTr="006627BD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323F21" w14:textId="5718BB62" w:rsidR="0077539B" w:rsidRPr="00C40A17" w:rsidRDefault="002953CC" w:rsidP="00F0540D">
            <w:pPr>
              <w:pStyle w:val="TableParagraph"/>
              <w:spacing w:line="244" w:lineRule="exact"/>
              <w:ind w:left="52"/>
              <w:jc w:val="center"/>
              <w:rPr>
                <w:sz w:val="16"/>
                <w:szCs w:val="16"/>
                <w:lang w:val="pt-BR"/>
              </w:rPr>
            </w:pPr>
            <w:r w:rsidRPr="002953CC">
              <w:rPr>
                <w:b/>
                <w:sz w:val="24"/>
                <w:szCs w:val="24"/>
                <w:lang w:val="pt-BR"/>
              </w:rPr>
              <w:t>Estação Palmeiras-Barra Funda</w:t>
            </w:r>
          </w:p>
        </w:tc>
        <w:tc>
          <w:tcPr>
            <w:tcW w:w="170" w:type="dxa"/>
            <w:tcBorders>
              <w:left w:val="nil"/>
            </w:tcBorders>
          </w:tcPr>
          <w:p w14:paraId="2FACDABD" w14:textId="630CE159" w:rsidR="0077539B" w:rsidRPr="00C40A17" w:rsidRDefault="00BD64AA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AFFD344" wp14:editId="6B8A6FFA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10795</wp:posOffset>
                      </wp:positionV>
                      <wp:extent cx="0" cy="2592000"/>
                      <wp:effectExtent l="0" t="0" r="38100" b="37465"/>
                      <wp:wrapNone/>
                      <wp:docPr id="1415921650" name="Conector reto 14159216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62597" id="Conector reto 141592165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75pt,.85pt" to="3.75pt,2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" strokecolor="#a5a5a5 [209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155040FB" w14:textId="1716DAD3" w:rsidR="0077539B" w:rsidRPr="00C40A17" w:rsidRDefault="0077539B" w:rsidP="0043304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  <w:tr w:rsidR="0077539B" w14:paraId="6BC6785D" w14:textId="77777777" w:rsidTr="006627BD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D44674" w14:textId="717183AB" w:rsidR="0077539B" w:rsidRPr="00C40A17" w:rsidRDefault="00AD2F7D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015D4BE7" wp14:editId="3633F819">
                  <wp:extent cx="3060000" cy="1980000"/>
                  <wp:effectExtent l="57150" t="57150" r="45720" b="58420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 preferRelativeResize="0"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5A9FA435" w14:textId="2426B6A5" w:rsidR="0077539B" w:rsidRPr="00C40A17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vAlign w:val="center"/>
          </w:tcPr>
          <w:p w14:paraId="396B7DD0" w14:textId="3E91989B" w:rsidR="0077539B" w:rsidRPr="00C40A17" w:rsidRDefault="00E80199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sz w:val="16"/>
                <w:szCs w:val="16"/>
                <w:lang w:val="pt-BR"/>
              </w:rPr>
              <w:t>-</w:t>
            </w:r>
          </w:p>
        </w:tc>
      </w:tr>
      <w:tr w:rsidR="0077539B" w14:paraId="3521EA9C" w14:textId="77777777" w:rsidTr="006627BD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17AC45B" w14:textId="1B73A51A" w:rsidR="0077539B" w:rsidRPr="00C40A17" w:rsidRDefault="00F87D8F" w:rsidP="0036425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87D8F">
              <w:rPr>
                <w:sz w:val="16"/>
                <w:szCs w:val="16"/>
                <w:lang w:val="pt-BR"/>
              </w:rPr>
              <w:t>Fachadas das portas de plataforma | Instaladas 4/4 fachadas (em testes)</w:t>
            </w:r>
          </w:p>
        </w:tc>
        <w:tc>
          <w:tcPr>
            <w:tcW w:w="170" w:type="dxa"/>
            <w:vAlign w:val="center"/>
          </w:tcPr>
          <w:p w14:paraId="7DCBAAAD" w14:textId="77777777" w:rsidR="0077539B" w:rsidRPr="00C40A17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</w:tcPr>
          <w:p w14:paraId="095FA3F7" w14:textId="72985B0E" w:rsidR="0077539B" w:rsidRPr="00C40A17" w:rsidRDefault="0077539B" w:rsidP="00AE1DA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6C379683" w14:textId="77777777" w:rsidR="00C30719" w:rsidRDefault="00C30719" w:rsidP="00C30719">
      <w:pPr>
        <w:rPr>
          <w:lang w:val="pt-BR"/>
        </w:rPr>
      </w:pPr>
    </w:p>
    <w:p w14:paraId="164B0DDE" w14:textId="77777777" w:rsidR="00B47DC5" w:rsidRDefault="00B47DC5" w:rsidP="00564C4D">
      <w:pPr>
        <w:rPr>
          <w:lang w:val="pt-BR"/>
        </w:rPr>
      </w:pPr>
    </w:p>
    <w:p w14:paraId="18FA137D" w14:textId="77777777" w:rsidR="000F1108" w:rsidRDefault="000F1108" w:rsidP="00564C4D">
      <w:pPr>
        <w:rPr>
          <w:lang w:val="pt-BR"/>
        </w:rPr>
        <w:sectPr w:rsidR="000F1108" w:rsidSect="001D7A15">
          <w:headerReference w:type="default" r:id="rId10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9864C87" w14:textId="77777777" w:rsidR="00924635" w:rsidRPr="00D23AA0" w:rsidRDefault="00924635" w:rsidP="00924635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42259792" w14:textId="5CA04BD0" w:rsidR="00D82176" w:rsidRPr="00D23AA0" w:rsidRDefault="00566CBB" w:rsidP="00924635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| </w:t>
      </w:r>
      <w:r w:rsidR="00AD68D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>ampliação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 | 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</w:p>
    <w:p w14:paraId="4E8C4169" w14:textId="22B3ECB4" w:rsidR="00B47DC5" w:rsidRPr="00D23AA0" w:rsidRDefault="000A3275" w:rsidP="00F66B3A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São Joaquim </w:t>
      </w:r>
      <w:r w:rsidR="00597B4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da Linha 1-Azul</w:t>
      </w:r>
      <w:r w:rsidR="009C75EA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</w:r>
      <w:r w:rsidR="00AF47DA" w:rsidRPr="00D23AA0">
        <w:rPr>
          <w:rFonts w:ascii="Bahnschrift" w:hAnsi="Bahnschrift"/>
          <w:b/>
          <w:bCs/>
        </w:rPr>
        <w:t xml:space="preserve"> </w:t>
      </w:r>
    </w:p>
    <w:p w14:paraId="689E0CED" w14:textId="77777777" w:rsidR="00B47DC5" w:rsidRPr="00D23AA0" w:rsidRDefault="00B47DC5" w:rsidP="00564C4D">
      <w:pPr>
        <w:rPr>
          <w:rFonts w:ascii="Bahnschrift" w:hAnsi="Bahnschrift"/>
          <w:lang w:val="pt-BR"/>
        </w:rPr>
      </w:pPr>
    </w:p>
    <w:p w14:paraId="72ABE507" w14:textId="77777777" w:rsidR="00B47DC5" w:rsidRPr="00D23AA0" w:rsidRDefault="00B47DC5" w:rsidP="00564C4D">
      <w:pPr>
        <w:rPr>
          <w:rFonts w:ascii="Bahnschrift" w:hAnsi="Bahnschrift"/>
          <w:lang w:val="pt-BR"/>
        </w:rPr>
      </w:pPr>
    </w:p>
    <w:p w14:paraId="3EF0C206" w14:textId="77777777" w:rsidR="00C52B21" w:rsidRPr="00D23AA0" w:rsidRDefault="00C52B21" w:rsidP="00564C4D">
      <w:pPr>
        <w:rPr>
          <w:rFonts w:ascii="Bahnschrift" w:hAnsi="Bahnschrift"/>
          <w:lang w:val="pt-BR"/>
        </w:rPr>
      </w:pPr>
    </w:p>
    <w:p w14:paraId="5FB7FB8B" w14:textId="77777777" w:rsidR="00C52B21" w:rsidRPr="00D23AA0" w:rsidRDefault="00C52B21" w:rsidP="00564C4D">
      <w:pPr>
        <w:rPr>
          <w:rFonts w:ascii="Bahnschrift" w:hAnsi="Bahnschrift"/>
          <w:lang w:val="pt-BR"/>
        </w:rPr>
      </w:pPr>
    </w:p>
    <w:p w14:paraId="034CDA9C" w14:textId="77777777" w:rsidR="00C52B21" w:rsidRDefault="00C52B21" w:rsidP="00564C4D">
      <w:pPr>
        <w:rPr>
          <w:lang w:val="pt-BR"/>
        </w:rPr>
        <w:sectPr w:rsidR="00C52B21" w:rsidSect="001D7A15">
          <w:headerReference w:type="default" r:id="rId10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6BEFFFC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p w14:paraId="0186919E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17742666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3D56BB09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1009543B" w14:textId="77777777" w:rsidTr="00683BF8">
        <w:trPr>
          <w:trHeight w:val="454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DCA2C11" w14:textId="43BB9148" w:rsidR="001D1081" w:rsidRPr="00950A7D" w:rsidRDefault="00841B19" w:rsidP="00683BF8">
            <w:pPr>
              <w:pStyle w:val="TableParagraph"/>
              <w:rPr>
                <w:color w:val="005A9E"/>
                <w:sz w:val="24"/>
                <w:szCs w:val="24"/>
                <w:lang w:val="pt-BR"/>
              </w:rPr>
            </w:pPr>
            <w:r w:rsidRPr="00950A7D">
              <w:rPr>
                <w:b/>
                <w:color w:val="005A9E"/>
                <w:sz w:val="24"/>
                <w:szCs w:val="24"/>
                <w:lang w:val="pt-BR"/>
              </w:rPr>
              <w:t>AMPLIAÇÃO DA ESTAÇÃO SÃO JOAQUIM DA LINHA 1-AZUL</w:t>
            </w:r>
          </w:p>
        </w:tc>
      </w:tr>
      <w:tr w:rsidR="001D1081" w:rsidRPr="002D2228" w14:paraId="5D522411" w14:textId="77777777" w:rsidTr="00BA522A">
        <w:trPr>
          <w:trHeight w:val="266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50F11CEC" w14:textId="77777777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 São Joaquim da Linha 1-Azul foi implantada em 1975 sob a Av. Liberdade, junto à R. São Joaquim, por meio do método em </w:t>
            </w:r>
            <w:r>
              <w:rPr>
                <w:rFonts w:asciiTheme="minorHAnsi" w:hAnsiTheme="minorHAnsi" w:cstheme="minorHAnsi"/>
                <w:lang w:val="pt-BR"/>
              </w:rPr>
              <w:t>v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ala a </w:t>
            </w:r>
            <w:r>
              <w:rPr>
                <w:rFonts w:asciiTheme="minorHAnsi" w:hAnsiTheme="minorHAnsi" w:cstheme="minorHAnsi"/>
                <w:lang w:val="pt-BR"/>
              </w:rPr>
              <w:t>c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éu </w:t>
            </w:r>
            <w:r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berto, </w:t>
            </w:r>
            <w:r>
              <w:rPr>
                <w:rFonts w:asciiTheme="minorHAnsi" w:hAnsiTheme="minorHAnsi" w:cstheme="minorHAnsi"/>
                <w:lang w:val="pt-BR"/>
              </w:rPr>
              <w:t xml:space="preserve">com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plataformas laterais, mezanino de distribuição e acessos em ambos os lados da </w:t>
            </w:r>
            <w:r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venida. Está localizada </w:t>
            </w:r>
            <w:r>
              <w:rPr>
                <w:rFonts w:asciiTheme="minorHAnsi" w:hAnsiTheme="minorHAnsi" w:cstheme="minorHAnsi"/>
                <w:lang w:val="pt-BR"/>
              </w:rPr>
              <w:t xml:space="preserve">próxima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prédios residenciais, hospital e diversas escolas e universidades, que torna esta estação bastante carregada em </w:t>
            </w:r>
            <w:r>
              <w:rPr>
                <w:rFonts w:asciiTheme="minorHAnsi" w:hAnsiTheme="minorHAnsi" w:cstheme="minorHAnsi"/>
                <w:lang w:val="pt-BR"/>
              </w:rPr>
              <w:t>períodos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escolares.</w:t>
            </w:r>
          </w:p>
          <w:p w14:paraId="4CEF5A22" w14:textId="77777777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>O número médio de entradas nes</w:t>
            </w:r>
            <w:r>
              <w:rPr>
                <w:rFonts w:asciiTheme="minorHAnsi" w:hAnsiTheme="minorHAnsi" w:cstheme="minorHAnsi"/>
                <w:lang w:val="pt-BR"/>
              </w:rPr>
              <w:t>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estação, que em 1980 era de 19.600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dia, atualmente atinge 51.600.</w:t>
            </w:r>
          </w:p>
          <w:p w14:paraId="1561A05F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="Times New Roman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Linha 1-Azul fará, por meio da </w:t>
            </w:r>
            <w:r>
              <w:rPr>
                <w:rFonts w:asciiTheme="minorHAnsi" w:hAnsiTheme="minorHAnsi" w:cstheme="minorHAnsi"/>
                <w:lang w:val="pt-BR"/>
              </w:rPr>
              <w:t>e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stação São Joaquim, integração com a Linha 6-Laranja que foi projetada para fazer a ligação da região norte da cidade de São Paulo à região central. Com a futura integração com a Linha 6-Laranja a previsão de demanda para a estação São Joaquim é de 203.180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dia.</w:t>
            </w:r>
          </w:p>
        </w:tc>
      </w:tr>
    </w:tbl>
    <w:p w14:paraId="333E8BEC" w14:textId="77777777" w:rsidR="001D1081" w:rsidRPr="00FF1434" w:rsidRDefault="001D1081" w:rsidP="001D1081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42B029E2" w14:textId="77777777" w:rsidTr="00683BF8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18ABE38" w14:textId="77777777" w:rsidR="001D1081" w:rsidRPr="00A5174C" w:rsidRDefault="001D1081" w:rsidP="00250C8E">
            <w:pPr>
              <w:pStyle w:val="TableParagraph"/>
              <w:ind w:right="215"/>
              <w:rPr>
                <w:color w:val="005A9E"/>
                <w:sz w:val="24"/>
                <w:szCs w:val="24"/>
                <w:lang w:val="pt-BR"/>
              </w:rPr>
            </w:pPr>
            <w:r w:rsidRPr="00A5174C">
              <w:rPr>
                <w:b/>
                <w:color w:val="005A9E"/>
                <w:sz w:val="24"/>
                <w:szCs w:val="24"/>
                <w:lang w:val="pt-BR"/>
              </w:rPr>
              <w:t xml:space="preserve">Planta da Nova Estação São Joaquim </w:t>
            </w:r>
          </w:p>
        </w:tc>
      </w:tr>
      <w:tr w:rsidR="001D1081" w:rsidRPr="002D2228" w14:paraId="6C16A49D" w14:textId="77777777" w:rsidTr="00250C8E">
        <w:trPr>
          <w:trHeight w:val="1814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B439E23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center"/>
              <w:rPr>
                <w:rFonts w:ascii="Times New Roman"/>
                <w:lang w:val="pt-BR"/>
              </w:rPr>
            </w:pPr>
            <w:r>
              <w:rPr>
                <w:rFonts w:ascii="Times New Roman"/>
                <w:noProof/>
                <w:lang w:val="pt-BR"/>
              </w:rPr>
              <w:drawing>
                <wp:inline distT="0" distB="0" distL="0" distR="0" wp14:anchorId="6D1ADC2B" wp14:editId="3A7D5296">
                  <wp:extent cx="6446049" cy="5049988"/>
                  <wp:effectExtent l="0" t="0" r="0" b="0"/>
                  <wp:docPr id="1191745295" name="Imagem 119174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45295" name="Imagem 119174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" r="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049" cy="5049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B61DA3" w14:textId="77777777" w:rsidR="001D1081" w:rsidRDefault="001D1081" w:rsidP="001D1081">
      <w:pPr>
        <w:rPr>
          <w:sz w:val="18"/>
          <w:szCs w:val="18"/>
          <w:lang w:val="pt-BR"/>
        </w:rPr>
      </w:pPr>
    </w:p>
    <w:p w14:paraId="4188D71E" w14:textId="77777777" w:rsidR="00C52B21" w:rsidRDefault="00C52B21" w:rsidP="00564C4D">
      <w:pPr>
        <w:rPr>
          <w:lang w:val="pt-BR"/>
        </w:rPr>
      </w:pPr>
    </w:p>
    <w:p w14:paraId="4D6A844B" w14:textId="77777777" w:rsidR="00B47DC5" w:rsidRDefault="00B47DC5" w:rsidP="00564C4D">
      <w:pPr>
        <w:rPr>
          <w:lang w:val="pt-BR"/>
        </w:rPr>
      </w:pPr>
    </w:p>
    <w:p w14:paraId="6F66F01E" w14:textId="77777777" w:rsidR="00B47DC5" w:rsidRDefault="00B47DC5" w:rsidP="00564C4D">
      <w:pPr>
        <w:rPr>
          <w:lang w:val="pt-BR"/>
        </w:rPr>
      </w:pPr>
    </w:p>
    <w:p w14:paraId="0DCD06DA" w14:textId="77777777" w:rsidR="00B47DC5" w:rsidRDefault="00B47DC5" w:rsidP="00564C4D">
      <w:pPr>
        <w:rPr>
          <w:lang w:val="pt-BR"/>
        </w:rPr>
      </w:pPr>
    </w:p>
    <w:p w14:paraId="7BD92168" w14:textId="77777777" w:rsidR="00E549DF" w:rsidRDefault="00E549DF" w:rsidP="00564C4D">
      <w:pPr>
        <w:rPr>
          <w:lang w:val="pt-BR"/>
        </w:rPr>
      </w:pPr>
    </w:p>
    <w:p w14:paraId="55538212" w14:textId="77777777" w:rsidR="00E549DF" w:rsidRDefault="00E549DF" w:rsidP="00564C4D">
      <w:pPr>
        <w:rPr>
          <w:lang w:val="pt-BR"/>
        </w:rPr>
        <w:sectPr w:rsidR="00E549DF" w:rsidSect="001D7A15">
          <w:headerReference w:type="default" r:id="rId11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70EBF7" w14:textId="77777777" w:rsidR="00E549DF" w:rsidRDefault="00E549DF" w:rsidP="00564C4D">
      <w:pPr>
        <w:rPr>
          <w:lang w:val="pt-BR"/>
        </w:rPr>
      </w:pPr>
    </w:p>
    <w:p w14:paraId="6537B08A" w14:textId="77777777" w:rsidR="00E549DF" w:rsidRDefault="00E549DF" w:rsidP="00564C4D">
      <w:pPr>
        <w:rPr>
          <w:lang w:val="pt-BR"/>
        </w:rPr>
      </w:pPr>
    </w:p>
    <w:p w14:paraId="59BF52D7" w14:textId="77777777" w:rsidR="00E549DF" w:rsidRDefault="00E549DF" w:rsidP="00564C4D">
      <w:pPr>
        <w:rPr>
          <w:lang w:val="pt-BR"/>
        </w:rPr>
      </w:pPr>
    </w:p>
    <w:p w14:paraId="6F4D667E" w14:textId="77777777" w:rsidR="0089317F" w:rsidRDefault="0089317F" w:rsidP="00564C4D">
      <w:pPr>
        <w:rPr>
          <w:lang w:val="pt-BR"/>
        </w:rPr>
      </w:pPr>
    </w:p>
    <w:p w14:paraId="500BEA62" w14:textId="5FDD455E" w:rsidR="00847408" w:rsidRPr="004C5588" w:rsidRDefault="00372756" w:rsidP="00847408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ESTAÇÃO SÃO JOAQUIM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847408" w14:paraId="3AD769B6" w14:textId="77777777" w:rsidTr="00683BF8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2BA1FE" w14:textId="0E6216C1" w:rsidR="00847408" w:rsidRPr="00C97ACC" w:rsidRDefault="00847408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14:paraId="48F278CC" w14:textId="77777777" w:rsidR="00847408" w:rsidRPr="00C97ACC" w:rsidRDefault="00847408" w:rsidP="00250C8E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E260D87" wp14:editId="38EE20D3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3175</wp:posOffset>
                      </wp:positionV>
                      <wp:extent cx="0" cy="2592000"/>
                      <wp:effectExtent l="0" t="0" r="38100" b="37465"/>
                      <wp:wrapNone/>
                      <wp:docPr id="44" name="Conector reto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894D5" id="Conector reto 44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.25pt" to="4.8pt,2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N7zqu2AAAAAQ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0F6C4" w14:textId="2E75A554" w:rsidR="00847408" w:rsidRPr="00C97ACC" w:rsidRDefault="00847408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847408" w14:paraId="608D04C3" w14:textId="77777777" w:rsidTr="00250C8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4FF40E8" w14:textId="77777777" w:rsidR="00847408" w:rsidRPr="00C97ACC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F6A03A8" w14:textId="77777777" w:rsidR="00847408" w:rsidRDefault="00847408" w:rsidP="00250C8E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87130B" wp14:editId="2CFACD83">
                  <wp:extent cx="3060000" cy="1980000"/>
                  <wp:effectExtent l="57150" t="57150" r="45720" b="58420"/>
                  <wp:docPr id="56" name="Imagem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56"/>
                          <pic:cNvPicPr preferRelativeResize="0"/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211B3C25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CDF1183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4AF9FAB" w14:textId="77777777" w:rsidR="00847408" w:rsidRDefault="00847408" w:rsidP="00250C8E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C97327" wp14:editId="6F9B6762">
                  <wp:extent cx="3060000" cy="1980000"/>
                  <wp:effectExtent l="57150" t="57150" r="45720" b="58420"/>
                  <wp:docPr id="60" name="Imagem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60"/>
                          <pic:cNvPicPr preferRelativeResize="0"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408" w14:paraId="05B316CA" w14:textId="77777777" w:rsidTr="00683BF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1CFC9C09" w14:textId="427550BF" w:rsidR="00847408" w:rsidRPr="002D2228" w:rsidRDefault="00884A26" w:rsidP="00250C8E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884A26">
              <w:rPr>
                <w:sz w:val="16"/>
                <w:szCs w:val="16"/>
                <w:lang w:val="pt-BR"/>
              </w:rPr>
              <w:t>Novo Edifício Técnico Operacional (ETO): escavação e estroncamento da vala e arrasamento das estacas para execução dos blocos de fundação.</w:t>
            </w:r>
          </w:p>
        </w:tc>
        <w:tc>
          <w:tcPr>
            <w:tcW w:w="170" w:type="dxa"/>
          </w:tcPr>
          <w:p w14:paraId="21FACE07" w14:textId="77777777" w:rsidR="00847408" w:rsidRPr="002D2228" w:rsidRDefault="00847408" w:rsidP="00250C8E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DBEA455" w14:textId="0006EE96" w:rsidR="00847408" w:rsidRPr="002D2228" w:rsidRDefault="002F2E19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2F2E19">
              <w:rPr>
                <w:sz w:val="16"/>
                <w:szCs w:val="16"/>
                <w:lang w:val="pt-BR"/>
              </w:rPr>
              <w:t>Galeria de Cabos: escavação e montagem do estroncamento da vala.</w:t>
            </w:r>
          </w:p>
        </w:tc>
      </w:tr>
      <w:tr w:rsidR="00847408" w14:paraId="6DAA6EE9" w14:textId="77777777" w:rsidTr="00E84C41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7E08EB" w14:textId="1449EAD6" w:rsidR="00847408" w:rsidRPr="009F3875" w:rsidRDefault="00847408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828E86C" w14:textId="77777777" w:rsidR="00847408" w:rsidRPr="009F3875" w:rsidRDefault="00847408" w:rsidP="00250C8E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0897D968" wp14:editId="390863A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47" name="Conector ret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4C2B16" id="Conector reto 47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vAlign w:val="center"/>
          </w:tcPr>
          <w:p w14:paraId="54697B42" w14:textId="1901FA86" w:rsidR="00847408" w:rsidRPr="009F3875" w:rsidRDefault="00847408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847408" w14:paraId="72000BA9" w14:textId="77777777" w:rsidTr="00DB7FCB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E6DDBFA" w14:textId="77777777" w:rsidR="00847408" w:rsidRPr="009F3875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79CDF10" w14:textId="77777777" w:rsidR="00847408" w:rsidRDefault="00847408" w:rsidP="00250C8E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EC0143" wp14:editId="7628428F">
                  <wp:extent cx="3060000" cy="1980000"/>
                  <wp:effectExtent l="57150" t="57150" r="45720" b="58420"/>
                  <wp:docPr id="61" name="Imagem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1"/>
                          <pic:cNvPicPr preferRelativeResize="0"/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8262919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</w:tcPr>
          <w:p w14:paraId="04E2205C" w14:textId="314D9E33" w:rsidR="00847408" w:rsidRDefault="00847408" w:rsidP="00250C8E">
            <w:pPr>
              <w:pStyle w:val="TableParagraph"/>
              <w:ind w:right="-29"/>
              <w:jc w:val="center"/>
              <w:rPr>
                <w:sz w:val="20"/>
              </w:rPr>
            </w:pPr>
          </w:p>
        </w:tc>
      </w:tr>
      <w:tr w:rsidR="00847408" w14:paraId="694AF19A" w14:textId="77777777" w:rsidTr="00E84C41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6CC52FA" w14:textId="4AE59F3F" w:rsidR="00847408" w:rsidRPr="002D2228" w:rsidRDefault="00D806CE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806CE">
              <w:rPr>
                <w:sz w:val="16"/>
                <w:szCs w:val="16"/>
                <w:lang w:val="pt-BR"/>
              </w:rPr>
              <w:t>Remanejamento de interferências na Avenida da Liberdade/ Rua Vergueiro para implantação do desvio de tráfego.</w:t>
            </w:r>
          </w:p>
        </w:tc>
        <w:tc>
          <w:tcPr>
            <w:tcW w:w="170" w:type="dxa"/>
          </w:tcPr>
          <w:p w14:paraId="6797E89B" w14:textId="77777777" w:rsidR="00847408" w:rsidRPr="002D2228" w:rsidRDefault="00847408" w:rsidP="00250C8E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</w:tcPr>
          <w:p w14:paraId="49C36D75" w14:textId="714CB50D" w:rsidR="00847408" w:rsidRPr="002D2228" w:rsidRDefault="00847408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0F0B8DC5" w14:textId="77777777" w:rsidR="00E549DF" w:rsidRDefault="00E549DF" w:rsidP="00564C4D">
      <w:pPr>
        <w:rPr>
          <w:lang w:val="pt-BR"/>
        </w:rPr>
      </w:pPr>
    </w:p>
    <w:p w14:paraId="4B8F58EE" w14:textId="77777777" w:rsidR="00E549DF" w:rsidRDefault="00E549DF" w:rsidP="00564C4D">
      <w:pPr>
        <w:rPr>
          <w:lang w:val="pt-BR"/>
        </w:rPr>
      </w:pPr>
    </w:p>
    <w:p w14:paraId="220B5026" w14:textId="77777777" w:rsidR="00D80217" w:rsidRDefault="00D80217" w:rsidP="00FF78C1">
      <w:pPr>
        <w:jc w:val="both"/>
        <w:rPr>
          <w:b/>
          <w:bCs/>
          <w:lang w:val="pt-BR"/>
        </w:rPr>
      </w:pPr>
    </w:p>
    <w:p w14:paraId="02507557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78851793" w14:textId="77777777" w:rsidR="00A81E60" w:rsidRDefault="00A81E60" w:rsidP="00FF78C1">
      <w:pPr>
        <w:jc w:val="both"/>
        <w:rPr>
          <w:b/>
          <w:bCs/>
          <w:lang w:val="pt-BR"/>
        </w:rPr>
        <w:sectPr w:rsidR="00A81E60" w:rsidSect="001D7A15">
          <w:headerReference w:type="default" r:id="rId11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9D71216" w14:textId="77777777" w:rsidR="0020444F" w:rsidRPr="00D23AA0" w:rsidRDefault="0020444F" w:rsidP="0020444F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0ADDA8A4" w14:textId="67374E96" w:rsidR="0020444F" w:rsidRPr="00D23AA0" w:rsidRDefault="0020444F" w:rsidP="0020444F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 xml:space="preserve">| ampliação |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 metrÔ</w:t>
      </w:r>
      <w:r w:rsidR="008B5A4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/MONOTRILHO</w:t>
      </w:r>
      <w:r w:rsidR="00381C5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| </w:t>
      </w:r>
      <w:r w:rsidR="0071066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br/>
      </w:r>
    </w:p>
    <w:p w14:paraId="69D0FF5E" w14:textId="584D4A9E" w:rsidR="0020444F" w:rsidRPr="00D23AA0" w:rsidRDefault="0020444F" w:rsidP="0020444F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Vila Prudente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  <w:t>das Linha 2-Verde e Linha 15</w:t>
      </w:r>
      <w:r w:rsidR="00E4057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Prata</w:t>
      </w:r>
    </w:p>
    <w:p w14:paraId="11E1AB0B" w14:textId="77777777" w:rsidR="0020444F" w:rsidRPr="00D23AA0" w:rsidRDefault="0020444F" w:rsidP="0020444F">
      <w:pPr>
        <w:rPr>
          <w:rFonts w:ascii="Bahnschrift" w:hAnsi="Bahnschrift"/>
          <w:b/>
          <w:bCs/>
          <w:lang w:val="pt-BR"/>
        </w:rPr>
      </w:pPr>
    </w:p>
    <w:p w14:paraId="196B7C12" w14:textId="77777777" w:rsidR="0020444F" w:rsidRPr="00D23AA0" w:rsidRDefault="0020444F" w:rsidP="0020444F">
      <w:pPr>
        <w:rPr>
          <w:rFonts w:ascii="Bahnschrift" w:hAnsi="Bahnschrift"/>
          <w:b/>
          <w:bCs/>
          <w:lang w:val="pt-BR"/>
        </w:rPr>
      </w:pPr>
    </w:p>
    <w:p w14:paraId="4940AF14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EB4C89D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26B1C868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D4248F8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3950BDE0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7DA4ABF2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0C6DCE3F" w14:textId="77777777" w:rsidR="00E04DDD" w:rsidRDefault="00E04DDD" w:rsidP="00FF78C1">
      <w:pPr>
        <w:jc w:val="both"/>
        <w:rPr>
          <w:b/>
          <w:bCs/>
          <w:lang w:val="pt-BR"/>
        </w:rPr>
        <w:sectPr w:rsidR="00E04DDD" w:rsidSect="001D7A15">
          <w:headerReference w:type="default" r:id="rId115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898733C" w14:textId="77777777" w:rsidR="00E04DDD" w:rsidRDefault="00E04DDD" w:rsidP="00FF78C1">
      <w:pPr>
        <w:jc w:val="both"/>
        <w:rPr>
          <w:b/>
          <w:bCs/>
          <w:lang w:val="pt-BR"/>
        </w:rPr>
      </w:pPr>
    </w:p>
    <w:p w14:paraId="53568CEC" w14:textId="77777777" w:rsidR="00E04DDD" w:rsidRDefault="00E04DDD" w:rsidP="00FF78C1">
      <w:pPr>
        <w:jc w:val="both"/>
        <w:rPr>
          <w:b/>
          <w:bCs/>
          <w:lang w:val="pt-BR"/>
        </w:rPr>
      </w:pPr>
    </w:p>
    <w:p w14:paraId="4AF2F25E" w14:textId="77777777" w:rsidR="00FD4D88" w:rsidRDefault="00FD4D88" w:rsidP="00FF78C1">
      <w:pPr>
        <w:jc w:val="both"/>
        <w:rPr>
          <w:b/>
          <w:bCs/>
          <w:lang w:val="pt-BR"/>
        </w:rPr>
      </w:pPr>
    </w:p>
    <w:p w14:paraId="3652B6EB" w14:textId="77777777" w:rsidR="00FD4D88" w:rsidRDefault="00FD4D88" w:rsidP="00FF78C1">
      <w:pPr>
        <w:jc w:val="both"/>
        <w:rPr>
          <w:b/>
          <w:bCs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351FA4" w14:paraId="31E26FBE" w14:textId="77777777" w:rsidTr="00F578F5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A9CF150" w14:textId="0BA51FCF" w:rsidR="00351FA4" w:rsidRPr="00AF0D68" w:rsidRDefault="00FD4D88" w:rsidP="00F578F5">
            <w:pPr>
              <w:pStyle w:val="TableParagraph"/>
              <w:ind w:right="215"/>
              <w:rPr>
                <w:sz w:val="24"/>
                <w:szCs w:val="24"/>
                <w:lang w:val="pt-BR"/>
              </w:rPr>
            </w:pPr>
            <w:r w:rsidRPr="00FD4D88">
              <w:rPr>
                <w:b/>
                <w:color w:val="005A9E"/>
                <w:sz w:val="24"/>
                <w:szCs w:val="24"/>
                <w:lang w:val="pt-BR"/>
              </w:rPr>
              <w:t>AMPLIAÇÃO DA ESTAÇÃO VILA PRUDENTE DAS LINHAS 2 - VERDE E 15 - PRATA</w:t>
            </w:r>
          </w:p>
        </w:tc>
      </w:tr>
      <w:tr w:rsidR="00351FA4" w:rsidRPr="002D2228" w14:paraId="1FFEBB97" w14:textId="77777777" w:rsidTr="00DA6F66">
        <w:trPr>
          <w:trHeight w:val="283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56E59228" w14:textId="77777777" w:rsidR="00351FA4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lang w:val="pt-BR"/>
              </w:rPr>
            </w:pPr>
            <w:r w:rsidRPr="00066104">
              <w:rPr>
                <w:lang w:val="pt-BR"/>
              </w:rPr>
              <w:t>A estação Vila Prudente da Linha 2-</w:t>
            </w:r>
            <w:r>
              <w:rPr>
                <w:lang w:val="pt-BR"/>
              </w:rPr>
              <w:t>V</w:t>
            </w:r>
            <w:r w:rsidRPr="00066104">
              <w:rPr>
                <w:lang w:val="pt-BR"/>
              </w:rPr>
              <w:t xml:space="preserve">erde foi projetada inicialmente como intermediária, com apenas um pequeno terminal de ônibus integrado. </w:t>
            </w:r>
          </w:p>
          <w:p w14:paraId="4024E2F8" w14:textId="77777777" w:rsidR="00351FA4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lang w:val="pt-BR"/>
              </w:rPr>
            </w:pPr>
            <w:r w:rsidRPr="00066104">
              <w:rPr>
                <w:lang w:val="pt-BR"/>
              </w:rPr>
              <w:t xml:space="preserve">Com a definição </w:t>
            </w:r>
            <w:r>
              <w:rPr>
                <w:lang w:val="pt-BR"/>
              </w:rPr>
              <w:t>da</w:t>
            </w:r>
            <w:r w:rsidRPr="00066104">
              <w:rPr>
                <w:lang w:val="pt-BR"/>
              </w:rPr>
              <w:t xml:space="preserve"> extensão da Linha 2-</w:t>
            </w:r>
            <w:r>
              <w:rPr>
                <w:lang w:val="pt-BR"/>
              </w:rPr>
              <w:t>V</w:t>
            </w:r>
            <w:r w:rsidRPr="00066104">
              <w:rPr>
                <w:lang w:val="pt-BR"/>
              </w:rPr>
              <w:t xml:space="preserve">erde até a estação Penha </w:t>
            </w:r>
            <w:r>
              <w:rPr>
                <w:lang w:val="pt-BR"/>
              </w:rPr>
              <w:t xml:space="preserve">da Linha 3–Vermelha </w:t>
            </w:r>
            <w:r w:rsidRPr="00066104">
              <w:rPr>
                <w:lang w:val="pt-BR"/>
              </w:rPr>
              <w:t>e posteriormente até a cidade de Guarulhos, a estação Vila Prudente mudou de configuração para ser uma estação de maior importância, com a implementação de um terminal de ônibus urbano e integração</w:t>
            </w:r>
            <w:r>
              <w:rPr>
                <w:lang w:val="pt-BR"/>
              </w:rPr>
              <w:t xml:space="preserve"> com a estação Vila Prudente da Linha 15-Prata</w:t>
            </w:r>
            <w:r w:rsidRPr="00066104">
              <w:rPr>
                <w:lang w:val="pt-BR"/>
              </w:rPr>
              <w:t xml:space="preserve">. </w:t>
            </w:r>
            <w:r>
              <w:rPr>
                <w:lang w:val="pt-BR"/>
              </w:rPr>
              <w:t xml:space="preserve">Com a inauguração do </w:t>
            </w:r>
            <w:r w:rsidRPr="00066104">
              <w:rPr>
                <w:lang w:val="pt-BR"/>
              </w:rPr>
              <w:t>sistema monotrilho</w:t>
            </w:r>
            <w:r>
              <w:rPr>
                <w:lang w:val="pt-BR"/>
              </w:rPr>
              <w:t xml:space="preserve"> </w:t>
            </w:r>
            <w:r w:rsidRPr="00066104">
              <w:rPr>
                <w:lang w:val="pt-BR"/>
              </w:rPr>
              <w:t>Linha 15</w:t>
            </w:r>
            <w:r>
              <w:rPr>
                <w:lang w:val="pt-BR"/>
              </w:rPr>
              <w:t>-</w:t>
            </w:r>
            <w:r w:rsidRPr="00066104">
              <w:rPr>
                <w:lang w:val="pt-BR"/>
              </w:rPr>
              <w:t xml:space="preserve">Prata, </w:t>
            </w:r>
            <w:r>
              <w:rPr>
                <w:lang w:val="pt-BR"/>
              </w:rPr>
              <w:t xml:space="preserve">uma série de empreendimentos comerciais, educacionais e imobiliários foram desenvolvidos em seu entorno, refletindo no aumento </w:t>
            </w:r>
            <w:r w:rsidRPr="00066104">
              <w:rPr>
                <w:lang w:val="pt-BR"/>
              </w:rPr>
              <w:t>da demanda de passageiros que</w:t>
            </w:r>
            <w:r>
              <w:rPr>
                <w:lang w:val="pt-BR"/>
              </w:rPr>
              <w:t>,</w:t>
            </w:r>
            <w:r w:rsidRPr="00066104">
              <w:rPr>
                <w:lang w:val="pt-BR"/>
              </w:rPr>
              <w:t xml:space="preserve"> antes considerada média</w:t>
            </w:r>
            <w:r>
              <w:rPr>
                <w:lang w:val="pt-BR"/>
              </w:rPr>
              <w:t>,</w:t>
            </w:r>
            <w:r w:rsidRPr="00066104">
              <w:rPr>
                <w:lang w:val="pt-BR"/>
              </w:rPr>
              <w:t xml:space="preserve"> passou a ser elevada. A estação Vila Prudente tornou-se um complexo empreendimento de integração de transporte público. </w:t>
            </w:r>
          </w:p>
          <w:p w14:paraId="62242726" w14:textId="77777777" w:rsidR="00351FA4" w:rsidRPr="002D2228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rFonts w:ascii="Times New Roman"/>
                <w:lang w:val="pt-BR"/>
              </w:rPr>
            </w:pPr>
            <w:r>
              <w:rPr>
                <w:lang w:val="pt-BR"/>
              </w:rPr>
              <w:t xml:space="preserve">As obras de adequação e ampliação </w:t>
            </w:r>
            <w:r w:rsidRPr="00066104">
              <w:rPr>
                <w:lang w:val="pt-BR"/>
              </w:rPr>
              <w:t>da</w:t>
            </w:r>
            <w:r>
              <w:rPr>
                <w:lang w:val="pt-BR"/>
              </w:rPr>
              <w:t>s</w:t>
            </w:r>
            <w:r w:rsidRPr="00066104">
              <w:rPr>
                <w:lang w:val="pt-BR"/>
              </w:rPr>
              <w:t xml:space="preserve"> estaç</w:t>
            </w:r>
            <w:r>
              <w:rPr>
                <w:lang w:val="pt-BR"/>
              </w:rPr>
              <w:t>ões</w:t>
            </w:r>
            <w:r w:rsidRPr="00066104">
              <w:rPr>
                <w:lang w:val="pt-BR"/>
              </w:rPr>
              <w:t xml:space="preserve"> Vila Prudente</w:t>
            </w:r>
            <w:r>
              <w:rPr>
                <w:lang w:val="pt-BR"/>
              </w:rPr>
              <w:t xml:space="preserve"> das Linhas 2–Verde e 15–Prata permitirão </w:t>
            </w:r>
            <w:r w:rsidRPr="00066104">
              <w:rPr>
                <w:lang w:val="pt-BR"/>
              </w:rPr>
              <w:t xml:space="preserve">a melhoria das condições operacionais da estação, da segurança e do conforto para os passageiros </w:t>
            </w:r>
            <w:r>
              <w:rPr>
                <w:lang w:val="pt-BR"/>
              </w:rPr>
              <w:t xml:space="preserve">durante </w:t>
            </w:r>
            <w:r w:rsidRPr="00066104">
              <w:rPr>
                <w:lang w:val="pt-BR"/>
              </w:rPr>
              <w:t>suas transferências e movimentações.</w:t>
            </w:r>
          </w:p>
        </w:tc>
      </w:tr>
    </w:tbl>
    <w:p w14:paraId="0A6F6115" w14:textId="77777777" w:rsidR="00351FA4" w:rsidRDefault="00351FA4" w:rsidP="00351FA4">
      <w:pPr>
        <w:rPr>
          <w:sz w:val="18"/>
          <w:szCs w:val="18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351FA4" w:rsidRPr="00AF0D68" w14:paraId="14836235" w14:textId="77777777" w:rsidTr="00F578F5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DEC1235" w14:textId="77777777" w:rsidR="00351FA4" w:rsidRPr="00AF0D68" w:rsidRDefault="00351FA4" w:rsidP="00F578F5">
            <w:pPr>
              <w:pStyle w:val="TableParagraph"/>
              <w:ind w:right="215"/>
              <w:rPr>
                <w:sz w:val="24"/>
                <w:szCs w:val="24"/>
                <w:lang w:val="pt-BR"/>
              </w:rPr>
            </w:pPr>
            <w:r w:rsidRPr="00405E3D">
              <w:rPr>
                <w:b/>
                <w:color w:val="005A9E"/>
                <w:sz w:val="24"/>
                <w:szCs w:val="24"/>
                <w:lang w:val="pt-BR"/>
              </w:rPr>
              <w:t>Planta da Ampliação das Estações Vila Prudente das Linhas 2–Verde e 15–Prata</w:t>
            </w:r>
          </w:p>
        </w:tc>
      </w:tr>
      <w:tr w:rsidR="00351FA4" w:rsidRPr="002D2228" w14:paraId="3DD53753" w14:textId="77777777" w:rsidTr="00E23D11">
        <w:trPr>
          <w:trHeight w:val="283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F5B54E9" w14:textId="77777777" w:rsidR="00351FA4" w:rsidRPr="002D2228" w:rsidRDefault="00351FA4" w:rsidP="00E23D11">
            <w:pPr>
              <w:pStyle w:val="TableParagraph"/>
              <w:spacing w:before="120" w:after="120"/>
              <w:ind w:left="57" w:right="57"/>
              <w:jc w:val="center"/>
              <w:rPr>
                <w:rFonts w:ascii="Times New Roman"/>
                <w:lang w:val="pt-BR"/>
              </w:rPr>
            </w:pPr>
            <w:r>
              <w:rPr>
                <w:rFonts w:ascii="Times New Roman"/>
                <w:noProof/>
                <w:lang w:val="pt-BR"/>
              </w:rPr>
              <w:drawing>
                <wp:inline distT="0" distB="0" distL="0" distR="0" wp14:anchorId="6B3DB86E" wp14:editId="39D9463A">
                  <wp:extent cx="6762997" cy="3776850"/>
                  <wp:effectExtent l="0" t="0" r="0" b="0"/>
                  <wp:docPr id="68" name="Imagem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" r="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997" cy="377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4C56" w14:textId="77777777" w:rsidR="00351FA4" w:rsidRDefault="00351FA4" w:rsidP="00351FA4">
      <w:pPr>
        <w:rPr>
          <w:lang w:val="pt-BR"/>
        </w:rPr>
      </w:pPr>
    </w:p>
    <w:p w14:paraId="039649F4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13808F2C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3872AA4A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509C8E06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4CFFDBF6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1A8A2051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6E61ECA" w14:textId="77777777" w:rsidR="006740B2" w:rsidRDefault="006740B2" w:rsidP="00FF78C1">
      <w:pPr>
        <w:jc w:val="both"/>
        <w:rPr>
          <w:b/>
          <w:bCs/>
          <w:lang w:val="pt-BR"/>
        </w:rPr>
        <w:sectPr w:rsidR="006740B2" w:rsidSect="001D7A15">
          <w:headerReference w:type="default" r:id="rId11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77BBA81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E56C635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1074E8E8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65D55211" w14:textId="77777777" w:rsidR="007679E5" w:rsidRPr="004C5588" w:rsidRDefault="007679E5" w:rsidP="007679E5">
      <w:pPr>
        <w:rPr>
          <w:color w:val="005A9E"/>
          <w:lang w:val="pt-BR"/>
        </w:rPr>
      </w:pPr>
    </w:p>
    <w:p w14:paraId="43BA45F8" w14:textId="0CD049DD" w:rsidR="007679E5" w:rsidRPr="004C5588" w:rsidRDefault="002C3B0E" w:rsidP="007679E5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INTERLIGAÇÃO  |  LINHA 2-VERDE E LINHA 15-PRATA  | ESTAÇÃO VILA PRUDENTE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7679E5" w14:paraId="4D3D9D14" w14:textId="77777777" w:rsidTr="00CE0EB4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1B153B" w14:textId="77777777" w:rsidR="007679E5" w:rsidRPr="00C97ACC" w:rsidRDefault="007679E5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14:paraId="160A65FB" w14:textId="77777777" w:rsidR="007679E5" w:rsidRPr="00C97ACC" w:rsidRDefault="007679E5" w:rsidP="00E23D1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0E93C68B" wp14:editId="4EB4AF99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2623</wp:posOffset>
                      </wp:positionV>
                      <wp:extent cx="0" cy="2592000"/>
                      <wp:effectExtent l="0" t="0" r="38100" b="37465"/>
                      <wp:wrapNone/>
                      <wp:docPr id="70" name="Conector ret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F68BF7" id="Conector reto 70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F71717" w14:textId="77777777" w:rsidR="007679E5" w:rsidRPr="00C97ACC" w:rsidRDefault="007679E5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7679E5" w14:paraId="1BB9A747" w14:textId="77777777" w:rsidTr="00E23D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FBFEC4B" w14:textId="77777777" w:rsidR="007679E5" w:rsidRPr="00C97ACC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0D8E5E5" w14:textId="77777777" w:rsidR="007679E5" w:rsidRDefault="007679E5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1146F0" wp14:editId="1E56DA63">
                  <wp:extent cx="3060000" cy="1980000"/>
                  <wp:effectExtent l="57150" t="57150" r="45720" b="58420"/>
                  <wp:docPr id="73" name="Imagem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73"/>
                          <pic:cNvPicPr preferRelativeResize="0"/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BF84433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E5D59B5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E472DEC" w14:textId="77777777" w:rsidR="007679E5" w:rsidRDefault="007679E5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955DAB" wp14:editId="2302FF9A">
                  <wp:extent cx="3060000" cy="1980000"/>
                  <wp:effectExtent l="57150" t="57150" r="45720" b="58420"/>
                  <wp:docPr id="74" name="Imagem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74"/>
                          <pic:cNvPicPr preferRelativeResize="0"/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9E5" w14:paraId="683D6483" w14:textId="77777777" w:rsidTr="00CE0EB4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3C5321E4" w14:textId="2DE43538" w:rsidR="007679E5" w:rsidRPr="002D2228" w:rsidRDefault="002A1128" w:rsidP="00E23D11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2A1128">
              <w:rPr>
                <w:sz w:val="16"/>
                <w:szCs w:val="16"/>
                <w:lang w:val="pt-BR"/>
              </w:rPr>
              <w:t>Exaustão 1 - Novo canal de ventilação da Plataforma 2 da estação Vila Prudente da Linha 2-Verde – início do reaterro.</w:t>
            </w:r>
          </w:p>
        </w:tc>
        <w:tc>
          <w:tcPr>
            <w:tcW w:w="170" w:type="dxa"/>
          </w:tcPr>
          <w:p w14:paraId="5C47EC29" w14:textId="77777777" w:rsidR="007679E5" w:rsidRPr="002D2228" w:rsidRDefault="007679E5" w:rsidP="00E23D1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E3BD3E9" w14:textId="006001E0" w:rsidR="007679E5" w:rsidRPr="002D2228" w:rsidRDefault="00AB399B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B399B">
              <w:rPr>
                <w:sz w:val="16"/>
                <w:szCs w:val="16"/>
                <w:lang w:val="pt-BR"/>
              </w:rPr>
              <w:t>Nova interligação das Linhas 2-Verde e 15-Prata – inaugurada em 11/07/</w:t>
            </w:r>
            <w:r w:rsidR="00331076" w:rsidRPr="00AB399B">
              <w:rPr>
                <w:sz w:val="16"/>
                <w:szCs w:val="16"/>
                <w:lang w:val="pt-BR"/>
              </w:rPr>
              <w:t>2024.</w:t>
            </w:r>
          </w:p>
        </w:tc>
      </w:tr>
      <w:tr w:rsidR="007679E5" w14:paraId="55C9B59D" w14:textId="77777777" w:rsidTr="00CE0EB4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5F1C0" w14:textId="77777777" w:rsidR="007679E5" w:rsidRPr="009F3875" w:rsidRDefault="007679E5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14580568" w14:textId="77777777" w:rsidR="007679E5" w:rsidRPr="009F3875" w:rsidRDefault="007679E5" w:rsidP="00E23D11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41E30221" wp14:editId="2DAB5FE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72" name="Conector reto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76BDB6" id="Conector reto 72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D4122B" w14:textId="77777777" w:rsidR="007679E5" w:rsidRPr="009F3875" w:rsidRDefault="007679E5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7679E5" w14:paraId="5C682802" w14:textId="77777777" w:rsidTr="00CE0EB4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6493881" w14:textId="77777777" w:rsidR="007679E5" w:rsidRPr="009F387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320978FE" w14:textId="77777777" w:rsidR="007679E5" w:rsidRDefault="007679E5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7EF311" wp14:editId="5DACA957">
                  <wp:extent cx="3060000" cy="1980000"/>
                  <wp:effectExtent l="57150" t="57150" r="45720" b="58420"/>
                  <wp:docPr id="75" name="Imagem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75"/>
                          <pic:cNvPicPr preferRelativeResize="0"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307370BB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4" w:space="0" w:color="auto"/>
            </w:tcBorders>
          </w:tcPr>
          <w:p w14:paraId="57B88236" w14:textId="482B6339" w:rsidR="007679E5" w:rsidRDefault="008214C4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3B8AB7" wp14:editId="200B530F">
                  <wp:extent cx="3103244" cy="2009072"/>
                  <wp:effectExtent l="57150" t="57150" r="59690" b="48895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m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4" cy="200907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9E5" w14:paraId="6B15293E" w14:textId="77777777" w:rsidTr="00AB3141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7CF312CB" w14:textId="77777777" w:rsidR="004F4D61" w:rsidRPr="004F4D61" w:rsidRDefault="00EF31EC" w:rsidP="004F4D6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F31EC">
              <w:rPr>
                <w:sz w:val="16"/>
                <w:szCs w:val="16"/>
                <w:lang w:val="pt-BR"/>
              </w:rPr>
              <w:t xml:space="preserve">Nova interligação das Linhas 2-Verde e 15-Prata </w:t>
            </w:r>
            <w:r w:rsidR="004F4D61" w:rsidRPr="004F4D61">
              <w:rPr>
                <w:sz w:val="16"/>
                <w:szCs w:val="16"/>
                <w:lang w:val="pt-BR"/>
              </w:rPr>
              <w:t xml:space="preserve">– preparação do local para </w:t>
            </w:r>
          </w:p>
          <w:p w14:paraId="22D3BF20" w14:textId="1424FA60" w:rsidR="007679E5" w:rsidRPr="002D2228" w:rsidRDefault="004F4D61" w:rsidP="004F4D6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F4D61">
              <w:rPr>
                <w:sz w:val="16"/>
                <w:szCs w:val="16"/>
                <w:lang w:val="pt-BR"/>
              </w:rPr>
              <w:t>implantação das novas escadas</w:t>
            </w:r>
            <w:r w:rsidR="00331076">
              <w:rPr>
                <w:sz w:val="16"/>
                <w:szCs w:val="16"/>
                <w:lang w:val="pt-BR"/>
              </w:rPr>
              <w:t>.</w:t>
            </w:r>
          </w:p>
        </w:tc>
        <w:tc>
          <w:tcPr>
            <w:tcW w:w="170" w:type="dxa"/>
          </w:tcPr>
          <w:p w14:paraId="305805C5" w14:textId="77777777" w:rsidR="007679E5" w:rsidRPr="002D2228" w:rsidRDefault="007679E5" w:rsidP="00E23D1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BE2138F" w14:textId="0DF8BEB4" w:rsidR="007679E5" w:rsidRPr="002D2228" w:rsidRDefault="00B35583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35583">
              <w:rPr>
                <w:sz w:val="16"/>
                <w:szCs w:val="16"/>
                <w:lang w:val="pt-BR"/>
              </w:rPr>
              <w:t>Linha 2-Verde - Plataforma 2 – lado leste – nova escada de acesso ao porão da plataforma.</w:t>
            </w:r>
          </w:p>
        </w:tc>
      </w:tr>
    </w:tbl>
    <w:p w14:paraId="25DC16A0" w14:textId="77777777" w:rsidR="007679E5" w:rsidRDefault="007679E5" w:rsidP="007679E5">
      <w:pPr>
        <w:rPr>
          <w:lang w:val="pt-BR"/>
        </w:rPr>
      </w:pPr>
    </w:p>
    <w:p w14:paraId="075CCF92" w14:textId="77777777" w:rsidR="007679E5" w:rsidRDefault="007679E5" w:rsidP="007679E5">
      <w:pPr>
        <w:rPr>
          <w:lang w:val="pt-BR"/>
        </w:rPr>
      </w:pPr>
    </w:p>
    <w:p w14:paraId="29B114EA" w14:textId="77777777" w:rsidR="00861271" w:rsidRDefault="00861271" w:rsidP="00FF78C1">
      <w:pPr>
        <w:jc w:val="both"/>
        <w:rPr>
          <w:b/>
          <w:bCs/>
          <w:lang w:val="pt-BR"/>
        </w:rPr>
        <w:sectPr w:rsidR="00861271" w:rsidSect="001D7A15">
          <w:headerReference w:type="default" r:id="rId12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F8E73B7" w14:textId="77777777" w:rsidR="00D865E8" w:rsidRPr="00D23AA0" w:rsidRDefault="00D865E8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2FF53C31" w14:textId="77777777" w:rsidR="00F578F5" w:rsidRPr="00D23AA0" w:rsidRDefault="00D865E8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 xml:space="preserve">| </w:t>
      </w:r>
      <w:r w:rsidR="006F163E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IMPLANTAÇÃO </w:t>
      </w:r>
      <w:r w:rsidR="007F5DDA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</w:t>
      </w:r>
    </w:p>
    <w:p w14:paraId="26FA0873" w14:textId="6E12E489" w:rsidR="00D865E8" w:rsidRPr="00D23AA0" w:rsidRDefault="00F578F5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</w:t>
      </w:r>
      <w:r w:rsidR="006F163E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 TÚNEL DE CONEXÃO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 |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</w:p>
    <w:p w14:paraId="6122FCDE" w14:textId="698B5E4D" w:rsidR="00D865E8" w:rsidRPr="00D23AA0" w:rsidRDefault="00864871" w:rsidP="00D865E8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estação consolação da Linha 2</w:t>
      </w:r>
      <w:r w:rsidR="00E4057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verde e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</w:t>
      </w:r>
      <w:r w:rsidR="00880A9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pa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ulista da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Linha 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4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amarela</w:t>
      </w:r>
    </w:p>
    <w:p w14:paraId="4FCC9E08" w14:textId="2445B799" w:rsidR="00B45E1E" w:rsidRPr="00D23AA0" w:rsidRDefault="00B45E1E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363C4251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2273375E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4C0E90A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9C0366A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5433EB20" w14:textId="77777777" w:rsidR="006740B2" w:rsidRPr="00D23AA0" w:rsidRDefault="006740B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558CC55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25A2D8E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51C4888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D28D725" w14:textId="77777777" w:rsidR="00DF2372" w:rsidRDefault="00DF2372" w:rsidP="00FF78C1">
      <w:pPr>
        <w:jc w:val="both"/>
        <w:rPr>
          <w:b/>
          <w:bCs/>
          <w:lang w:val="pt-BR"/>
        </w:rPr>
        <w:sectPr w:rsidR="00DF2372" w:rsidSect="001D7A15">
          <w:headerReference w:type="default" r:id="rId12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F58CFCE" w14:textId="77777777" w:rsidR="00DF2372" w:rsidRDefault="00DF2372" w:rsidP="00FF78C1">
      <w:pPr>
        <w:jc w:val="both"/>
        <w:rPr>
          <w:b/>
          <w:bCs/>
          <w:lang w:val="pt-BR"/>
        </w:rPr>
      </w:pPr>
    </w:p>
    <w:p w14:paraId="493D9462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62FB6DFC" w14:textId="77777777" w:rsidR="0019570D" w:rsidRDefault="0019570D" w:rsidP="00FF78C1">
      <w:pPr>
        <w:jc w:val="both"/>
        <w:rPr>
          <w:b/>
          <w:bCs/>
          <w:lang w:val="pt-BR"/>
        </w:rPr>
      </w:pPr>
    </w:p>
    <w:p w14:paraId="7359E29D" w14:textId="77777777" w:rsidR="008B420D" w:rsidRPr="006071DF" w:rsidRDefault="008B420D" w:rsidP="008B420D">
      <w:pPr>
        <w:pStyle w:val="TableParagraph"/>
        <w:rPr>
          <w:b/>
          <w:lang w:val="pt-BR"/>
        </w:rPr>
      </w:pPr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14:paraId="18110C38" w14:textId="77777777" w:rsidTr="000B25DA">
        <w:trPr>
          <w:trHeight w:val="510"/>
        </w:trPr>
        <w:tc>
          <w:tcPr>
            <w:tcW w:w="1089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C698B48" w14:textId="78806856" w:rsidR="008B420D" w:rsidRPr="00DD43A2" w:rsidRDefault="00DD43A2" w:rsidP="000B25DA">
            <w:pPr>
              <w:pStyle w:val="TableParagraph"/>
              <w:ind w:right="215"/>
              <w:rPr>
                <w:smallCaps/>
                <w:color w:val="005A9E"/>
                <w:sz w:val="24"/>
                <w:szCs w:val="24"/>
                <w:lang w:val="pt-BR"/>
              </w:rPr>
            </w:pP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 de conexão complementar entre linha 2-verde (consolação)|linha 4-amarela (paulista)</w:t>
            </w:r>
          </w:p>
        </w:tc>
      </w:tr>
      <w:tr w:rsidR="008B420D" w:rsidRPr="002D2228" w14:paraId="05C28B55" w14:textId="77777777" w:rsidTr="0019570D">
        <w:trPr>
          <w:trHeight w:val="1134"/>
        </w:trPr>
        <w:tc>
          <w:tcPr>
            <w:tcW w:w="1089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610E899F" w14:textId="77777777" w:rsidR="008B420D" w:rsidRPr="002D2228" w:rsidRDefault="008B420D" w:rsidP="00E23D11">
            <w:pPr>
              <w:pStyle w:val="TableParagraph"/>
              <w:ind w:right="215"/>
              <w:rPr>
                <w:rFonts w:ascii="Times New Roman"/>
                <w:lang w:val="pt-BR"/>
              </w:rPr>
            </w:pPr>
            <w:r w:rsidRPr="005E584A">
              <w:rPr>
                <w:lang w:val="pt-BR"/>
              </w:rPr>
              <w:t xml:space="preserve">O Metrô de São Paulo está em fase de Implantação das Obras Civis e Sistemas do túnel de </w:t>
            </w:r>
            <w:r w:rsidRPr="00BB10CB">
              <w:rPr>
                <w:b/>
                <w:lang w:val="pt-BR"/>
              </w:rPr>
              <w:t>conexão complementar de acesso entre as Estações Consolação (Linha 2 – Verde) e Paulista (Linha 4 - Amarela)</w:t>
            </w:r>
            <w:r w:rsidRPr="005E584A">
              <w:rPr>
                <w:lang w:val="pt-BR"/>
              </w:rPr>
              <w:t>, com extensão de aproximadamente 90m.</w:t>
            </w:r>
            <w:r w:rsidRPr="00F44727">
              <w:rPr>
                <w:lang w:val="pt-BR"/>
              </w:rPr>
              <w:t xml:space="preserve"> </w:t>
            </w:r>
            <w:r>
              <w:rPr>
                <w:lang w:val="pt-BR"/>
              </w:rPr>
              <w:t>O c</w:t>
            </w:r>
            <w:r w:rsidRPr="00673E70">
              <w:rPr>
                <w:lang w:val="pt-BR"/>
              </w:rPr>
              <w:t xml:space="preserve">ontrato de execução das </w:t>
            </w:r>
            <w:r w:rsidRPr="0087499E">
              <w:rPr>
                <w:lang w:val="pt-BR"/>
              </w:rPr>
              <w:t>obras</w:t>
            </w:r>
            <w:r w:rsidRPr="00673E70">
              <w:rPr>
                <w:lang w:val="pt-BR"/>
              </w:rPr>
              <w:t xml:space="preserve"> civis e implantação de sistemas </w:t>
            </w:r>
            <w:r>
              <w:rPr>
                <w:lang w:val="pt-BR"/>
              </w:rPr>
              <w:t xml:space="preserve">foi </w:t>
            </w:r>
            <w:r w:rsidRPr="00673E70">
              <w:rPr>
                <w:lang w:val="pt-BR"/>
              </w:rPr>
              <w:t>assinado em 29/11/2</w:t>
            </w:r>
            <w:r>
              <w:rPr>
                <w:lang w:val="pt-BR"/>
              </w:rPr>
              <w:t>02</w:t>
            </w:r>
            <w:r w:rsidRPr="00673E70">
              <w:rPr>
                <w:lang w:val="pt-BR"/>
              </w:rPr>
              <w:t>2 com o Consórcio Conexão Paulista/Consolação CTS</w:t>
            </w:r>
            <w:r>
              <w:rPr>
                <w:lang w:val="pt-BR"/>
              </w:rPr>
              <w:t>.</w:t>
            </w:r>
          </w:p>
        </w:tc>
      </w:tr>
    </w:tbl>
    <w:p w14:paraId="1367E4F1" w14:textId="77777777" w:rsidR="008B420D" w:rsidRDefault="008B420D" w:rsidP="008B420D">
      <w:pPr>
        <w:rPr>
          <w:sz w:val="18"/>
          <w:szCs w:val="18"/>
          <w:lang w:val="pt-BR"/>
        </w:rPr>
      </w:pPr>
      <w:bookmarkStart w:id="10" w:name="_Hlk126534507"/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:rsidRPr="000F43AF" w14:paraId="49CF2B85" w14:textId="77777777" w:rsidTr="000B25DA">
        <w:trPr>
          <w:trHeight w:val="510"/>
        </w:trPr>
        <w:tc>
          <w:tcPr>
            <w:tcW w:w="10892" w:type="dxa"/>
            <w:tcBorders>
              <w:bottom w:val="single" w:sz="12" w:space="0" w:color="000000" w:themeColor="text1"/>
            </w:tcBorders>
            <w:shd w:val="clear" w:color="auto" w:fill="FFFFFF" w:themeFill="background1"/>
            <w:vAlign w:val="bottom"/>
          </w:tcPr>
          <w:bookmarkEnd w:id="10"/>
          <w:p w14:paraId="13C6B9B6" w14:textId="4E940C48" w:rsidR="008B420D" w:rsidRPr="0086777E" w:rsidRDefault="00EC3C19" w:rsidP="000B25DA">
            <w:pPr>
              <w:pStyle w:val="TableParagraph"/>
              <w:ind w:right="215"/>
              <w:rPr>
                <w:b/>
                <w:smallCaps/>
                <w:color w:val="005A9E"/>
                <w:sz w:val="24"/>
                <w:szCs w:val="24"/>
                <w:lang w:val="pt-BR"/>
              </w:rPr>
            </w:pP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planta e corte do </w:t>
            </w: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 de conexão complementar entre as estações consolação e paulista </w:t>
            </w:r>
            <w:r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| 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>área destacada</w:t>
            </w:r>
          </w:p>
        </w:tc>
      </w:tr>
      <w:tr w:rsidR="008B420D" w:rsidRPr="002D2228" w14:paraId="510764B3" w14:textId="77777777" w:rsidTr="00FE6333">
        <w:trPr>
          <w:trHeight w:val="5953"/>
        </w:trPr>
        <w:tc>
          <w:tcPr>
            <w:tcW w:w="10892" w:type="dxa"/>
            <w:tcBorders>
              <w:top w:val="single" w:sz="12" w:space="0" w:color="000000" w:themeColor="text1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C57432" w14:textId="77777777" w:rsidR="008B420D" w:rsidRPr="002D2228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5C9E9B4F" wp14:editId="715612EE">
                  <wp:extent cx="6772910" cy="3536950"/>
                  <wp:effectExtent l="0" t="0" r="8890" b="6350"/>
                  <wp:docPr id="33543762" name="Imagem 33543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353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20D" w:rsidRPr="002D2228" w14:paraId="0D7602AB" w14:textId="77777777" w:rsidTr="00F27167">
        <w:trPr>
          <w:trHeight w:val="4762"/>
        </w:trPr>
        <w:tc>
          <w:tcPr>
            <w:tcW w:w="10892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3AF0C42" w14:textId="77777777" w:rsidR="008B420D" w:rsidRPr="001D45E9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15524A3C" wp14:editId="426EDBB0">
                  <wp:extent cx="6772910" cy="2614295"/>
                  <wp:effectExtent l="0" t="0" r="8890" b="0"/>
                  <wp:docPr id="33543768" name="Imagem 33543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10090" w14:textId="77777777" w:rsidR="008B420D" w:rsidRDefault="008B420D" w:rsidP="008B420D">
      <w:pPr>
        <w:rPr>
          <w:lang w:val="pt-BR"/>
        </w:rPr>
      </w:pPr>
    </w:p>
    <w:p w14:paraId="6FE8A07E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843FB93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FFD5156" w14:textId="77777777" w:rsidR="00B323B3" w:rsidRDefault="00B323B3" w:rsidP="00FF78C1">
      <w:pPr>
        <w:jc w:val="both"/>
        <w:rPr>
          <w:b/>
          <w:bCs/>
          <w:lang w:val="pt-BR"/>
        </w:rPr>
        <w:sectPr w:rsidR="00B323B3" w:rsidSect="001D7A15">
          <w:headerReference w:type="default" r:id="rId12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1EEC4B6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6C73CC58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78887A19" w14:textId="77777777" w:rsidR="00925658" w:rsidRDefault="00925658" w:rsidP="00925658">
      <w:pPr>
        <w:jc w:val="both"/>
        <w:rPr>
          <w:b/>
          <w:bCs/>
          <w:lang w:val="pt-BR"/>
        </w:rPr>
      </w:pPr>
    </w:p>
    <w:p w14:paraId="26C110FD" w14:textId="77777777" w:rsidR="00925658" w:rsidRDefault="00925658" w:rsidP="00925658">
      <w:pPr>
        <w:rPr>
          <w:lang w:val="pt-BR"/>
        </w:rPr>
      </w:pPr>
    </w:p>
    <w:p w14:paraId="57B56FC8" w14:textId="0D794339" w:rsidR="00925658" w:rsidRPr="00D25A50" w:rsidRDefault="00D25A50" w:rsidP="00925658">
      <w:pPr>
        <w:rPr>
          <w:b/>
          <w:smallCaps/>
          <w:color w:val="005A9E"/>
          <w:sz w:val="24"/>
          <w:szCs w:val="24"/>
          <w:lang w:val="pt-BR"/>
        </w:rPr>
      </w:pPr>
      <w:r w:rsidRPr="00D25A50">
        <w:rPr>
          <w:b/>
          <w:smallCaps/>
          <w:color w:val="005A9E"/>
          <w:sz w:val="24"/>
          <w:szCs w:val="24"/>
          <w:lang w:val="pt-BR"/>
        </w:rPr>
        <w:t>interligação | linha 2-verde e linha 4-amarela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925658" w14:paraId="34705D55" w14:textId="77777777" w:rsidTr="004F3730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8E3C7F" w14:textId="77777777" w:rsidR="00925658" w:rsidRPr="00C97ACC" w:rsidRDefault="00925658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</w:tcPr>
          <w:p w14:paraId="79B3C31A" w14:textId="77777777" w:rsidR="00925658" w:rsidRPr="00C97ACC" w:rsidRDefault="00925658" w:rsidP="00E23D1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6E740752" wp14:editId="671717D5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2623</wp:posOffset>
                      </wp:positionV>
                      <wp:extent cx="0" cy="2592000"/>
                      <wp:effectExtent l="0" t="0" r="38100" b="37465"/>
                      <wp:wrapNone/>
                      <wp:docPr id="97" name="Conector reto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290521" id="Conector reto 97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50BD07" w14:textId="77777777" w:rsidR="00925658" w:rsidRPr="00C97ACC" w:rsidRDefault="00925658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925658" w14:paraId="23B9A86F" w14:textId="77777777" w:rsidTr="00E23D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5B94AAA" w14:textId="77777777" w:rsidR="00925658" w:rsidRPr="00C97ACC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0723A3E" w14:textId="77777777" w:rsidR="00925658" w:rsidRDefault="00925658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E4E3D2" wp14:editId="65E516B4">
                  <wp:extent cx="3060000" cy="1980000"/>
                  <wp:effectExtent l="57150" t="57150" r="45720" b="58420"/>
                  <wp:docPr id="99" name="Imagem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99"/>
                          <pic:cNvPicPr preferRelativeResize="0"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931383C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0473C39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7DE3C3B" w14:textId="77777777" w:rsidR="00925658" w:rsidRDefault="00925658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855598" wp14:editId="3516AF95">
                  <wp:extent cx="3060000" cy="1980000"/>
                  <wp:effectExtent l="57150" t="57150" r="45720" b="58420"/>
                  <wp:docPr id="100" name="Imagem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m 100"/>
                          <pic:cNvPicPr preferRelativeResize="0"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658" w14:paraId="351BA397" w14:textId="77777777" w:rsidTr="004F3730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47F6DB0" w14:textId="74F8E19B" w:rsidR="00925658" w:rsidRPr="002D2228" w:rsidRDefault="006326B5" w:rsidP="00E23D11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6326B5">
              <w:rPr>
                <w:sz w:val="16"/>
                <w:szCs w:val="16"/>
                <w:lang w:val="pt-BR"/>
              </w:rPr>
              <w:t>Canteiro de Obras: vista superior da área administrativa e do poço principal.</w:t>
            </w:r>
          </w:p>
        </w:tc>
        <w:tc>
          <w:tcPr>
            <w:tcW w:w="170" w:type="dxa"/>
          </w:tcPr>
          <w:p w14:paraId="479FB7BA" w14:textId="77777777" w:rsidR="00925658" w:rsidRPr="002D2228" w:rsidRDefault="00925658" w:rsidP="00E23D1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5583CA7" w14:textId="210ED08C" w:rsidR="00925658" w:rsidRPr="002D2228" w:rsidRDefault="007B7F24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7B7F24">
              <w:rPr>
                <w:sz w:val="16"/>
                <w:szCs w:val="16"/>
                <w:lang w:val="pt-BR"/>
              </w:rPr>
              <w:t>Local do poço de escavação do túnel: escavação e revestimento primário, 23,10m de 31,50m escavados.</w:t>
            </w:r>
          </w:p>
        </w:tc>
      </w:tr>
      <w:tr w:rsidR="00925658" w14:paraId="0AD06463" w14:textId="77777777" w:rsidTr="004F3730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5FB84B" w14:textId="77777777" w:rsidR="00925658" w:rsidRPr="009F3875" w:rsidRDefault="00925658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32DBFF4" w14:textId="77777777" w:rsidR="00925658" w:rsidRPr="009F3875" w:rsidRDefault="00925658" w:rsidP="00E23D11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FCA9CF8" wp14:editId="38E10F8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98" name="Conector reto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C49E43" id="Conector reto 98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29E203" w14:textId="77777777" w:rsidR="00925658" w:rsidRPr="009F3875" w:rsidRDefault="00925658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925658" w14:paraId="205A6E49" w14:textId="77777777" w:rsidTr="00E23D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7A7CE87" w14:textId="77777777" w:rsidR="00925658" w:rsidRPr="009F3875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BAB0375" w14:textId="77777777" w:rsidR="00925658" w:rsidRDefault="00925658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FA41E9" wp14:editId="1E9D1752">
                  <wp:extent cx="3060000" cy="1980000"/>
                  <wp:effectExtent l="57150" t="57150" r="45720" b="58420"/>
                  <wp:docPr id="101" name="Imagem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m 101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AB0876D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11485E68" w14:textId="77777777" w:rsidR="00925658" w:rsidRDefault="00925658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C64FCE" wp14:editId="28E9A332">
                  <wp:extent cx="3103242" cy="2009072"/>
                  <wp:effectExtent l="57150" t="57150" r="59690" b="48895"/>
                  <wp:docPr id="102" name="Imagem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m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2" cy="2009072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658" w14:paraId="5001C1C8" w14:textId="77777777" w:rsidTr="004F3730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4845AA54" w14:textId="25C2E3ED" w:rsidR="00925658" w:rsidRPr="002D2228" w:rsidRDefault="00A63608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63608">
              <w:rPr>
                <w:sz w:val="16"/>
                <w:szCs w:val="16"/>
                <w:lang w:val="pt-BR"/>
              </w:rPr>
              <w:t xml:space="preserve">Tratamento do emboque do túnel norte: furação para a preparação das </w:t>
            </w:r>
            <w:proofErr w:type="spellStart"/>
            <w:r w:rsidRPr="00A63608">
              <w:rPr>
                <w:sz w:val="16"/>
                <w:szCs w:val="16"/>
                <w:lang w:val="pt-BR"/>
              </w:rPr>
              <w:t>enfilagens</w:t>
            </w:r>
            <w:proofErr w:type="spellEnd"/>
            <w:r w:rsidRPr="00A63608">
              <w:rPr>
                <w:sz w:val="16"/>
                <w:szCs w:val="16"/>
                <w:lang w:val="pt-BR"/>
              </w:rPr>
              <w:t>, em execução.</w:t>
            </w:r>
          </w:p>
        </w:tc>
        <w:tc>
          <w:tcPr>
            <w:tcW w:w="170" w:type="dxa"/>
          </w:tcPr>
          <w:p w14:paraId="33A4411E" w14:textId="77777777" w:rsidR="00925658" w:rsidRPr="002D2228" w:rsidRDefault="00925658" w:rsidP="00E23D1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F62E541" w14:textId="7143104D" w:rsidR="00925658" w:rsidRPr="002D2228" w:rsidRDefault="00EF6A31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F6A31">
              <w:rPr>
                <w:sz w:val="16"/>
                <w:szCs w:val="16"/>
                <w:lang w:val="pt-BR"/>
              </w:rPr>
              <w:t xml:space="preserve">Tratamento do emboque do túnel sul: marcação da preparação das </w:t>
            </w:r>
            <w:proofErr w:type="spellStart"/>
            <w:r w:rsidRPr="00EF6A31">
              <w:rPr>
                <w:sz w:val="16"/>
                <w:szCs w:val="16"/>
                <w:lang w:val="pt-BR"/>
              </w:rPr>
              <w:t>enfilagens</w:t>
            </w:r>
            <w:proofErr w:type="spellEnd"/>
            <w:r w:rsidRPr="00EF6A31">
              <w:rPr>
                <w:sz w:val="16"/>
                <w:szCs w:val="16"/>
                <w:lang w:val="pt-BR"/>
              </w:rPr>
              <w:t xml:space="preserve"> no poço principal.</w:t>
            </w:r>
          </w:p>
        </w:tc>
      </w:tr>
    </w:tbl>
    <w:p w14:paraId="2A85F91E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57984043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4E8589F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661ED8AA" w14:textId="0ABF102B" w:rsidR="008833E1" w:rsidRDefault="008833E1" w:rsidP="00D81670">
      <w:pPr>
        <w:rPr>
          <w:b/>
          <w:bCs/>
          <w:lang w:val="pt-BR"/>
        </w:rPr>
      </w:pPr>
    </w:p>
    <w:p w14:paraId="3F631B09" w14:textId="7DDE1B95" w:rsidR="00E80E8C" w:rsidRDefault="00E80E8C" w:rsidP="00D81670">
      <w:pPr>
        <w:rPr>
          <w:b/>
          <w:bCs/>
          <w:lang w:val="pt-BR"/>
        </w:rPr>
        <w:sectPr w:rsidR="00E80E8C" w:rsidSect="001D7A15">
          <w:headerReference w:type="default" r:id="rId131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AE2988" w14:textId="5346FA5F" w:rsidR="00F02C58" w:rsidRDefault="000C5DCE" w:rsidP="00F02C58">
      <w:pPr>
        <w:rPr>
          <w:b/>
          <w:bCs/>
          <w:lang w:val="pt-BR"/>
        </w:rPr>
      </w:pPr>
      <w:r>
        <w:rPr>
          <w:noProof/>
          <w:lang w:val="pt-BR" w:eastAsia="en-AU"/>
        </w:rPr>
        <w:drawing>
          <wp:anchor distT="0" distB="0" distL="114300" distR="114300" simplePos="0" relativeHeight="251631102" behindDoc="1" locked="0" layoutInCell="1" allowOverlap="1" wp14:anchorId="7B198D83" wp14:editId="4DE70123">
            <wp:simplePos x="0" y="0"/>
            <wp:positionH relativeFrom="page">
              <wp:posOffset>269240</wp:posOffset>
            </wp:positionH>
            <wp:positionV relativeFrom="paragraph">
              <wp:posOffset>-1102995</wp:posOffset>
            </wp:positionV>
            <wp:extent cx="10547985" cy="14327505"/>
            <wp:effectExtent l="2876550" t="1695450" r="2787015" b="1693545"/>
            <wp:wrapNone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0" flipV="1">
                      <a:off x="0" y="0"/>
                      <a:ext cx="10547985" cy="143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94592" behindDoc="1" locked="0" layoutInCell="1" allowOverlap="1" wp14:anchorId="7AA06FF4" wp14:editId="697CCB6A">
            <wp:simplePos x="0" y="0"/>
            <wp:positionH relativeFrom="page">
              <wp:align>left</wp:align>
            </wp:positionH>
            <wp:positionV relativeFrom="paragraph">
              <wp:posOffset>-463138</wp:posOffset>
            </wp:positionV>
            <wp:extent cx="6858000" cy="10768965"/>
            <wp:effectExtent l="0" t="0" r="0" b="0"/>
            <wp:wrapNone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m 64"/>
                    <pic:cNvPicPr>
                      <a:picLocks noChangeAspect="1"/>
                    </pic:cNvPicPr>
                  </pic:nvPicPr>
                  <pic:blipFill>
                    <a:blip r:embed="rId132">
                      <a:duotone>
                        <a:prstClr val="black"/>
                        <a:srgbClr val="92D05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858000" cy="1076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C33F4" w14:textId="436157F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EE1E08D" w14:textId="0897F81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A702A96" w14:textId="0FD72F60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C1E7A29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8413D2E" w14:textId="7B43DB1A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9D4CFB9" w14:textId="5CC15464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31C706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ACEA5B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8A748DF" w14:textId="77777777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5150C25E" w14:textId="6131C0DE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160042A5" w14:textId="77777777" w:rsidR="00B45E1E" w:rsidRPr="00F80C1F" w:rsidRDefault="00B45E1E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23D63C5" w14:textId="4B59C0D8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8294B51" w14:textId="66EF5817" w:rsidR="00F02C58" w:rsidRDefault="00F12BDD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7134BC4" wp14:editId="0F54455A">
                <wp:simplePos x="0" y="0"/>
                <wp:positionH relativeFrom="column">
                  <wp:posOffset>-457200</wp:posOffset>
                </wp:positionH>
                <wp:positionV relativeFrom="paragraph">
                  <wp:posOffset>327037</wp:posOffset>
                </wp:positionV>
                <wp:extent cx="7559675" cy="1325245"/>
                <wp:effectExtent l="0" t="0" r="3175" b="8255"/>
                <wp:wrapNone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325245"/>
                          <a:chOff x="0" y="0"/>
                          <a:chExt cx="7559675" cy="1325245"/>
                        </a:xfrm>
                      </wpg:grpSpPr>
                      <wps:wsp>
                        <wps:cNvPr id="39" name="Retângulo 39"/>
                        <wps:cNvSpPr/>
                        <wps:spPr>
                          <a:xfrm>
                            <a:off x="0" y="0"/>
                            <a:ext cx="7559675" cy="1325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Agrupar 40"/>
                        <wpg:cNvGrpSpPr/>
                        <wpg:grpSpPr>
                          <a:xfrm>
                            <a:off x="681487" y="353683"/>
                            <a:ext cx="6591534" cy="483596"/>
                            <a:chOff x="85437" y="1302133"/>
                            <a:chExt cx="6595828" cy="484796"/>
                          </a:xfrm>
                        </wpg:grpSpPr>
                        <pic:pic xmlns:pic="http://schemas.openxmlformats.org/drawingml/2006/picture">
                          <pic:nvPicPr>
                            <pic:cNvPr id="65" name="Imagem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>
                              <a:off x="85437" y="1324885"/>
                              <a:ext cx="1492510" cy="43200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Imagem 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67" t="30147" r="5268" b="31173"/>
                            <a:stretch/>
                          </pic:blipFill>
                          <pic:spPr>
                            <a:xfrm>
                              <a:off x="1862498" y="1302133"/>
                              <a:ext cx="4818767" cy="48479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09D5B70" id="Agrupar 54" o:spid="_x0000_s1026" style="position:absolute;margin-left:-36pt;margin-top:25.75pt;width:595.25pt;height:104.35pt;z-index:251677184" coordsize="75596,13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">
                <v:rect id="Retângulo 39" o:spid="_x0000_s1027" style="position:absolute;width:75596;height:13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" stroked="f" strokeweight="1pt">
                  <v:fill opacity="32896f"/>
                </v:rect>
                <v:group id="Agrupar 40" o:spid="_x0000_s1028" style="position:absolute;left:6814;top:3536;width:65916;height:4836" coordorigin="854,13021" coordsize="65958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Imagem 65" o:spid="_x0000_s1029" type="#_x0000_t75" style="position:absolute;left:854;top:13248;width:14925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">
                    <v:imagedata r:id="rId19" o:title=""/>
                  </v:shape>
                  <v:shape id="Imagem 71" o:spid="_x0000_s1030" type="#_x0000_t75" style="position:absolute;left:18624;top:13021;width:48188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">
                    <v:imagedata r:id="rId140" o:title="" croptop="19757f" cropbottom="20430f" cropleft="5680f" cropright="3452f"/>
                  </v:shape>
                </v:group>
              </v:group>
            </w:pict>
          </mc:Fallback>
        </mc:AlternateContent>
      </w:r>
    </w:p>
    <w:p w14:paraId="533B3898" w14:textId="1D3F9E7F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1F6F4B7" w14:textId="032699F1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1A16CDA0" w14:textId="7D2EB1C3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7DB2EFD" w14:textId="2950C440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EA6A522" w14:textId="52477ADB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A19E1B1" w14:textId="77777777" w:rsidR="00F02C58" w:rsidRPr="00F80C1F" w:rsidRDefault="00F02C58" w:rsidP="00F02C58">
      <w:pPr>
        <w:jc w:val="center"/>
        <w:rPr>
          <w:b/>
          <w:bCs/>
          <w:sz w:val="40"/>
          <w:szCs w:val="40"/>
          <w:lang w:val="pt-BR"/>
        </w:rPr>
      </w:pPr>
    </w:p>
    <w:sectPr w:rsidR="00F02C58" w:rsidRPr="00F80C1F" w:rsidSect="001D7A15">
      <w:headerReference w:type="default" r:id="rId141"/>
      <w:footerReference w:type="default" r:id="rId142"/>
      <w:pgSz w:w="11906" w:h="16838" w:code="9"/>
      <w:pgMar w:top="720" w:right="720" w:bottom="720" w:left="720" w:header="28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23E8B" w14:textId="77777777" w:rsidR="00705003" w:rsidRDefault="00705003" w:rsidP="006B633A">
      <w:r>
        <w:separator/>
      </w:r>
    </w:p>
  </w:endnote>
  <w:endnote w:type="continuationSeparator" w:id="0">
    <w:p w14:paraId="44DA24D0" w14:textId="77777777" w:rsidR="00705003" w:rsidRDefault="00705003" w:rsidP="006B633A">
      <w:r>
        <w:continuationSeparator/>
      </w:r>
    </w:p>
  </w:endnote>
  <w:endnote w:type="continuationNotice" w:id="1">
    <w:p w14:paraId="79F49E9F" w14:textId="77777777" w:rsidR="00705003" w:rsidRDefault="007050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992914C-C6BB-4BDD-858E-C32C495A34C4}"/>
    <w:embedBold r:id="rId2" w:fontKey="{5168A3C1-17C2-4896-A034-4CEB7E110513}"/>
    <w:embedBoldItalic r:id="rId3" w:fontKey="{7F0E942F-06F0-4402-9055-56539522206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0046ACA0-BE4C-49C4-A435-2B5316BFB9F7}"/>
    <w:embedBold r:id="rId5" w:fontKey="{7F745616-DCD3-4C8B-AC6E-A92B6B9B8F02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6" w:subsetted="1" w:fontKey="{21B11CF8-C993-4D5B-886C-732EFF5EF351}"/>
    <w:embedBold r:id="rId7" w:subsetted="1" w:fontKey="{944417F9-B99D-4171-B462-E029D6DD56B2}"/>
  </w:font>
  <w:font w:name="HandelGotDLig">
    <w:altName w:val="Calibri"/>
    <w:charset w:val="00"/>
    <w:family w:val="swiss"/>
    <w:pitch w:val="variable"/>
    <w:sig w:usb0="00000007" w:usb1="00000000" w:usb2="00000000" w:usb3="00000000" w:csb0="0000001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6145787"/>
  <w:p w14:paraId="610198B0" w14:textId="4F618F78" w:rsidR="00D41C97" w:rsidRPr="006F5A91" w:rsidRDefault="006C67FC" w:rsidP="006F5A91">
    <w:pPr>
      <w:pStyle w:val="Rodap"/>
    </w:pPr>
    <w:r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475AB7BB" wp14:editId="52660450">
              <wp:simplePos x="0" y="0"/>
              <wp:positionH relativeFrom="column">
                <wp:posOffset>-447675</wp:posOffset>
              </wp:positionH>
              <wp:positionV relativeFrom="paragraph">
                <wp:posOffset>95250</wp:posOffset>
              </wp:positionV>
              <wp:extent cx="3829050" cy="0"/>
              <wp:effectExtent l="0" t="0" r="0" b="0"/>
              <wp:wrapNone/>
              <wp:docPr id="48" name="Conector reto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DFB5C9" id="Conector reto 48" o:spid="_x0000_s1026" style="position:absolute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7.5pt" to="266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" strokecolor="windowText" strokeweight="1.5pt">
              <v:stroke joinstyle="miter"/>
            </v:line>
          </w:pict>
        </mc:Fallback>
      </mc:AlternateContent>
    </w:r>
    <w:bookmarkStart w:id="2" w:name="_Hlk119773457"/>
    <w:bookmarkStart w:id="3" w:name="_Hlk134724303"/>
    <w:r w:rsidR="00405CEE">
      <w:rPr>
        <w:rFonts w:ascii="Calibri" w:eastAsia="Calibri" w:hAnsi="Calibri" w:cs="Calibri"/>
        <w:color w:val="000000"/>
        <w:lang w:val="pt-BR" w:bidi="pt-BR"/>
      </w:rPr>
      <w:t>Abril</w:t>
    </w:r>
    <w:r w:rsidR="00BB6D86">
      <w:rPr>
        <w:rFonts w:ascii="Calibri" w:eastAsia="Calibri" w:hAnsi="Calibri" w:cs="Calibri"/>
        <w:color w:val="000000"/>
        <w:lang w:val="pt-BR" w:bidi="pt-BR"/>
      </w:rPr>
      <w:t xml:space="preserve"> de 2023</w:t>
    </w:r>
    <w:r w:rsidR="00D41C97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2"/>
    <w:r w:rsidR="00D41C97">
      <w:rPr>
        <w:rFonts w:ascii="Calibri" w:eastAsia="Calibri" w:hAnsi="Calibri" w:cs="Calibri"/>
        <w:color w:val="000000"/>
        <w:lang w:val="pt-BR" w:bidi="pt-BR"/>
      </w:rPr>
      <w:t xml:space="preserve">| </w:t>
    </w:r>
    <w:bookmarkEnd w:id="1"/>
    <w:r w:rsidR="00343AD8">
      <w:rPr>
        <w:rFonts w:ascii="Calibri" w:eastAsia="Calibri" w:hAnsi="Calibri" w:cs="Calibri"/>
        <w:color w:val="000000"/>
        <w:lang w:val="pt-BR" w:bidi="pt-BR"/>
      </w:rPr>
      <w:t>Portal da Transpa</w:t>
    </w:r>
    <w:r w:rsidR="003F15BE">
      <w:rPr>
        <w:rFonts w:ascii="Calibri" w:eastAsia="Calibri" w:hAnsi="Calibri" w:cs="Calibri"/>
        <w:color w:val="000000"/>
        <w:lang w:val="pt-BR" w:bidi="pt-BR"/>
      </w:rPr>
      <w:t>r</w:t>
    </w:r>
    <w:r w:rsidR="00343AD8">
      <w:rPr>
        <w:rFonts w:ascii="Calibri" w:eastAsia="Calibri" w:hAnsi="Calibri" w:cs="Calibri"/>
        <w:color w:val="000000"/>
        <w:lang w:val="pt-BR" w:bidi="pt-BR"/>
      </w:rPr>
      <w:t>ência</w:t>
    </w:r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3"/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5274541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1C97">
          <w:rPr>
            <w:lang w:val="pt-BR" w:bidi="pt-BR"/>
          </w:rPr>
          <w:fldChar w:fldCharType="begin"/>
        </w:r>
        <w:r w:rsidR="00D41C97">
          <w:rPr>
            <w:lang w:val="pt-BR" w:bidi="pt-BR"/>
          </w:rPr>
          <w:instrText xml:space="preserve"> PAGE   \* MERGEFORMAT </w:instrText>
        </w:r>
        <w:r w:rsidR="00D41C97">
          <w:rPr>
            <w:lang w:val="pt-BR" w:bidi="pt-BR"/>
          </w:rPr>
          <w:fldChar w:fldCharType="separate"/>
        </w:r>
        <w:r w:rsidR="00D41C97">
          <w:rPr>
            <w:noProof/>
            <w:lang w:val="pt-BR" w:bidi="pt-BR"/>
          </w:rPr>
          <w:t>7</w:t>
        </w:r>
        <w:r w:rsidR="00D41C97">
          <w:rPr>
            <w:noProof/>
            <w:lang w:val="pt-BR" w:bidi="pt-BR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F031" w14:textId="446671B0" w:rsidR="00D41C97" w:rsidRPr="006F5A91" w:rsidRDefault="00D41C97" w:rsidP="006F5A91">
    <w:pPr>
      <w:pStyle w:val="Rodap"/>
    </w:pPr>
    <w:r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-17300692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>
          <w:rPr>
            <w:noProof/>
            <w:lang w:val="pt-BR" w:bidi="pt-BR"/>
          </w:rPr>
          <w:t>6</w:t>
        </w:r>
        <w:r>
          <w:rPr>
            <w:noProof/>
            <w:lang w:val="pt-BR" w:bidi="pt-BR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D00F" w14:textId="56CA7335" w:rsidR="00BF64C2" w:rsidRPr="00C37B9A" w:rsidRDefault="00BF64C2" w:rsidP="00BF64C2">
    <w:pPr>
      <w:pStyle w:val="Rodap"/>
      <w:rPr>
        <w:rFonts w:cstheme="minorHAnsi"/>
        <w:b/>
        <w:bCs/>
      </w:rPr>
    </w:pPr>
    <w:r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2A98A099" wp14:editId="3C55DC8F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DC63CC" id="Conector reto 7" o:spid="_x0000_s1026" style="position:absolute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" strokecolor="windowText" strokeweight="1.5pt">
              <v:stroke joinstyle="miter"/>
            </v:line>
          </w:pict>
        </mc:Fallback>
      </mc:AlternateContent>
    </w:r>
    <w:r w:rsidR="00850BFB" w:rsidRPr="00C37B9A">
      <w:rPr>
        <w:rFonts w:cstheme="minorHAnsi"/>
        <w:b/>
        <w:bCs/>
      </w:rPr>
      <w:t>Ju</w:t>
    </w:r>
    <w:r w:rsidR="00061D2B">
      <w:rPr>
        <w:rFonts w:cstheme="minorHAnsi"/>
        <w:b/>
        <w:bCs/>
      </w:rPr>
      <w:t>l</w:t>
    </w:r>
    <w:r w:rsidR="00850BFB" w:rsidRPr="00C37B9A">
      <w:rPr>
        <w:rFonts w:cstheme="minorHAnsi"/>
        <w:b/>
        <w:bCs/>
      </w:rPr>
      <w:t>ho</w:t>
    </w:r>
    <w:r w:rsidRPr="00C37B9A">
      <w:rPr>
        <w:rFonts w:eastAsia="Calibri" w:cstheme="minorHAnsi"/>
        <w:b/>
        <w:bCs/>
        <w:lang w:val="pt-BR" w:bidi="pt-BR"/>
      </w:rPr>
      <w:t xml:space="preserve"> de 202</w:t>
    </w:r>
    <w:r w:rsidR="00C54FFD" w:rsidRPr="00C37B9A">
      <w:rPr>
        <w:rFonts w:eastAsia="Calibri" w:cstheme="minorHAnsi"/>
        <w:b/>
        <w:bCs/>
        <w:lang w:val="pt-BR" w:bidi="pt-BR"/>
      </w:rPr>
      <w:t>4</w:t>
    </w:r>
    <w:r w:rsidRPr="00C37B9A">
      <w:rPr>
        <w:rFonts w:eastAsia="Calibri" w:cstheme="minorHAnsi"/>
        <w:b/>
        <w:bCs/>
        <w:lang w:val="pt-BR" w:bidi="pt-BR"/>
      </w:rPr>
      <w:t xml:space="preserve"> | Portal da Transparência | </w:t>
    </w:r>
    <w:sdt>
      <w:sdtPr>
        <w:rPr>
          <w:rFonts w:cstheme="minorHAnsi"/>
          <w:b/>
          <w:bCs/>
        </w:rPr>
        <w:id w:val="-20445805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37B9A">
          <w:rPr>
            <w:rFonts w:cstheme="minorHAnsi"/>
            <w:b/>
            <w:bCs/>
            <w:lang w:val="pt-BR" w:bidi="pt-BR"/>
          </w:rPr>
          <w:fldChar w:fldCharType="begin"/>
        </w:r>
        <w:r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Pr="00C37B9A">
          <w:rPr>
            <w:rFonts w:cstheme="minorHAnsi"/>
            <w:b/>
            <w:bCs/>
            <w:lang w:bidi="pt-BR"/>
          </w:rPr>
          <w:t>4</w:t>
        </w:r>
        <w:r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0B3E" w14:textId="3690A2DC" w:rsidR="0060375C" w:rsidRPr="00C93A63" w:rsidRDefault="0060375C" w:rsidP="00C93A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A26C" w14:textId="77777777" w:rsidR="00705003" w:rsidRDefault="00705003" w:rsidP="006B633A">
      <w:r>
        <w:separator/>
      </w:r>
    </w:p>
  </w:footnote>
  <w:footnote w:type="continuationSeparator" w:id="0">
    <w:p w14:paraId="37155A97" w14:textId="77777777" w:rsidR="00705003" w:rsidRDefault="00705003" w:rsidP="006B633A">
      <w:r>
        <w:continuationSeparator/>
      </w:r>
    </w:p>
  </w:footnote>
  <w:footnote w:type="continuationNotice" w:id="1">
    <w:p w14:paraId="65706DEB" w14:textId="77777777" w:rsidR="00705003" w:rsidRDefault="007050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E579" w14:textId="235C69D7" w:rsidR="00D41C97" w:rsidRPr="003F7E1F" w:rsidRDefault="00D96FF9" w:rsidP="00233003">
    <w:pPr>
      <w:pStyle w:val="Cabealho"/>
      <w:rPr>
        <w:smallCaps/>
        <w:color w:val="01023B" w:themeColor="accent5"/>
      </w:rPr>
    </w:pPr>
    <w:r w:rsidRPr="00BE4FFF">
      <w:rPr>
        <w:noProof/>
        <w:color w:val="5F5F5F" w:themeColor="accent6" w:themeShade="BF"/>
      </w:rPr>
      <w:drawing>
        <wp:anchor distT="0" distB="0" distL="114300" distR="114300" simplePos="0" relativeHeight="251640320" behindDoc="0" locked="0" layoutInCell="1" allowOverlap="1" wp14:anchorId="133223E7" wp14:editId="0B8B3C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63872" behindDoc="1" locked="0" layoutInCell="1" allowOverlap="1" wp14:anchorId="73C251B5" wp14:editId="17DA101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" name="Imagem 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      </w:t>
    </w:r>
    <w:r w:rsidR="00D41C97" w:rsidRPr="003F7E1F">
      <w:rPr>
        <w:smallCaps/>
        <w:color w:val="01023B" w:themeColor="accent5"/>
      </w:rPr>
      <w:t xml:space="preserve">| METAS DOS EMPREENDIMENTOS | </w:t>
    </w:r>
    <w:r w:rsidR="00BC0FDC">
      <w:rPr>
        <w:b/>
        <w:bCs/>
        <w:smallCaps/>
        <w:color w:val="01023B" w:themeColor="accent5"/>
        <w:sz w:val="20"/>
        <w:szCs w:val="20"/>
      </w:rPr>
      <w:t>ABRIL</w:t>
    </w:r>
    <w:r w:rsidR="00D41C97" w:rsidRPr="00E96ACE">
      <w:rPr>
        <w:b/>
        <w:bCs/>
        <w:smallCaps/>
        <w:color w:val="01023B" w:themeColor="accent5"/>
        <w:sz w:val="20"/>
        <w:szCs w:val="20"/>
      </w:rPr>
      <w:t xml:space="preserve"> 202</w:t>
    </w:r>
    <w:r w:rsidR="00BB6D86">
      <w:rPr>
        <w:b/>
        <w:bCs/>
        <w:smallCaps/>
        <w:color w:val="01023B" w:themeColor="accent5"/>
        <w:sz w:val="20"/>
        <w:szCs w:val="20"/>
      </w:rPr>
      <w:t>3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1125" w14:textId="2FDC4738" w:rsidR="00D41C97" w:rsidRPr="008F7E0D" w:rsidRDefault="00FF441B" w:rsidP="005B574A">
    <w:pPr>
      <w:pStyle w:val="Cabealho"/>
      <w:rPr>
        <w:rFonts w:cstheme="minorHAnsi"/>
      </w:rPr>
    </w:pPr>
    <w:r w:rsidRPr="008F7E0D">
      <w:rPr>
        <w:rFonts w:ascii="HandelGotDLig" w:hAnsi="HandelGotDLig"/>
        <w:noProof/>
      </w:rPr>
      <w:drawing>
        <wp:anchor distT="0" distB="0" distL="114300" distR="114300" simplePos="0" relativeHeight="251658752" behindDoc="0" locked="0" layoutInCell="1" allowOverlap="1" wp14:anchorId="6087F345" wp14:editId="5E89A70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4" name="Imagem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m 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  <w:noProof/>
      </w:rPr>
      <w:drawing>
        <wp:anchor distT="0" distB="0" distL="114300" distR="114300" simplePos="0" relativeHeight="251660800" behindDoc="1" locked="0" layoutInCell="1" allowOverlap="1" wp14:anchorId="03F0A98F" wp14:editId="4F5245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3" name="Imagem 20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</w:rPr>
      <w:t>LINHA 17-OURO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0D02" w14:textId="4B640CD0" w:rsidR="00D41C97" w:rsidRPr="008F7E0D" w:rsidRDefault="00D578B1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61824" behindDoc="0" locked="0" layoutInCell="1" allowOverlap="1" wp14:anchorId="04B71271" wp14:editId="223CED0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9" name="Imagem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m 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64896" behindDoc="1" locked="0" layoutInCell="1" allowOverlap="1" wp14:anchorId="11D0DD05" wp14:editId="23A8C742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8" name="Imagem 20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 xml:space="preserve">| LINHA 17-OURO | OBRAS EM ANDAMENTO </w:t>
    </w:r>
    <w:bookmarkStart w:id="7" w:name="_Hlk135240793"/>
    <w:bookmarkStart w:id="8" w:name="_Hlk135240794"/>
    <w:r w:rsidR="00D41C97" w:rsidRPr="008F7E0D">
      <w:rPr>
        <w:rFonts w:cstheme="minorHAnsi"/>
        <w:b/>
        <w:bCs/>
        <w:smallCaps/>
      </w:rPr>
      <w:t xml:space="preserve">|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  <w:bookmarkEnd w:id="7"/>
    <w:bookmarkEnd w:id="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12D3" w14:textId="0651FAF8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44416" behindDoc="1" locked="0" layoutInCell="1" allowOverlap="1" wp14:anchorId="1D3B2925" wp14:editId="0E6E19B1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46" name="Imagem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hnschrift SemiBold SemiConden" w:eastAsiaTheme="majorEastAsia" w:hAnsi="Bahnschrift SemiBold SemiConden" w:cstheme="majorBidi"/>
        <w:caps/>
        <w:noProof/>
        <w:color w:val="01023B" w:themeColor="accent5"/>
        <w:sz w:val="90"/>
        <w:szCs w:val="90"/>
        <w:lang w:val="pt-BR"/>
      </w:rPr>
      <w:drawing>
        <wp:anchor distT="0" distB="0" distL="114300" distR="114300" simplePos="0" relativeHeight="251643392" behindDoc="1" locked="0" layoutInCell="1" allowOverlap="1" wp14:anchorId="0E9BEFBF" wp14:editId="0D0972AE">
          <wp:simplePos x="0" y="0"/>
          <wp:positionH relativeFrom="page">
            <wp:posOffset>-9539785</wp:posOffset>
          </wp:positionH>
          <wp:positionV relativeFrom="paragraph">
            <wp:posOffset>-279049</wp:posOffset>
          </wp:positionV>
          <wp:extent cx="22240240" cy="11640169"/>
          <wp:effectExtent l="0" t="0" r="0" b="0"/>
          <wp:wrapNone/>
          <wp:docPr id="257" name="Imagem 257" descr="Uma imagem contendo edifício, azul, em pé, verd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" name="Imagem 257" descr="Uma imagem contendo edifício, azul, em pé, verd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colorTemperature colorTemp="5900"/>
                            </a14:imgEffect>
                            <a14:imgEffect>
                              <a14:saturation sat="66000"/>
                            </a14:imgEffect>
                            <a14:imgEffect>
                              <a14:brightnessContrast bright="-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9148" cy="11644831"/>
                  </a:xfrm>
                  <a:prstGeom prst="rect">
                    <a:avLst/>
                  </a:prstGeom>
                  <a:noFill/>
                  <a:effectLst>
                    <a:softEdge rad="1270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0CFA" w14:textId="14265C88" w:rsidR="00D41C97" w:rsidRPr="008F7E0D" w:rsidRDefault="00F837E7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65920" behindDoc="0" locked="0" layoutInCell="1" allowOverlap="1" wp14:anchorId="74ACDD32" wp14:editId="1CF0F49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48" name="Imagem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m 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66944" behindDoc="1" locked="0" layoutInCell="1" allowOverlap="1" wp14:anchorId="5E523951" wp14:editId="62E3EE8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7" name="Imagem 24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MODERNIZAÇÃO | CBTC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 do projeto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634" w14:textId="73680EA1" w:rsidR="00D41C97" w:rsidRPr="000D6768" w:rsidRDefault="00D41C97" w:rsidP="00BA0FB1">
    <w:pPr>
      <w:pStyle w:val="Cabealho"/>
      <w:tabs>
        <w:tab w:val="clear" w:pos="4680"/>
        <w:tab w:val="clear" w:pos="9360"/>
        <w:tab w:val="left" w:pos="4492"/>
      </w:tabs>
    </w:pPr>
    <w:r>
      <w:rPr>
        <w:noProof/>
      </w:rPr>
      <w:drawing>
        <wp:anchor distT="0" distB="0" distL="114300" distR="114300" simplePos="0" relativeHeight="251641344" behindDoc="1" locked="0" layoutInCell="1" allowOverlap="1" wp14:anchorId="6BC3A6C1" wp14:editId="678E7673">
          <wp:simplePos x="0" y="0"/>
          <wp:positionH relativeFrom="column">
            <wp:posOffset>-580503</wp:posOffset>
          </wp:positionH>
          <wp:positionV relativeFrom="paragraph">
            <wp:posOffset>-183771</wp:posOffset>
          </wp:positionV>
          <wp:extent cx="13954760" cy="10748010"/>
          <wp:effectExtent l="0" t="0" r="8890" b="0"/>
          <wp:wrapNone/>
          <wp:docPr id="280" name="Imagem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4760" cy="1074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2368" behindDoc="1" locked="0" layoutInCell="1" allowOverlap="1" wp14:anchorId="1903A3AB" wp14:editId="1109450D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73" name="Imagem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8AD0" w14:textId="5D2E0260" w:rsidR="00D41C97" w:rsidRPr="00C37B9A" w:rsidRDefault="006A3981" w:rsidP="005B574A">
    <w:pPr>
      <w:pStyle w:val="Cabealho"/>
      <w:rPr>
        <w:rFonts w:ascii="HandelGotDLig" w:hAnsi="HandelGotDLig"/>
      </w:rPr>
    </w:pPr>
    <w:r w:rsidRPr="00C37B9A">
      <w:rPr>
        <w:rFonts w:ascii="HandelGotDLig" w:hAnsi="HandelGotDLig"/>
        <w:noProof/>
      </w:rPr>
      <w:drawing>
        <wp:anchor distT="0" distB="0" distL="114300" distR="114300" simplePos="0" relativeHeight="251648512" behindDoc="0" locked="0" layoutInCell="1" allowOverlap="1" wp14:anchorId="55AFE002" wp14:editId="1486C63D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76" name="Imagem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49536" behindDoc="1" locked="0" layoutInCell="1" allowOverlap="1" wp14:anchorId="430849A8" wp14:editId="116FC3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75" name="Imagem 27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</w:rPr>
      <w:t xml:space="preserve">                               </w:t>
    </w:r>
    <w:r w:rsidR="00D41C97" w:rsidRPr="00C37B9A">
      <w:rPr>
        <w:rFonts w:ascii="HandelGotDLig" w:hAnsi="HandelGotDLig"/>
        <w:b/>
        <w:bCs/>
        <w:smallCaps/>
      </w:rPr>
      <w:t xml:space="preserve">| MODERNIZAÇÃO | </w:t>
    </w:r>
    <w:r w:rsidR="00D41C97" w:rsidRPr="00C37B9A">
      <w:rPr>
        <w:rFonts w:ascii="HandelGotDLig" w:hAnsi="HandelGotDLig"/>
        <w:b/>
        <w:bCs/>
        <w:smallCaps/>
        <w:sz w:val="20"/>
        <w:szCs w:val="20"/>
      </w:rPr>
      <w:t>PSD’S</w:t>
    </w:r>
    <w:r w:rsidR="00D41C97" w:rsidRPr="00C37B9A">
      <w:rPr>
        <w:rFonts w:ascii="HandelGotDLig" w:hAnsi="HandelGotDLig"/>
        <w:smallCaps/>
      </w:rPr>
      <w:t xml:space="preserve">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CF41" w14:textId="73A534FD" w:rsidR="00257079" w:rsidRPr="00C37B9A" w:rsidRDefault="00257079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74112" behindDoc="0" locked="0" layoutInCell="1" allowOverlap="1" wp14:anchorId="1E33B39A" wp14:editId="2EC04A7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75136" behindDoc="1" locked="0" layoutInCell="1" allowOverlap="1" wp14:anchorId="379E144E" wp14:editId="21F5125E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4" name="Imagem 3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MODERNIZAÇÃO | </w:t>
    </w:r>
    <w:r w:rsidRPr="00C37B9A">
      <w:rPr>
        <w:rFonts w:cstheme="minorHAnsi"/>
        <w:b/>
        <w:bCs/>
        <w:smallCaps/>
        <w:sz w:val="20"/>
        <w:szCs w:val="20"/>
      </w:rPr>
      <w:t>PSD’S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49F0" w14:textId="7B08F9A1" w:rsidR="00A66D8D" w:rsidRPr="00E51300" w:rsidRDefault="002E640D" w:rsidP="00E51300">
    <w:pPr>
      <w:pStyle w:val="Cabealho"/>
    </w:pPr>
    <w:r>
      <w:rPr>
        <w:noProof/>
      </w:rPr>
      <w:drawing>
        <wp:anchor distT="0" distB="0" distL="114300" distR="114300" simplePos="0" relativeHeight="251709952" behindDoc="1" locked="0" layoutInCell="1" allowOverlap="1" wp14:anchorId="225DA128" wp14:editId="5CA5D706">
          <wp:simplePos x="0" y="0"/>
          <wp:positionH relativeFrom="page">
            <wp:align>right</wp:align>
          </wp:positionH>
          <wp:positionV relativeFrom="paragraph">
            <wp:posOffset>-183676</wp:posOffset>
          </wp:positionV>
          <wp:extent cx="8433598" cy="13333863"/>
          <wp:effectExtent l="0" t="0" r="5715" b="127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7E8">
      <w:rPr>
        <w:noProof/>
      </w:rPr>
      <w:drawing>
        <wp:anchor distT="0" distB="0" distL="114300" distR="114300" simplePos="0" relativeHeight="251684352" behindDoc="1" locked="0" layoutInCell="1" allowOverlap="1" wp14:anchorId="2E9BE6C1" wp14:editId="6317E876">
          <wp:simplePos x="0" y="0"/>
          <wp:positionH relativeFrom="margin">
            <wp:posOffset>-1787550</wp:posOffset>
          </wp:positionH>
          <wp:positionV relativeFrom="paragraph">
            <wp:posOffset>-185979</wp:posOffset>
          </wp:positionV>
          <wp:extent cx="16451885" cy="10961068"/>
          <wp:effectExtent l="0" t="0" r="762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m 2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51885" cy="10961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65DE" w14:textId="69D53941" w:rsidR="00C0692E" w:rsidRPr="00C37B9A" w:rsidRDefault="00C0692E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82304" behindDoc="0" locked="0" layoutInCell="1" allowOverlap="1" wp14:anchorId="4DCBBE07" wp14:editId="1C45FE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83328" behindDoc="1" locked="0" layoutInCell="1" allowOverlap="1" wp14:anchorId="44365E7E" wp14:editId="74D3F1CB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" name="Imagem 2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</w:t>
    </w:r>
    <w:r w:rsidR="007037D3" w:rsidRPr="00C37B9A">
      <w:rPr>
        <w:rFonts w:cstheme="minorHAnsi"/>
        <w:b/>
        <w:bCs/>
        <w:smallCaps/>
      </w:rPr>
      <w:t>AMPLIA</w:t>
    </w:r>
    <w:r w:rsidRPr="00C37B9A">
      <w:rPr>
        <w:rFonts w:cstheme="minorHAnsi"/>
        <w:b/>
        <w:bCs/>
        <w:smallCaps/>
      </w:rPr>
      <w:t xml:space="preserve">ÇÃO | </w:t>
    </w:r>
    <w:r w:rsidR="000246ED" w:rsidRPr="00C37B9A">
      <w:rPr>
        <w:rFonts w:cstheme="minorHAnsi"/>
        <w:b/>
        <w:bCs/>
        <w:smallCaps/>
      </w:rPr>
      <w:t>estação são joaquim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="00891A4D" w:rsidRPr="00C37B9A">
      <w:rPr>
        <w:rFonts w:cstheme="minorHAnsi"/>
        <w:b/>
        <w:bCs/>
        <w:smallCaps/>
        <w:sz w:val="20"/>
        <w:szCs w:val="20"/>
      </w:rPr>
      <w:t>características técnicas</w:t>
    </w:r>
    <w:r w:rsidR="00891A4D" w:rsidRPr="00C37B9A">
      <w:rPr>
        <w:rFonts w:cstheme="minorHAnsi"/>
        <w:smallCaps/>
      </w:rPr>
      <w:t xml:space="preserve">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A254" w14:textId="77777777" w:rsidR="00E549DF" w:rsidRPr="00C37B9A" w:rsidRDefault="00E549DF" w:rsidP="005B574A">
    <w:pPr>
      <w:pStyle w:val="Cabealho"/>
      <w:rPr>
        <w:rFonts w:cstheme="minorHAnsi"/>
      </w:rPr>
    </w:pPr>
    <w:r w:rsidRPr="00C37B9A">
      <w:rPr>
        <w:rFonts w:ascii="HandelGotDLig" w:hAnsi="HandelGotDLig"/>
        <w:noProof/>
      </w:rPr>
      <w:drawing>
        <wp:anchor distT="0" distB="0" distL="114300" distR="114300" simplePos="0" relativeHeight="251686400" behindDoc="0" locked="0" layoutInCell="1" allowOverlap="1" wp14:anchorId="4C271D3F" wp14:editId="1399E49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87424" behindDoc="1" locked="0" layoutInCell="1" allowOverlap="1" wp14:anchorId="11E3269C" wp14:editId="524CF98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6" name="Imagem 36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ascii="HandelGotDLig" w:hAnsi="HandelGotDLig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 AMPLIAÇÃO | estação são joaquim |</w:t>
    </w:r>
    <w:r w:rsidRPr="00C37B9A">
      <w:rPr>
        <w:rFonts w:cstheme="minorHAnsi"/>
        <w:smallCaps/>
      </w:rPr>
      <w:t xml:space="preserve">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0812" w14:textId="6365B4E3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45440" behindDoc="1" locked="0" layoutInCell="1" allowOverlap="1" wp14:anchorId="31696A96" wp14:editId="7CC86685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45" name="Imagem 4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C5BE" w14:textId="2B95774F" w:rsidR="00F33128" w:rsidRPr="000B4F70" w:rsidRDefault="002E640D" w:rsidP="000B4F70">
    <w:pPr>
      <w:pStyle w:val="Cabealho"/>
    </w:pPr>
    <w:r>
      <w:rPr>
        <w:noProof/>
      </w:rPr>
      <w:drawing>
        <wp:anchor distT="0" distB="0" distL="114300" distR="114300" simplePos="0" relativeHeight="251712000" behindDoc="1" locked="0" layoutInCell="1" allowOverlap="1" wp14:anchorId="200EE805" wp14:editId="5BA9500C">
          <wp:simplePos x="0" y="0"/>
          <wp:positionH relativeFrom="margin">
            <wp:posOffset>-1002921</wp:posOffset>
          </wp:positionH>
          <wp:positionV relativeFrom="paragraph">
            <wp:posOffset>-183515</wp:posOffset>
          </wp:positionV>
          <wp:extent cx="8433598" cy="13333863"/>
          <wp:effectExtent l="0" t="0" r="5715" b="127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0CC">
      <w:rPr>
        <w:noProof/>
      </w:rPr>
      <w:drawing>
        <wp:anchor distT="0" distB="0" distL="114300" distR="114300" simplePos="0" relativeHeight="251694592" behindDoc="1" locked="0" layoutInCell="1" allowOverlap="1" wp14:anchorId="2C672F30" wp14:editId="6A03B722">
          <wp:simplePos x="0" y="0"/>
          <wp:positionH relativeFrom="page">
            <wp:posOffset>-4940159</wp:posOffset>
          </wp:positionH>
          <wp:positionV relativeFrom="paragraph">
            <wp:posOffset>-183515</wp:posOffset>
          </wp:positionV>
          <wp:extent cx="18642179" cy="12420792"/>
          <wp:effectExtent l="0" t="0" r="8255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m 63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42179" cy="124207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FEEF" w14:textId="5A112885" w:rsidR="00644B6D" w:rsidRPr="00C37B9A" w:rsidRDefault="00644B6D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92544" behindDoc="0" locked="0" layoutInCell="1" allowOverlap="1" wp14:anchorId="21BBCFD9" wp14:editId="3D21741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93568" behindDoc="1" locked="0" layoutInCell="1" allowOverlap="1" wp14:anchorId="476ED83D" wp14:editId="7025ACA3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62" name="Imagem 6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AMPLIAÇÃO | estação </w:t>
    </w:r>
    <w:r w:rsidR="00141456" w:rsidRPr="00C37B9A">
      <w:rPr>
        <w:rFonts w:cstheme="minorHAnsi"/>
        <w:b/>
        <w:bCs/>
        <w:smallCaps/>
      </w:rPr>
      <w:t>prudente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="007E6BCF" w:rsidRPr="00C37B9A">
      <w:rPr>
        <w:rFonts w:cstheme="minorHAnsi"/>
        <w:b/>
        <w:bCs/>
        <w:smallCaps/>
        <w:sz w:val="20"/>
        <w:szCs w:val="20"/>
      </w:rPr>
      <w:t>evolução do projeto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CC7AB" w14:textId="5A6994B6" w:rsidR="00A3396B" w:rsidRPr="00C37B9A" w:rsidRDefault="00A3396B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705856" behindDoc="0" locked="0" layoutInCell="1" allowOverlap="1" wp14:anchorId="1DD4E242" wp14:editId="0AF8D0A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92" name="Imagem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706880" behindDoc="1" locked="0" layoutInCell="1" allowOverlap="1" wp14:anchorId="06684B04" wp14:editId="6A12977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3" name="Imagem 9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 AMPLIAÇÃO | estação</w:t>
    </w:r>
    <w:r w:rsidR="00813949" w:rsidRPr="00C37B9A">
      <w:rPr>
        <w:rFonts w:cstheme="minorHAnsi"/>
        <w:b/>
        <w:bCs/>
        <w:smallCaps/>
      </w:rPr>
      <w:t xml:space="preserve"> </w:t>
    </w:r>
    <w:r w:rsidR="00DB071A" w:rsidRPr="00C37B9A">
      <w:rPr>
        <w:rFonts w:cstheme="minorHAnsi"/>
        <w:b/>
        <w:bCs/>
        <w:smallCaps/>
      </w:rPr>
      <w:t>vilao]</w:t>
    </w:r>
    <w:r w:rsidR="00C70709" w:rsidRPr="00C37B9A">
      <w:rPr>
        <w:rFonts w:cstheme="minorHAnsi"/>
        <w:b/>
        <w:bCs/>
        <w:smallCaps/>
      </w:rPr>
      <w:t xml:space="preserve"> </w:t>
    </w:r>
    <w:r w:rsidRPr="00C37B9A">
      <w:rPr>
        <w:rFonts w:cstheme="minorHAnsi"/>
        <w:b/>
        <w:bCs/>
        <w:smallCaps/>
      </w:rPr>
      <w:t>prudente |</w:t>
    </w:r>
    <w:r w:rsidRPr="00C37B9A">
      <w:rPr>
        <w:rFonts w:cstheme="minorHAnsi"/>
        <w:smallCaps/>
      </w:rPr>
      <w:t xml:space="preserve"> </w:t>
    </w:r>
    <w:r w:rsidR="005A351D"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32C1" w14:textId="1E6E97CF" w:rsidR="00373C2E" w:rsidRPr="00373C2E" w:rsidRDefault="00700DC0" w:rsidP="00373C2E">
    <w:pPr>
      <w:pStyle w:val="Cabealho"/>
    </w:pPr>
    <w:r>
      <w:rPr>
        <w:noProof/>
      </w:rPr>
      <w:drawing>
        <wp:anchor distT="0" distB="0" distL="114300" distR="114300" simplePos="0" relativeHeight="251714048" behindDoc="1" locked="0" layoutInCell="1" allowOverlap="1" wp14:anchorId="13C2B53F" wp14:editId="319A318F">
          <wp:simplePos x="0" y="0"/>
          <wp:positionH relativeFrom="page">
            <wp:align>right</wp:align>
          </wp:positionH>
          <wp:positionV relativeFrom="paragraph">
            <wp:posOffset>-173865</wp:posOffset>
          </wp:positionV>
          <wp:extent cx="8433598" cy="13333863"/>
          <wp:effectExtent l="0" t="0" r="5715" b="1270"/>
          <wp:wrapNone/>
          <wp:docPr id="105" name="Imagem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83">
      <w:rPr>
        <w:noProof/>
      </w:rPr>
      <w:drawing>
        <wp:anchor distT="0" distB="0" distL="114300" distR="114300" simplePos="0" relativeHeight="251707904" behindDoc="1" locked="0" layoutInCell="1" allowOverlap="1" wp14:anchorId="5C38FD15" wp14:editId="2AE1405A">
          <wp:simplePos x="0" y="0"/>
          <wp:positionH relativeFrom="margin">
            <wp:posOffset>-6665586</wp:posOffset>
          </wp:positionH>
          <wp:positionV relativeFrom="paragraph">
            <wp:posOffset>-427961</wp:posOffset>
          </wp:positionV>
          <wp:extent cx="18118263" cy="13588697"/>
          <wp:effectExtent l="0" t="0" r="0" b="0"/>
          <wp:wrapNone/>
          <wp:docPr id="96" name="Imagem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-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8263" cy="13588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8D73" w14:textId="7740C306" w:rsidR="001D02DD" w:rsidRPr="00C37B9A" w:rsidRDefault="001D02DD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702784" behindDoc="0" locked="0" layoutInCell="1" allowOverlap="1" wp14:anchorId="0D974B2C" wp14:editId="002B9B0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90" name="Imagem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703808" behindDoc="1" locked="0" layoutInCell="1" allowOverlap="1" wp14:anchorId="23E6E5F6" wp14:editId="6C10CB5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" name="Imagem 9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</w:t>
    </w:r>
    <w:r w:rsidR="00582108" w:rsidRPr="00C37B9A">
      <w:rPr>
        <w:rFonts w:cstheme="minorHAnsi"/>
        <w:b/>
        <w:bCs/>
        <w:smallCaps/>
      </w:rPr>
      <w:t xml:space="preserve">IMPLANTAÇÃO DO TÚNEL DE CONEXÃO </w:t>
    </w:r>
    <w:r w:rsidRPr="00C37B9A">
      <w:rPr>
        <w:rFonts w:cstheme="minorHAnsi"/>
        <w:b/>
        <w:bCs/>
        <w:smallCaps/>
      </w:rPr>
      <w:t xml:space="preserve">| </w:t>
    </w:r>
    <w:r w:rsidR="00FB58AA" w:rsidRPr="00C37B9A">
      <w:rPr>
        <w:rFonts w:cstheme="minorHAnsi"/>
        <w:b/>
        <w:bCs/>
        <w:smallCaps/>
      </w:rPr>
      <w:t>linha 2 – linha 4</w:t>
    </w:r>
    <w:r w:rsidRPr="00C37B9A">
      <w:rPr>
        <w:rFonts w:cstheme="minorHAnsi"/>
        <w:b/>
        <w:bCs/>
        <w:smallCaps/>
      </w:rPr>
      <w:t>|</w:t>
    </w:r>
    <w:r w:rsidRPr="00C37B9A">
      <w:rPr>
        <w:rFonts w:cstheme="minorHAnsi"/>
        <w:smallCaps/>
      </w:rPr>
      <w:t xml:space="preserve"> </w:t>
    </w:r>
    <w:r w:rsidR="001E5942" w:rsidRPr="00C37B9A">
      <w:rPr>
        <w:rFonts w:cstheme="minorHAnsi"/>
        <w:b/>
        <w:bCs/>
        <w:smallCaps/>
        <w:sz w:val="20"/>
        <w:szCs w:val="20"/>
      </w:rPr>
      <w:t>evolu</w:t>
    </w:r>
    <w:r w:rsidR="001F3D33" w:rsidRPr="00C37B9A">
      <w:rPr>
        <w:rFonts w:cstheme="minorHAnsi"/>
        <w:b/>
        <w:bCs/>
        <w:smallCaps/>
        <w:sz w:val="20"/>
        <w:szCs w:val="20"/>
      </w:rPr>
      <w:t>ção do projeto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7515" w14:textId="3AC83C59" w:rsidR="007F6CCE" w:rsidRPr="00C37B9A" w:rsidRDefault="007F6CCE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99712" behindDoc="0" locked="0" layoutInCell="1" allowOverlap="1" wp14:anchorId="017565B9" wp14:editId="0FCC1B7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88" name="Imagem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700736" behindDoc="1" locked="0" layoutInCell="1" allowOverlap="1" wp14:anchorId="244563A1" wp14:editId="150BCAB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9" name="Imagem 89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</w:t>
    </w:r>
    <w:r w:rsidR="005E7CA4" w:rsidRPr="00C37B9A">
      <w:rPr>
        <w:rFonts w:cstheme="minorHAnsi"/>
        <w:b/>
        <w:bCs/>
        <w:smallCaps/>
      </w:rPr>
      <w:t xml:space="preserve"> IMPLANTAÇÃO DO TÚNEL DE CONEXÃO </w:t>
    </w:r>
    <w:r w:rsidR="008B79DB" w:rsidRPr="00C37B9A">
      <w:rPr>
        <w:rFonts w:cstheme="minorHAnsi"/>
        <w:b/>
        <w:bCs/>
        <w:smallCaps/>
      </w:rPr>
      <w:t>| linha 2 – linha 4</w:t>
    </w:r>
    <w:r w:rsidR="005E7CA4" w:rsidRPr="00C37B9A">
      <w:rPr>
        <w:rFonts w:cstheme="minorHAnsi"/>
        <w:b/>
        <w:bCs/>
        <w:smallCaps/>
      </w:rPr>
      <w:t xml:space="preserve">|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AF80" w14:textId="34DC6225" w:rsidR="0060375C" w:rsidRPr="00A8798F" w:rsidRDefault="0060375C" w:rsidP="00A87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D833" w14:textId="77777777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41C411DE" wp14:editId="61D8A582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15" name="Imagem 1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100A" w14:textId="375A737E" w:rsidR="00D41C97" w:rsidRPr="00393301" w:rsidRDefault="00132D03" w:rsidP="00233003">
    <w:pPr>
      <w:pStyle w:val="Cabealho"/>
      <w:rPr>
        <w:rFonts w:cstheme="minorHAnsi"/>
        <w:smallCaps/>
        <w:color w:val="01023B" w:themeColor="accent5"/>
      </w:rPr>
    </w:pPr>
    <w:r w:rsidRPr="00393301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46464" behindDoc="0" locked="0" layoutInCell="1" allowOverlap="1" wp14:anchorId="55A1435F" wp14:editId="2F11FF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93301">
      <w:rPr>
        <w:rFonts w:cstheme="minorHAnsi"/>
        <w:smallCaps/>
        <w:noProof/>
      </w:rPr>
      <w:drawing>
        <wp:anchor distT="0" distB="0" distL="114300" distR="114300" simplePos="0" relativeHeight="251647488" behindDoc="1" locked="0" layoutInCell="1" allowOverlap="1" wp14:anchorId="39011D7C" wp14:editId="6078C768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7" name="Imagem 3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93301">
      <w:rPr>
        <w:rFonts w:cstheme="minorHAnsi"/>
        <w:smallCaps/>
        <w:color w:val="5F5F5F" w:themeColor="accent6" w:themeShade="BF"/>
      </w:rPr>
      <w:t xml:space="preserve">                               </w:t>
    </w:r>
    <w:r w:rsidR="00D41C97" w:rsidRPr="00070FEA">
      <w:rPr>
        <w:rFonts w:cstheme="minorHAnsi"/>
        <w:b/>
        <w:bCs/>
        <w:smallCaps/>
      </w:rPr>
      <w:t>| LINHA 2-VERDE | OBRAS EM ANDAMENTO |</w:t>
    </w:r>
    <w:r w:rsidR="00D41C97" w:rsidRPr="00070FEA">
      <w:rPr>
        <w:rFonts w:cstheme="minorHAnsi"/>
        <w:smallCaps/>
      </w:rPr>
      <w:t xml:space="preserve"> </w:t>
    </w:r>
    <w:r w:rsidR="00D41C97" w:rsidRPr="00070FEA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F31D" w14:textId="7C3A73CA" w:rsidR="00D41C97" w:rsidRPr="008F7E0D" w:rsidRDefault="00F862F5" w:rsidP="00233003">
    <w:pPr>
      <w:pStyle w:val="Cabealho"/>
      <w:rPr>
        <w:rFonts w:cstheme="minorHAnsi"/>
        <w:smallCaps/>
      </w:rPr>
    </w:pPr>
    <w:r w:rsidRPr="008F7E0D">
      <w:rPr>
        <w:rFonts w:cstheme="minorHAnsi"/>
        <w:noProof/>
      </w:rPr>
      <w:drawing>
        <wp:anchor distT="0" distB="0" distL="114300" distR="114300" simplePos="0" relativeHeight="251650560" behindDoc="0" locked="0" layoutInCell="1" allowOverlap="1" wp14:anchorId="358DD677" wp14:editId="07A793C5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30118551" name="Imagem 230118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m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1584" behindDoc="1" locked="0" layoutInCell="1" allowOverlap="1" wp14:anchorId="3E5D5389" wp14:editId="4364060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2550951" name="Imagem 91255095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LINHA 2-VERDE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06AA" w14:textId="4C3DB169" w:rsidR="00D41C97" w:rsidRPr="000D6768" w:rsidRDefault="00D41C97" w:rsidP="001F33ED">
    <w:pPr>
      <w:pStyle w:val="Cabealho"/>
      <w:tabs>
        <w:tab w:val="clear" w:pos="4680"/>
        <w:tab w:val="clear" w:pos="9360"/>
        <w:tab w:val="left" w:pos="4621"/>
      </w:tabs>
    </w:pPr>
    <w:r>
      <w:rPr>
        <w:noProof/>
      </w:rPr>
      <w:drawing>
        <wp:anchor distT="0" distB="0" distL="114300" distR="114300" simplePos="0" relativeHeight="251652608" behindDoc="1" locked="0" layoutInCell="1" allowOverlap="1" wp14:anchorId="1C2D8F55" wp14:editId="262B09B4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168" name="Imagem 168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005D" w14:textId="277DADD1" w:rsidR="00D41C97" w:rsidRPr="00745BA4" w:rsidRDefault="00EC6AC2" w:rsidP="005B574A">
    <w:pPr>
      <w:pStyle w:val="Cabealho"/>
      <w:rPr>
        <w:rFonts w:cstheme="minorHAnsi"/>
      </w:rPr>
    </w:pPr>
    <w:r w:rsidRPr="00745BA4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53632" behindDoc="0" locked="0" layoutInCell="1" allowOverlap="1" wp14:anchorId="1B5E60C0" wp14:editId="5C2000B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36752451" name="Imagem 2036752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m 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745BA4">
      <w:rPr>
        <w:rFonts w:cstheme="minorHAnsi"/>
        <w:smallCaps/>
        <w:noProof/>
      </w:rPr>
      <w:drawing>
        <wp:anchor distT="0" distB="0" distL="114300" distR="114300" simplePos="0" relativeHeight="251654656" behindDoc="1" locked="0" layoutInCell="1" allowOverlap="1" wp14:anchorId="2DFFC3D8" wp14:editId="52C7C9B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782843811" name="Imagem 78284381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745BA4">
      <w:rPr>
        <w:rFonts w:cstheme="minorHAnsi"/>
        <w:smallCaps/>
        <w:color w:val="5F5F5F" w:themeColor="accent6" w:themeShade="BF"/>
      </w:rPr>
      <w:t xml:space="preserve">                              </w:t>
    </w:r>
    <w:r w:rsidR="00D41C97" w:rsidRPr="00745BA4">
      <w:rPr>
        <w:rFonts w:cstheme="minorHAnsi"/>
        <w:b/>
        <w:bCs/>
        <w:smallCaps/>
      </w:rPr>
      <w:t xml:space="preserve">| LINHA 15-PRATA | OBRAS EM ANDAMENTO | </w:t>
    </w:r>
    <w:r w:rsidR="00D41C97" w:rsidRPr="00745BA4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8C5D" w14:textId="6094E6F9" w:rsidR="00D41C97" w:rsidRPr="008F7E0D" w:rsidRDefault="00EC6AC2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55680" behindDoc="0" locked="0" layoutInCell="1" allowOverlap="1" wp14:anchorId="3F678329" wp14:editId="559240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183" name="Imagem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" name="Imagem 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6704" behindDoc="1" locked="0" layoutInCell="1" allowOverlap="1" wp14:anchorId="754FB4FB" wp14:editId="66C26D15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182" name="Imagem 18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LINHA 15-PRATA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617E" w14:textId="77777777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B7469AE" wp14:editId="4BDFAA00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202" name="Imagem 202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74"/>
    <w:multiLevelType w:val="hybridMultilevel"/>
    <w:tmpl w:val="3C38AA5E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0045"/>
    <w:multiLevelType w:val="hybridMultilevel"/>
    <w:tmpl w:val="670C9382"/>
    <w:lvl w:ilvl="0" w:tplc="805233C6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C7E5F"/>
    <w:multiLevelType w:val="hybridMultilevel"/>
    <w:tmpl w:val="CD524B78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E0A87"/>
    <w:multiLevelType w:val="hybridMultilevel"/>
    <w:tmpl w:val="BB7E79D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678B7"/>
    <w:multiLevelType w:val="hybridMultilevel"/>
    <w:tmpl w:val="9CF29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04B60"/>
    <w:multiLevelType w:val="hybridMultilevel"/>
    <w:tmpl w:val="C79682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20679C"/>
    <w:multiLevelType w:val="hybridMultilevel"/>
    <w:tmpl w:val="47C0F304"/>
    <w:lvl w:ilvl="0" w:tplc="9FB0B71E">
      <w:numFmt w:val="bullet"/>
      <w:lvlText w:val=""/>
      <w:lvlJc w:val="left"/>
      <w:pPr>
        <w:ind w:left="8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996633"/>
        <w:w w:val="98"/>
        <w:sz w:val="20"/>
        <w:szCs w:val="20"/>
      </w:rPr>
    </w:lvl>
    <w:lvl w:ilvl="1" w:tplc="A134D4BA">
      <w:numFmt w:val="bullet"/>
      <w:lvlText w:val="•"/>
      <w:lvlJc w:val="left"/>
      <w:pPr>
        <w:ind w:left="1305" w:hanging="358"/>
      </w:pPr>
      <w:rPr>
        <w:rFonts w:hint="default"/>
      </w:rPr>
    </w:lvl>
    <w:lvl w:ilvl="2" w:tplc="6F2C6928">
      <w:numFmt w:val="bullet"/>
      <w:lvlText w:val="•"/>
      <w:lvlJc w:val="left"/>
      <w:pPr>
        <w:ind w:left="1730" w:hanging="358"/>
      </w:pPr>
      <w:rPr>
        <w:rFonts w:hint="default"/>
      </w:rPr>
    </w:lvl>
    <w:lvl w:ilvl="3" w:tplc="85A6CC58">
      <w:numFmt w:val="bullet"/>
      <w:lvlText w:val="•"/>
      <w:lvlJc w:val="left"/>
      <w:pPr>
        <w:ind w:left="2155" w:hanging="358"/>
      </w:pPr>
      <w:rPr>
        <w:rFonts w:hint="default"/>
      </w:rPr>
    </w:lvl>
    <w:lvl w:ilvl="4" w:tplc="053895E0">
      <w:numFmt w:val="bullet"/>
      <w:lvlText w:val="•"/>
      <w:lvlJc w:val="left"/>
      <w:pPr>
        <w:ind w:left="2580" w:hanging="358"/>
      </w:pPr>
      <w:rPr>
        <w:rFonts w:hint="default"/>
      </w:rPr>
    </w:lvl>
    <w:lvl w:ilvl="5" w:tplc="220224CA">
      <w:numFmt w:val="bullet"/>
      <w:lvlText w:val="•"/>
      <w:lvlJc w:val="left"/>
      <w:pPr>
        <w:ind w:left="3006" w:hanging="358"/>
      </w:pPr>
      <w:rPr>
        <w:rFonts w:hint="default"/>
      </w:rPr>
    </w:lvl>
    <w:lvl w:ilvl="6" w:tplc="DA9C47BC">
      <w:numFmt w:val="bullet"/>
      <w:lvlText w:val="•"/>
      <w:lvlJc w:val="left"/>
      <w:pPr>
        <w:ind w:left="3431" w:hanging="358"/>
      </w:pPr>
      <w:rPr>
        <w:rFonts w:hint="default"/>
      </w:rPr>
    </w:lvl>
    <w:lvl w:ilvl="7" w:tplc="5A561E04">
      <w:numFmt w:val="bullet"/>
      <w:lvlText w:val="•"/>
      <w:lvlJc w:val="left"/>
      <w:pPr>
        <w:ind w:left="3856" w:hanging="358"/>
      </w:pPr>
      <w:rPr>
        <w:rFonts w:hint="default"/>
      </w:rPr>
    </w:lvl>
    <w:lvl w:ilvl="8" w:tplc="CEB6D3D2">
      <w:numFmt w:val="bullet"/>
      <w:lvlText w:val="•"/>
      <w:lvlJc w:val="left"/>
      <w:pPr>
        <w:ind w:left="4281" w:hanging="358"/>
      </w:pPr>
      <w:rPr>
        <w:rFonts w:hint="default"/>
      </w:rPr>
    </w:lvl>
  </w:abstractNum>
  <w:abstractNum w:abstractNumId="7" w15:restartNumberingAfterBreak="0">
    <w:nsid w:val="0CBC3ACE"/>
    <w:multiLevelType w:val="hybridMultilevel"/>
    <w:tmpl w:val="5FAA776C"/>
    <w:lvl w:ilvl="0" w:tplc="6C5C9296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05628"/>
    <w:multiLevelType w:val="hybridMultilevel"/>
    <w:tmpl w:val="0730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D0FFE"/>
    <w:multiLevelType w:val="hybridMultilevel"/>
    <w:tmpl w:val="755E11E0"/>
    <w:lvl w:ilvl="0" w:tplc="BA025B48">
      <w:start w:val="1"/>
      <w:numFmt w:val="bullet"/>
      <w:pStyle w:val="Marcadore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497D61"/>
    <w:multiLevelType w:val="hybridMultilevel"/>
    <w:tmpl w:val="8628442E"/>
    <w:lvl w:ilvl="0" w:tplc="20CEDF82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C1052C"/>
    <w:multiLevelType w:val="hybridMultilevel"/>
    <w:tmpl w:val="2ACC32D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0318DC"/>
    <w:multiLevelType w:val="hybridMultilevel"/>
    <w:tmpl w:val="9D40215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E1A36"/>
    <w:multiLevelType w:val="hybridMultilevel"/>
    <w:tmpl w:val="97B0DB0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46AE5"/>
    <w:multiLevelType w:val="hybridMultilevel"/>
    <w:tmpl w:val="3A760C64"/>
    <w:lvl w:ilvl="0" w:tplc="B56A5108">
      <w:numFmt w:val="bullet"/>
      <w:lvlText w:val=""/>
      <w:lvlJc w:val="left"/>
      <w:pPr>
        <w:ind w:left="60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</w:rPr>
    </w:lvl>
    <w:lvl w:ilvl="1" w:tplc="EFAEA054">
      <w:numFmt w:val="bullet"/>
      <w:lvlText w:val="•"/>
      <w:lvlJc w:val="left"/>
      <w:pPr>
        <w:ind w:left="1078" w:hanging="358"/>
      </w:pPr>
      <w:rPr>
        <w:rFonts w:hint="default"/>
      </w:rPr>
    </w:lvl>
    <w:lvl w:ilvl="2" w:tplc="31780DB0">
      <w:numFmt w:val="bullet"/>
      <w:lvlText w:val="•"/>
      <w:lvlJc w:val="left"/>
      <w:pPr>
        <w:ind w:left="1556" w:hanging="358"/>
      </w:pPr>
      <w:rPr>
        <w:rFonts w:hint="default"/>
      </w:rPr>
    </w:lvl>
    <w:lvl w:ilvl="3" w:tplc="7B722502">
      <w:numFmt w:val="bullet"/>
      <w:lvlText w:val="•"/>
      <w:lvlJc w:val="left"/>
      <w:pPr>
        <w:ind w:left="2034" w:hanging="358"/>
      </w:pPr>
      <w:rPr>
        <w:rFonts w:hint="default"/>
      </w:rPr>
    </w:lvl>
    <w:lvl w:ilvl="4" w:tplc="0EA63B70">
      <w:numFmt w:val="bullet"/>
      <w:lvlText w:val="•"/>
      <w:lvlJc w:val="left"/>
      <w:pPr>
        <w:ind w:left="2513" w:hanging="358"/>
      </w:pPr>
      <w:rPr>
        <w:rFonts w:hint="default"/>
      </w:rPr>
    </w:lvl>
    <w:lvl w:ilvl="5" w:tplc="B5586574">
      <w:numFmt w:val="bullet"/>
      <w:lvlText w:val="•"/>
      <w:lvlJc w:val="left"/>
      <w:pPr>
        <w:ind w:left="2991" w:hanging="358"/>
      </w:pPr>
      <w:rPr>
        <w:rFonts w:hint="default"/>
      </w:rPr>
    </w:lvl>
    <w:lvl w:ilvl="6" w:tplc="74D80040">
      <w:numFmt w:val="bullet"/>
      <w:lvlText w:val="•"/>
      <w:lvlJc w:val="left"/>
      <w:pPr>
        <w:ind w:left="3469" w:hanging="358"/>
      </w:pPr>
      <w:rPr>
        <w:rFonts w:hint="default"/>
      </w:rPr>
    </w:lvl>
    <w:lvl w:ilvl="7" w:tplc="04A0C99C">
      <w:numFmt w:val="bullet"/>
      <w:lvlText w:val="•"/>
      <w:lvlJc w:val="left"/>
      <w:pPr>
        <w:ind w:left="3948" w:hanging="358"/>
      </w:pPr>
      <w:rPr>
        <w:rFonts w:hint="default"/>
      </w:rPr>
    </w:lvl>
    <w:lvl w:ilvl="8" w:tplc="16E6EFAC">
      <w:numFmt w:val="bullet"/>
      <w:lvlText w:val="•"/>
      <w:lvlJc w:val="left"/>
      <w:pPr>
        <w:ind w:left="4426" w:hanging="358"/>
      </w:pPr>
      <w:rPr>
        <w:rFonts w:hint="default"/>
      </w:rPr>
    </w:lvl>
  </w:abstractNum>
  <w:abstractNum w:abstractNumId="15" w15:restartNumberingAfterBreak="0">
    <w:nsid w:val="4AA9735D"/>
    <w:multiLevelType w:val="hybridMultilevel"/>
    <w:tmpl w:val="30F0BB2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2B2990"/>
    <w:multiLevelType w:val="hybridMultilevel"/>
    <w:tmpl w:val="4CAA66D8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645E0"/>
    <w:multiLevelType w:val="hybridMultilevel"/>
    <w:tmpl w:val="C0B2E56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A6667"/>
    <w:multiLevelType w:val="hybridMultilevel"/>
    <w:tmpl w:val="61D80DFC"/>
    <w:lvl w:ilvl="0" w:tplc="8786B9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311447"/>
    <w:multiLevelType w:val="hybridMultilevel"/>
    <w:tmpl w:val="143A76C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8E674F"/>
    <w:multiLevelType w:val="hybridMultilevel"/>
    <w:tmpl w:val="0100A7AC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03908"/>
    <w:multiLevelType w:val="hybridMultilevel"/>
    <w:tmpl w:val="2CE6F7B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86747">
    <w:abstractNumId w:val="8"/>
  </w:num>
  <w:num w:numId="2" w16cid:durableId="272321662">
    <w:abstractNumId w:val="17"/>
  </w:num>
  <w:num w:numId="3" w16cid:durableId="252934950">
    <w:abstractNumId w:val="0"/>
  </w:num>
  <w:num w:numId="4" w16cid:durableId="1270047650">
    <w:abstractNumId w:val="13"/>
  </w:num>
  <w:num w:numId="5" w16cid:durableId="1857305470">
    <w:abstractNumId w:val="20"/>
  </w:num>
  <w:num w:numId="6" w16cid:durableId="2068798175">
    <w:abstractNumId w:val="12"/>
  </w:num>
  <w:num w:numId="7" w16cid:durableId="771781139">
    <w:abstractNumId w:val="9"/>
  </w:num>
  <w:num w:numId="8" w16cid:durableId="1077092563">
    <w:abstractNumId w:val="5"/>
  </w:num>
  <w:num w:numId="9" w16cid:durableId="1685286435">
    <w:abstractNumId w:val="18"/>
  </w:num>
  <w:num w:numId="10" w16cid:durableId="491337872">
    <w:abstractNumId w:val="14"/>
  </w:num>
  <w:num w:numId="11" w16cid:durableId="1816684005">
    <w:abstractNumId w:val="6"/>
  </w:num>
  <w:num w:numId="12" w16cid:durableId="1831554088">
    <w:abstractNumId w:val="4"/>
  </w:num>
  <w:num w:numId="13" w16cid:durableId="2132242513">
    <w:abstractNumId w:val="15"/>
  </w:num>
  <w:num w:numId="14" w16cid:durableId="74593556">
    <w:abstractNumId w:val="1"/>
  </w:num>
  <w:num w:numId="15" w16cid:durableId="62947048">
    <w:abstractNumId w:val="10"/>
  </w:num>
  <w:num w:numId="16" w16cid:durableId="491458080">
    <w:abstractNumId w:val="19"/>
  </w:num>
  <w:num w:numId="17" w16cid:durableId="699160711">
    <w:abstractNumId w:val="2"/>
  </w:num>
  <w:num w:numId="18" w16cid:durableId="1412266111">
    <w:abstractNumId w:val="11"/>
  </w:num>
  <w:num w:numId="19" w16cid:durableId="633754785">
    <w:abstractNumId w:val="3"/>
  </w:num>
  <w:num w:numId="20" w16cid:durableId="1979918104">
    <w:abstractNumId w:val="7"/>
  </w:num>
  <w:num w:numId="21" w16cid:durableId="1155609190">
    <w:abstractNumId w:val="21"/>
  </w:num>
  <w:num w:numId="22" w16cid:durableId="3552789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TrueTypeFonts/>
  <w:saveSubsetFonts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sjQxMDW1NLIwMzNQ0lEKTi0uzszPAykwrAUAEtC2ZiwAAAA="/>
  </w:docVars>
  <w:rsids>
    <w:rsidRoot w:val="001E1EDC"/>
    <w:rsid w:val="000002BF"/>
    <w:rsid w:val="00000363"/>
    <w:rsid w:val="00001699"/>
    <w:rsid w:val="00001AA1"/>
    <w:rsid w:val="000027CC"/>
    <w:rsid w:val="00002E01"/>
    <w:rsid w:val="0000370E"/>
    <w:rsid w:val="00003A72"/>
    <w:rsid w:val="0000452B"/>
    <w:rsid w:val="00004AAE"/>
    <w:rsid w:val="000052E1"/>
    <w:rsid w:val="000059B4"/>
    <w:rsid w:val="00006729"/>
    <w:rsid w:val="00006EA1"/>
    <w:rsid w:val="0000766C"/>
    <w:rsid w:val="0000777D"/>
    <w:rsid w:val="00007F27"/>
    <w:rsid w:val="0001016E"/>
    <w:rsid w:val="00010AA3"/>
    <w:rsid w:val="00010F65"/>
    <w:rsid w:val="00010FAC"/>
    <w:rsid w:val="000115BC"/>
    <w:rsid w:val="00011B91"/>
    <w:rsid w:val="00011BE6"/>
    <w:rsid w:val="00011C21"/>
    <w:rsid w:val="000122D5"/>
    <w:rsid w:val="0001279A"/>
    <w:rsid w:val="00012804"/>
    <w:rsid w:val="00012D0D"/>
    <w:rsid w:val="00012ED9"/>
    <w:rsid w:val="000134D0"/>
    <w:rsid w:val="00016135"/>
    <w:rsid w:val="00016D48"/>
    <w:rsid w:val="00020640"/>
    <w:rsid w:val="00021871"/>
    <w:rsid w:val="000227CA"/>
    <w:rsid w:val="000229AC"/>
    <w:rsid w:val="00022E97"/>
    <w:rsid w:val="0002388D"/>
    <w:rsid w:val="000239FD"/>
    <w:rsid w:val="00023F52"/>
    <w:rsid w:val="000246ED"/>
    <w:rsid w:val="00024C9E"/>
    <w:rsid w:val="00024EF8"/>
    <w:rsid w:val="00027698"/>
    <w:rsid w:val="00027B32"/>
    <w:rsid w:val="00027B6D"/>
    <w:rsid w:val="0003010F"/>
    <w:rsid w:val="0003230B"/>
    <w:rsid w:val="00032ABA"/>
    <w:rsid w:val="00032C81"/>
    <w:rsid w:val="000334C0"/>
    <w:rsid w:val="00033956"/>
    <w:rsid w:val="00033D8E"/>
    <w:rsid w:val="00033FA5"/>
    <w:rsid w:val="000347E0"/>
    <w:rsid w:val="00034DEA"/>
    <w:rsid w:val="00035092"/>
    <w:rsid w:val="00036151"/>
    <w:rsid w:val="000361B0"/>
    <w:rsid w:val="00036D16"/>
    <w:rsid w:val="00036E98"/>
    <w:rsid w:val="000378D7"/>
    <w:rsid w:val="000379BE"/>
    <w:rsid w:val="000379FF"/>
    <w:rsid w:val="000403E6"/>
    <w:rsid w:val="00040A25"/>
    <w:rsid w:val="00041057"/>
    <w:rsid w:val="000416E6"/>
    <w:rsid w:val="000417C2"/>
    <w:rsid w:val="00042F51"/>
    <w:rsid w:val="000433A5"/>
    <w:rsid w:val="00043493"/>
    <w:rsid w:val="00043508"/>
    <w:rsid w:val="00043992"/>
    <w:rsid w:val="00043AF5"/>
    <w:rsid w:val="00043D0C"/>
    <w:rsid w:val="00043E01"/>
    <w:rsid w:val="00043F6F"/>
    <w:rsid w:val="00044136"/>
    <w:rsid w:val="000442EF"/>
    <w:rsid w:val="0004470C"/>
    <w:rsid w:val="000451F5"/>
    <w:rsid w:val="000453EA"/>
    <w:rsid w:val="00045B5B"/>
    <w:rsid w:val="000460A1"/>
    <w:rsid w:val="00046EF6"/>
    <w:rsid w:val="00047118"/>
    <w:rsid w:val="00047639"/>
    <w:rsid w:val="00047827"/>
    <w:rsid w:val="00047EDA"/>
    <w:rsid w:val="00050226"/>
    <w:rsid w:val="000504EC"/>
    <w:rsid w:val="00050F84"/>
    <w:rsid w:val="00051294"/>
    <w:rsid w:val="00051E37"/>
    <w:rsid w:val="00052690"/>
    <w:rsid w:val="00052739"/>
    <w:rsid w:val="00052D18"/>
    <w:rsid w:val="00052FC9"/>
    <w:rsid w:val="000532D9"/>
    <w:rsid w:val="00053A04"/>
    <w:rsid w:val="00053D88"/>
    <w:rsid w:val="000546A9"/>
    <w:rsid w:val="000546FE"/>
    <w:rsid w:val="00054934"/>
    <w:rsid w:val="00054A22"/>
    <w:rsid w:val="00054C2F"/>
    <w:rsid w:val="0005546B"/>
    <w:rsid w:val="00056125"/>
    <w:rsid w:val="00056A5E"/>
    <w:rsid w:val="00056AF4"/>
    <w:rsid w:val="00056EEC"/>
    <w:rsid w:val="00056F25"/>
    <w:rsid w:val="00057435"/>
    <w:rsid w:val="00057754"/>
    <w:rsid w:val="000578B3"/>
    <w:rsid w:val="00057ABA"/>
    <w:rsid w:val="00060117"/>
    <w:rsid w:val="00060827"/>
    <w:rsid w:val="00060E63"/>
    <w:rsid w:val="00060E85"/>
    <w:rsid w:val="00061089"/>
    <w:rsid w:val="00061116"/>
    <w:rsid w:val="00061143"/>
    <w:rsid w:val="00061410"/>
    <w:rsid w:val="00061629"/>
    <w:rsid w:val="000618CC"/>
    <w:rsid w:val="00061933"/>
    <w:rsid w:val="00061D2B"/>
    <w:rsid w:val="00061F14"/>
    <w:rsid w:val="00062117"/>
    <w:rsid w:val="0006246E"/>
    <w:rsid w:val="000636D5"/>
    <w:rsid w:val="00063F5A"/>
    <w:rsid w:val="00063FF5"/>
    <w:rsid w:val="000643F0"/>
    <w:rsid w:val="00064622"/>
    <w:rsid w:val="00065568"/>
    <w:rsid w:val="00065781"/>
    <w:rsid w:val="00065D90"/>
    <w:rsid w:val="000665A0"/>
    <w:rsid w:val="000668B7"/>
    <w:rsid w:val="00066E43"/>
    <w:rsid w:val="0006733B"/>
    <w:rsid w:val="00067975"/>
    <w:rsid w:val="00067A9B"/>
    <w:rsid w:val="00067AA2"/>
    <w:rsid w:val="00070708"/>
    <w:rsid w:val="00070FEA"/>
    <w:rsid w:val="00071959"/>
    <w:rsid w:val="000719CC"/>
    <w:rsid w:val="0007365D"/>
    <w:rsid w:val="0007388D"/>
    <w:rsid w:val="00073A06"/>
    <w:rsid w:val="00073E9C"/>
    <w:rsid w:val="00073F0A"/>
    <w:rsid w:val="00074471"/>
    <w:rsid w:val="000748FA"/>
    <w:rsid w:val="00074AB9"/>
    <w:rsid w:val="00074F12"/>
    <w:rsid w:val="0007515D"/>
    <w:rsid w:val="0007516B"/>
    <w:rsid w:val="00075176"/>
    <w:rsid w:val="00076113"/>
    <w:rsid w:val="00076EF8"/>
    <w:rsid w:val="00077DC9"/>
    <w:rsid w:val="00080119"/>
    <w:rsid w:val="00080354"/>
    <w:rsid w:val="000808C7"/>
    <w:rsid w:val="00080A4B"/>
    <w:rsid w:val="00080C78"/>
    <w:rsid w:val="00080F1D"/>
    <w:rsid w:val="00081340"/>
    <w:rsid w:val="00081E7D"/>
    <w:rsid w:val="00082658"/>
    <w:rsid w:val="00082E54"/>
    <w:rsid w:val="00082EA3"/>
    <w:rsid w:val="00083047"/>
    <w:rsid w:val="000834BB"/>
    <w:rsid w:val="000838D7"/>
    <w:rsid w:val="00084C13"/>
    <w:rsid w:val="00084D8D"/>
    <w:rsid w:val="00085439"/>
    <w:rsid w:val="000856B8"/>
    <w:rsid w:val="00086609"/>
    <w:rsid w:val="00086722"/>
    <w:rsid w:val="00086808"/>
    <w:rsid w:val="00086987"/>
    <w:rsid w:val="00086A96"/>
    <w:rsid w:val="000875BF"/>
    <w:rsid w:val="00087F23"/>
    <w:rsid w:val="000902A7"/>
    <w:rsid w:val="00090932"/>
    <w:rsid w:val="00090A22"/>
    <w:rsid w:val="00091584"/>
    <w:rsid w:val="00091964"/>
    <w:rsid w:val="00091BC6"/>
    <w:rsid w:val="000936BC"/>
    <w:rsid w:val="000936E3"/>
    <w:rsid w:val="000937CC"/>
    <w:rsid w:val="00093EB7"/>
    <w:rsid w:val="000946E0"/>
    <w:rsid w:val="0009505B"/>
    <w:rsid w:val="00095900"/>
    <w:rsid w:val="00095986"/>
    <w:rsid w:val="00095CF5"/>
    <w:rsid w:val="00096183"/>
    <w:rsid w:val="000963DC"/>
    <w:rsid w:val="00096828"/>
    <w:rsid w:val="00096A08"/>
    <w:rsid w:val="00096B34"/>
    <w:rsid w:val="00097746"/>
    <w:rsid w:val="00097996"/>
    <w:rsid w:val="00097EAD"/>
    <w:rsid w:val="000A0187"/>
    <w:rsid w:val="000A0316"/>
    <w:rsid w:val="000A0F31"/>
    <w:rsid w:val="000A0F3F"/>
    <w:rsid w:val="000A1F1C"/>
    <w:rsid w:val="000A22A4"/>
    <w:rsid w:val="000A2CDD"/>
    <w:rsid w:val="000A3275"/>
    <w:rsid w:val="000A34CB"/>
    <w:rsid w:val="000A3592"/>
    <w:rsid w:val="000A36F1"/>
    <w:rsid w:val="000A3830"/>
    <w:rsid w:val="000A43BF"/>
    <w:rsid w:val="000A49E4"/>
    <w:rsid w:val="000A595E"/>
    <w:rsid w:val="000A5C4D"/>
    <w:rsid w:val="000A62B2"/>
    <w:rsid w:val="000A6B31"/>
    <w:rsid w:val="000B04C0"/>
    <w:rsid w:val="000B0766"/>
    <w:rsid w:val="000B0ACC"/>
    <w:rsid w:val="000B0E2A"/>
    <w:rsid w:val="000B1256"/>
    <w:rsid w:val="000B19B9"/>
    <w:rsid w:val="000B25DA"/>
    <w:rsid w:val="000B2E3E"/>
    <w:rsid w:val="000B301E"/>
    <w:rsid w:val="000B31F9"/>
    <w:rsid w:val="000B33C0"/>
    <w:rsid w:val="000B3682"/>
    <w:rsid w:val="000B36E8"/>
    <w:rsid w:val="000B3B37"/>
    <w:rsid w:val="000B4F70"/>
    <w:rsid w:val="000B5CBD"/>
    <w:rsid w:val="000B5F72"/>
    <w:rsid w:val="000B6547"/>
    <w:rsid w:val="000B676A"/>
    <w:rsid w:val="000B6D04"/>
    <w:rsid w:val="000B6E07"/>
    <w:rsid w:val="000B7E86"/>
    <w:rsid w:val="000C06DE"/>
    <w:rsid w:val="000C0AFA"/>
    <w:rsid w:val="000C0EC4"/>
    <w:rsid w:val="000C1402"/>
    <w:rsid w:val="000C16AD"/>
    <w:rsid w:val="000C1990"/>
    <w:rsid w:val="000C2752"/>
    <w:rsid w:val="000C2D5F"/>
    <w:rsid w:val="000C3398"/>
    <w:rsid w:val="000C3422"/>
    <w:rsid w:val="000C3B0B"/>
    <w:rsid w:val="000C41F5"/>
    <w:rsid w:val="000C48BC"/>
    <w:rsid w:val="000C4B6E"/>
    <w:rsid w:val="000C4DC3"/>
    <w:rsid w:val="000C5BC0"/>
    <w:rsid w:val="000C5DCE"/>
    <w:rsid w:val="000C5F97"/>
    <w:rsid w:val="000C6EEE"/>
    <w:rsid w:val="000C70DA"/>
    <w:rsid w:val="000C75E1"/>
    <w:rsid w:val="000C7BDA"/>
    <w:rsid w:val="000C7E40"/>
    <w:rsid w:val="000D06AB"/>
    <w:rsid w:val="000D1737"/>
    <w:rsid w:val="000D1D83"/>
    <w:rsid w:val="000D1DA3"/>
    <w:rsid w:val="000D1F08"/>
    <w:rsid w:val="000D205A"/>
    <w:rsid w:val="000D2098"/>
    <w:rsid w:val="000D2231"/>
    <w:rsid w:val="000D2527"/>
    <w:rsid w:val="000D28AC"/>
    <w:rsid w:val="000D2C6D"/>
    <w:rsid w:val="000D30CD"/>
    <w:rsid w:val="000D65D4"/>
    <w:rsid w:val="000D6652"/>
    <w:rsid w:val="000D6768"/>
    <w:rsid w:val="000D69AD"/>
    <w:rsid w:val="000D7040"/>
    <w:rsid w:val="000D7E7A"/>
    <w:rsid w:val="000E13D5"/>
    <w:rsid w:val="000E1536"/>
    <w:rsid w:val="000E1601"/>
    <w:rsid w:val="000E221E"/>
    <w:rsid w:val="000E23CE"/>
    <w:rsid w:val="000E2F75"/>
    <w:rsid w:val="000E31C4"/>
    <w:rsid w:val="000E3ECE"/>
    <w:rsid w:val="000E3FB3"/>
    <w:rsid w:val="000E40DD"/>
    <w:rsid w:val="000E50F6"/>
    <w:rsid w:val="000E589F"/>
    <w:rsid w:val="000E6145"/>
    <w:rsid w:val="000E63CF"/>
    <w:rsid w:val="000E6EA8"/>
    <w:rsid w:val="000F0C3F"/>
    <w:rsid w:val="000F10A7"/>
    <w:rsid w:val="000F1108"/>
    <w:rsid w:val="000F19FE"/>
    <w:rsid w:val="000F20FA"/>
    <w:rsid w:val="000F27A8"/>
    <w:rsid w:val="000F2AF5"/>
    <w:rsid w:val="000F2C5F"/>
    <w:rsid w:val="000F2E25"/>
    <w:rsid w:val="000F358E"/>
    <w:rsid w:val="000F3C06"/>
    <w:rsid w:val="000F3F1A"/>
    <w:rsid w:val="000F427F"/>
    <w:rsid w:val="000F45F0"/>
    <w:rsid w:val="000F485C"/>
    <w:rsid w:val="000F55FC"/>
    <w:rsid w:val="000F5878"/>
    <w:rsid w:val="000F6600"/>
    <w:rsid w:val="000F6C18"/>
    <w:rsid w:val="00100EA6"/>
    <w:rsid w:val="001011F7"/>
    <w:rsid w:val="0010133A"/>
    <w:rsid w:val="001022E4"/>
    <w:rsid w:val="001023C6"/>
    <w:rsid w:val="001023E8"/>
    <w:rsid w:val="00102450"/>
    <w:rsid w:val="0010245B"/>
    <w:rsid w:val="00104C4A"/>
    <w:rsid w:val="001057A0"/>
    <w:rsid w:val="0010583F"/>
    <w:rsid w:val="00105AC0"/>
    <w:rsid w:val="00105AEC"/>
    <w:rsid w:val="00106876"/>
    <w:rsid w:val="00106CA6"/>
    <w:rsid w:val="001070D6"/>
    <w:rsid w:val="00107733"/>
    <w:rsid w:val="00107968"/>
    <w:rsid w:val="00107D66"/>
    <w:rsid w:val="00107F88"/>
    <w:rsid w:val="001103EB"/>
    <w:rsid w:val="001105C3"/>
    <w:rsid w:val="001106F8"/>
    <w:rsid w:val="00110D36"/>
    <w:rsid w:val="00110DE8"/>
    <w:rsid w:val="001122F8"/>
    <w:rsid w:val="00112EE6"/>
    <w:rsid w:val="0011385C"/>
    <w:rsid w:val="00113E67"/>
    <w:rsid w:val="00114118"/>
    <w:rsid w:val="0011411E"/>
    <w:rsid w:val="00115303"/>
    <w:rsid w:val="001155FA"/>
    <w:rsid w:val="00115B64"/>
    <w:rsid w:val="0011639F"/>
    <w:rsid w:val="00116D09"/>
    <w:rsid w:val="00116DA2"/>
    <w:rsid w:val="00116E98"/>
    <w:rsid w:val="00116FAE"/>
    <w:rsid w:val="001173D6"/>
    <w:rsid w:val="0011751D"/>
    <w:rsid w:val="0012021C"/>
    <w:rsid w:val="00120B8F"/>
    <w:rsid w:val="00120EDB"/>
    <w:rsid w:val="00120FC0"/>
    <w:rsid w:val="001210B9"/>
    <w:rsid w:val="00121A97"/>
    <w:rsid w:val="0012214B"/>
    <w:rsid w:val="00122D73"/>
    <w:rsid w:val="00123361"/>
    <w:rsid w:val="00124510"/>
    <w:rsid w:val="001246FF"/>
    <w:rsid w:val="00125175"/>
    <w:rsid w:val="00125864"/>
    <w:rsid w:val="00125DDC"/>
    <w:rsid w:val="00126B98"/>
    <w:rsid w:val="00126F36"/>
    <w:rsid w:val="00127384"/>
    <w:rsid w:val="001275C2"/>
    <w:rsid w:val="0013076F"/>
    <w:rsid w:val="00131973"/>
    <w:rsid w:val="00131AB0"/>
    <w:rsid w:val="00131CAB"/>
    <w:rsid w:val="001321F6"/>
    <w:rsid w:val="00132504"/>
    <w:rsid w:val="001326F3"/>
    <w:rsid w:val="00132AA8"/>
    <w:rsid w:val="00132D03"/>
    <w:rsid w:val="00133E96"/>
    <w:rsid w:val="00133F58"/>
    <w:rsid w:val="0013418E"/>
    <w:rsid w:val="00135BAF"/>
    <w:rsid w:val="00136B33"/>
    <w:rsid w:val="00136E7F"/>
    <w:rsid w:val="00136FE8"/>
    <w:rsid w:val="00137AFE"/>
    <w:rsid w:val="00137B1C"/>
    <w:rsid w:val="00137D3F"/>
    <w:rsid w:val="00140256"/>
    <w:rsid w:val="0014064B"/>
    <w:rsid w:val="00140B09"/>
    <w:rsid w:val="00140F88"/>
    <w:rsid w:val="001411EB"/>
    <w:rsid w:val="00141456"/>
    <w:rsid w:val="0014192D"/>
    <w:rsid w:val="0014365B"/>
    <w:rsid w:val="00143703"/>
    <w:rsid w:val="00144266"/>
    <w:rsid w:val="001443DC"/>
    <w:rsid w:val="001443E7"/>
    <w:rsid w:val="00145880"/>
    <w:rsid w:val="001459E2"/>
    <w:rsid w:val="00145A7F"/>
    <w:rsid w:val="00145B64"/>
    <w:rsid w:val="001466B2"/>
    <w:rsid w:val="001467DA"/>
    <w:rsid w:val="0014698E"/>
    <w:rsid w:val="00146A06"/>
    <w:rsid w:val="00146F61"/>
    <w:rsid w:val="00147597"/>
    <w:rsid w:val="001479CA"/>
    <w:rsid w:val="00147C6E"/>
    <w:rsid w:val="001510CC"/>
    <w:rsid w:val="00151297"/>
    <w:rsid w:val="0015177D"/>
    <w:rsid w:val="00151C85"/>
    <w:rsid w:val="00152721"/>
    <w:rsid w:val="001528AF"/>
    <w:rsid w:val="00152DF6"/>
    <w:rsid w:val="00152E39"/>
    <w:rsid w:val="0015336E"/>
    <w:rsid w:val="00153D63"/>
    <w:rsid w:val="0015481D"/>
    <w:rsid w:val="0015493B"/>
    <w:rsid w:val="00154980"/>
    <w:rsid w:val="00154A74"/>
    <w:rsid w:val="00154C5D"/>
    <w:rsid w:val="001555A4"/>
    <w:rsid w:val="0015622E"/>
    <w:rsid w:val="0015674B"/>
    <w:rsid w:val="001572D9"/>
    <w:rsid w:val="00157B01"/>
    <w:rsid w:val="00157EDD"/>
    <w:rsid w:val="0016028C"/>
    <w:rsid w:val="00160954"/>
    <w:rsid w:val="00160B49"/>
    <w:rsid w:val="00160C42"/>
    <w:rsid w:val="001615E5"/>
    <w:rsid w:val="00162253"/>
    <w:rsid w:val="0016266A"/>
    <w:rsid w:val="00162B27"/>
    <w:rsid w:val="001632B3"/>
    <w:rsid w:val="001632CC"/>
    <w:rsid w:val="0016337E"/>
    <w:rsid w:val="00163B50"/>
    <w:rsid w:val="00163C4D"/>
    <w:rsid w:val="00163D37"/>
    <w:rsid w:val="00164719"/>
    <w:rsid w:val="00166625"/>
    <w:rsid w:val="0016677C"/>
    <w:rsid w:val="00167802"/>
    <w:rsid w:val="001679BC"/>
    <w:rsid w:val="001704BA"/>
    <w:rsid w:val="001706B1"/>
    <w:rsid w:val="00170892"/>
    <w:rsid w:val="00170B97"/>
    <w:rsid w:val="00170E71"/>
    <w:rsid w:val="00171192"/>
    <w:rsid w:val="00171E6F"/>
    <w:rsid w:val="0017229E"/>
    <w:rsid w:val="001729B3"/>
    <w:rsid w:val="00173635"/>
    <w:rsid w:val="00173DD7"/>
    <w:rsid w:val="00174034"/>
    <w:rsid w:val="00174040"/>
    <w:rsid w:val="0017426F"/>
    <w:rsid w:val="001742BE"/>
    <w:rsid w:val="00174A4C"/>
    <w:rsid w:val="00176570"/>
    <w:rsid w:val="00176D4B"/>
    <w:rsid w:val="00177296"/>
    <w:rsid w:val="00177C2F"/>
    <w:rsid w:val="00180137"/>
    <w:rsid w:val="0018075D"/>
    <w:rsid w:val="00180A4A"/>
    <w:rsid w:val="001812C4"/>
    <w:rsid w:val="001812E2"/>
    <w:rsid w:val="0018140A"/>
    <w:rsid w:val="00181595"/>
    <w:rsid w:val="00181C35"/>
    <w:rsid w:val="00181E85"/>
    <w:rsid w:val="00183254"/>
    <w:rsid w:val="0018392F"/>
    <w:rsid w:val="0018404F"/>
    <w:rsid w:val="001849CD"/>
    <w:rsid w:val="00185A40"/>
    <w:rsid w:val="00186013"/>
    <w:rsid w:val="00186124"/>
    <w:rsid w:val="001865F5"/>
    <w:rsid w:val="00186AC3"/>
    <w:rsid w:val="00186BE3"/>
    <w:rsid w:val="00186C09"/>
    <w:rsid w:val="00186D5F"/>
    <w:rsid w:val="00187532"/>
    <w:rsid w:val="0018756F"/>
    <w:rsid w:val="00187709"/>
    <w:rsid w:val="001877A1"/>
    <w:rsid w:val="0019028F"/>
    <w:rsid w:val="001906C1"/>
    <w:rsid w:val="0019086A"/>
    <w:rsid w:val="001910F0"/>
    <w:rsid w:val="00191811"/>
    <w:rsid w:val="00191B9F"/>
    <w:rsid w:val="00191BB1"/>
    <w:rsid w:val="00191FEA"/>
    <w:rsid w:val="0019208F"/>
    <w:rsid w:val="001925C1"/>
    <w:rsid w:val="00192F26"/>
    <w:rsid w:val="00193121"/>
    <w:rsid w:val="00193C32"/>
    <w:rsid w:val="00193F11"/>
    <w:rsid w:val="001942E4"/>
    <w:rsid w:val="00194324"/>
    <w:rsid w:val="0019436B"/>
    <w:rsid w:val="001949F0"/>
    <w:rsid w:val="00195488"/>
    <w:rsid w:val="001954AF"/>
    <w:rsid w:val="0019570D"/>
    <w:rsid w:val="00195C21"/>
    <w:rsid w:val="00196942"/>
    <w:rsid w:val="00197394"/>
    <w:rsid w:val="001975EC"/>
    <w:rsid w:val="00197B8E"/>
    <w:rsid w:val="00197BC8"/>
    <w:rsid w:val="00197F02"/>
    <w:rsid w:val="001A00D5"/>
    <w:rsid w:val="001A0447"/>
    <w:rsid w:val="001A05D9"/>
    <w:rsid w:val="001A0601"/>
    <w:rsid w:val="001A1DD1"/>
    <w:rsid w:val="001A1E7A"/>
    <w:rsid w:val="001A3211"/>
    <w:rsid w:val="001A3231"/>
    <w:rsid w:val="001A3542"/>
    <w:rsid w:val="001A3AB0"/>
    <w:rsid w:val="001A417D"/>
    <w:rsid w:val="001A441F"/>
    <w:rsid w:val="001A4448"/>
    <w:rsid w:val="001A47BE"/>
    <w:rsid w:val="001A51FB"/>
    <w:rsid w:val="001A54A3"/>
    <w:rsid w:val="001A5938"/>
    <w:rsid w:val="001A65C4"/>
    <w:rsid w:val="001A68E7"/>
    <w:rsid w:val="001A6A84"/>
    <w:rsid w:val="001A6FED"/>
    <w:rsid w:val="001A776F"/>
    <w:rsid w:val="001B091C"/>
    <w:rsid w:val="001B09C6"/>
    <w:rsid w:val="001B0D0F"/>
    <w:rsid w:val="001B13BA"/>
    <w:rsid w:val="001B214D"/>
    <w:rsid w:val="001B252F"/>
    <w:rsid w:val="001B4691"/>
    <w:rsid w:val="001B48AE"/>
    <w:rsid w:val="001B4E1B"/>
    <w:rsid w:val="001B60AF"/>
    <w:rsid w:val="001B650D"/>
    <w:rsid w:val="001B70D9"/>
    <w:rsid w:val="001B7986"/>
    <w:rsid w:val="001C0241"/>
    <w:rsid w:val="001C0B79"/>
    <w:rsid w:val="001C12A1"/>
    <w:rsid w:val="001C1639"/>
    <w:rsid w:val="001C193E"/>
    <w:rsid w:val="001C1D6D"/>
    <w:rsid w:val="001C265A"/>
    <w:rsid w:val="001C2922"/>
    <w:rsid w:val="001C2BFF"/>
    <w:rsid w:val="001C2C78"/>
    <w:rsid w:val="001C3C0D"/>
    <w:rsid w:val="001C3F46"/>
    <w:rsid w:val="001C4640"/>
    <w:rsid w:val="001C5091"/>
    <w:rsid w:val="001C52F2"/>
    <w:rsid w:val="001C5ED6"/>
    <w:rsid w:val="001C67AB"/>
    <w:rsid w:val="001C6814"/>
    <w:rsid w:val="001C6CFA"/>
    <w:rsid w:val="001C6EF5"/>
    <w:rsid w:val="001C712A"/>
    <w:rsid w:val="001D02DD"/>
    <w:rsid w:val="001D0839"/>
    <w:rsid w:val="001D1081"/>
    <w:rsid w:val="001D1776"/>
    <w:rsid w:val="001D1824"/>
    <w:rsid w:val="001D1A8A"/>
    <w:rsid w:val="001D2188"/>
    <w:rsid w:val="001D3371"/>
    <w:rsid w:val="001D4999"/>
    <w:rsid w:val="001D5562"/>
    <w:rsid w:val="001D5E58"/>
    <w:rsid w:val="001D5EC6"/>
    <w:rsid w:val="001D659C"/>
    <w:rsid w:val="001D731C"/>
    <w:rsid w:val="001D7A15"/>
    <w:rsid w:val="001D7E34"/>
    <w:rsid w:val="001E01D4"/>
    <w:rsid w:val="001E0384"/>
    <w:rsid w:val="001E04C1"/>
    <w:rsid w:val="001E0CFE"/>
    <w:rsid w:val="001E1369"/>
    <w:rsid w:val="001E17E9"/>
    <w:rsid w:val="001E184F"/>
    <w:rsid w:val="001E1D20"/>
    <w:rsid w:val="001E1EDC"/>
    <w:rsid w:val="001E2113"/>
    <w:rsid w:val="001E23D6"/>
    <w:rsid w:val="001E2975"/>
    <w:rsid w:val="001E2E34"/>
    <w:rsid w:val="001E2FD9"/>
    <w:rsid w:val="001E356E"/>
    <w:rsid w:val="001E395B"/>
    <w:rsid w:val="001E39BB"/>
    <w:rsid w:val="001E4DAD"/>
    <w:rsid w:val="001E5942"/>
    <w:rsid w:val="001E607C"/>
    <w:rsid w:val="001E6519"/>
    <w:rsid w:val="001E65B5"/>
    <w:rsid w:val="001E69D8"/>
    <w:rsid w:val="001E6E7D"/>
    <w:rsid w:val="001E7344"/>
    <w:rsid w:val="001E7523"/>
    <w:rsid w:val="001E7567"/>
    <w:rsid w:val="001E7575"/>
    <w:rsid w:val="001E7E69"/>
    <w:rsid w:val="001F017E"/>
    <w:rsid w:val="001F0275"/>
    <w:rsid w:val="001F03E4"/>
    <w:rsid w:val="001F054A"/>
    <w:rsid w:val="001F0698"/>
    <w:rsid w:val="001F13C4"/>
    <w:rsid w:val="001F160E"/>
    <w:rsid w:val="001F2388"/>
    <w:rsid w:val="001F2C3A"/>
    <w:rsid w:val="001F2EDB"/>
    <w:rsid w:val="001F2FD5"/>
    <w:rsid w:val="001F33ED"/>
    <w:rsid w:val="001F3A6E"/>
    <w:rsid w:val="001F3BAD"/>
    <w:rsid w:val="001F3D33"/>
    <w:rsid w:val="001F45BC"/>
    <w:rsid w:val="001F534B"/>
    <w:rsid w:val="001F5498"/>
    <w:rsid w:val="001F5BFC"/>
    <w:rsid w:val="001F60F4"/>
    <w:rsid w:val="001F6B63"/>
    <w:rsid w:val="001F7F4D"/>
    <w:rsid w:val="0020009C"/>
    <w:rsid w:val="002000C9"/>
    <w:rsid w:val="002001D2"/>
    <w:rsid w:val="0020094E"/>
    <w:rsid w:val="00200A67"/>
    <w:rsid w:val="0020183F"/>
    <w:rsid w:val="00202158"/>
    <w:rsid w:val="00202E10"/>
    <w:rsid w:val="00202E38"/>
    <w:rsid w:val="00202E5E"/>
    <w:rsid w:val="002043A9"/>
    <w:rsid w:val="0020444F"/>
    <w:rsid w:val="002044BB"/>
    <w:rsid w:val="00204835"/>
    <w:rsid w:val="00204948"/>
    <w:rsid w:val="00205C84"/>
    <w:rsid w:val="00206429"/>
    <w:rsid w:val="002066D5"/>
    <w:rsid w:val="00206DE4"/>
    <w:rsid w:val="00207118"/>
    <w:rsid w:val="0021074F"/>
    <w:rsid w:val="00210E40"/>
    <w:rsid w:val="00211226"/>
    <w:rsid w:val="002114DA"/>
    <w:rsid w:val="00211D16"/>
    <w:rsid w:val="002129EA"/>
    <w:rsid w:val="0021333D"/>
    <w:rsid w:val="00213395"/>
    <w:rsid w:val="00213BAA"/>
    <w:rsid w:val="00213D81"/>
    <w:rsid w:val="00214B42"/>
    <w:rsid w:val="00214C30"/>
    <w:rsid w:val="00215523"/>
    <w:rsid w:val="002157D5"/>
    <w:rsid w:val="00215954"/>
    <w:rsid w:val="00215D90"/>
    <w:rsid w:val="002161DF"/>
    <w:rsid w:val="00216412"/>
    <w:rsid w:val="00216AC6"/>
    <w:rsid w:val="00216E44"/>
    <w:rsid w:val="00217102"/>
    <w:rsid w:val="00217D64"/>
    <w:rsid w:val="002202AC"/>
    <w:rsid w:val="00220E2E"/>
    <w:rsid w:val="00221394"/>
    <w:rsid w:val="00221D40"/>
    <w:rsid w:val="002229EF"/>
    <w:rsid w:val="0022339A"/>
    <w:rsid w:val="002235E4"/>
    <w:rsid w:val="002237F4"/>
    <w:rsid w:val="00223E88"/>
    <w:rsid w:val="00223FB2"/>
    <w:rsid w:val="0022469F"/>
    <w:rsid w:val="00224BAD"/>
    <w:rsid w:val="00224CE2"/>
    <w:rsid w:val="0022629A"/>
    <w:rsid w:val="00226379"/>
    <w:rsid w:val="002266C9"/>
    <w:rsid w:val="00227001"/>
    <w:rsid w:val="00227643"/>
    <w:rsid w:val="00227F6C"/>
    <w:rsid w:val="002304EB"/>
    <w:rsid w:val="00230691"/>
    <w:rsid w:val="00230FFE"/>
    <w:rsid w:val="002311DF"/>
    <w:rsid w:val="00231A3E"/>
    <w:rsid w:val="00231E99"/>
    <w:rsid w:val="00232287"/>
    <w:rsid w:val="002324DF"/>
    <w:rsid w:val="00232ADE"/>
    <w:rsid w:val="00232B02"/>
    <w:rsid w:val="00232D26"/>
    <w:rsid w:val="00232FD4"/>
    <w:rsid w:val="00233003"/>
    <w:rsid w:val="0023342C"/>
    <w:rsid w:val="00234041"/>
    <w:rsid w:val="0023407A"/>
    <w:rsid w:val="002345A6"/>
    <w:rsid w:val="002346A6"/>
    <w:rsid w:val="00234BB2"/>
    <w:rsid w:val="00236E60"/>
    <w:rsid w:val="00237098"/>
    <w:rsid w:val="002373A8"/>
    <w:rsid w:val="0023776B"/>
    <w:rsid w:val="002401F2"/>
    <w:rsid w:val="00240F16"/>
    <w:rsid w:val="002417DD"/>
    <w:rsid w:val="00242991"/>
    <w:rsid w:val="002433A1"/>
    <w:rsid w:val="002437C1"/>
    <w:rsid w:val="00243AE3"/>
    <w:rsid w:val="002447FF"/>
    <w:rsid w:val="00245127"/>
    <w:rsid w:val="0024541B"/>
    <w:rsid w:val="0024544D"/>
    <w:rsid w:val="002457C9"/>
    <w:rsid w:val="00245852"/>
    <w:rsid w:val="00245A10"/>
    <w:rsid w:val="00245D94"/>
    <w:rsid w:val="0024616A"/>
    <w:rsid w:val="00246193"/>
    <w:rsid w:val="00246845"/>
    <w:rsid w:val="00247079"/>
    <w:rsid w:val="00250226"/>
    <w:rsid w:val="002509A3"/>
    <w:rsid w:val="00250D23"/>
    <w:rsid w:val="00251150"/>
    <w:rsid w:val="002513FA"/>
    <w:rsid w:val="0025151D"/>
    <w:rsid w:val="00252DAD"/>
    <w:rsid w:val="002534EC"/>
    <w:rsid w:val="00254224"/>
    <w:rsid w:val="00254D95"/>
    <w:rsid w:val="00255033"/>
    <w:rsid w:val="00255DA7"/>
    <w:rsid w:val="00255EB5"/>
    <w:rsid w:val="00257079"/>
    <w:rsid w:val="0025718A"/>
    <w:rsid w:val="00257651"/>
    <w:rsid w:val="002603A1"/>
    <w:rsid w:val="002608CF"/>
    <w:rsid w:val="00260BA4"/>
    <w:rsid w:val="00260C55"/>
    <w:rsid w:val="002614B8"/>
    <w:rsid w:val="00261B2C"/>
    <w:rsid w:val="00262A1F"/>
    <w:rsid w:val="00262BDC"/>
    <w:rsid w:val="00263437"/>
    <w:rsid w:val="00263A3C"/>
    <w:rsid w:val="00263CD4"/>
    <w:rsid w:val="00264B3A"/>
    <w:rsid w:val="00264C27"/>
    <w:rsid w:val="002656D4"/>
    <w:rsid w:val="002658AD"/>
    <w:rsid w:val="00265965"/>
    <w:rsid w:val="0026612D"/>
    <w:rsid w:val="00266354"/>
    <w:rsid w:val="002667B0"/>
    <w:rsid w:val="00266A0B"/>
    <w:rsid w:val="0026778A"/>
    <w:rsid w:val="00267FF9"/>
    <w:rsid w:val="00270BCD"/>
    <w:rsid w:val="0027286F"/>
    <w:rsid w:val="00272E26"/>
    <w:rsid w:val="00273081"/>
    <w:rsid w:val="002733E5"/>
    <w:rsid w:val="0027368D"/>
    <w:rsid w:val="002737A3"/>
    <w:rsid w:val="00273AE6"/>
    <w:rsid w:val="00273C1A"/>
    <w:rsid w:val="002740EB"/>
    <w:rsid w:val="0027432C"/>
    <w:rsid w:val="0027464B"/>
    <w:rsid w:val="00274998"/>
    <w:rsid w:val="002753FC"/>
    <w:rsid w:val="00275CD6"/>
    <w:rsid w:val="00276093"/>
    <w:rsid w:val="0027685F"/>
    <w:rsid w:val="00276A77"/>
    <w:rsid w:val="00276B46"/>
    <w:rsid w:val="00276F97"/>
    <w:rsid w:val="0027731C"/>
    <w:rsid w:val="002773E3"/>
    <w:rsid w:val="002775E7"/>
    <w:rsid w:val="00277AB3"/>
    <w:rsid w:val="00277EF0"/>
    <w:rsid w:val="00280CDE"/>
    <w:rsid w:val="00280E80"/>
    <w:rsid w:val="00281180"/>
    <w:rsid w:val="00281B02"/>
    <w:rsid w:val="00282125"/>
    <w:rsid w:val="00282319"/>
    <w:rsid w:val="00282B03"/>
    <w:rsid w:val="0028344C"/>
    <w:rsid w:val="0028439A"/>
    <w:rsid w:val="0028484E"/>
    <w:rsid w:val="00284C5A"/>
    <w:rsid w:val="00284C65"/>
    <w:rsid w:val="0028659C"/>
    <w:rsid w:val="0028668B"/>
    <w:rsid w:val="00286D2D"/>
    <w:rsid w:val="00290623"/>
    <w:rsid w:val="00290FB2"/>
    <w:rsid w:val="00291515"/>
    <w:rsid w:val="00292423"/>
    <w:rsid w:val="00293026"/>
    <w:rsid w:val="00293EB7"/>
    <w:rsid w:val="00294730"/>
    <w:rsid w:val="00295218"/>
    <w:rsid w:val="002953CC"/>
    <w:rsid w:val="00295BE1"/>
    <w:rsid w:val="00295F57"/>
    <w:rsid w:val="00296815"/>
    <w:rsid w:val="00296AC3"/>
    <w:rsid w:val="00296C9C"/>
    <w:rsid w:val="00297FAD"/>
    <w:rsid w:val="00297FC7"/>
    <w:rsid w:val="002A06D7"/>
    <w:rsid w:val="002A0DFF"/>
    <w:rsid w:val="002A0E38"/>
    <w:rsid w:val="002A1128"/>
    <w:rsid w:val="002A1D7C"/>
    <w:rsid w:val="002A2BF3"/>
    <w:rsid w:val="002A3089"/>
    <w:rsid w:val="002A3609"/>
    <w:rsid w:val="002A3B64"/>
    <w:rsid w:val="002A474E"/>
    <w:rsid w:val="002A4826"/>
    <w:rsid w:val="002A4C1A"/>
    <w:rsid w:val="002A4EA1"/>
    <w:rsid w:val="002A50A5"/>
    <w:rsid w:val="002A511D"/>
    <w:rsid w:val="002A63D7"/>
    <w:rsid w:val="002A7025"/>
    <w:rsid w:val="002A77D7"/>
    <w:rsid w:val="002B0066"/>
    <w:rsid w:val="002B01FB"/>
    <w:rsid w:val="002B02B1"/>
    <w:rsid w:val="002B0770"/>
    <w:rsid w:val="002B0776"/>
    <w:rsid w:val="002B0AF2"/>
    <w:rsid w:val="002B133A"/>
    <w:rsid w:val="002B1443"/>
    <w:rsid w:val="002B1F43"/>
    <w:rsid w:val="002B2543"/>
    <w:rsid w:val="002B2A49"/>
    <w:rsid w:val="002B2D9D"/>
    <w:rsid w:val="002B2DC7"/>
    <w:rsid w:val="002B33E9"/>
    <w:rsid w:val="002B3DE4"/>
    <w:rsid w:val="002B4798"/>
    <w:rsid w:val="002B4803"/>
    <w:rsid w:val="002B4A3F"/>
    <w:rsid w:val="002B548F"/>
    <w:rsid w:val="002B54E4"/>
    <w:rsid w:val="002B553F"/>
    <w:rsid w:val="002B580F"/>
    <w:rsid w:val="002B5DEE"/>
    <w:rsid w:val="002B6FF5"/>
    <w:rsid w:val="002B7250"/>
    <w:rsid w:val="002C074C"/>
    <w:rsid w:val="002C1102"/>
    <w:rsid w:val="002C132A"/>
    <w:rsid w:val="002C23B3"/>
    <w:rsid w:val="002C2D50"/>
    <w:rsid w:val="002C2D6B"/>
    <w:rsid w:val="002C2EB0"/>
    <w:rsid w:val="002C30A8"/>
    <w:rsid w:val="002C3565"/>
    <w:rsid w:val="002C3B0E"/>
    <w:rsid w:val="002C40EE"/>
    <w:rsid w:val="002C421D"/>
    <w:rsid w:val="002C481A"/>
    <w:rsid w:val="002C4DAB"/>
    <w:rsid w:val="002C55E6"/>
    <w:rsid w:val="002C56BE"/>
    <w:rsid w:val="002C5B14"/>
    <w:rsid w:val="002C5B32"/>
    <w:rsid w:val="002C632C"/>
    <w:rsid w:val="002C6434"/>
    <w:rsid w:val="002C67A3"/>
    <w:rsid w:val="002C6BAD"/>
    <w:rsid w:val="002C6E2B"/>
    <w:rsid w:val="002C6E3C"/>
    <w:rsid w:val="002C7AE2"/>
    <w:rsid w:val="002C7F0E"/>
    <w:rsid w:val="002D003E"/>
    <w:rsid w:val="002D18AC"/>
    <w:rsid w:val="002D1BC6"/>
    <w:rsid w:val="002D2228"/>
    <w:rsid w:val="002D296E"/>
    <w:rsid w:val="002D2D7A"/>
    <w:rsid w:val="002D3107"/>
    <w:rsid w:val="002D43CA"/>
    <w:rsid w:val="002D4427"/>
    <w:rsid w:val="002D4A4E"/>
    <w:rsid w:val="002D6048"/>
    <w:rsid w:val="002D68FE"/>
    <w:rsid w:val="002D6B15"/>
    <w:rsid w:val="002D6F80"/>
    <w:rsid w:val="002E0827"/>
    <w:rsid w:val="002E0C0F"/>
    <w:rsid w:val="002E0D28"/>
    <w:rsid w:val="002E2078"/>
    <w:rsid w:val="002E2878"/>
    <w:rsid w:val="002E32FC"/>
    <w:rsid w:val="002E3466"/>
    <w:rsid w:val="002E385A"/>
    <w:rsid w:val="002E3874"/>
    <w:rsid w:val="002E3883"/>
    <w:rsid w:val="002E3DE8"/>
    <w:rsid w:val="002E3E08"/>
    <w:rsid w:val="002E443E"/>
    <w:rsid w:val="002E640D"/>
    <w:rsid w:val="002E674C"/>
    <w:rsid w:val="002E68C4"/>
    <w:rsid w:val="002E76A3"/>
    <w:rsid w:val="002F04D6"/>
    <w:rsid w:val="002F07D4"/>
    <w:rsid w:val="002F1C8E"/>
    <w:rsid w:val="002F1DE5"/>
    <w:rsid w:val="002F224D"/>
    <w:rsid w:val="002F26A3"/>
    <w:rsid w:val="002F2B83"/>
    <w:rsid w:val="002F2E19"/>
    <w:rsid w:val="002F39FE"/>
    <w:rsid w:val="002F3F33"/>
    <w:rsid w:val="002F496F"/>
    <w:rsid w:val="002F54C8"/>
    <w:rsid w:val="002F5570"/>
    <w:rsid w:val="002F5CA7"/>
    <w:rsid w:val="002F622A"/>
    <w:rsid w:val="002F7AED"/>
    <w:rsid w:val="0030024F"/>
    <w:rsid w:val="0030145B"/>
    <w:rsid w:val="003020B9"/>
    <w:rsid w:val="003020E1"/>
    <w:rsid w:val="003021AA"/>
    <w:rsid w:val="0030298C"/>
    <w:rsid w:val="003039D4"/>
    <w:rsid w:val="00303E96"/>
    <w:rsid w:val="003043AF"/>
    <w:rsid w:val="00304D05"/>
    <w:rsid w:val="00304E69"/>
    <w:rsid w:val="003061E6"/>
    <w:rsid w:val="0030673F"/>
    <w:rsid w:val="00306DE4"/>
    <w:rsid w:val="003107C9"/>
    <w:rsid w:val="0031086B"/>
    <w:rsid w:val="00310BE1"/>
    <w:rsid w:val="00311E07"/>
    <w:rsid w:val="00312967"/>
    <w:rsid w:val="00313449"/>
    <w:rsid w:val="00313B38"/>
    <w:rsid w:val="00313C35"/>
    <w:rsid w:val="00314A46"/>
    <w:rsid w:val="00314B8E"/>
    <w:rsid w:val="003152ED"/>
    <w:rsid w:val="00315B41"/>
    <w:rsid w:val="00315BF1"/>
    <w:rsid w:val="00316B09"/>
    <w:rsid w:val="0031750B"/>
    <w:rsid w:val="0031759F"/>
    <w:rsid w:val="00320598"/>
    <w:rsid w:val="00320A31"/>
    <w:rsid w:val="00320A32"/>
    <w:rsid w:val="00320ED2"/>
    <w:rsid w:val="003215D5"/>
    <w:rsid w:val="00321847"/>
    <w:rsid w:val="00322BE8"/>
    <w:rsid w:val="00322D7E"/>
    <w:rsid w:val="00323451"/>
    <w:rsid w:val="00323DDB"/>
    <w:rsid w:val="00324B19"/>
    <w:rsid w:val="00324FB4"/>
    <w:rsid w:val="00325898"/>
    <w:rsid w:val="003261B8"/>
    <w:rsid w:val="003273A5"/>
    <w:rsid w:val="00327947"/>
    <w:rsid w:val="00330511"/>
    <w:rsid w:val="00330682"/>
    <w:rsid w:val="00330E28"/>
    <w:rsid w:val="00331076"/>
    <w:rsid w:val="00331079"/>
    <w:rsid w:val="00331669"/>
    <w:rsid w:val="00331CBA"/>
    <w:rsid w:val="00332177"/>
    <w:rsid w:val="003332A3"/>
    <w:rsid w:val="00333597"/>
    <w:rsid w:val="003336EE"/>
    <w:rsid w:val="00333AE2"/>
    <w:rsid w:val="00333D55"/>
    <w:rsid w:val="003345EC"/>
    <w:rsid w:val="00334C16"/>
    <w:rsid w:val="00334F1E"/>
    <w:rsid w:val="003351B1"/>
    <w:rsid w:val="003354EF"/>
    <w:rsid w:val="00335CCE"/>
    <w:rsid w:val="00335F7C"/>
    <w:rsid w:val="00336AC5"/>
    <w:rsid w:val="00336C83"/>
    <w:rsid w:val="003375AE"/>
    <w:rsid w:val="0033798B"/>
    <w:rsid w:val="00337B57"/>
    <w:rsid w:val="00337BF3"/>
    <w:rsid w:val="00337F31"/>
    <w:rsid w:val="00340493"/>
    <w:rsid w:val="00341857"/>
    <w:rsid w:val="00341993"/>
    <w:rsid w:val="00342C15"/>
    <w:rsid w:val="00343498"/>
    <w:rsid w:val="003437E5"/>
    <w:rsid w:val="00343AD8"/>
    <w:rsid w:val="00343BD3"/>
    <w:rsid w:val="00344A4B"/>
    <w:rsid w:val="00344D1D"/>
    <w:rsid w:val="00345920"/>
    <w:rsid w:val="00345E28"/>
    <w:rsid w:val="003461D8"/>
    <w:rsid w:val="0034627E"/>
    <w:rsid w:val="003462C7"/>
    <w:rsid w:val="0034648D"/>
    <w:rsid w:val="00346543"/>
    <w:rsid w:val="00347EBA"/>
    <w:rsid w:val="00350107"/>
    <w:rsid w:val="003502E6"/>
    <w:rsid w:val="00351170"/>
    <w:rsid w:val="003512DE"/>
    <w:rsid w:val="00351867"/>
    <w:rsid w:val="00351891"/>
    <w:rsid w:val="00351FA4"/>
    <w:rsid w:val="003524F4"/>
    <w:rsid w:val="00352E10"/>
    <w:rsid w:val="00352E33"/>
    <w:rsid w:val="0035324B"/>
    <w:rsid w:val="00353EB8"/>
    <w:rsid w:val="00354135"/>
    <w:rsid w:val="00354653"/>
    <w:rsid w:val="003547CA"/>
    <w:rsid w:val="00354BCE"/>
    <w:rsid w:val="00354F38"/>
    <w:rsid w:val="00355116"/>
    <w:rsid w:val="00355963"/>
    <w:rsid w:val="00355A0A"/>
    <w:rsid w:val="00356014"/>
    <w:rsid w:val="00356551"/>
    <w:rsid w:val="00356D3F"/>
    <w:rsid w:val="003572BC"/>
    <w:rsid w:val="003572F8"/>
    <w:rsid w:val="003575D3"/>
    <w:rsid w:val="00357ADE"/>
    <w:rsid w:val="00360B1B"/>
    <w:rsid w:val="00360BE8"/>
    <w:rsid w:val="00362458"/>
    <w:rsid w:val="00362806"/>
    <w:rsid w:val="0036294D"/>
    <w:rsid w:val="00363930"/>
    <w:rsid w:val="00363AE1"/>
    <w:rsid w:val="00364062"/>
    <w:rsid w:val="00364259"/>
    <w:rsid w:val="00365381"/>
    <w:rsid w:val="00365F9B"/>
    <w:rsid w:val="0036627B"/>
    <w:rsid w:val="00366CF6"/>
    <w:rsid w:val="0036736D"/>
    <w:rsid w:val="0036759F"/>
    <w:rsid w:val="003706BA"/>
    <w:rsid w:val="00370E1D"/>
    <w:rsid w:val="003712D5"/>
    <w:rsid w:val="0037181F"/>
    <w:rsid w:val="00371B32"/>
    <w:rsid w:val="00371FEB"/>
    <w:rsid w:val="003720BE"/>
    <w:rsid w:val="00372756"/>
    <w:rsid w:val="003737F1"/>
    <w:rsid w:val="00373C2E"/>
    <w:rsid w:val="003746EA"/>
    <w:rsid w:val="003748EC"/>
    <w:rsid w:val="00375026"/>
    <w:rsid w:val="00375601"/>
    <w:rsid w:val="0037658A"/>
    <w:rsid w:val="00376665"/>
    <w:rsid w:val="00376C2A"/>
    <w:rsid w:val="00380602"/>
    <w:rsid w:val="00380632"/>
    <w:rsid w:val="00380D48"/>
    <w:rsid w:val="00381902"/>
    <w:rsid w:val="00381B36"/>
    <w:rsid w:val="00381C58"/>
    <w:rsid w:val="00381DA6"/>
    <w:rsid w:val="0038247F"/>
    <w:rsid w:val="00382D42"/>
    <w:rsid w:val="00382F39"/>
    <w:rsid w:val="00383153"/>
    <w:rsid w:val="00383B5B"/>
    <w:rsid w:val="003840C0"/>
    <w:rsid w:val="00384471"/>
    <w:rsid w:val="00384647"/>
    <w:rsid w:val="003846EB"/>
    <w:rsid w:val="00384A93"/>
    <w:rsid w:val="00384DC9"/>
    <w:rsid w:val="00385D7E"/>
    <w:rsid w:val="00386438"/>
    <w:rsid w:val="00386780"/>
    <w:rsid w:val="00386A84"/>
    <w:rsid w:val="00387132"/>
    <w:rsid w:val="003875EC"/>
    <w:rsid w:val="00387E8E"/>
    <w:rsid w:val="003905FD"/>
    <w:rsid w:val="00390E6B"/>
    <w:rsid w:val="003918C3"/>
    <w:rsid w:val="0039235E"/>
    <w:rsid w:val="00392B9A"/>
    <w:rsid w:val="00393010"/>
    <w:rsid w:val="00393301"/>
    <w:rsid w:val="003937D3"/>
    <w:rsid w:val="00394362"/>
    <w:rsid w:val="00394753"/>
    <w:rsid w:val="00394FE8"/>
    <w:rsid w:val="0039520C"/>
    <w:rsid w:val="00396224"/>
    <w:rsid w:val="00396A0D"/>
    <w:rsid w:val="00396B95"/>
    <w:rsid w:val="00396DA9"/>
    <w:rsid w:val="00396F28"/>
    <w:rsid w:val="0039701B"/>
    <w:rsid w:val="00397083"/>
    <w:rsid w:val="00397BCF"/>
    <w:rsid w:val="003A0265"/>
    <w:rsid w:val="003A0349"/>
    <w:rsid w:val="003A0351"/>
    <w:rsid w:val="003A12FB"/>
    <w:rsid w:val="003A1B44"/>
    <w:rsid w:val="003A28F6"/>
    <w:rsid w:val="003A2937"/>
    <w:rsid w:val="003A35C4"/>
    <w:rsid w:val="003A3EBE"/>
    <w:rsid w:val="003A41CE"/>
    <w:rsid w:val="003A462B"/>
    <w:rsid w:val="003A47F5"/>
    <w:rsid w:val="003A4E2F"/>
    <w:rsid w:val="003A4F42"/>
    <w:rsid w:val="003A4FCC"/>
    <w:rsid w:val="003A52AB"/>
    <w:rsid w:val="003A6140"/>
    <w:rsid w:val="003A6823"/>
    <w:rsid w:val="003A753A"/>
    <w:rsid w:val="003A7C4B"/>
    <w:rsid w:val="003A7C92"/>
    <w:rsid w:val="003A7EEF"/>
    <w:rsid w:val="003B07DF"/>
    <w:rsid w:val="003B12A3"/>
    <w:rsid w:val="003B156D"/>
    <w:rsid w:val="003B1B45"/>
    <w:rsid w:val="003B2585"/>
    <w:rsid w:val="003B2D39"/>
    <w:rsid w:val="003B2E92"/>
    <w:rsid w:val="003B3A54"/>
    <w:rsid w:val="003B3C80"/>
    <w:rsid w:val="003B40D8"/>
    <w:rsid w:val="003B43F5"/>
    <w:rsid w:val="003B4753"/>
    <w:rsid w:val="003B486B"/>
    <w:rsid w:val="003B4A2C"/>
    <w:rsid w:val="003B4DAE"/>
    <w:rsid w:val="003B520A"/>
    <w:rsid w:val="003B5653"/>
    <w:rsid w:val="003B581B"/>
    <w:rsid w:val="003B5ACC"/>
    <w:rsid w:val="003B5B19"/>
    <w:rsid w:val="003B5C30"/>
    <w:rsid w:val="003B6E2D"/>
    <w:rsid w:val="003B7404"/>
    <w:rsid w:val="003B775B"/>
    <w:rsid w:val="003B77A8"/>
    <w:rsid w:val="003C0229"/>
    <w:rsid w:val="003C0930"/>
    <w:rsid w:val="003C0E89"/>
    <w:rsid w:val="003C147E"/>
    <w:rsid w:val="003C1E72"/>
    <w:rsid w:val="003C2120"/>
    <w:rsid w:val="003C25B2"/>
    <w:rsid w:val="003C25F7"/>
    <w:rsid w:val="003C28AB"/>
    <w:rsid w:val="003C29E4"/>
    <w:rsid w:val="003C370E"/>
    <w:rsid w:val="003C3DC0"/>
    <w:rsid w:val="003C3E89"/>
    <w:rsid w:val="003C400C"/>
    <w:rsid w:val="003C4476"/>
    <w:rsid w:val="003C47AF"/>
    <w:rsid w:val="003C4C4A"/>
    <w:rsid w:val="003C5229"/>
    <w:rsid w:val="003C622E"/>
    <w:rsid w:val="003C665C"/>
    <w:rsid w:val="003C72D2"/>
    <w:rsid w:val="003C7398"/>
    <w:rsid w:val="003C7C57"/>
    <w:rsid w:val="003C7C9A"/>
    <w:rsid w:val="003C7F3F"/>
    <w:rsid w:val="003D08CB"/>
    <w:rsid w:val="003D0F81"/>
    <w:rsid w:val="003D0FAC"/>
    <w:rsid w:val="003D1315"/>
    <w:rsid w:val="003D1324"/>
    <w:rsid w:val="003D1F9F"/>
    <w:rsid w:val="003D232B"/>
    <w:rsid w:val="003D2808"/>
    <w:rsid w:val="003D2A97"/>
    <w:rsid w:val="003D2F29"/>
    <w:rsid w:val="003D3F30"/>
    <w:rsid w:val="003D5E02"/>
    <w:rsid w:val="003D605F"/>
    <w:rsid w:val="003D6558"/>
    <w:rsid w:val="003D672E"/>
    <w:rsid w:val="003D6806"/>
    <w:rsid w:val="003D691D"/>
    <w:rsid w:val="003D6A11"/>
    <w:rsid w:val="003D7189"/>
    <w:rsid w:val="003D7918"/>
    <w:rsid w:val="003E0733"/>
    <w:rsid w:val="003E0918"/>
    <w:rsid w:val="003E152F"/>
    <w:rsid w:val="003E1A2B"/>
    <w:rsid w:val="003E2BD2"/>
    <w:rsid w:val="003E2D83"/>
    <w:rsid w:val="003E349B"/>
    <w:rsid w:val="003E3F12"/>
    <w:rsid w:val="003E41E6"/>
    <w:rsid w:val="003E486C"/>
    <w:rsid w:val="003E4AB0"/>
    <w:rsid w:val="003E4E20"/>
    <w:rsid w:val="003E51D5"/>
    <w:rsid w:val="003E53BA"/>
    <w:rsid w:val="003E5B28"/>
    <w:rsid w:val="003E6325"/>
    <w:rsid w:val="003E6B27"/>
    <w:rsid w:val="003E6D30"/>
    <w:rsid w:val="003E7CA3"/>
    <w:rsid w:val="003F0662"/>
    <w:rsid w:val="003F0761"/>
    <w:rsid w:val="003F09ED"/>
    <w:rsid w:val="003F1069"/>
    <w:rsid w:val="003F1180"/>
    <w:rsid w:val="003F1259"/>
    <w:rsid w:val="003F12AD"/>
    <w:rsid w:val="003F15BE"/>
    <w:rsid w:val="003F16EB"/>
    <w:rsid w:val="003F1D2B"/>
    <w:rsid w:val="003F239B"/>
    <w:rsid w:val="003F2EB4"/>
    <w:rsid w:val="003F328C"/>
    <w:rsid w:val="003F3514"/>
    <w:rsid w:val="003F3C26"/>
    <w:rsid w:val="003F3DC3"/>
    <w:rsid w:val="003F40C2"/>
    <w:rsid w:val="003F486D"/>
    <w:rsid w:val="003F4BC8"/>
    <w:rsid w:val="003F4BD2"/>
    <w:rsid w:val="003F54F8"/>
    <w:rsid w:val="003F5707"/>
    <w:rsid w:val="003F6388"/>
    <w:rsid w:val="003F63BB"/>
    <w:rsid w:val="003F75FB"/>
    <w:rsid w:val="003F7E1F"/>
    <w:rsid w:val="00400A7F"/>
    <w:rsid w:val="00400F56"/>
    <w:rsid w:val="0040126B"/>
    <w:rsid w:val="00401EA2"/>
    <w:rsid w:val="00403951"/>
    <w:rsid w:val="00403B82"/>
    <w:rsid w:val="004048B0"/>
    <w:rsid w:val="00404E05"/>
    <w:rsid w:val="0040518D"/>
    <w:rsid w:val="00405214"/>
    <w:rsid w:val="00405A3C"/>
    <w:rsid w:val="00405B08"/>
    <w:rsid w:val="00405CEE"/>
    <w:rsid w:val="00407295"/>
    <w:rsid w:val="00410097"/>
    <w:rsid w:val="00410F12"/>
    <w:rsid w:val="0041126C"/>
    <w:rsid w:val="00411975"/>
    <w:rsid w:val="00412AD5"/>
    <w:rsid w:val="00412CA9"/>
    <w:rsid w:val="004139F1"/>
    <w:rsid w:val="004150E7"/>
    <w:rsid w:val="00415A7A"/>
    <w:rsid w:val="00415A8C"/>
    <w:rsid w:val="00416563"/>
    <w:rsid w:val="0041662F"/>
    <w:rsid w:val="00416A47"/>
    <w:rsid w:val="00417ABA"/>
    <w:rsid w:val="00417D0A"/>
    <w:rsid w:val="00420971"/>
    <w:rsid w:val="00420FD8"/>
    <w:rsid w:val="004215D4"/>
    <w:rsid w:val="0042204B"/>
    <w:rsid w:val="0042269D"/>
    <w:rsid w:val="0042319B"/>
    <w:rsid w:val="0042320E"/>
    <w:rsid w:val="0042415C"/>
    <w:rsid w:val="004246B0"/>
    <w:rsid w:val="004249C2"/>
    <w:rsid w:val="00424C2C"/>
    <w:rsid w:val="0042525B"/>
    <w:rsid w:val="00425DD2"/>
    <w:rsid w:val="004261B8"/>
    <w:rsid w:val="0042688C"/>
    <w:rsid w:val="00426A24"/>
    <w:rsid w:val="00427374"/>
    <w:rsid w:val="0042781D"/>
    <w:rsid w:val="00427DA1"/>
    <w:rsid w:val="00430188"/>
    <w:rsid w:val="00430CBB"/>
    <w:rsid w:val="004314C6"/>
    <w:rsid w:val="00431A86"/>
    <w:rsid w:val="00431F6C"/>
    <w:rsid w:val="00432646"/>
    <w:rsid w:val="004326C8"/>
    <w:rsid w:val="0043304F"/>
    <w:rsid w:val="00433395"/>
    <w:rsid w:val="00433674"/>
    <w:rsid w:val="004338F2"/>
    <w:rsid w:val="00433B01"/>
    <w:rsid w:val="00433CBA"/>
    <w:rsid w:val="00434236"/>
    <w:rsid w:val="00434BD8"/>
    <w:rsid w:val="00434D1E"/>
    <w:rsid w:val="004352E7"/>
    <w:rsid w:val="00435701"/>
    <w:rsid w:val="00435775"/>
    <w:rsid w:val="00435952"/>
    <w:rsid w:val="0043596E"/>
    <w:rsid w:val="00435AE0"/>
    <w:rsid w:val="00436A10"/>
    <w:rsid w:val="00436E73"/>
    <w:rsid w:val="0043758D"/>
    <w:rsid w:val="00437605"/>
    <w:rsid w:val="00437807"/>
    <w:rsid w:val="00437AAE"/>
    <w:rsid w:val="00440B65"/>
    <w:rsid w:val="00440F71"/>
    <w:rsid w:val="0044121E"/>
    <w:rsid w:val="00441E95"/>
    <w:rsid w:val="0044203D"/>
    <w:rsid w:val="00442240"/>
    <w:rsid w:val="0044291C"/>
    <w:rsid w:val="00442A1F"/>
    <w:rsid w:val="00443372"/>
    <w:rsid w:val="004437A8"/>
    <w:rsid w:val="00443FD8"/>
    <w:rsid w:val="004440EE"/>
    <w:rsid w:val="00444162"/>
    <w:rsid w:val="0044471C"/>
    <w:rsid w:val="004452C6"/>
    <w:rsid w:val="00445388"/>
    <w:rsid w:val="00445E7F"/>
    <w:rsid w:val="00445EFA"/>
    <w:rsid w:val="004462F5"/>
    <w:rsid w:val="0044680C"/>
    <w:rsid w:val="00447576"/>
    <w:rsid w:val="00447CD2"/>
    <w:rsid w:val="004502D0"/>
    <w:rsid w:val="00450B4A"/>
    <w:rsid w:val="00450F88"/>
    <w:rsid w:val="004514B4"/>
    <w:rsid w:val="00452710"/>
    <w:rsid w:val="004534B7"/>
    <w:rsid w:val="004535F7"/>
    <w:rsid w:val="0045416C"/>
    <w:rsid w:val="00454560"/>
    <w:rsid w:val="00454C8E"/>
    <w:rsid w:val="004555C0"/>
    <w:rsid w:val="0045574F"/>
    <w:rsid w:val="00455CB3"/>
    <w:rsid w:val="00455E2B"/>
    <w:rsid w:val="004568A5"/>
    <w:rsid w:val="004571D4"/>
    <w:rsid w:val="004578FB"/>
    <w:rsid w:val="00457981"/>
    <w:rsid w:val="00457ACA"/>
    <w:rsid w:val="00457C8E"/>
    <w:rsid w:val="00457E93"/>
    <w:rsid w:val="00460725"/>
    <w:rsid w:val="00460F3C"/>
    <w:rsid w:val="0046152F"/>
    <w:rsid w:val="004619A5"/>
    <w:rsid w:val="00462816"/>
    <w:rsid w:val="004630DA"/>
    <w:rsid w:val="00464146"/>
    <w:rsid w:val="00465206"/>
    <w:rsid w:val="00465618"/>
    <w:rsid w:val="004659B6"/>
    <w:rsid w:val="00465B47"/>
    <w:rsid w:val="0046618B"/>
    <w:rsid w:val="0046645B"/>
    <w:rsid w:val="0047004B"/>
    <w:rsid w:val="0047067C"/>
    <w:rsid w:val="00471D86"/>
    <w:rsid w:val="004726C3"/>
    <w:rsid w:val="0047299F"/>
    <w:rsid w:val="00472B67"/>
    <w:rsid w:val="00472D94"/>
    <w:rsid w:val="004737AD"/>
    <w:rsid w:val="00473BBB"/>
    <w:rsid w:val="00473ED0"/>
    <w:rsid w:val="00473ED9"/>
    <w:rsid w:val="004741A7"/>
    <w:rsid w:val="004746AF"/>
    <w:rsid w:val="00474AB0"/>
    <w:rsid w:val="00474F21"/>
    <w:rsid w:val="00475030"/>
    <w:rsid w:val="004751A5"/>
    <w:rsid w:val="0047546E"/>
    <w:rsid w:val="004754DB"/>
    <w:rsid w:val="00475591"/>
    <w:rsid w:val="0047560E"/>
    <w:rsid w:val="00475B1A"/>
    <w:rsid w:val="00476905"/>
    <w:rsid w:val="00476C6F"/>
    <w:rsid w:val="00476DD3"/>
    <w:rsid w:val="00476F97"/>
    <w:rsid w:val="004777C5"/>
    <w:rsid w:val="004800FF"/>
    <w:rsid w:val="0048044C"/>
    <w:rsid w:val="00481911"/>
    <w:rsid w:val="00481E3D"/>
    <w:rsid w:val="00481FF6"/>
    <w:rsid w:val="004823B3"/>
    <w:rsid w:val="0048277C"/>
    <w:rsid w:val="0048355D"/>
    <w:rsid w:val="00486742"/>
    <w:rsid w:val="004869DA"/>
    <w:rsid w:val="004869FC"/>
    <w:rsid w:val="00486A0D"/>
    <w:rsid w:val="00486B86"/>
    <w:rsid w:val="00487641"/>
    <w:rsid w:val="00490BD5"/>
    <w:rsid w:val="00491367"/>
    <w:rsid w:val="004919FE"/>
    <w:rsid w:val="0049368E"/>
    <w:rsid w:val="0049453B"/>
    <w:rsid w:val="00494BE8"/>
    <w:rsid w:val="00495049"/>
    <w:rsid w:val="004951C7"/>
    <w:rsid w:val="00495459"/>
    <w:rsid w:val="00495627"/>
    <w:rsid w:val="00495840"/>
    <w:rsid w:val="004959B0"/>
    <w:rsid w:val="00495F2F"/>
    <w:rsid w:val="00497589"/>
    <w:rsid w:val="00497AFF"/>
    <w:rsid w:val="00497DF7"/>
    <w:rsid w:val="00497DFA"/>
    <w:rsid w:val="004A00F1"/>
    <w:rsid w:val="004A0238"/>
    <w:rsid w:val="004A0C74"/>
    <w:rsid w:val="004A0C79"/>
    <w:rsid w:val="004A18D8"/>
    <w:rsid w:val="004A1C0C"/>
    <w:rsid w:val="004A2920"/>
    <w:rsid w:val="004A2ED9"/>
    <w:rsid w:val="004A2F43"/>
    <w:rsid w:val="004A3084"/>
    <w:rsid w:val="004A44F2"/>
    <w:rsid w:val="004A47C8"/>
    <w:rsid w:val="004A4887"/>
    <w:rsid w:val="004A4C49"/>
    <w:rsid w:val="004A5359"/>
    <w:rsid w:val="004A54DE"/>
    <w:rsid w:val="004A5614"/>
    <w:rsid w:val="004A5876"/>
    <w:rsid w:val="004A5F01"/>
    <w:rsid w:val="004A6330"/>
    <w:rsid w:val="004A66E9"/>
    <w:rsid w:val="004A6F35"/>
    <w:rsid w:val="004B04BE"/>
    <w:rsid w:val="004B0C5E"/>
    <w:rsid w:val="004B168B"/>
    <w:rsid w:val="004B1E78"/>
    <w:rsid w:val="004B26C8"/>
    <w:rsid w:val="004B2C69"/>
    <w:rsid w:val="004B3550"/>
    <w:rsid w:val="004B39FF"/>
    <w:rsid w:val="004B468D"/>
    <w:rsid w:val="004B6C23"/>
    <w:rsid w:val="004B6E65"/>
    <w:rsid w:val="004B763B"/>
    <w:rsid w:val="004B7872"/>
    <w:rsid w:val="004B7CAD"/>
    <w:rsid w:val="004C03A9"/>
    <w:rsid w:val="004C03B1"/>
    <w:rsid w:val="004C0A48"/>
    <w:rsid w:val="004C0C67"/>
    <w:rsid w:val="004C0CA1"/>
    <w:rsid w:val="004C1ADB"/>
    <w:rsid w:val="004C21F6"/>
    <w:rsid w:val="004C24AA"/>
    <w:rsid w:val="004C3D11"/>
    <w:rsid w:val="004C3F32"/>
    <w:rsid w:val="004C420B"/>
    <w:rsid w:val="004C4800"/>
    <w:rsid w:val="004C4BE2"/>
    <w:rsid w:val="004C5588"/>
    <w:rsid w:val="004C576F"/>
    <w:rsid w:val="004C5949"/>
    <w:rsid w:val="004C6862"/>
    <w:rsid w:val="004C77E4"/>
    <w:rsid w:val="004D0B08"/>
    <w:rsid w:val="004D1ED6"/>
    <w:rsid w:val="004D21AD"/>
    <w:rsid w:val="004D2307"/>
    <w:rsid w:val="004D3800"/>
    <w:rsid w:val="004D40E1"/>
    <w:rsid w:val="004D4366"/>
    <w:rsid w:val="004D4384"/>
    <w:rsid w:val="004D4B7B"/>
    <w:rsid w:val="004D4C90"/>
    <w:rsid w:val="004D4E8E"/>
    <w:rsid w:val="004D5126"/>
    <w:rsid w:val="004D55B3"/>
    <w:rsid w:val="004D5FD1"/>
    <w:rsid w:val="004D6291"/>
    <w:rsid w:val="004D7E9B"/>
    <w:rsid w:val="004D7EB6"/>
    <w:rsid w:val="004E04C4"/>
    <w:rsid w:val="004E059A"/>
    <w:rsid w:val="004E063C"/>
    <w:rsid w:val="004E07D1"/>
    <w:rsid w:val="004E0EBA"/>
    <w:rsid w:val="004E0FCB"/>
    <w:rsid w:val="004E1003"/>
    <w:rsid w:val="004E123E"/>
    <w:rsid w:val="004E16CB"/>
    <w:rsid w:val="004E172A"/>
    <w:rsid w:val="004E175A"/>
    <w:rsid w:val="004E183E"/>
    <w:rsid w:val="004E2521"/>
    <w:rsid w:val="004E2766"/>
    <w:rsid w:val="004E2B3C"/>
    <w:rsid w:val="004E2EA9"/>
    <w:rsid w:val="004E3191"/>
    <w:rsid w:val="004E3B5D"/>
    <w:rsid w:val="004E4B4B"/>
    <w:rsid w:val="004E55D2"/>
    <w:rsid w:val="004E6B1D"/>
    <w:rsid w:val="004E6BE6"/>
    <w:rsid w:val="004F0FAD"/>
    <w:rsid w:val="004F1988"/>
    <w:rsid w:val="004F2FA3"/>
    <w:rsid w:val="004F3151"/>
    <w:rsid w:val="004F338E"/>
    <w:rsid w:val="004F3730"/>
    <w:rsid w:val="004F4CF0"/>
    <w:rsid w:val="004F4D61"/>
    <w:rsid w:val="004F6C5A"/>
    <w:rsid w:val="004F6E54"/>
    <w:rsid w:val="004F71F3"/>
    <w:rsid w:val="004F7360"/>
    <w:rsid w:val="004F7FE3"/>
    <w:rsid w:val="00500112"/>
    <w:rsid w:val="0050071F"/>
    <w:rsid w:val="00500AC9"/>
    <w:rsid w:val="00500CFC"/>
    <w:rsid w:val="00501524"/>
    <w:rsid w:val="00502084"/>
    <w:rsid w:val="00502719"/>
    <w:rsid w:val="00502B5F"/>
    <w:rsid w:val="00502F5B"/>
    <w:rsid w:val="00503442"/>
    <w:rsid w:val="00503509"/>
    <w:rsid w:val="00503856"/>
    <w:rsid w:val="00503BCB"/>
    <w:rsid w:val="0050444D"/>
    <w:rsid w:val="00505D21"/>
    <w:rsid w:val="005060AB"/>
    <w:rsid w:val="0050640F"/>
    <w:rsid w:val="005067B7"/>
    <w:rsid w:val="00507031"/>
    <w:rsid w:val="00507332"/>
    <w:rsid w:val="0050767C"/>
    <w:rsid w:val="00507BBC"/>
    <w:rsid w:val="005105A2"/>
    <w:rsid w:val="00510AE2"/>
    <w:rsid w:val="00510C44"/>
    <w:rsid w:val="00511233"/>
    <w:rsid w:val="005118BA"/>
    <w:rsid w:val="00511F44"/>
    <w:rsid w:val="00512197"/>
    <w:rsid w:val="0051334E"/>
    <w:rsid w:val="00513388"/>
    <w:rsid w:val="005134BB"/>
    <w:rsid w:val="00513CD7"/>
    <w:rsid w:val="00513CD8"/>
    <w:rsid w:val="00513E62"/>
    <w:rsid w:val="00514323"/>
    <w:rsid w:val="00514F68"/>
    <w:rsid w:val="00515991"/>
    <w:rsid w:val="00515F1D"/>
    <w:rsid w:val="00516138"/>
    <w:rsid w:val="005161D3"/>
    <w:rsid w:val="0051632A"/>
    <w:rsid w:val="005164D9"/>
    <w:rsid w:val="0051672D"/>
    <w:rsid w:val="005171E5"/>
    <w:rsid w:val="005179CC"/>
    <w:rsid w:val="00517D36"/>
    <w:rsid w:val="00517F74"/>
    <w:rsid w:val="0052000F"/>
    <w:rsid w:val="00520EA0"/>
    <w:rsid w:val="005219FC"/>
    <w:rsid w:val="00522298"/>
    <w:rsid w:val="005226CC"/>
    <w:rsid w:val="005226F0"/>
    <w:rsid w:val="00522BC9"/>
    <w:rsid w:val="00522E03"/>
    <w:rsid w:val="00523545"/>
    <w:rsid w:val="00523BE4"/>
    <w:rsid w:val="00525FB0"/>
    <w:rsid w:val="00526678"/>
    <w:rsid w:val="00526819"/>
    <w:rsid w:val="00526AA6"/>
    <w:rsid w:val="00526EC0"/>
    <w:rsid w:val="00527407"/>
    <w:rsid w:val="0052756B"/>
    <w:rsid w:val="00527607"/>
    <w:rsid w:val="00527AB8"/>
    <w:rsid w:val="0053005F"/>
    <w:rsid w:val="005310F3"/>
    <w:rsid w:val="0053125A"/>
    <w:rsid w:val="00531267"/>
    <w:rsid w:val="0053179B"/>
    <w:rsid w:val="00531E79"/>
    <w:rsid w:val="0053281D"/>
    <w:rsid w:val="005336CA"/>
    <w:rsid w:val="00534B40"/>
    <w:rsid w:val="00535DF0"/>
    <w:rsid w:val="00535E5F"/>
    <w:rsid w:val="005361B5"/>
    <w:rsid w:val="0053675D"/>
    <w:rsid w:val="005370B3"/>
    <w:rsid w:val="0054003B"/>
    <w:rsid w:val="00540059"/>
    <w:rsid w:val="00540500"/>
    <w:rsid w:val="005405F0"/>
    <w:rsid w:val="00540D0F"/>
    <w:rsid w:val="00541120"/>
    <w:rsid w:val="005417CF"/>
    <w:rsid w:val="005418AF"/>
    <w:rsid w:val="005418F7"/>
    <w:rsid w:val="005423F2"/>
    <w:rsid w:val="005431C3"/>
    <w:rsid w:val="0054387E"/>
    <w:rsid w:val="00543E07"/>
    <w:rsid w:val="005442BD"/>
    <w:rsid w:val="0054446B"/>
    <w:rsid w:val="00544D01"/>
    <w:rsid w:val="005453C3"/>
    <w:rsid w:val="005455B1"/>
    <w:rsid w:val="005459B9"/>
    <w:rsid w:val="005461EB"/>
    <w:rsid w:val="0054628C"/>
    <w:rsid w:val="0054662A"/>
    <w:rsid w:val="00546F69"/>
    <w:rsid w:val="00547199"/>
    <w:rsid w:val="00547471"/>
    <w:rsid w:val="00547760"/>
    <w:rsid w:val="00547C30"/>
    <w:rsid w:val="005501D0"/>
    <w:rsid w:val="00550413"/>
    <w:rsid w:val="005507D0"/>
    <w:rsid w:val="00550A56"/>
    <w:rsid w:val="005511C0"/>
    <w:rsid w:val="00551545"/>
    <w:rsid w:val="00551F6D"/>
    <w:rsid w:val="005524A2"/>
    <w:rsid w:val="00552C89"/>
    <w:rsid w:val="005531C6"/>
    <w:rsid w:val="00553C83"/>
    <w:rsid w:val="00554AB8"/>
    <w:rsid w:val="00556077"/>
    <w:rsid w:val="005569D3"/>
    <w:rsid w:val="00556C0F"/>
    <w:rsid w:val="00557D56"/>
    <w:rsid w:val="005600F1"/>
    <w:rsid w:val="00561271"/>
    <w:rsid w:val="00561C90"/>
    <w:rsid w:val="00562E39"/>
    <w:rsid w:val="005631D7"/>
    <w:rsid w:val="00563451"/>
    <w:rsid w:val="00563636"/>
    <w:rsid w:val="005639BD"/>
    <w:rsid w:val="005639CB"/>
    <w:rsid w:val="00563D12"/>
    <w:rsid w:val="0056432F"/>
    <w:rsid w:val="00564506"/>
    <w:rsid w:val="00564ADB"/>
    <w:rsid w:val="00564C4D"/>
    <w:rsid w:val="00565584"/>
    <w:rsid w:val="005655CE"/>
    <w:rsid w:val="005661E1"/>
    <w:rsid w:val="0056623B"/>
    <w:rsid w:val="005662DD"/>
    <w:rsid w:val="00566CBB"/>
    <w:rsid w:val="0056740E"/>
    <w:rsid w:val="005676D8"/>
    <w:rsid w:val="005679EB"/>
    <w:rsid w:val="00567ECB"/>
    <w:rsid w:val="005701A1"/>
    <w:rsid w:val="00570388"/>
    <w:rsid w:val="00570F2B"/>
    <w:rsid w:val="005716F6"/>
    <w:rsid w:val="00572FBB"/>
    <w:rsid w:val="005735A7"/>
    <w:rsid w:val="00573867"/>
    <w:rsid w:val="00573957"/>
    <w:rsid w:val="00573A1D"/>
    <w:rsid w:val="0057400C"/>
    <w:rsid w:val="005749F2"/>
    <w:rsid w:val="0057560E"/>
    <w:rsid w:val="0057711B"/>
    <w:rsid w:val="005803A8"/>
    <w:rsid w:val="005806B6"/>
    <w:rsid w:val="00581554"/>
    <w:rsid w:val="005817AB"/>
    <w:rsid w:val="00581CA1"/>
    <w:rsid w:val="00582108"/>
    <w:rsid w:val="005822C4"/>
    <w:rsid w:val="00582DEF"/>
    <w:rsid w:val="00583342"/>
    <w:rsid w:val="005834F8"/>
    <w:rsid w:val="00583E3A"/>
    <w:rsid w:val="0058484C"/>
    <w:rsid w:val="00584ADE"/>
    <w:rsid w:val="00584C99"/>
    <w:rsid w:val="0058527B"/>
    <w:rsid w:val="00585BEA"/>
    <w:rsid w:val="00586070"/>
    <w:rsid w:val="00586C2C"/>
    <w:rsid w:val="00586D22"/>
    <w:rsid w:val="005871AD"/>
    <w:rsid w:val="00587907"/>
    <w:rsid w:val="00591828"/>
    <w:rsid w:val="00591C86"/>
    <w:rsid w:val="00591EA5"/>
    <w:rsid w:val="005928F6"/>
    <w:rsid w:val="00592FCF"/>
    <w:rsid w:val="00593901"/>
    <w:rsid w:val="00593AC8"/>
    <w:rsid w:val="005947BE"/>
    <w:rsid w:val="00594E25"/>
    <w:rsid w:val="00594EC9"/>
    <w:rsid w:val="00595047"/>
    <w:rsid w:val="00595636"/>
    <w:rsid w:val="0059585F"/>
    <w:rsid w:val="00596D69"/>
    <w:rsid w:val="0059724B"/>
    <w:rsid w:val="00597673"/>
    <w:rsid w:val="00597739"/>
    <w:rsid w:val="00597B48"/>
    <w:rsid w:val="00597BE4"/>
    <w:rsid w:val="00597D40"/>
    <w:rsid w:val="005A055A"/>
    <w:rsid w:val="005A1062"/>
    <w:rsid w:val="005A1E1E"/>
    <w:rsid w:val="005A1E8A"/>
    <w:rsid w:val="005A26E8"/>
    <w:rsid w:val="005A2A1F"/>
    <w:rsid w:val="005A2ECD"/>
    <w:rsid w:val="005A2EE9"/>
    <w:rsid w:val="005A351D"/>
    <w:rsid w:val="005A39E7"/>
    <w:rsid w:val="005A4730"/>
    <w:rsid w:val="005A493C"/>
    <w:rsid w:val="005A4C1B"/>
    <w:rsid w:val="005A4FEC"/>
    <w:rsid w:val="005A56D5"/>
    <w:rsid w:val="005A5761"/>
    <w:rsid w:val="005A5C87"/>
    <w:rsid w:val="005A5ECF"/>
    <w:rsid w:val="005A5FAE"/>
    <w:rsid w:val="005A6038"/>
    <w:rsid w:val="005A6539"/>
    <w:rsid w:val="005A698F"/>
    <w:rsid w:val="005A6DDB"/>
    <w:rsid w:val="005A70A6"/>
    <w:rsid w:val="005A70CD"/>
    <w:rsid w:val="005A73F9"/>
    <w:rsid w:val="005A747E"/>
    <w:rsid w:val="005A7598"/>
    <w:rsid w:val="005B04F6"/>
    <w:rsid w:val="005B0941"/>
    <w:rsid w:val="005B0975"/>
    <w:rsid w:val="005B0E9D"/>
    <w:rsid w:val="005B116C"/>
    <w:rsid w:val="005B1666"/>
    <w:rsid w:val="005B18A6"/>
    <w:rsid w:val="005B1EC7"/>
    <w:rsid w:val="005B2015"/>
    <w:rsid w:val="005B2228"/>
    <w:rsid w:val="005B2A72"/>
    <w:rsid w:val="005B2C3A"/>
    <w:rsid w:val="005B2CE8"/>
    <w:rsid w:val="005B2F85"/>
    <w:rsid w:val="005B37D7"/>
    <w:rsid w:val="005B44A1"/>
    <w:rsid w:val="005B4669"/>
    <w:rsid w:val="005B4B95"/>
    <w:rsid w:val="005B4BE9"/>
    <w:rsid w:val="005B504B"/>
    <w:rsid w:val="005B51AD"/>
    <w:rsid w:val="005B5257"/>
    <w:rsid w:val="005B574A"/>
    <w:rsid w:val="005B5BB2"/>
    <w:rsid w:val="005B5D30"/>
    <w:rsid w:val="005B6361"/>
    <w:rsid w:val="005B6DF5"/>
    <w:rsid w:val="005B6F21"/>
    <w:rsid w:val="005B7A49"/>
    <w:rsid w:val="005B7A9D"/>
    <w:rsid w:val="005B7E2A"/>
    <w:rsid w:val="005B7FDE"/>
    <w:rsid w:val="005C0B7F"/>
    <w:rsid w:val="005C1182"/>
    <w:rsid w:val="005C19AC"/>
    <w:rsid w:val="005C2286"/>
    <w:rsid w:val="005C22B8"/>
    <w:rsid w:val="005C3002"/>
    <w:rsid w:val="005C304F"/>
    <w:rsid w:val="005C37BE"/>
    <w:rsid w:val="005C4D66"/>
    <w:rsid w:val="005C4FC8"/>
    <w:rsid w:val="005C5443"/>
    <w:rsid w:val="005C5B3E"/>
    <w:rsid w:val="005C5C78"/>
    <w:rsid w:val="005C66A2"/>
    <w:rsid w:val="005C6E8D"/>
    <w:rsid w:val="005C6E9B"/>
    <w:rsid w:val="005C7115"/>
    <w:rsid w:val="005C72B1"/>
    <w:rsid w:val="005D0C98"/>
    <w:rsid w:val="005D0F0C"/>
    <w:rsid w:val="005D120D"/>
    <w:rsid w:val="005D1375"/>
    <w:rsid w:val="005D20EF"/>
    <w:rsid w:val="005D247C"/>
    <w:rsid w:val="005D313F"/>
    <w:rsid w:val="005D37D1"/>
    <w:rsid w:val="005D52EB"/>
    <w:rsid w:val="005D57F0"/>
    <w:rsid w:val="005D5C8B"/>
    <w:rsid w:val="005D5DB7"/>
    <w:rsid w:val="005D5E86"/>
    <w:rsid w:val="005E0985"/>
    <w:rsid w:val="005E0E08"/>
    <w:rsid w:val="005E156A"/>
    <w:rsid w:val="005E1F89"/>
    <w:rsid w:val="005E23CC"/>
    <w:rsid w:val="005E2401"/>
    <w:rsid w:val="005E2413"/>
    <w:rsid w:val="005E2743"/>
    <w:rsid w:val="005E2AF2"/>
    <w:rsid w:val="005E2B42"/>
    <w:rsid w:val="005E2E6D"/>
    <w:rsid w:val="005E3189"/>
    <w:rsid w:val="005E4498"/>
    <w:rsid w:val="005E4B6A"/>
    <w:rsid w:val="005E4DFD"/>
    <w:rsid w:val="005E5B78"/>
    <w:rsid w:val="005E5E53"/>
    <w:rsid w:val="005E5F46"/>
    <w:rsid w:val="005E6270"/>
    <w:rsid w:val="005E6286"/>
    <w:rsid w:val="005E6305"/>
    <w:rsid w:val="005E65EB"/>
    <w:rsid w:val="005E6D03"/>
    <w:rsid w:val="005E716C"/>
    <w:rsid w:val="005E7872"/>
    <w:rsid w:val="005E7891"/>
    <w:rsid w:val="005E7CA4"/>
    <w:rsid w:val="005E7DDC"/>
    <w:rsid w:val="005F0ADF"/>
    <w:rsid w:val="005F120B"/>
    <w:rsid w:val="005F1590"/>
    <w:rsid w:val="005F2C38"/>
    <w:rsid w:val="005F3107"/>
    <w:rsid w:val="005F350F"/>
    <w:rsid w:val="005F3553"/>
    <w:rsid w:val="005F365C"/>
    <w:rsid w:val="005F3A25"/>
    <w:rsid w:val="005F41EF"/>
    <w:rsid w:val="005F4949"/>
    <w:rsid w:val="005F4BF8"/>
    <w:rsid w:val="005F4C8F"/>
    <w:rsid w:val="005F4E82"/>
    <w:rsid w:val="005F53E7"/>
    <w:rsid w:val="005F57B7"/>
    <w:rsid w:val="005F5FEF"/>
    <w:rsid w:val="005F64CD"/>
    <w:rsid w:val="005F64E4"/>
    <w:rsid w:val="005F6CA9"/>
    <w:rsid w:val="005F7298"/>
    <w:rsid w:val="005F7850"/>
    <w:rsid w:val="005F7A06"/>
    <w:rsid w:val="005F7A86"/>
    <w:rsid w:val="005F7E5E"/>
    <w:rsid w:val="006004F7"/>
    <w:rsid w:val="006008A9"/>
    <w:rsid w:val="00600B7E"/>
    <w:rsid w:val="00600E82"/>
    <w:rsid w:val="006013C2"/>
    <w:rsid w:val="00601944"/>
    <w:rsid w:val="00601AE9"/>
    <w:rsid w:val="00602ADF"/>
    <w:rsid w:val="00602B2A"/>
    <w:rsid w:val="0060375C"/>
    <w:rsid w:val="0060378C"/>
    <w:rsid w:val="00603802"/>
    <w:rsid w:val="00604289"/>
    <w:rsid w:val="00605105"/>
    <w:rsid w:val="00605B04"/>
    <w:rsid w:val="00605D4B"/>
    <w:rsid w:val="00605F8D"/>
    <w:rsid w:val="00606AC7"/>
    <w:rsid w:val="00606DC9"/>
    <w:rsid w:val="00610230"/>
    <w:rsid w:val="00610502"/>
    <w:rsid w:val="00610B48"/>
    <w:rsid w:val="00610B67"/>
    <w:rsid w:val="00611C4E"/>
    <w:rsid w:val="00612927"/>
    <w:rsid w:val="006137CC"/>
    <w:rsid w:val="0061444D"/>
    <w:rsid w:val="0061474C"/>
    <w:rsid w:val="00614C95"/>
    <w:rsid w:val="00615236"/>
    <w:rsid w:val="006156E8"/>
    <w:rsid w:val="00615C2B"/>
    <w:rsid w:val="00615F64"/>
    <w:rsid w:val="0061611E"/>
    <w:rsid w:val="00616859"/>
    <w:rsid w:val="00616A91"/>
    <w:rsid w:val="0061725A"/>
    <w:rsid w:val="00617424"/>
    <w:rsid w:val="0062004A"/>
    <w:rsid w:val="00620308"/>
    <w:rsid w:val="006203B2"/>
    <w:rsid w:val="00620935"/>
    <w:rsid w:val="00620ABC"/>
    <w:rsid w:val="00620C3B"/>
    <w:rsid w:val="00620E61"/>
    <w:rsid w:val="00621631"/>
    <w:rsid w:val="00621930"/>
    <w:rsid w:val="006222D3"/>
    <w:rsid w:val="00622539"/>
    <w:rsid w:val="00622B58"/>
    <w:rsid w:val="006231A5"/>
    <w:rsid w:val="00623378"/>
    <w:rsid w:val="00623803"/>
    <w:rsid w:val="006252C2"/>
    <w:rsid w:val="00625705"/>
    <w:rsid w:val="00625BD2"/>
    <w:rsid w:val="00625C01"/>
    <w:rsid w:val="0062653B"/>
    <w:rsid w:val="00626EF0"/>
    <w:rsid w:val="00627A1D"/>
    <w:rsid w:val="00627D49"/>
    <w:rsid w:val="006305E5"/>
    <w:rsid w:val="00630BB4"/>
    <w:rsid w:val="00630C50"/>
    <w:rsid w:val="00631222"/>
    <w:rsid w:val="0063184B"/>
    <w:rsid w:val="00632098"/>
    <w:rsid w:val="006326B5"/>
    <w:rsid w:val="00633703"/>
    <w:rsid w:val="00633857"/>
    <w:rsid w:val="00633D33"/>
    <w:rsid w:val="006341E4"/>
    <w:rsid w:val="00634B4B"/>
    <w:rsid w:val="0063695C"/>
    <w:rsid w:val="00637344"/>
    <w:rsid w:val="006374E3"/>
    <w:rsid w:val="00637992"/>
    <w:rsid w:val="00637B02"/>
    <w:rsid w:val="0064029B"/>
    <w:rsid w:val="00640E02"/>
    <w:rsid w:val="00641ECA"/>
    <w:rsid w:val="00642095"/>
    <w:rsid w:val="00642B82"/>
    <w:rsid w:val="00642C81"/>
    <w:rsid w:val="00642F74"/>
    <w:rsid w:val="00643103"/>
    <w:rsid w:val="0064345B"/>
    <w:rsid w:val="006434AA"/>
    <w:rsid w:val="00643C29"/>
    <w:rsid w:val="00643FDF"/>
    <w:rsid w:val="00644804"/>
    <w:rsid w:val="0064482A"/>
    <w:rsid w:val="00644B6D"/>
    <w:rsid w:val="00646472"/>
    <w:rsid w:val="00646D2E"/>
    <w:rsid w:val="006471B4"/>
    <w:rsid w:val="00647E21"/>
    <w:rsid w:val="00650128"/>
    <w:rsid w:val="00650EE9"/>
    <w:rsid w:val="00650F5B"/>
    <w:rsid w:val="0065119D"/>
    <w:rsid w:val="006519C5"/>
    <w:rsid w:val="00651A40"/>
    <w:rsid w:val="00651F4E"/>
    <w:rsid w:val="00652B2B"/>
    <w:rsid w:val="00652CFA"/>
    <w:rsid w:val="00653919"/>
    <w:rsid w:val="00653CD9"/>
    <w:rsid w:val="00654599"/>
    <w:rsid w:val="00654600"/>
    <w:rsid w:val="00654A53"/>
    <w:rsid w:val="00654C03"/>
    <w:rsid w:val="006551C3"/>
    <w:rsid w:val="00655551"/>
    <w:rsid w:val="00656380"/>
    <w:rsid w:val="006578AF"/>
    <w:rsid w:val="00657A49"/>
    <w:rsid w:val="00657C39"/>
    <w:rsid w:val="0066099A"/>
    <w:rsid w:val="00661512"/>
    <w:rsid w:val="006615B5"/>
    <w:rsid w:val="006619A8"/>
    <w:rsid w:val="00661A71"/>
    <w:rsid w:val="006626C7"/>
    <w:rsid w:val="006627BD"/>
    <w:rsid w:val="00662C3F"/>
    <w:rsid w:val="006630AF"/>
    <w:rsid w:val="0066314E"/>
    <w:rsid w:val="00663531"/>
    <w:rsid w:val="006637BC"/>
    <w:rsid w:val="00663A1F"/>
    <w:rsid w:val="00663C81"/>
    <w:rsid w:val="00664437"/>
    <w:rsid w:val="006644A0"/>
    <w:rsid w:val="0066466E"/>
    <w:rsid w:val="00664A66"/>
    <w:rsid w:val="00664BE7"/>
    <w:rsid w:val="00664D04"/>
    <w:rsid w:val="00665051"/>
    <w:rsid w:val="00665177"/>
    <w:rsid w:val="006658B2"/>
    <w:rsid w:val="00665EC9"/>
    <w:rsid w:val="00665F98"/>
    <w:rsid w:val="006662ED"/>
    <w:rsid w:val="006669E8"/>
    <w:rsid w:val="00666EFF"/>
    <w:rsid w:val="006672AF"/>
    <w:rsid w:val="006672ED"/>
    <w:rsid w:val="00670025"/>
    <w:rsid w:val="00670933"/>
    <w:rsid w:val="00670E6D"/>
    <w:rsid w:val="00671C69"/>
    <w:rsid w:val="006720ED"/>
    <w:rsid w:val="00672776"/>
    <w:rsid w:val="006727B3"/>
    <w:rsid w:val="00672BBC"/>
    <w:rsid w:val="00672C7A"/>
    <w:rsid w:val="00672DD2"/>
    <w:rsid w:val="00673209"/>
    <w:rsid w:val="00673B86"/>
    <w:rsid w:val="006740B2"/>
    <w:rsid w:val="006741B0"/>
    <w:rsid w:val="006743AE"/>
    <w:rsid w:val="00674794"/>
    <w:rsid w:val="00674B1F"/>
    <w:rsid w:val="00674FFD"/>
    <w:rsid w:val="00675CC8"/>
    <w:rsid w:val="006763B5"/>
    <w:rsid w:val="00676CD8"/>
    <w:rsid w:val="00677065"/>
    <w:rsid w:val="0067709B"/>
    <w:rsid w:val="006774BD"/>
    <w:rsid w:val="00677510"/>
    <w:rsid w:val="00677F85"/>
    <w:rsid w:val="006804B7"/>
    <w:rsid w:val="00680E77"/>
    <w:rsid w:val="006810D0"/>
    <w:rsid w:val="006810FC"/>
    <w:rsid w:val="006812BE"/>
    <w:rsid w:val="0068173A"/>
    <w:rsid w:val="006824C6"/>
    <w:rsid w:val="00683874"/>
    <w:rsid w:val="00683BF8"/>
    <w:rsid w:val="00683E21"/>
    <w:rsid w:val="006842A3"/>
    <w:rsid w:val="0068486E"/>
    <w:rsid w:val="006849EE"/>
    <w:rsid w:val="00684B7B"/>
    <w:rsid w:val="0068545B"/>
    <w:rsid w:val="00685611"/>
    <w:rsid w:val="00685B33"/>
    <w:rsid w:val="00685CC6"/>
    <w:rsid w:val="00686365"/>
    <w:rsid w:val="006864A8"/>
    <w:rsid w:val="00686897"/>
    <w:rsid w:val="0069062E"/>
    <w:rsid w:val="00690F9B"/>
    <w:rsid w:val="006919CC"/>
    <w:rsid w:val="006920EB"/>
    <w:rsid w:val="00692356"/>
    <w:rsid w:val="0069280E"/>
    <w:rsid w:val="00693411"/>
    <w:rsid w:val="00693668"/>
    <w:rsid w:val="00694277"/>
    <w:rsid w:val="0069434A"/>
    <w:rsid w:val="00694B7A"/>
    <w:rsid w:val="006958A9"/>
    <w:rsid w:val="006965FC"/>
    <w:rsid w:val="006967A2"/>
    <w:rsid w:val="006968EA"/>
    <w:rsid w:val="00696B8D"/>
    <w:rsid w:val="006974D7"/>
    <w:rsid w:val="00697F24"/>
    <w:rsid w:val="006A04D4"/>
    <w:rsid w:val="006A0C88"/>
    <w:rsid w:val="006A1593"/>
    <w:rsid w:val="006A1624"/>
    <w:rsid w:val="006A28D5"/>
    <w:rsid w:val="006A38B8"/>
    <w:rsid w:val="006A3981"/>
    <w:rsid w:val="006A48D7"/>
    <w:rsid w:val="006A535D"/>
    <w:rsid w:val="006A53D4"/>
    <w:rsid w:val="006A58A0"/>
    <w:rsid w:val="006A6395"/>
    <w:rsid w:val="006A64D8"/>
    <w:rsid w:val="006A718B"/>
    <w:rsid w:val="006A7300"/>
    <w:rsid w:val="006A732F"/>
    <w:rsid w:val="006A7720"/>
    <w:rsid w:val="006A7C3E"/>
    <w:rsid w:val="006A7D86"/>
    <w:rsid w:val="006A7DFB"/>
    <w:rsid w:val="006A7E11"/>
    <w:rsid w:val="006B0CC5"/>
    <w:rsid w:val="006B32D9"/>
    <w:rsid w:val="006B430D"/>
    <w:rsid w:val="006B48CA"/>
    <w:rsid w:val="006B48E0"/>
    <w:rsid w:val="006B49F4"/>
    <w:rsid w:val="006B4CC0"/>
    <w:rsid w:val="006B5E0B"/>
    <w:rsid w:val="006B633A"/>
    <w:rsid w:val="006B6C85"/>
    <w:rsid w:val="006B7B22"/>
    <w:rsid w:val="006B7C82"/>
    <w:rsid w:val="006C028D"/>
    <w:rsid w:val="006C03D0"/>
    <w:rsid w:val="006C0689"/>
    <w:rsid w:val="006C0DA8"/>
    <w:rsid w:val="006C0E0C"/>
    <w:rsid w:val="006C0ECD"/>
    <w:rsid w:val="006C1192"/>
    <w:rsid w:val="006C11D9"/>
    <w:rsid w:val="006C24C0"/>
    <w:rsid w:val="006C27B8"/>
    <w:rsid w:val="006C2F7F"/>
    <w:rsid w:val="006C2FAD"/>
    <w:rsid w:val="006C3E48"/>
    <w:rsid w:val="006C426C"/>
    <w:rsid w:val="006C4E53"/>
    <w:rsid w:val="006C4F39"/>
    <w:rsid w:val="006C5C55"/>
    <w:rsid w:val="006C5C5E"/>
    <w:rsid w:val="006C67FC"/>
    <w:rsid w:val="006C7867"/>
    <w:rsid w:val="006C79CF"/>
    <w:rsid w:val="006C7E23"/>
    <w:rsid w:val="006D05CC"/>
    <w:rsid w:val="006D0E15"/>
    <w:rsid w:val="006D0FD5"/>
    <w:rsid w:val="006D10DA"/>
    <w:rsid w:val="006D248F"/>
    <w:rsid w:val="006D2959"/>
    <w:rsid w:val="006D2BB9"/>
    <w:rsid w:val="006D2BDC"/>
    <w:rsid w:val="006D2CAB"/>
    <w:rsid w:val="006D2ECA"/>
    <w:rsid w:val="006D391A"/>
    <w:rsid w:val="006D3987"/>
    <w:rsid w:val="006D443F"/>
    <w:rsid w:val="006D6E79"/>
    <w:rsid w:val="006D7E5A"/>
    <w:rsid w:val="006D7FC6"/>
    <w:rsid w:val="006E0267"/>
    <w:rsid w:val="006E1189"/>
    <w:rsid w:val="006E18D5"/>
    <w:rsid w:val="006E1E7E"/>
    <w:rsid w:val="006E22FA"/>
    <w:rsid w:val="006E24EB"/>
    <w:rsid w:val="006E5FC6"/>
    <w:rsid w:val="006E616D"/>
    <w:rsid w:val="006E7262"/>
    <w:rsid w:val="006E72CD"/>
    <w:rsid w:val="006E737B"/>
    <w:rsid w:val="006E7919"/>
    <w:rsid w:val="006E7B5C"/>
    <w:rsid w:val="006F018C"/>
    <w:rsid w:val="006F0831"/>
    <w:rsid w:val="006F083E"/>
    <w:rsid w:val="006F0F1D"/>
    <w:rsid w:val="006F163E"/>
    <w:rsid w:val="006F17BC"/>
    <w:rsid w:val="006F1CB7"/>
    <w:rsid w:val="006F2480"/>
    <w:rsid w:val="006F2B90"/>
    <w:rsid w:val="006F4226"/>
    <w:rsid w:val="006F491A"/>
    <w:rsid w:val="006F5922"/>
    <w:rsid w:val="006F5A91"/>
    <w:rsid w:val="006F5D3F"/>
    <w:rsid w:val="006F6A09"/>
    <w:rsid w:val="006F6FF7"/>
    <w:rsid w:val="006F7152"/>
    <w:rsid w:val="006F798C"/>
    <w:rsid w:val="006F7ED3"/>
    <w:rsid w:val="00700180"/>
    <w:rsid w:val="0070041B"/>
    <w:rsid w:val="0070066D"/>
    <w:rsid w:val="00700DC0"/>
    <w:rsid w:val="00700F62"/>
    <w:rsid w:val="0070160D"/>
    <w:rsid w:val="00701BB5"/>
    <w:rsid w:val="00701F9F"/>
    <w:rsid w:val="00702357"/>
    <w:rsid w:val="0070379A"/>
    <w:rsid w:val="007037D3"/>
    <w:rsid w:val="00703825"/>
    <w:rsid w:val="0070487E"/>
    <w:rsid w:val="007049A5"/>
    <w:rsid w:val="00705003"/>
    <w:rsid w:val="007057E8"/>
    <w:rsid w:val="00705D9F"/>
    <w:rsid w:val="00705EF4"/>
    <w:rsid w:val="00706886"/>
    <w:rsid w:val="00706942"/>
    <w:rsid w:val="0070724B"/>
    <w:rsid w:val="0070796B"/>
    <w:rsid w:val="00707B11"/>
    <w:rsid w:val="00707B1D"/>
    <w:rsid w:val="00710667"/>
    <w:rsid w:val="00711B1D"/>
    <w:rsid w:val="00711B9E"/>
    <w:rsid w:val="0071279C"/>
    <w:rsid w:val="00712881"/>
    <w:rsid w:val="007128AD"/>
    <w:rsid w:val="00712B9D"/>
    <w:rsid w:val="00712C2A"/>
    <w:rsid w:val="0071370B"/>
    <w:rsid w:val="007137C7"/>
    <w:rsid w:val="00713E6A"/>
    <w:rsid w:val="0071491C"/>
    <w:rsid w:val="00714CB0"/>
    <w:rsid w:val="0071566B"/>
    <w:rsid w:val="00716132"/>
    <w:rsid w:val="00716F75"/>
    <w:rsid w:val="0071740B"/>
    <w:rsid w:val="00717511"/>
    <w:rsid w:val="00720328"/>
    <w:rsid w:val="0072060C"/>
    <w:rsid w:val="0072103A"/>
    <w:rsid w:val="0072104F"/>
    <w:rsid w:val="00721141"/>
    <w:rsid w:val="00721644"/>
    <w:rsid w:val="00721DFE"/>
    <w:rsid w:val="00722098"/>
    <w:rsid w:val="00722AB4"/>
    <w:rsid w:val="00722EBE"/>
    <w:rsid w:val="00722FF7"/>
    <w:rsid w:val="00723848"/>
    <w:rsid w:val="007239D4"/>
    <w:rsid w:val="00723AEA"/>
    <w:rsid w:val="00724E34"/>
    <w:rsid w:val="00724F3E"/>
    <w:rsid w:val="00725B87"/>
    <w:rsid w:val="00725F5B"/>
    <w:rsid w:val="0072626F"/>
    <w:rsid w:val="0072666D"/>
    <w:rsid w:val="007273A8"/>
    <w:rsid w:val="00730854"/>
    <w:rsid w:val="00730A07"/>
    <w:rsid w:val="007318ED"/>
    <w:rsid w:val="00731C16"/>
    <w:rsid w:val="0073201F"/>
    <w:rsid w:val="00732706"/>
    <w:rsid w:val="00732A22"/>
    <w:rsid w:val="00732BAE"/>
    <w:rsid w:val="00732C6A"/>
    <w:rsid w:val="007338EE"/>
    <w:rsid w:val="00733A75"/>
    <w:rsid w:val="00734620"/>
    <w:rsid w:val="007352EF"/>
    <w:rsid w:val="007358FD"/>
    <w:rsid w:val="00735ACC"/>
    <w:rsid w:val="00736013"/>
    <w:rsid w:val="00736020"/>
    <w:rsid w:val="007366D0"/>
    <w:rsid w:val="007366D6"/>
    <w:rsid w:val="00736A33"/>
    <w:rsid w:val="007370AF"/>
    <w:rsid w:val="0073731F"/>
    <w:rsid w:val="00740206"/>
    <w:rsid w:val="00741705"/>
    <w:rsid w:val="00741A5F"/>
    <w:rsid w:val="00741C51"/>
    <w:rsid w:val="00741ECF"/>
    <w:rsid w:val="00742144"/>
    <w:rsid w:val="00742189"/>
    <w:rsid w:val="007431D6"/>
    <w:rsid w:val="00743295"/>
    <w:rsid w:val="007437F4"/>
    <w:rsid w:val="00743A12"/>
    <w:rsid w:val="00743C05"/>
    <w:rsid w:val="00744449"/>
    <w:rsid w:val="00744CD9"/>
    <w:rsid w:val="00744FFB"/>
    <w:rsid w:val="00745069"/>
    <w:rsid w:val="00745BA4"/>
    <w:rsid w:val="00745C70"/>
    <w:rsid w:val="007464E7"/>
    <w:rsid w:val="00746B99"/>
    <w:rsid w:val="00746EBF"/>
    <w:rsid w:val="00747515"/>
    <w:rsid w:val="0074760C"/>
    <w:rsid w:val="00747D69"/>
    <w:rsid w:val="00747E6F"/>
    <w:rsid w:val="007505C7"/>
    <w:rsid w:val="0075085C"/>
    <w:rsid w:val="00751169"/>
    <w:rsid w:val="00751CE6"/>
    <w:rsid w:val="00752418"/>
    <w:rsid w:val="007539EF"/>
    <w:rsid w:val="0075404B"/>
    <w:rsid w:val="00754765"/>
    <w:rsid w:val="00754877"/>
    <w:rsid w:val="00754E3B"/>
    <w:rsid w:val="00755FF3"/>
    <w:rsid w:val="00756626"/>
    <w:rsid w:val="00757263"/>
    <w:rsid w:val="007576AD"/>
    <w:rsid w:val="007603D1"/>
    <w:rsid w:val="007606A7"/>
    <w:rsid w:val="007610BE"/>
    <w:rsid w:val="0076194C"/>
    <w:rsid w:val="00762ADA"/>
    <w:rsid w:val="00762BAB"/>
    <w:rsid w:val="00762BBE"/>
    <w:rsid w:val="00763A7A"/>
    <w:rsid w:val="00763CDA"/>
    <w:rsid w:val="00763D16"/>
    <w:rsid w:val="007647E0"/>
    <w:rsid w:val="00764A67"/>
    <w:rsid w:val="00764B4E"/>
    <w:rsid w:val="007659BE"/>
    <w:rsid w:val="00765A1F"/>
    <w:rsid w:val="007669C8"/>
    <w:rsid w:val="00766A56"/>
    <w:rsid w:val="00766C07"/>
    <w:rsid w:val="00766CF9"/>
    <w:rsid w:val="007673E5"/>
    <w:rsid w:val="007679E5"/>
    <w:rsid w:val="00767A7E"/>
    <w:rsid w:val="00767B1E"/>
    <w:rsid w:val="00770801"/>
    <w:rsid w:val="00770E23"/>
    <w:rsid w:val="007713B2"/>
    <w:rsid w:val="00771B05"/>
    <w:rsid w:val="0077237C"/>
    <w:rsid w:val="00772431"/>
    <w:rsid w:val="0077299F"/>
    <w:rsid w:val="007729BE"/>
    <w:rsid w:val="00772B79"/>
    <w:rsid w:val="00772D7C"/>
    <w:rsid w:val="00773009"/>
    <w:rsid w:val="007736BD"/>
    <w:rsid w:val="00773787"/>
    <w:rsid w:val="00773B64"/>
    <w:rsid w:val="00773C79"/>
    <w:rsid w:val="00774D44"/>
    <w:rsid w:val="0077539B"/>
    <w:rsid w:val="00775790"/>
    <w:rsid w:val="00775799"/>
    <w:rsid w:val="007761B8"/>
    <w:rsid w:val="007762BF"/>
    <w:rsid w:val="00776995"/>
    <w:rsid w:val="00776DC5"/>
    <w:rsid w:val="00776E38"/>
    <w:rsid w:val="00777478"/>
    <w:rsid w:val="00777F43"/>
    <w:rsid w:val="0078020C"/>
    <w:rsid w:val="00780330"/>
    <w:rsid w:val="00780B7C"/>
    <w:rsid w:val="00781268"/>
    <w:rsid w:val="00781A30"/>
    <w:rsid w:val="00784589"/>
    <w:rsid w:val="007848A9"/>
    <w:rsid w:val="00784AEF"/>
    <w:rsid w:val="00785623"/>
    <w:rsid w:val="00785DAF"/>
    <w:rsid w:val="00786218"/>
    <w:rsid w:val="007867A0"/>
    <w:rsid w:val="007874BC"/>
    <w:rsid w:val="00787736"/>
    <w:rsid w:val="00787C55"/>
    <w:rsid w:val="007900B1"/>
    <w:rsid w:val="00791C45"/>
    <w:rsid w:val="0079268D"/>
    <w:rsid w:val="007928BD"/>
    <w:rsid w:val="00792A46"/>
    <w:rsid w:val="00792A72"/>
    <w:rsid w:val="00792E06"/>
    <w:rsid w:val="007936F7"/>
    <w:rsid w:val="00793725"/>
    <w:rsid w:val="0079396E"/>
    <w:rsid w:val="00793DEE"/>
    <w:rsid w:val="00794668"/>
    <w:rsid w:val="00794B39"/>
    <w:rsid w:val="00794BCD"/>
    <w:rsid w:val="00794CEE"/>
    <w:rsid w:val="00794DF4"/>
    <w:rsid w:val="00796E47"/>
    <w:rsid w:val="00797406"/>
    <w:rsid w:val="00797609"/>
    <w:rsid w:val="00797D9E"/>
    <w:rsid w:val="00797E4F"/>
    <w:rsid w:val="007A00F8"/>
    <w:rsid w:val="007A0F1F"/>
    <w:rsid w:val="007A1094"/>
    <w:rsid w:val="007A1F4A"/>
    <w:rsid w:val="007A23B8"/>
    <w:rsid w:val="007A2A1E"/>
    <w:rsid w:val="007A36E7"/>
    <w:rsid w:val="007A3822"/>
    <w:rsid w:val="007A3C37"/>
    <w:rsid w:val="007A3D96"/>
    <w:rsid w:val="007A4585"/>
    <w:rsid w:val="007A4DB1"/>
    <w:rsid w:val="007A4FB0"/>
    <w:rsid w:val="007A52EC"/>
    <w:rsid w:val="007A56E5"/>
    <w:rsid w:val="007A579B"/>
    <w:rsid w:val="007A5C61"/>
    <w:rsid w:val="007A5DB2"/>
    <w:rsid w:val="007A6A79"/>
    <w:rsid w:val="007A6C37"/>
    <w:rsid w:val="007B01F9"/>
    <w:rsid w:val="007B280C"/>
    <w:rsid w:val="007B2D97"/>
    <w:rsid w:val="007B2E61"/>
    <w:rsid w:val="007B52F1"/>
    <w:rsid w:val="007B5595"/>
    <w:rsid w:val="007B5CAC"/>
    <w:rsid w:val="007B5EE5"/>
    <w:rsid w:val="007B6495"/>
    <w:rsid w:val="007B6C60"/>
    <w:rsid w:val="007B6F90"/>
    <w:rsid w:val="007B7150"/>
    <w:rsid w:val="007B7188"/>
    <w:rsid w:val="007B71C6"/>
    <w:rsid w:val="007B7389"/>
    <w:rsid w:val="007B7F24"/>
    <w:rsid w:val="007B7FD6"/>
    <w:rsid w:val="007C147D"/>
    <w:rsid w:val="007C1593"/>
    <w:rsid w:val="007C1C10"/>
    <w:rsid w:val="007C1F7B"/>
    <w:rsid w:val="007C1FE2"/>
    <w:rsid w:val="007C2EA7"/>
    <w:rsid w:val="007C3031"/>
    <w:rsid w:val="007C4154"/>
    <w:rsid w:val="007C41F6"/>
    <w:rsid w:val="007C4CD7"/>
    <w:rsid w:val="007C5A56"/>
    <w:rsid w:val="007C5D59"/>
    <w:rsid w:val="007C6D15"/>
    <w:rsid w:val="007C6DFE"/>
    <w:rsid w:val="007C7289"/>
    <w:rsid w:val="007D0020"/>
    <w:rsid w:val="007D00B7"/>
    <w:rsid w:val="007D08BE"/>
    <w:rsid w:val="007D0BCF"/>
    <w:rsid w:val="007D1AE4"/>
    <w:rsid w:val="007D2452"/>
    <w:rsid w:val="007D2EA6"/>
    <w:rsid w:val="007D3286"/>
    <w:rsid w:val="007D3C2C"/>
    <w:rsid w:val="007D3DFE"/>
    <w:rsid w:val="007D40B2"/>
    <w:rsid w:val="007D4257"/>
    <w:rsid w:val="007D4340"/>
    <w:rsid w:val="007D490E"/>
    <w:rsid w:val="007D4DA0"/>
    <w:rsid w:val="007D4DFA"/>
    <w:rsid w:val="007D51A5"/>
    <w:rsid w:val="007D6174"/>
    <w:rsid w:val="007D631F"/>
    <w:rsid w:val="007D6687"/>
    <w:rsid w:val="007D6BD9"/>
    <w:rsid w:val="007D7043"/>
    <w:rsid w:val="007D771E"/>
    <w:rsid w:val="007D77E2"/>
    <w:rsid w:val="007D7A0D"/>
    <w:rsid w:val="007E034E"/>
    <w:rsid w:val="007E03CE"/>
    <w:rsid w:val="007E13BB"/>
    <w:rsid w:val="007E15BE"/>
    <w:rsid w:val="007E1AD3"/>
    <w:rsid w:val="007E1BCB"/>
    <w:rsid w:val="007E1C90"/>
    <w:rsid w:val="007E209E"/>
    <w:rsid w:val="007E20D8"/>
    <w:rsid w:val="007E24C0"/>
    <w:rsid w:val="007E268A"/>
    <w:rsid w:val="007E2AA1"/>
    <w:rsid w:val="007E33EB"/>
    <w:rsid w:val="007E35D2"/>
    <w:rsid w:val="007E37ED"/>
    <w:rsid w:val="007E3B65"/>
    <w:rsid w:val="007E4B62"/>
    <w:rsid w:val="007E4DDF"/>
    <w:rsid w:val="007E4DF6"/>
    <w:rsid w:val="007E5F09"/>
    <w:rsid w:val="007E6BCF"/>
    <w:rsid w:val="007E6C4E"/>
    <w:rsid w:val="007F049E"/>
    <w:rsid w:val="007F0E65"/>
    <w:rsid w:val="007F0F3B"/>
    <w:rsid w:val="007F1E96"/>
    <w:rsid w:val="007F1F48"/>
    <w:rsid w:val="007F229B"/>
    <w:rsid w:val="007F2506"/>
    <w:rsid w:val="007F317A"/>
    <w:rsid w:val="007F3675"/>
    <w:rsid w:val="007F542B"/>
    <w:rsid w:val="007F5DDA"/>
    <w:rsid w:val="007F61FE"/>
    <w:rsid w:val="007F6CCE"/>
    <w:rsid w:val="007F72A4"/>
    <w:rsid w:val="007F7333"/>
    <w:rsid w:val="007F76CD"/>
    <w:rsid w:val="007F774B"/>
    <w:rsid w:val="007F7985"/>
    <w:rsid w:val="008000E6"/>
    <w:rsid w:val="00800247"/>
    <w:rsid w:val="008008C3"/>
    <w:rsid w:val="00801EF6"/>
    <w:rsid w:val="00801F30"/>
    <w:rsid w:val="008026DD"/>
    <w:rsid w:val="008027C5"/>
    <w:rsid w:val="00802A68"/>
    <w:rsid w:val="00802E92"/>
    <w:rsid w:val="00802FCC"/>
    <w:rsid w:val="0080353C"/>
    <w:rsid w:val="00803C66"/>
    <w:rsid w:val="00803EEA"/>
    <w:rsid w:val="008049B8"/>
    <w:rsid w:val="00804A18"/>
    <w:rsid w:val="00806569"/>
    <w:rsid w:val="00807C5C"/>
    <w:rsid w:val="00810424"/>
    <w:rsid w:val="00810443"/>
    <w:rsid w:val="0081061D"/>
    <w:rsid w:val="00811818"/>
    <w:rsid w:val="00812C19"/>
    <w:rsid w:val="00812F12"/>
    <w:rsid w:val="00813125"/>
    <w:rsid w:val="008135FE"/>
    <w:rsid w:val="00813949"/>
    <w:rsid w:val="00814112"/>
    <w:rsid w:val="00814415"/>
    <w:rsid w:val="00814FA5"/>
    <w:rsid w:val="00815564"/>
    <w:rsid w:val="00815644"/>
    <w:rsid w:val="00815CD4"/>
    <w:rsid w:val="00816D3F"/>
    <w:rsid w:val="00817237"/>
    <w:rsid w:val="00817827"/>
    <w:rsid w:val="00820B3E"/>
    <w:rsid w:val="00820F39"/>
    <w:rsid w:val="008214C4"/>
    <w:rsid w:val="008225A0"/>
    <w:rsid w:val="00822FBF"/>
    <w:rsid w:val="00823EDE"/>
    <w:rsid w:val="00824AC8"/>
    <w:rsid w:val="00824FDA"/>
    <w:rsid w:val="00824FE8"/>
    <w:rsid w:val="00825727"/>
    <w:rsid w:val="0082648D"/>
    <w:rsid w:val="00826F94"/>
    <w:rsid w:val="0082724E"/>
    <w:rsid w:val="0082727E"/>
    <w:rsid w:val="00830609"/>
    <w:rsid w:val="00830611"/>
    <w:rsid w:val="008308BF"/>
    <w:rsid w:val="008309AF"/>
    <w:rsid w:val="00830A85"/>
    <w:rsid w:val="00830C82"/>
    <w:rsid w:val="008314BF"/>
    <w:rsid w:val="008314CD"/>
    <w:rsid w:val="00831D03"/>
    <w:rsid w:val="00832D4E"/>
    <w:rsid w:val="008349F1"/>
    <w:rsid w:val="00835FF7"/>
    <w:rsid w:val="0083603D"/>
    <w:rsid w:val="0083667B"/>
    <w:rsid w:val="008369B4"/>
    <w:rsid w:val="00837E5C"/>
    <w:rsid w:val="008403DF"/>
    <w:rsid w:val="00840E8D"/>
    <w:rsid w:val="0084120E"/>
    <w:rsid w:val="00841B19"/>
    <w:rsid w:val="008421AD"/>
    <w:rsid w:val="00842A09"/>
    <w:rsid w:val="008439CF"/>
    <w:rsid w:val="008443C2"/>
    <w:rsid w:val="008447AC"/>
    <w:rsid w:val="00844DFE"/>
    <w:rsid w:val="0084537C"/>
    <w:rsid w:val="00845434"/>
    <w:rsid w:val="00845624"/>
    <w:rsid w:val="0084659D"/>
    <w:rsid w:val="00846B37"/>
    <w:rsid w:val="00846DF9"/>
    <w:rsid w:val="00847059"/>
    <w:rsid w:val="00847085"/>
    <w:rsid w:val="00847155"/>
    <w:rsid w:val="00847408"/>
    <w:rsid w:val="008474BF"/>
    <w:rsid w:val="00850489"/>
    <w:rsid w:val="00850ABC"/>
    <w:rsid w:val="00850BFB"/>
    <w:rsid w:val="00851E42"/>
    <w:rsid w:val="008525B5"/>
    <w:rsid w:val="00852656"/>
    <w:rsid w:val="008529E5"/>
    <w:rsid w:val="00852B1D"/>
    <w:rsid w:val="00852B7D"/>
    <w:rsid w:val="00854387"/>
    <w:rsid w:val="0085442D"/>
    <w:rsid w:val="0085538B"/>
    <w:rsid w:val="00855612"/>
    <w:rsid w:val="008559C5"/>
    <w:rsid w:val="00855BFA"/>
    <w:rsid w:val="00855E87"/>
    <w:rsid w:val="00856275"/>
    <w:rsid w:val="00856C07"/>
    <w:rsid w:val="00857672"/>
    <w:rsid w:val="008579CA"/>
    <w:rsid w:val="00857CE8"/>
    <w:rsid w:val="00857E0F"/>
    <w:rsid w:val="00857E75"/>
    <w:rsid w:val="0086016A"/>
    <w:rsid w:val="00860A38"/>
    <w:rsid w:val="00861271"/>
    <w:rsid w:val="00862055"/>
    <w:rsid w:val="00862844"/>
    <w:rsid w:val="00862955"/>
    <w:rsid w:val="00862D70"/>
    <w:rsid w:val="00863599"/>
    <w:rsid w:val="00863899"/>
    <w:rsid w:val="00863B41"/>
    <w:rsid w:val="00863EE9"/>
    <w:rsid w:val="00864160"/>
    <w:rsid w:val="00864207"/>
    <w:rsid w:val="00864871"/>
    <w:rsid w:val="0086593B"/>
    <w:rsid w:val="00865A97"/>
    <w:rsid w:val="00865B4D"/>
    <w:rsid w:val="00865E9B"/>
    <w:rsid w:val="008673E0"/>
    <w:rsid w:val="0086777E"/>
    <w:rsid w:val="00867AB3"/>
    <w:rsid w:val="008706AF"/>
    <w:rsid w:val="00870719"/>
    <w:rsid w:val="00870C61"/>
    <w:rsid w:val="00870EB7"/>
    <w:rsid w:val="00871A7D"/>
    <w:rsid w:val="00871B0C"/>
    <w:rsid w:val="00871EBF"/>
    <w:rsid w:val="008721A9"/>
    <w:rsid w:val="008723A9"/>
    <w:rsid w:val="00872941"/>
    <w:rsid w:val="00872AC1"/>
    <w:rsid w:val="00872C00"/>
    <w:rsid w:val="00872D26"/>
    <w:rsid w:val="0087337B"/>
    <w:rsid w:val="00873487"/>
    <w:rsid w:val="00874510"/>
    <w:rsid w:val="00874A84"/>
    <w:rsid w:val="00875495"/>
    <w:rsid w:val="00875C69"/>
    <w:rsid w:val="008761A7"/>
    <w:rsid w:val="00876D04"/>
    <w:rsid w:val="00876D79"/>
    <w:rsid w:val="008771C5"/>
    <w:rsid w:val="0087767B"/>
    <w:rsid w:val="008777CC"/>
    <w:rsid w:val="0087784F"/>
    <w:rsid w:val="008778E8"/>
    <w:rsid w:val="00877A11"/>
    <w:rsid w:val="00880584"/>
    <w:rsid w:val="00880677"/>
    <w:rsid w:val="00880A99"/>
    <w:rsid w:val="00880D52"/>
    <w:rsid w:val="00881A3A"/>
    <w:rsid w:val="00881C71"/>
    <w:rsid w:val="00881F03"/>
    <w:rsid w:val="008822F9"/>
    <w:rsid w:val="00882E32"/>
    <w:rsid w:val="008833E1"/>
    <w:rsid w:val="00883C91"/>
    <w:rsid w:val="008842B5"/>
    <w:rsid w:val="00884498"/>
    <w:rsid w:val="00884645"/>
    <w:rsid w:val="008849AB"/>
    <w:rsid w:val="00884A26"/>
    <w:rsid w:val="00884E25"/>
    <w:rsid w:val="00884E39"/>
    <w:rsid w:val="0088508D"/>
    <w:rsid w:val="008852F8"/>
    <w:rsid w:val="00885629"/>
    <w:rsid w:val="008856B1"/>
    <w:rsid w:val="00885A6A"/>
    <w:rsid w:val="008861F6"/>
    <w:rsid w:val="00886E78"/>
    <w:rsid w:val="008870BC"/>
    <w:rsid w:val="00887104"/>
    <w:rsid w:val="00887DB7"/>
    <w:rsid w:val="008900CD"/>
    <w:rsid w:val="00890253"/>
    <w:rsid w:val="00890465"/>
    <w:rsid w:val="00891A4D"/>
    <w:rsid w:val="00891BAF"/>
    <w:rsid w:val="008920BB"/>
    <w:rsid w:val="008923A9"/>
    <w:rsid w:val="008924AD"/>
    <w:rsid w:val="008925AB"/>
    <w:rsid w:val="00892752"/>
    <w:rsid w:val="008927B1"/>
    <w:rsid w:val="0089317F"/>
    <w:rsid w:val="0089366D"/>
    <w:rsid w:val="008937EC"/>
    <w:rsid w:val="008939C5"/>
    <w:rsid w:val="00893A0D"/>
    <w:rsid w:val="00893B04"/>
    <w:rsid w:val="00893B93"/>
    <w:rsid w:val="00893D83"/>
    <w:rsid w:val="00893FB1"/>
    <w:rsid w:val="00894344"/>
    <w:rsid w:val="00894540"/>
    <w:rsid w:val="00895481"/>
    <w:rsid w:val="00895A99"/>
    <w:rsid w:val="008962D0"/>
    <w:rsid w:val="00896843"/>
    <w:rsid w:val="00896F87"/>
    <w:rsid w:val="008974D0"/>
    <w:rsid w:val="00897DCE"/>
    <w:rsid w:val="008A0274"/>
    <w:rsid w:val="008A0B3B"/>
    <w:rsid w:val="008A1692"/>
    <w:rsid w:val="008A17C4"/>
    <w:rsid w:val="008A1BFB"/>
    <w:rsid w:val="008A1F7D"/>
    <w:rsid w:val="008A1F8D"/>
    <w:rsid w:val="008A2024"/>
    <w:rsid w:val="008A25CE"/>
    <w:rsid w:val="008A285B"/>
    <w:rsid w:val="008A2E1B"/>
    <w:rsid w:val="008A2E6F"/>
    <w:rsid w:val="008A3268"/>
    <w:rsid w:val="008A400C"/>
    <w:rsid w:val="008A4AC4"/>
    <w:rsid w:val="008A4E14"/>
    <w:rsid w:val="008A5531"/>
    <w:rsid w:val="008A6EFF"/>
    <w:rsid w:val="008B0229"/>
    <w:rsid w:val="008B035D"/>
    <w:rsid w:val="008B04E3"/>
    <w:rsid w:val="008B0F01"/>
    <w:rsid w:val="008B12C7"/>
    <w:rsid w:val="008B1776"/>
    <w:rsid w:val="008B2331"/>
    <w:rsid w:val="008B36E3"/>
    <w:rsid w:val="008B420D"/>
    <w:rsid w:val="008B46F5"/>
    <w:rsid w:val="008B4910"/>
    <w:rsid w:val="008B4946"/>
    <w:rsid w:val="008B5184"/>
    <w:rsid w:val="008B523B"/>
    <w:rsid w:val="008B5A49"/>
    <w:rsid w:val="008B60A5"/>
    <w:rsid w:val="008B640B"/>
    <w:rsid w:val="008B6D00"/>
    <w:rsid w:val="008B6E1E"/>
    <w:rsid w:val="008B6F28"/>
    <w:rsid w:val="008B70D4"/>
    <w:rsid w:val="008B76D5"/>
    <w:rsid w:val="008B79DB"/>
    <w:rsid w:val="008C09D3"/>
    <w:rsid w:val="008C0A02"/>
    <w:rsid w:val="008C1669"/>
    <w:rsid w:val="008C16BB"/>
    <w:rsid w:val="008C220C"/>
    <w:rsid w:val="008C334B"/>
    <w:rsid w:val="008C40B7"/>
    <w:rsid w:val="008C470F"/>
    <w:rsid w:val="008C53E8"/>
    <w:rsid w:val="008D006E"/>
    <w:rsid w:val="008D010C"/>
    <w:rsid w:val="008D0785"/>
    <w:rsid w:val="008D07C5"/>
    <w:rsid w:val="008D09EB"/>
    <w:rsid w:val="008D1184"/>
    <w:rsid w:val="008D1643"/>
    <w:rsid w:val="008D1FF3"/>
    <w:rsid w:val="008D2192"/>
    <w:rsid w:val="008D260A"/>
    <w:rsid w:val="008D29B3"/>
    <w:rsid w:val="008D2AC0"/>
    <w:rsid w:val="008D2CF9"/>
    <w:rsid w:val="008D2E0D"/>
    <w:rsid w:val="008D3479"/>
    <w:rsid w:val="008D4259"/>
    <w:rsid w:val="008D5499"/>
    <w:rsid w:val="008D6A96"/>
    <w:rsid w:val="008D6B4E"/>
    <w:rsid w:val="008D6C0C"/>
    <w:rsid w:val="008D6D35"/>
    <w:rsid w:val="008D74C2"/>
    <w:rsid w:val="008D7885"/>
    <w:rsid w:val="008E068C"/>
    <w:rsid w:val="008E0BAA"/>
    <w:rsid w:val="008E0E62"/>
    <w:rsid w:val="008E0EED"/>
    <w:rsid w:val="008E0FDD"/>
    <w:rsid w:val="008E175F"/>
    <w:rsid w:val="008E1E1F"/>
    <w:rsid w:val="008E2BAA"/>
    <w:rsid w:val="008E3F62"/>
    <w:rsid w:val="008E3FEB"/>
    <w:rsid w:val="008E4BA8"/>
    <w:rsid w:val="008E51E6"/>
    <w:rsid w:val="008E536B"/>
    <w:rsid w:val="008E58A9"/>
    <w:rsid w:val="008E623B"/>
    <w:rsid w:val="008E6874"/>
    <w:rsid w:val="008E6885"/>
    <w:rsid w:val="008F003D"/>
    <w:rsid w:val="008F026D"/>
    <w:rsid w:val="008F0E4B"/>
    <w:rsid w:val="008F1ABD"/>
    <w:rsid w:val="008F1B94"/>
    <w:rsid w:val="008F1BD4"/>
    <w:rsid w:val="008F1FB6"/>
    <w:rsid w:val="008F1FD4"/>
    <w:rsid w:val="008F2A11"/>
    <w:rsid w:val="008F2B19"/>
    <w:rsid w:val="008F3A16"/>
    <w:rsid w:val="008F3A68"/>
    <w:rsid w:val="008F410C"/>
    <w:rsid w:val="008F43A8"/>
    <w:rsid w:val="008F48CA"/>
    <w:rsid w:val="008F6BBE"/>
    <w:rsid w:val="008F6CDB"/>
    <w:rsid w:val="008F7532"/>
    <w:rsid w:val="008F796F"/>
    <w:rsid w:val="008F7E0D"/>
    <w:rsid w:val="009000A1"/>
    <w:rsid w:val="009000E2"/>
    <w:rsid w:val="009002A9"/>
    <w:rsid w:val="009005A3"/>
    <w:rsid w:val="00900934"/>
    <w:rsid w:val="00900E12"/>
    <w:rsid w:val="0090188F"/>
    <w:rsid w:val="00901B5E"/>
    <w:rsid w:val="00902070"/>
    <w:rsid w:val="009020E3"/>
    <w:rsid w:val="00902312"/>
    <w:rsid w:val="00902667"/>
    <w:rsid w:val="00902FC0"/>
    <w:rsid w:val="0090329E"/>
    <w:rsid w:val="00904101"/>
    <w:rsid w:val="00904255"/>
    <w:rsid w:val="00904D04"/>
    <w:rsid w:val="009058A3"/>
    <w:rsid w:val="009060FC"/>
    <w:rsid w:val="009063FF"/>
    <w:rsid w:val="00906406"/>
    <w:rsid w:val="00906C28"/>
    <w:rsid w:val="009073D4"/>
    <w:rsid w:val="009100B6"/>
    <w:rsid w:val="00910224"/>
    <w:rsid w:val="009105E1"/>
    <w:rsid w:val="00910AB9"/>
    <w:rsid w:val="00911080"/>
    <w:rsid w:val="00911CF0"/>
    <w:rsid w:val="00912991"/>
    <w:rsid w:val="00912EE2"/>
    <w:rsid w:val="009138B3"/>
    <w:rsid w:val="009139CC"/>
    <w:rsid w:val="00913A12"/>
    <w:rsid w:val="00914D0E"/>
    <w:rsid w:val="00915003"/>
    <w:rsid w:val="0091560F"/>
    <w:rsid w:val="00915F37"/>
    <w:rsid w:val="009162D8"/>
    <w:rsid w:val="00916B77"/>
    <w:rsid w:val="00917480"/>
    <w:rsid w:val="00917559"/>
    <w:rsid w:val="00917C0B"/>
    <w:rsid w:val="00920D08"/>
    <w:rsid w:val="0092181B"/>
    <w:rsid w:val="00921FF2"/>
    <w:rsid w:val="0092252C"/>
    <w:rsid w:val="00923A66"/>
    <w:rsid w:val="00924583"/>
    <w:rsid w:val="00924635"/>
    <w:rsid w:val="00924E88"/>
    <w:rsid w:val="00924F53"/>
    <w:rsid w:val="00925025"/>
    <w:rsid w:val="0092528A"/>
    <w:rsid w:val="0092556D"/>
    <w:rsid w:val="00925658"/>
    <w:rsid w:val="00925A6C"/>
    <w:rsid w:val="009269CF"/>
    <w:rsid w:val="00927007"/>
    <w:rsid w:val="00927282"/>
    <w:rsid w:val="009272D1"/>
    <w:rsid w:val="00927BD6"/>
    <w:rsid w:val="00927E90"/>
    <w:rsid w:val="00927F40"/>
    <w:rsid w:val="0093116E"/>
    <w:rsid w:val="009312E0"/>
    <w:rsid w:val="009313B2"/>
    <w:rsid w:val="00932186"/>
    <w:rsid w:val="00932AD7"/>
    <w:rsid w:val="0093378D"/>
    <w:rsid w:val="0093382C"/>
    <w:rsid w:val="009339B5"/>
    <w:rsid w:val="00933B8A"/>
    <w:rsid w:val="00933EC4"/>
    <w:rsid w:val="00934073"/>
    <w:rsid w:val="009340F6"/>
    <w:rsid w:val="009342E5"/>
    <w:rsid w:val="00934398"/>
    <w:rsid w:val="00934E6A"/>
    <w:rsid w:val="0093527B"/>
    <w:rsid w:val="009359B0"/>
    <w:rsid w:val="009359D0"/>
    <w:rsid w:val="00935D34"/>
    <w:rsid w:val="009373A5"/>
    <w:rsid w:val="00937748"/>
    <w:rsid w:val="009377ED"/>
    <w:rsid w:val="00937987"/>
    <w:rsid w:val="00937CFB"/>
    <w:rsid w:val="0094010F"/>
    <w:rsid w:val="009401D4"/>
    <w:rsid w:val="0094029C"/>
    <w:rsid w:val="00940FC4"/>
    <w:rsid w:val="00940FC9"/>
    <w:rsid w:val="00942047"/>
    <w:rsid w:val="00943100"/>
    <w:rsid w:val="009437C6"/>
    <w:rsid w:val="009438FD"/>
    <w:rsid w:val="00943B68"/>
    <w:rsid w:val="00944E16"/>
    <w:rsid w:val="00944F60"/>
    <w:rsid w:val="00945298"/>
    <w:rsid w:val="0094565B"/>
    <w:rsid w:val="009469A1"/>
    <w:rsid w:val="00946AA2"/>
    <w:rsid w:val="009479E9"/>
    <w:rsid w:val="00947F42"/>
    <w:rsid w:val="00947FB9"/>
    <w:rsid w:val="00950927"/>
    <w:rsid w:val="00950C80"/>
    <w:rsid w:val="00951103"/>
    <w:rsid w:val="00951A49"/>
    <w:rsid w:val="009527D4"/>
    <w:rsid w:val="00954217"/>
    <w:rsid w:val="009546A2"/>
    <w:rsid w:val="00954827"/>
    <w:rsid w:val="00954B54"/>
    <w:rsid w:val="00954C8A"/>
    <w:rsid w:val="00955366"/>
    <w:rsid w:val="00956119"/>
    <w:rsid w:val="00956120"/>
    <w:rsid w:val="009562ED"/>
    <w:rsid w:val="009563ED"/>
    <w:rsid w:val="009569D5"/>
    <w:rsid w:val="00956CCB"/>
    <w:rsid w:val="00956F3F"/>
    <w:rsid w:val="00956F75"/>
    <w:rsid w:val="009577A8"/>
    <w:rsid w:val="0096058A"/>
    <w:rsid w:val="009611B0"/>
    <w:rsid w:val="00961535"/>
    <w:rsid w:val="00962820"/>
    <w:rsid w:val="00962C0A"/>
    <w:rsid w:val="00962F6A"/>
    <w:rsid w:val="009630EE"/>
    <w:rsid w:val="009638BF"/>
    <w:rsid w:val="009638F3"/>
    <w:rsid w:val="00963939"/>
    <w:rsid w:val="00963A01"/>
    <w:rsid w:val="0096420F"/>
    <w:rsid w:val="00964513"/>
    <w:rsid w:val="00964F4A"/>
    <w:rsid w:val="00965AE5"/>
    <w:rsid w:val="00965F91"/>
    <w:rsid w:val="009660A2"/>
    <w:rsid w:val="00966595"/>
    <w:rsid w:val="00970622"/>
    <w:rsid w:val="00970E0D"/>
    <w:rsid w:val="009714D4"/>
    <w:rsid w:val="009719DE"/>
    <w:rsid w:val="009724F9"/>
    <w:rsid w:val="0097332B"/>
    <w:rsid w:val="0097335C"/>
    <w:rsid w:val="00975D4A"/>
    <w:rsid w:val="009764E3"/>
    <w:rsid w:val="00977894"/>
    <w:rsid w:val="009779AD"/>
    <w:rsid w:val="00980471"/>
    <w:rsid w:val="00980798"/>
    <w:rsid w:val="00980DED"/>
    <w:rsid w:val="00980F61"/>
    <w:rsid w:val="00981188"/>
    <w:rsid w:val="009817D3"/>
    <w:rsid w:val="00981883"/>
    <w:rsid w:val="0098193A"/>
    <w:rsid w:val="00982B9B"/>
    <w:rsid w:val="00982E71"/>
    <w:rsid w:val="0098305C"/>
    <w:rsid w:val="00983D75"/>
    <w:rsid w:val="0098456A"/>
    <w:rsid w:val="00984716"/>
    <w:rsid w:val="00984811"/>
    <w:rsid w:val="00984BB1"/>
    <w:rsid w:val="009853F2"/>
    <w:rsid w:val="00985FFB"/>
    <w:rsid w:val="00986B01"/>
    <w:rsid w:val="009875D3"/>
    <w:rsid w:val="009876EA"/>
    <w:rsid w:val="00987974"/>
    <w:rsid w:val="00987C3C"/>
    <w:rsid w:val="0099093D"/>
    <w:rsid w:val="00990C95"/>
    <w:rsid w:val="00991507"/>
    <w:rsid w:val="009917F7"/>
    <w:rsid w:val="00991C31"/>
    <w:rsid w:val="00992014"/>
    <w:rsid w:val="009923F8"/>
    <w:rsid w:val="00992692"/>
    <w:rsid w:val="009931C8"/>
    <w:rsid w:val="0099327E"/>
    <w:rsid w:val="00993A93"/>
    <w:rsid w:val="00993D74"/>
    <w:rsid w:val="00993F18"/>
    <w:rsid w:val="009947F8"/>
    <w:rsid w:val="00994F48"/>
    <w:rsid w:val="00995DAB"/>
    <w:rsid w:val="0099630F"/>
    <w:rsid w:val="00997D9C"/>
    <w:rsid w:val="00997F4E"/>
    <w:rsid w:val="009A0BA9"/>
    <w:rsid w:val="009A1609"/>
    <w:rsid w:val="009A171B"/>
    <w:rsid w:val="009A3DCB"/>
    <w:rsid w:val="009A4905"/>
    <w:rsid w:val="009A4B29"/>
    <w:rsid w:val="009A4C8C"/>
    <w:rsid w:val="009A622D"/>
    <w:rsid w:val="009A6EF2"/>
    <w:rsid w:val="009A6FB9"/>
    <w:rsid w:val="009A7306"/>
    <w:rsid w:val="009A761C"/>
    <w:rsid w:val="009A78E0"/>
    <w:rsid w:val="009A7D45"/>
    <w:rsid w:val="009B12E3"/>
    <w:rsid w:val="009B1AC9"/>
    <w:rsid w:val="009B1D8D"/>
    <w:rsid w:val="009B20A4"/>
    <w:rsid w:val="009B23BB"/>
    <w:rsid w:val="009B23DD"/>
    <w:rsid w:val="009B2474"/>
    <w:rsid w:val="009B2547"/>
    <w:rsid w:val="009B2A46"/>
    <w:rsid w:val="009B3038"/>
    <w:rsid w:val="009B38E4"/>
    <w:rsid w:val="009B52EA"/>
    <w:rsid w:val="009B5BF8"/>
    <w:rsid w:val="009B651F"/>
    <w:rsid w:val="009B66A9"/>
    <w:rsid w:val="009B6C7B"/>
    <w:rsid w:val="009B6F6C"/>
    <w:rsid w:val="009B78CC"/>
    <w:rsid w:val="009C040E"/>
    <w:rsid w:val="009C0C31"/>
    <w:rsid w:val="009C1C87"/>
    <w:rsid w:val="009C1D4A"/>
    <w:rsid w:val="009C2362"/>
    <w:rsid w:val="009C2381"/>
    <w:rsid w:val="009C2880"/>
    <w:rsid w:val="009C2F1F"/>
    <w:rsid w:val="009C3C13"/>
    <w:rsid w:val="009C4270"/>
    <w:rsid w:val="009C42A4"/>
    <w:rsid w:val="009C448C"/>
    <w:rsid w:val="009C4503"/>
    <w:rsid w:val="009C497F"/>
    <w:rsid w:val="009C4B04"/>
    <w:rsid w:val="009C4EDE"/>
    <w:rsid w:val="009C5C1F"/>
    <w:rsid w:val="009C5FE2"/>
    <w:rsid w:val="009C6698"/>
    <w:rsid w:val="009C6716"/>
    <w:rsid w:val="009C74A0"/>
    <w:rsid w:val="009C75EA"/>
    <w:rsid w:val="009C7842"/>
    <w:rsid w:val="009C7B72"/>
    <w:rsid w:val="009C7E62"/>
    <w:rsid w:val="009D0407"/>
    <w:rsid w:val="009D0D6F"/>
    <w:rsid w:val="009D1171"/>
    <w:rsid w:val="009D1410"/>
    <w:rsid w:val="009D183B"/>
    <w:rsid w:val="009D1DBA"/>
    <w:rsid w:val="009D1F8E"/>
    <w:rsid w:val="009D2172"/>
    <w:rsid w:val="009D3164"/>
    <w:rsid w:val="009D379B"/>
    <w:rsid w:val="009D3F6C"/>
    <w:rsid w:val="009D4457"/>
    <w:rsid w:val="009D449B"/>
    <w:rsid w:val="009D45AB"/>
    <w:rsid w:val="009D48A5"/>
    <w:rsid w:val="009D4B4F"/>
    <w:rsid w:val="009D4D91"/>
    <w:rsid w:val="009D4FE6"/>
    <w:rsid w:val="009D5CF3"/>
    <w:rsid w:val="009D6130"/>
    <w:rsid w:val="009D6418"/>
    <w:rsid w:val="009D641E"/>
    <w:rsid w:val="009D72A9"/>
    <w:rsid w:val="009D7BCB"/>
    <w:rsid w:val="009D7D85"/>
    <w:rsid w:val="009E01C2"/>
    <w:rsid w:val="009E13D8"/>
    <w:rsid w:val="009E1800"/>
    <w:rsid w:val="009E1A19"/>
    <w:rsid w:val="009E1A46"/>
    <w:rsid w:val="009E2587"/>
    <w:rsid w:val="009E2AFB"/>
    <w:rsid w:val="009E2C56"/>
    <w:rsid w:val="009E2D1F"/>
    <w:rsid w:val="009E31CB"/>
    <w:rsid w:val="009E3328"/>
    <w:rsid w:val="009E3B05"/>
    <w:rsid w:val="009E3DFF"/>
    <w:rsid w:val="009E3F23"/>
    <w:rsid w:val="009E41E6"/>
    <w:rsid w:val="009E4682"/>
    <w:rsid w:val="009E483A"/>
    <w:rsid w:val="009E4D68"/>
    <w:rsid w:val="009E51D6"/>
    <w:rsid w:val="009E57F2"/>
    <w:rsid w:val="009E629F"/>
    <w:rsid w:val="009E6903"/>
    <w:rsid w:val="009E7AE1"/>
    <w:rsid w:val="009E7C84"/>
    <w:rsid w:val="009F03FE"/>
    <w:rsid w:val="009F050A"/>
    <w:rsid w:val="009F059C"/>
    <w:rsid w:val="009F26F9"/>
    <w:rsid w:val="009F2CE9"/>
    <w:rsid w:val="009F36CF"/>
    <w:rsid w:val="009F3875"/>
    <w:rsid w:val="009F4AD4"/>
    <w:rsid w:val="009F4B14"/>
    <w:rsid w:val="009F50AC"/>
    <w:rsid w:val="009F6654"/>
    <w:rsid w:val="009F6A5F"/>
    <w:rsid w:val="009F6B6F"/>
    <w:rsid w:val="009F6BC4"/>
    <w:rsid w:val="009F782F"/>
    <w:rsid w:val="00A000B1"/>
    <w:rsid w:val="00A00582"/>
    <w:rsid w:val="00A010B3"/>
    <w:rsid w:val="00A0129D"/>
    <w:rsid w:val="00A0174F"/>
    <w:rsid w:val="00A02131"/>
    <w:rsid w:val="00A027B0"/>
    <w:rsid w:val="00A0307F"/>
    <w:rsid w:val="00A030C7"/>
    <w:rsid w:val="00A03683"/>
    <w:rsid w:val="00A03908"/>
    <w:rsid w:val="00A039C0"/>
    <w:rsid w:val="00A03AE4"/>
    <w:rsid w:val="00A03CE7"/>
    <w:rsid w:val="00A04207"/>
    <w:rsid w:val="00A0500A"/>
    <w:rsid w:val="00A0574D"/>
    <w:rsid w:val="00A05BA2"/>
    <w:rsid w:val="00A05C15"/>
    <w:rsid w:val="00A06303"/>
    <w:rsid w:val="00A067D5"/>
    <w:rsid w:val="00A07702"/>
    <w:rsid w:val="00A07CE3"/>
    <w:rsid w:val="00A07D15"/>
    <w:rsid w:val="00A1022A"/>
    <w:rsid w:val="00A104F5"/>
    <w:rsid w:val="00A10E81"/>
    <w:rsid w:val="00A11DD0"/>
    <w:rsid w:val="00A11FE5"/>
    <w:rsid w:val="00A12CCB"/>
    <w:rsid w:val="00A13F0B"/>
    <w:rsid w:val="00A14C33"/>
    <w:rsid w:val="00A150CF"/>
    <w:rsid w:val="00A15AC5"/>
    <w:rsid w:val="00A16C71"/>
    <w:rsid w:val="00A17122"/>
    <w:rsid w:val="00A17E97"/>
    <w:rsid w:val="00A2024D"/>
    <w:rsid w:val="00A20767"/>
    <w:rsid w:val="00A20F0B"/>
    <w:rsid w:val="00A21A31"/>
    <w:rsid w:val="00A21DD6"/>
    <w:rsid w:val="00A23E61"/>
    <w:rsid w:val="00A24DF9"/>
    <w:rsid w:val="00A25D3A"/>
    <w:rsid w:val="00A26000"/>
    <w:rsid w:val="00A26222"/>
    <w:rsid w:val="00A264EC"/>
    <w:rsid w:val="00A266CC"/>
    <w:rsid w:val="00A266D8"/>
    <w:rsid w:val="00A27A2E"/>
    <w:rsid w:val="00A30476"/>
    <w:rsid w:val="00A30D09"/>
    <w:rsid w:val="00A30FDA"/>
    <w:rsid w:val="00A31055"/>
    <w:rsid w:val="00A315FA"/>
    <w:rsid w:val="00A325B7"/>
    <w:rsid w:val="00A3357E"/>
    <w:rsid w:val="00A3396B"/>
    <w:rsid w:val="00A33B7B"/>
    <w:rsid w:val="00A33E0D"/>
    <w:rsid w:val="00A33EAF"/>
    <w:rsid w:val="00A34A53"/>
    <w:rsid w:val="00A34F32"/>
    <w:rsid w:val="00A34F54"/>
    <w:rsid w:val="00A35031"/>
    <w:rsid w:val="00A35475"/>
    <w:rsid w:val="00A354ED"/>
    <w:rsid w:val="00A35678"/>
    <w:rsid w:val="00A35743"/>
    <w:rsid w:val="00A3597D"/>
    <w:rsid w:val="00A36584"/>
    <w:rsid w:val="00A366FD"/>
    <w:rsid w:val="00A3730D"/>
    <w:rsid w:val="00A37498"/>
    <w:rsid w:val="00A40390"/>
    <w:rsid w:val="00A405A9"/>
    <w:rsid w:val="00A4074D"/>
    <w:rsid w:val="00A41B71"/>
    <w:rsid w:val="00A41F94"/>
    <w:rsid w:val="00A42193"/>
    <w:rsid w:val="00A427CB"/>
    <w:rsid w:val="00A4474A"/>
    <w:rsid w:val="00A44ABF"/>
    <w:rsid w:val="00A44D7F"/>
    <w:rsid w:val="00A4521F"/>
    <w:rsid w:val="00A4544F"/>
    <w:rsid w:val="00A45683"/>
    <w:rsid w:val="00A45BE4"/>
    <w:rsid w:val="00A46114"/>
    <w:rsid w:val="00A46381"/>
    <w:rsid w:val="00A46505"/>
    <w:rsid w:val="00A477D6"/>
    <w:rsid w:val="00A479E0"/>
    <w:rsid w:val="00A47CED"/>
    <w:rsid w:val="00A47DD0"/>
    <w:rsid w:val="00A50011"/>
    <w:rsid w:val="00A50B43"/>
    <w:rsid w:val="00A50B9A"/>
    <w:rsid w:val="00A511AA"/>
    <w:rsid w:val="00A5149A"/>
    <w:rsid w:val="00A5160B"/>
    <w:rsid w:val="00A5160C"/>
    <w:rsid w:val="00A518BE"/>
    <w:rsid w:val="00A52496"/>
    <w:rsid w:val="00A52A4E"/>
    <w:rsid w:val="00A53830"/>
    <w:rsid w:val="00A53F95"/>
    <w:rsid w:val="00A55473"/>
    <w:rsid w:val="00A55A38"/>
    <w:rsid w:val="00A55C09"/>
    <w:rsid w:val="00A55CAB"/>
    <w:rsid w:val="00A56081"/>
    <w:rsid w:val="00A560E6"/>
    <w:rsid w:val="00A565CF"/>
    <w:rsid w:val="00A56D8B"/>
    <w:rsid w:val="00A57ED7"/>
    <w:rsid w:val="00A6015F"/>
    <w:rsid w:val="00A60834"/>
    <w:rsid w:val="00A60ACB"/>
    <w:rsid w:val="00A61F6B"/>
    <w:rsid w:val="00A63608"/>
    <w:rsid w:val="00A6388B"/>
    <w:rsid w:val="00A63C73"/>
    <w:rsid w:val="00A63F2B"/>
    <w:rsid w:val="00A6458B"/>
    <w:rsid w:val="00A648F0"/>
    <w:rsid w:val="00A64E45"/>
    <w:rsid w:val="00A65614"/>
    <w:rsid w:val="00A65DBF"/>
    <w:rsid w:val="00A65E9F"/>
    <w:rsid w:val="00A65EA1"/>
    <w:rsid w:val="00A66D8D"/>
    <w:rsid w:val="00A677F3"/>
    <w:rsid w:val="00A70248"/>
    <w:rsid w:val="00A708A6"/>
    <w:rsid w:val="00A70907"/>
    <w:rsid w:val="00A711E6"/>
    <w:rsid w:val="00A71692"/>
    <w:rsid w:val="00A71897"/>
    <w:rsid w:val="00A71BDE"/>
    <w:rsid w:val="00A72133"/>
    <w:rsid w:val="00A723C2"/>
    <w:rsid w:val="00A72AA6"/>
    <w:rsid w:val="00A73F1C"/>
    <w:rsid w:val="00A74102"/>
    <w:rsid w:val="00A749AF"/>
    <w:rsid w:val="00A74FA5"/>
    <w:rsid w:val="00A75199"/>
    <w:rsid w:val="00A75AA9"/>
    <w:rsid w:val="00A767D6"/>
    <w:rsid w:val="00A76D1C"/>
    <w:rsid w:val="00A77CD0"/>
    <w:rsid w:val="00A77D0A"/>
    <w:rsid w:val="00A802D4"/>
    <w:rsid w:val="00A8036D"/>
    <w:rsid w:val="00A810E6"/>
    <w:rsid w:val="00A81E60"/>
    <w:rsid w:val="00A8346F"/>
    <w:rsid w:val="00A835C1"/>
    <w:rsid w:val="00A842AD"/>
    <w:rsid w:val="00A84B83"/>
    <w:rsid w:val="00A84CA2"/>
    <w:rsid w:val="00A84E4B"/>
    <w:rsid w:val="00A85200"/>
    <w:rsid w:val="00A85B08"/>
    <w:rsid w:val="00A863FE"/>
    <w:rsid w:val="00A86543"/>
    <w:rsid w:val="00A86D82"/>
    <w:rsid w:val="00A8798F"/>
    <w:rsid w:val="00A879F1"/>
    <w:rsid w:val="00A87BA6"/>
    <w:rsid w:val="00A87C35"/>
    <w:rsid w:val="00A90024"/>
    <w:rsid w:val="00A907DC"/>
    <w:rsid w:val="00A908DC"/>
    <w:rsid w:val="00A909A2"/>
    <w:rsid w:val="00A90CE7"/>
    <w:rsid w:val="00A913EF"/>
    <w:rsid w:val="00A9187A"/>
    <w:rsid w:val="00A91D0F"/>
    <w:rsid w:val="00A920D9"/>
    <w:rsid w:val="00A92214"/>
    <w:rsid w:val="00A92347"/>
    <w:rsid w:val="00A936D8"/>
    <w:rsid w:val="00A945EB"/>
    <w:rsid w:val="00A96A62"/>
    <w:rsid w:val="00A97472"/>
    <w:rsid w:val="00A97C58"/>
    <w:rsid w:val="00AA0258"/>
    <w:rsid w:val="00AA03F4"/>
    <w:rsid w:val="00AA0EA0"/>
    <w:rsid w:val="00AA17B6"/>
    <w:rsid w:val="00AA1866"/>
    <w:rsid w:val="00AA1EEB"/>
    <w:rsid w:val="00AA28A6"/>
    <w:rsid w:val="00AA2EE1"/>
    <w:rsid w:val="00AA36D2"/>
    <w:rsid w:val="00AA36E4"/>
    <w:rsid w:val="00AA43D6"/>
    <w:rsid w:val="00AA4592"/>
    <w:rsid w:val="00AA4825"/>
    <w:rsid w:val="00AA4878"/>
    <w:rsid w:val="00AA4A36"/>
    <w:rsid w:val="00AA525A"/>
    <w:rsid w:val="00AA54BE"/>
    <w:rsid w:val="00AA562E"/>
    <w:rsid w:val="00AA5D9A"/>
    <w:rsid w:val="00AA6076"/>
    <w:rsid w:val="00AA6322"/>
    <w:rsid w:val="00AA668A"/>
    <w:rsid w:val="00AA6C0A"/>
    <w:rsid w:val="00AA7361"/>
    <w:rsid w:val="00AA77C3"/>
    <w:rsid w:val="00AA792B"/>
    <w:rsid w:val="00AB0994"/>
    <w:rsid w:val="00AB14AA"/>
    <w:rsid w:val="00AB2591"/>
    <w:rsid w:val="00AB2711"/>
    <w:rsid w:val="00AB2F1B"/>
    <w:rsid w:val="00AB3141"/>
    <w:rsid w:val="00AB32ED"/>
    <w:rsid w:val="00AB364D"/>
    <w:rsid w:val="00AB399B"/>
    <w:rsid w:val="00AB46A0"/>
    <w:rsid w:val="00AB564B"/>
    <w:rsid w:val="00AB622E"/>
    <w:rsid w:val="00AB69A5"/>
    <w:rsid w:val="00AB71F3"/>
    <w:rsid w:val="00AC155F"/>
    <w:rsid w:val="00AC191A"/>
    <w:rsid w:val="00AC1F64"/>
    <w:rsid w:val="00AC21C5"/>
    <w:rsid w:val="00AC29F8"/>
    <w:rsid w:val="00AC3D3E"/>
    <w:rsid w:val="00AC3D72"/>
    <w:rsid w:val="00AC4BA1"/>
    <w:rsid w:val="00AC4CDF"/>
    <w:rsid w:val="00AC510C"/>
    <w:rsid w:val="00AC515C"/>
    <w:rsid w:val="00AC5896"/>
    <w:rsid w:val="00AC5B3E"/>
    <w:rsid w:val="00AC5D89"/>
    <w:rsid w:val="00AC636D"/>
    <w:rsid w:val="00AC6CE4"/>
    <w:rsid w:val="00AC6F66"/>
    <w:rsid w:val="00AD0654"/>
    <w:rsid w:val="00AD164C"/>
    <w:rsid w:val="00AD17D8"/>
    <w:rsid w:val="00AD18B8"/>
    <w:rsid w:val="00AD2076"/>
    <w:rsid w:val="00AD259E"/>
    <w:rsid w:val="00AD2E43"/>
    <w:rsid w:val="00AD2F7D"/>
    <w:rsid w:val="00AD3872"/>
    <w:rsid w:val="00AD3D15"/>
    <w:rsid w:val="00AD3D42"/>
    <w:rsid w:val="00AD426D"/>
    <w:rsid w:val="00AD42AB"/>
    <w:rsid w:val="00AD44C3"/>
    <w:rsid w:val="00AD48E9"/>
    <w:rsid w:val="00AD4978"/>
    <w:rsid w:val="00AD4F06"/>
    <w:rsid w:val="00AD5B9C"/>
    <w:rsid w:val="00AD65A8"/>
    <w:rsid w:val="00AD68D9"/>
    <w:rsid w:val="00AD7022"/>
    <w:rsid w:val="00AD757F"/>
    <w:rsid w:val="00AD79F1"/>
    <w:rsid w:val="00AD7FD4"/>
    <w:rsid w:val="00AE00A9"/>
    <w:rsid w:val="00AE15AC"/>
    <w:rsid w:val="00AE1DA9"/>
    <w:rsid w:val="00AE2E3E"/>
    <w:rsid w:val="00AE3509"/>
    <w:rsid w:val="00AE4117"/>
    <w:rsid w:val="00AE498C"/>
    <w:rsid w:val="00AE690C"/>
    <w:rsid w:val="00AE6A13"/>
    <w:rsid w:val="00AE6F29"/>
    <w:rsid w:val="00AE7241"/>
    <w:rsid w:val="00AE7285"/>
    <w:rsid w:val="00AE7ECD"/>
    <w:rsid w:val="00AF0A50"/>
    <w:rsid w:val="00AF10BA"/>
    <w:rsid w:val="00AF1286"/>
    <w:rsid w:val="00AF1748"/>
    <w:rsid w:val="00AF1749"/>
    <w:rsid w:val="00AF21E0"/>
    <w:rsid w:val="00AF2496"/>
    <w:rsid w:val="00AF285C"/>
    <w:rsid w:val="00AF35E2"/>
    <w:rsid w:val="00AF3B4F"/>
    <w:rsid w:val="00AF3FAC"/>
    <w:rsid w:val="00AF3FFE"/>
    <w:rsid w:val="00AF41B6"/>
    <w:rsid w:val="00AF47DA"/>
    <w:rsid w:val="00AF509F"/>
    <w:rsid w:val="00AF512F"/>
    <w:rsid w:val="00AF575F"/>
    <w:rsid w:val="00AF5D0E"/>
    <w:rsid w:val="00AF5DE6"/>
    <w:rsid w:val="00AF7389"/>
    <w:rsid w:val="00AF7598"/>
    <w:rsid w:val="00AF78FF"/>
    <w:rsid w:val="00AF7F8A"/>
    <w:rsid w:val="00B00533"/>
    <w:rsid w:val="00B005C7"/>
    <w:rsid w:val="00B00AAF"/>
    <w:rsid w:val="00B00C6E"/>
    <w:rsid w:val="00B00E8D"/>
    <w:rsid w:val="00B01955"/>
    <w:rsid w:val="00B01A52"/>
    <w:rsid w:val="00B01D67"/>
    <w:rsid w:val="00B027C8"/>
    <w:rsid w:val="00B03AEF"/>
    <w:rsid w:val="00B03BDA"/>
    <w:rsid w:val="00B03D50"/>
    <w:rsid w:val="00B03FAD"/>
    <w:rsid w:val="00B04365"/>
    <w:rsid w:val="00B0564E"/>
    <w:rsid w:val="00B05692"/>
    <w:rsid w:val="00B0579C"/>
    <w:rsid w:val="00B05907"/>
    <w:rsid w:val="00B05BA2"/>
    <w:rsid w:val="00B0695E"/>
    <w:rsid w:val="00B06EF9"/>
    <w:rsid w:val="00B074A9"/>
    <w:rsid w:val="00B10830"/>
    <w:rsid w:val="00B11404"/>
    <w:rsid w:val="00B11CC3"/>
    <w:rsid w:val="00B11D8C"/>
    <w:rsid w:val="00B12164"/>
    <w:rsid w:val="00B12796"/>
    <w:rsid w:val="00B12F02"/>
    <w:rsid w:val="00B13393"/>
    <w:rsid w:val="00B13978"/>
    <w:rsid w:val="00B13C68"/>
    <w:rsid w:val="00B13CF5"/>
    <w:rsid w:val="00B147D3"/>
    <w:rsid w:val="00B15E27"/>
    <w:rsid w:val="00B15F11"/>
    <w:rsid w:val="00B16473"/>
    <w:rsid w:val="00B16EE1"/>
    <w:rsid w:val="00B16FB2"/>
    <w:rsid w:val="00B16FF3"/>
    <w:rsid w:val="00B170D9"/>
    <w:rsid w:val="00B20CC3"/>
    <w:rsid w:val="00B20E9A"/>
    <w:rsid w:val="00B20ED8"/>
    <w:rsid w:val="00B21072"/>
    <w:rsid w:val="00B215C3"/>
    <w:rsid w:val="00B22740"/>
    <w:rsid w:val="00B22AA9"/>
    <w:rsid w:val="00B22EA1"/>
    <w:rsid w:val="00B2306D"/>
    <w:rsid w:val="00B231EC"/>
    <w:rsid w:val="00B23FAB"/>
    <w:rsid w:val="00B2486D"/>
    <w:rsid w:val="00B2535E"/>
    <w:rsid w:val="00B25685"/>
    <w:rsid w:val="00B257E2"/>
    <w:rsid w:val="00B261BB"/>
    <w:rsid w:val="00B26349"/>
    <w:rsid w:val="00B265E9"/>
    <w:rsid w:val="00B272FD"/>
    <w:rsid w:val="00B27CA6"/>
    <w:rsid w:val="00B3019E"/>
    <w:rsid w:val="00B30C91"/>
    <w:rsid w:val="00B30E46"/>
    <w:rsid w:val="00B315BD"/>
    <w:rsid w:val="00B31CD5"/>
    <w:rsid w:val="00B323B3"/>
    <w:rsid w:val="00B329A3"/>
    <w:rsid w:val="00B32F76"/>
    <w:rsid w:val="00B3300A"/>
    <w:rsid w:val="00B3329D"/>
    <w:rsid w:val="00B3389D"/>
    <w:rsid w:val="00B33BA9"/>
    <w:rsid w:val="00B33BC1"/>
    <w:rsid w:val="00B340C2"/>
    <w:rsid w:val="00B34392"/>
    <w:rsid w:val="00B34C2B"/>
    <w:rsid w:val="00B35583"/>
    <w:rsid w:val="00B3574F"/>
    <w:rsid w:val="00B35C87"/>
    <w:rsid w:val="00B35FC2"/>
    <w:rsid w:val="00B3616D"/>
    <w:rsid w:val="00B361CD"/>
    <w:rsid w:val="00B3626B"/>
    <w:rsid w:val="00B362ED"/>
    <w:rsid w:val="00B365AE"/>
    <w:rsid w:val="00B36932"/>
    <w:rsid w:val="00B36F82"/>
    <w:rsid w:val="00B370F8"/>
    <w:rsid w:val="00B37B8F"/>
    <w:rsid w:val="00B40489"/>
    <w:rsid w:val="00B40948"/>
    <w:rsid w:val="00B409FD"/>
    <w:rsid w:val="00B40B2A"/>
    <w:rsid w:val="00B40B35"/>
    <w:rsid w:val="00B4132D"/>
    <w:rsid w:val="00B41566"/>
    <w:rsid w:val="00B4193E"/>
    <w:rsid w:val="00B419BF"/>
    <w:rsid w:val="00B42111"/>
    <w:rsid w:val="00B424C8"/>
    <w:rsid w:val="00B427AF"/>
    <w:rsid w:val="00B43465"/>
    <w:rsid w:val="00B437F7"/>
    <w:rsid w:val="00B43AF9"/>
    <w:rsid w:val="00B43C86"/>
    <w:rsid w:val="00B440B1"/>
    <w:rsid w:val="00B4432F"/>
    <w:rsid w:val="00B44810"/>
    <w:rsid w:val="00B455EF"/>
    <w:rsid w:val="00B45668"/>
    <w:rsid w:val="00B45940"/>
    <w:rsid w:val="00B459A9"/>
    <w:rsid w:val="00B45AAE"/>
    <w:rsid w:val="00B45E1E"/>
    <w:rsid w:val="00B46410"/>
    <w:rsid w:val="00B469E8"/>
    <w:rsid w:val="00B46B97"/>
    <w:rsid w:val="00B46C57"/>
    <w:rsid w:val="00B46F3B"/>
    <w:rsid w:val="00B47683"/>
    <w:rsid w:val="00B476D6"/>
    <w:rsid w:val="00B47DC5"/>
    <w:rsid w:val="00B503AB"/>
    <w:rsid w:val="00B50439"/>
    <w:rsid w:val="00B51740"/>
    <w:rsid w:val="00B517D4"/>
    <w:rsid w:val="00B51B53"/>
    <w:rsid w:val="00B52088"/>
    <w:rsid w:val="00B523A1"/>
    <w:rsid w:val="00B526F4"/>
    <w:rsid w:val="00B527E2"/>
    <w:rsid w:val="00B52851"/>
    <w:rsid w:val="00B52AC9"/>
    <w:rsid w:val="00B52D71"/>
    <w:rsid w:val="00B53908"/>
    <w:rsid w:val="00B53EBD"/>
    <w:rsid w:val="00B54817"/>
    <w:rsid w:val="00B5567B"/>
    <w:rsid w:val="00B556D3"/>
    <w:rsid w:val="00B55E0F"/>
    <w:rsid w:val="00B562C6"/>
    <w:rsid w:val="00B57605"/>
    <w:rsid w:val="00B57C2C"/>
    <w:rsid w:val="00B60482"/>
    <w:rsid w:val="00B60544"/>
    <w:rsid w:val="00B61AD0"/>
    <w:rsid w:val="00B61E62"/>
    <w:rsid w:val="00B620D7"/>
    <w:rsid w:val="00B6266F"/>
    <w:rsid w:val="00B626FC"/>
    <w:rsid w:val="00B62710"/>
    <w:rsid w:val="00B62ADB"/>
    <w:rsid w:val="00B62C59"/>
    <w:rsid w:val="00B63567"/>
    <w:rsid w:val="00B64C1A"/>
    <w:rsid w:val="00B65B65"/>
    <w:rsid w:val="00B65E24"/>
    <w:rsid w:val="00B667A9"/>
    <w:rsid w:val="00B66E3D"/>
    <w:rsid w:val="00B66FED"/>
    <w:rsid w:val="00B678B1"/>
    <w:rsid w:val="00B67F13"/>
    <w:rsid w:val="00B71316"/>
    <w:rsid w:val="00B71A5C"/>
    <w:rsid w:val="00B71C19"/>
    <w:rsid w:val="00B71EA1"/>
    <w:rsid w:val="00B72263"/>
    <w:rsid w:val="00B72C9F"/>
    <w:rsid w:val="00B72D1C"/>
    <w:rsid w:val="00B72FE7"/>
    <w:rsid w:val="00B7409F"/>
    <w:rsid w:val="00B74289"/>
    <w:rsid w:val="00B74307"/>
    <w:rsid w:val="00B7544C"/>
    <w:rsid w:val="00B75A1B"/>
    <w:rsid w:val="00B75B99"/>
    <w:rsid w:val="00B75D12"/>
    <w:rsid w:val="00B764AA"/>
    <w:rsid w:val="00B76E0D"/>
    <w:rsid w:val="00B772F7"/>
    <w:rsid w:val="00B7732E"/>
    <w:rsid w:val="00B77434"/>
    <w:rsid w:val="00B80558"/>
    <w:rsid w:val="00B81B49"/>
    <w:rsid w:val="00B824FF"/>
    <w:rsid w:val="00B825B0"/>
    <w:rsid w:val="00B82838"/>
    <w:rsid w:val="00B82A81"/>
    <w:rsid w:val="00B82C64"/>
    <w:rsid w:val="00B8358E"/>
    <w:rsid w:val="00B8382F"/>
    <w:rsid w:val="00B843C0"/>
    <w:rsid w:val="00B85F21"/>
    <w:rsid w:val="00B86E6A"/>
    <w:rsid w:val="00B87557"/>
    <w:rsid w:val="00B87600"/>
    <w:rsid w:val="00B878FA"/>
    <w:rsid w:val="00B87A94"/>
    <w:rsid w:val="00B87FD4"/>
    <w:rsid w:val="00B90F1D"/>
    <w:rsid w:val="00B910C1"/>
    <w:rsid w:val="00B918DD"/>
    <w:rsid w:val="00B9277B"/>
    <w:rsid w:val="00B92D84"/>
    <w:rsid w:val="00B92EA1"/>
    <w:rsid w:val="00B93684"/>
    <w:rsid w:val="00B94647"/>
    <w:rsid w:val="00B94C3A"/>
    <w:rsid w:val="00B94FD8"/>
    <w:rsid w:val="00B95D01"/>
    <w:rsid w:val="00B97131"/>
    <w:rsid w:val="00BA0E59"/>
    <w:rsid w:val="00BA0FB1"/>
    <w:rsid w:val="00BA1E7F"/>
    <w:rsid w:val="00BA2D25"/>
    <w:rsid w:val="00BA2D8A"/>
    <w:rsid w:val="00BA3D2F"/>
    <w:rsid w:val="00BA4317"/>
    <w:rsid w:val="00BA4EB4"/>
    <w:rsid w:val="00BA522A"/>
    <w:rsid w:val="00BA56AC"/>
    <w:rsid w:val="00BA62A7"/>
    <w:rsid w:val="00BA668D"/>
    <w:rsid w:val="00BA6A5C"/>
    <w:rsid w:val="00BA7293"/>
    <w:rsid w:val="00BA771D"/>
    <w:rsid w:val="00BB00FB"/>
    <w:rsid w:val="00BB050A"/>
    <w:rsid w:val="00BB0A5E"/>
    <w:rsid w:val="00BB1583"/>
    <w:rsid w:val="00BB23E5"/>
    <w:rsid w:val="00BB2975"/>
    <w:rsid w:val="00BB33BB"/>
    <w:rsid w:val="00BB3E64"/>
    <w:rsid w:val="00BB401A"/>
    <w:rsid w:val="00BB4233"/>
    <w:rsid w:val="00BB4ABB"/>
    <w:rsid w:val="00BB5033"/>
    <w:rsid w:val="00BB548A"/>
    <w:rsid w:val="00BB5A13"/>
    <w:rsid w:val="00BB5A5E"/>
    <w:rsid w:val="00BB5DA6"/>
    <w:rsid w:val="00BB6089"/>
    <w:rsid w:val="00BB615D"/>
    <w:rsid w:val="00BB6562"/>
    <w:rsid w:val="00BB682C"/>
    <w:rsid w:val="00BB6D86"/>
    <w:rsid w:val="00BB718D"/>
    <w:rsid w:val="00BB7504"/>
    <w:rsid w:val="00BB7E6A"/>
    <w:rsid w:val="00BB7F44"/>
    <w:rsid w:val="00BC00C3"/>
    <w:rsid w:val="00BC01D8"/>
    <w:rsid w:val="00BC0FAE"/>
    <w:rsid w:val="00BC0FDC"/>
    <w:rsid w:val="00BC132C"/>
    <w:rsid w:val="00BC13CB"/>
    <w:rsid w:val="00BC15B7"/>
    <w:rsid w:val="00BC15C7"/>
    <w:rsid w:val="00BC1906"/>
    <w:rsid w:val="00BC2927"/>
    <w:rsid w:val="00BC2DDA"/>
    <w:rsid w:val="00BC43EC"/>
    <w:rsid w:val="00BC4413"/>
    <w:rsid w:val="00BC4D30"/>
    <w:rsid w:val="00BC4FC5"/>
    <w:rsid w:val="00BC5684"/>
    <w:rsid w:val="00BC56CC"/>
    <w:rsid w:val="00BC5F90"/>
    <w:rsid w:val="00BC61A2"/>
    <w:rsid w:val="00BC62A2"/>
    <w:rsid w:val="00BC6BBB"/>
    <w:rsid w:val="00BC71A9"/>
    <w:rsid w:val="00BC774F"/>
    <w:rsid w:val="00BC797E"/>
    <w:rsid w:val="00BC7A89"/>
    <w:rsid w:val="00BC7FC8"/>
    <w:rsid w:val="00BD0FAA"/>
    <w:rsid w:val="00BD16C2"/>
    <w:rsid w:val="00BD272D"/>
    <w:rsid w:val="00BD29DB"/>
    <w:rsid w:val="00BD2C10"/>
    <w:rsid w:val="00BD2E28"/>
    <w:rsid w:val="00BD3BA4"/>
    <w:rsid w:val="00BD4780"/>
    <w:rsid w:val="00BD492F"/>
    <w:rsid w:val="00BD4C10"/>
    <w:rsid w:val="00BD4D51"/>
    <w:rsid w:val="00BD591F"/>
    <w:rsid w:val="00BD59F2"/>
    <w:rsid w:val="00BD64AA"/>
    <w:rsid w:val="00BD6BD7"/>
    <w:rsid w:val="00BD7789"/>
    <w:rsid w:val="00BE0B09"/>
    <w:rsid w:val="00BE25A6"/>
    <w:rsid w:val="00BE2E89"/>
    <w:rsid w:val="00BE33A8"/>
    <w:rsid w:val="00BE3AA4"/>
    <w:rsid w:val="00BE4322"/>
    <w:rsid w:val="00BE4935"/>
    <w:rsid w:val="00BE4B57"/>
    <w:rsid w:val="00BE4FFF"/>
    <w:rsid w:val="00BE55EF"/>
    <w:rsid w:val="00BE5C5F"/>
    <w:rsid w:val="00BE6400"/>
    <w:rsid w:val="00BE6438"/>
    <w:rsid w:val="00BE66B6"/>
    <w:rsid w:val="00BE66F4"/>
    <w:rsid w:val="00BE73EB"/>
    <w:rsid w:val="00BF0099"/>
    <w:rsid w:val="00BF0312"/>
    <w:rsid w:val="00BF0345"/>
    <w:rsid w:val="00BF1646"/>
    <w:rsid w:val="00BF17B1"/>
    <w:rsid w:val="00BF2D91"/>
    <w:rsid w:val="00BF2EF7"/>
    <w:rsid w:val="00BF3010"/>
    <w:rsid w:val="00BF30AE"/>
    <w:rsid w:val="00BF3119"/>
    <w:rsid w:val="00BF3C60"/>
    <w:rsid w:val="00BF3C6B"/>
    <w:rsid w:val="00BF44A0"/>
    <w:rsid w:val="00BF47EC"/>
    <w:rsid w:val="00BF6160"/>
    <w:rsid w:val="00BF64C2"/>
    <w:rsid w:val="00BF6759"/>
    <w:rsid w:val="00BF6B5F"/>
    <w:rsid w:val="00BF6E76"/>
    <w:rsid w:val="00BF7335"/>
    <w:rsid w:val="00BF78C1"/>
    <w:rsid w:val="00BF7A9B"/>
    <w:rsid w:val="00BF7F3E"/>
    <w:rsid w:val="00C014F1"/>
    <w:rsid w:val="00C01D8A"/>
    <w:rsid w:val="00C02094"/>
    <w:rsid w:val="00C02685"/>
    <w:rsid w:val="00C029A7"/>
    <w:rsid w:val="00C03FD0"/>
    <w:rsid w:val="00C0477B"/>
    <w:rsid w:val="00C0496F"/>
    <w:rsid w:val="00C04A33"/>
    <w:rsid w:val="00C04CF4"/>
    <w:rsid w:val="00C0511F"/>
    <w:rsid w:val="00C05DFF"/>
    <w:rsid w:val="00C0692E"/>
    <w:rsid w:val="00C06F51"/>
    <w:rsid w:val="00C07B20"/>
    <w:rsid w:val="00C10256"/>
    <w:rsid w:val="00C10A75"/>
    <w:rsid w:val="00C10EED"/>
    <w:rsid w:val="00C116A0"/>
    <w:rsid w:val="00C1194A"/>
    <w:rsid w:val="00C11AD9"/>
    <w:rsid w:val="00C12049"/>
    <w:rsid w:val="00C12165"/>
    <w:rsid w:val="00C12826"/>
    <w:rsid w:val="00C12C1C"/>
    <w:rsid w:val="00C134BF"/>
    <w:rsid w:val="00C1369A"/>
    <w:rsid w:val="00C13A53"/>
    <w:rsid w:val="00C14048"/>
    <w:rsid w:val="00C1490C"/>
    <w:rsid w:val="00C14915"/>
    <w:rsid w:val="00C14E53"/>
    <w:rsid w:val="00C1511C"/>
    <w:rsid w:val="00C151CC"/>
    <w:rsid w:val="00C15298"/>
    <w:rsid w:val="00C15737"/>
    <w:rsid w:val="00C162C5"/>
    <w:rsid w:val="00C16E81"/>
    <w:rsid w:val="00C1755C"/>
    <w:rsid w:val="00C17578"/>
    <w:rsid w:val="00C17936"/>
    <w:rsid w:val="00C17ABA"/>
    <w:rsid w:val="00C17FB0"/>
    <w:rsid w:val="00C20BAD"/>
    <w:rsid w:val="00C21B9F"/>
    <w:rsid w:val="00C21D48"/>
    <w:rsid w:val="00C22631"/>
    <w:rsid w:val="00C229F4"/>
    <w:rsid w:val="00C22FCE"/>
    <w:rsid w:val="00C23756"/>
    <w:rsid w:val="00C23781"/>
    <w:rsid w:val="00C23CA2"/>
    <w:rsid w:val="00C24810"/>
    <w:rsid w:val="00C25EEB"/>
    <w:rsid w:val="00C267CF"/>
    <w:rsid w:val="00C267F5"/>
    <w:rsid w:val="00C26D38"/>
    <w:rsid w:val="00C27315"/>
    <w:rsid w:val="00C27499"/>
    <w:rsid w:val="00C277A4"/>
    <w:rsid w:val="00C30075"/>
    <w:rsid w:val="00C3019B"/>
    <w:rsid w:val="00C30363"/>
    <w:rsid w:val="00C30719"/>
    <w:rsid w:val="00C3238B"/>
    <w:rsid w:val="00C32C92"/>
    <w:rsid w:val="00C32EE9"/>
    <w:rsid w:val="00C32F7D"/>
    <w:rsid w:val="00C338F6"/>
    <w:rsid w:val="00C33949"/>
    <w:rsid w:val="00C339A5"/>
    <w:rsid w:val="00C33CDA"/>
    <w:rsid w:val="00C33E87"/>
    <w:rsid w:val="00C34B36"/>
    <w:rsid w:val="00C34F7E"/>
    <w:rsid w:val="00C35072"/>
    <w:rsid w:val="00C35223"/>
    <w:rsid w:val="00C3561D"/>
    <w:rsid w:val="00C3571B"/>
    <w:rsid w:val="00C35AB7"/>
    <w:rsid w:val="00C35ACF"/>
    <w:rsid w:val="00C35CD0"/>
    <w:rsid w:val="00C3621D"/>
    <w:rsid w:val="00C36CAB"/>
    <w:rsid w:val="00C373CC"/>
    <w:rsid w:val="00C37B9A"/>
    <w:rsid w:val="00C40266"/>
    <w:rsid w:val="00C408CC"/>
    <w:rsid w:val="00C40A17"/>
    <w:rsid w:val="00C4126D"/>
    <w:rsid w:val="00C414A4"/>
    <w:rsid w:val="00C419B8"/>
    <w:rsid w:val="00C41BAE"/>
    <w:rsid w:val="00C41DEB"/>
    <w:rsid w:val="00C41ED1"/>
    <w:rsid w:val="00C41FF4"/>
    <w:rsid w:val="00C423FB"/>
    <w:rsid w:val="00C42F27"/>
    <w:rsid w:val="00C4355F"/>
    <w:rsid w:val="00C43827"/>
    <w:rsid w:val="00C43AF7"/>
    <w:rsid w:val="00C44E00"/>
    <w:rsid w:val="00C44F0D"/>
    <w:rsid w:val="00C45105"/>
    <w:rsid w:val="00C4561E"/>
    <w:rsid w:val="00C45933"/>
    <w:rsid w:val="00C45B83"/>
    <w:rsid w:val="00C46004"/>
    <w:rsid w:val="00C46272"/>
    <w:rsid w:val="00C47AED"/>
    <w:rsid w:val="00C47B2C"/>
    <w:rsid w:val="00C5010E"/>
    <w:rsid w:val="00C50279"/>
    <w:rsid w:val="00C50961"/>
    <w:rsid w:val="00C51041"/>
    <w:rsid w:val="00C513CE"/>
    <w:rsid w:val="00C51C1A"/>
    <w:rsid w:val="00C52851"/>
    <w:rsid w:val="00C52B21"/>
    <w:rsid w:val="00C5309D"/>
    <w:rsid w:val="00C5379B"/>
    <w:rsid w:val="00C53941"/>
    <w:rsid w:val="00C53D0A"/>
    <w:rsid w:val="00C546E2"/>
    <w:rsid w:val="00C54BDD"/>
    <w:rsid w:val="00C54FFD"/>
    <w:rsid w:val="00C55D15"/>
    <w:rsid w:val="00C562D6"/>
    <w:rsid w:val="00C562EE"/>
    <w:rsid w:val="00C56685"/>
    <w:rsid w:val="00C6072C"/>
    <w:rsid w:val="00C60739"/>
    <w:rsid w:val="00C60CF9"/>
    <w:rsid w:val="00C6149B"/>
    <w:rsid w:val="00C61995"/>
    <w:rsid w:val="00C61A4A"/>
    <w:rsid w:val="00C61B35"/>
    <w:rsid w:val="00C61E2C"/>
    <w:rsid w:val="00C620A5"/>
    <w:rsid w:val="00C62C4C"/>
    <w:rsid w:val="00C62CDB"/>
    <w:rsid w:val="00C634F1"/>
    <w:rsid w:val="00C6387D"/>
    <w:rsid w:val="00C63B27"/>
    <w:rsid w:val="00C64430"/>
    <w:rsid w:val="00C647F3"/>
    <w:rsid w:val="00C6483F"/>
    <w:rsid w:val="00C64B64"/>
    <w:rsid w:val="00C64FB7"/>
    <w:rsid w:val="00C65214"/>
    <w:rsid w:val="00C65EFD"/>
    <w:rsid w:val="00C66475"/>
    <w:rsid w:val="00C66549"/>
    <w:rsid w:val="00C66BF5"/>
    <w:rsid w:val="00C66E33"/>
    <w:rsid w:val="00C671C2"/>
    <w:rsid w:val="00C672E9"/>
    <w:rsid w:val="00C6780E"/>
    <w:rsid w:val="00C67996"/>
    <w:rsid w:val="00C679E7"/>
    <w:rsid w:val="00C67B47"/>
    <w:rsid w:val="00C67BE5"/>
    <w:rsid w:val="00C70675"/>
    <w:rsid w:val="00C70709"/>
    <w:rsid w:val="00C71686"/>
    <w:rsid w:val="00C72D19"/>
    <w:rsid w:val="00C72FDF"/>
    <w:rsid w:val="00C73127"/>
    <w:rsid w:val="00C73446"/>
    <w:rsid w:val="00C7449C"/>
    <w:rsid w:val="00C747B9"/>
    <w:rsid w:val="00C747D4"/>
    <w:rsid w:val="00C74EAA"/>
    <w:rsid w:val="00C75323"/>
    <w:rsid w:val="00C75E18"/>
    <w:rsid w:val="00C76303"/>
    <w:rsid w:val="00C7682B"/>
    <w:rsid w:val="00C76B95"/>
    <w:rsid w:val="00C771D5"/>
    <w:rsid w:val="00C775A4"/>
    <w:rsid w:val="00C81165"/>
    <w:rsid w:val="00C812AF"/>
    <w:rsid w:val="00C81909"/>
    <w:rsid w:val="00C81DCE"/>
    <w:rsid w:val="00C823AE"/>
    <w:rsid w:val="00C8448D"/>
    <w:rsid w:val="00C849ED"/>
    <w:rsid w:val="00C85173"/>
    <w:rsid w:val="00C864D7"/>
    <w:rsid w:val="00C8685F"/>
    <w:rsid w:val="00C86A8A"/>
    <w:rsid w:val="00C8796F"/>
    <w:rsid w:val="00C879F5"/>
    <w:rsid w:val="00C90124"/>
    <w:rsid w:val="00C91385"/>
    <w:rsid w:val="00C91409"/>
    <w:rsid w:val="00C917ED"/>
    <w:rsid w:val="00C91827"/>
    <w:rsid w:val="00C9247B"/>
    <w:rsid w:val="00C9287F"/>
    <w:rsid w:val="00C9292B"/>
    <w:rsid w:val="00C92F89"/>
    <w:rsid w:val="00C93A63"/>
    <w:rsid w:val="00C93C8C"/>
    <w:rsid w:val="00C947BB"/>
    <w:rsid w:val="00C94FCB"/>
    <w:rsid w:val="00C956D6"/>
    <w:rsid w:val="00C95BCF"/>
    <w:rsid w:val="00C95D16"/>
    <w:rsid w:val="00C95D79"/>
    <w:rsid w:val="00C971FD"/>
    <w:rsid w:val="00C97ACC"/>
    <w:rsid w:val="00CA00F7"/>
    <w:rsid w:val="00CA0272"/>
    <w:rsid w:val="00CA0A79"/>
    <w:rsid w:val="00CA0B70"/>
    <w:rsid w:val="00CA11AA"/>
    <w:rsid w:val="00CA2634"/>
    <w:rsid w:val="00CA2657"/>
    <w:rsid w:val="00CA30E7"/>
    <w:rsid w:val="00CA320F"/>
    <w:rsid w:val="00CA3298"/>
    <w:rsid w:val="00CA339D"/>
    <w:rsid w:val="00CA35F9"/>
    <w:rsid w:val="00CA3902"/>
    <w:rsid w:val="00CA398A"/>
    <w:rsid w:val="00CA3C8A"/>
    <w:rsid w:val="00CA3EBD"/>
    <w:rsid w:val="00CA4152"/>
    <w:rsid w:val="00CA49D1"/>
    <w:rsid w:val="00CA4A71"/>
    <w:rsid w:val="00CA5201"/>
    <w:rsid w:val="00CA595B"/>
    <w:rsid w:val="00CA60B0"/>
    <w:rsid w:val="00CA6A35"/>
    <w:rsid w:val="00CA6C9A"/>
    <w:rsid w:val="00CA6E53"/>
    <w:rsid w:val="00CA7E50"/>
    <w:rsid w:val="00CB0392"/>
    <w:rsid w:val="00CB08DB"/>
    <w:rsid w:val="00CB0B28"/>
    <w:rsid w:val="00CB0CBF"/>
    <w:rsid w:val="00CB0F45"/>
    <w:rsid w:val="00CB165D"/>
    <w:rsid w:val="00CB20A4"/>
    <w:rsid w:val="00CB4193"/>
    <w:rsid w:val="00CB4FB5"/>
    <w:rsid w:val="00CB51D0"/>
    <w:rsid w:val="00CB51D5"/>
    <w:rsid w:val="00CB5356"/>
    <w:rsid w:val="00CB53E2"/>
    <w:rsid w:val="00CB54D0"/>
    <w:rsid w:val="00CB60C0"/>
    <w:rsid w:val="00CB6C0E"/>
    <w:rsid w:val="00CB72E8"/>
    <w:rsid w:val="00CB75F3"/>
    <w:rsid w:val="00CB7D04"/>
    <w:rsid w:val="00CB7ECC"/>
    <w:rsid w:val="00CB7F3E"/>
    <w:rsid w:val="00CC07AF"/>
    <w:rsid w:val="00CC0983"/>
    <w:rsid w:val="00CC0A1D"/>
    <w:rsid w:val="00CC0EF1"/>
    <w:rsid w:val="00CC11A8"/>
    <w:rsid w:val="00CC168A"/>
    <w:rsid w:val="00CC16BF"/>
    <w:rsid w:val="00CC17D3"/>
    <w:rsid w:val="00CC1C62"/>
    <w:rsid w:val="00CC1CF8"/>
    <w:rsid w:val="00CC25B2"/>
    <w:rsid w:val="00CC2855"/>
    <w:rsid w:val="00CC2906"/>
    <w:rsid w:val="00CC290F"/>
    <w:rsid w:val="00CC2D2B"/>
    <w:rsid w:val="00CC3358"/>
    <w:rsid w:val="00CC3425"/>
    <w:rsid w:val="00CC41DD"/>
    <w:rsid w:val="00CC42F8"/>
    <w:rsid w:val="00CC4648"/>
    <w:rsid w:val="00CC492D"/>
    <w:rsid w:val="00CC5AFA"/>
    <w:rsid w:val="00CC6594"/>
    <w:rsid w:val="00CC6613"/>
    <w:rsid w:val="00CC6E40"/>
    <w:rsid w:val="00CC706F"/>
    <w:rsid w:val="00CC71C8"/>
    <w:rsid w:val="00CC79DB"/>
    <w:rsid w:val="00CC7ECB"/>
    <w:rsid w:val="00CD0C6D"/>
    <w:rsid w:val="00CD146E"/>
    <w:rsid w:val="00CD2304"/>
    <w:rsid w:val="00CD2540"/>
    <w:rsid w:val="00CD2C55"/>
    <w:rsid w:val="00CD2C92"/>
    <w:rsid w:val="00CD30B7"/>
    <w:rsid w:val="00CD3F75"/>
    <w:rsid w:val="00CD4B7C"/>
    <w:rsid w:val="00CD51FD"/>
    <w:rsid w:val="00CD5504"/>
    <w:rsid w:val="00CD6EF4"/>
    <w:rsid w:val="00CD70E7"/>
    <w:rsid w:val="00CD786A"/>
    <w:rsid w:val="00CD7F84"/>
    <w:rsid w:val="00CE0EB4"/>
    <w:rsid w:val="00CE128A"/>
    <w:rsid w:val="00CE1A1D"/>
    <w:rsid w:val="00CE1A9C"/>
    <w:rsid w:val="00CE2A6C"/>
    <w:rsid w:val="00CE2A74"/>
    <w:rsid w:val="00CE492B"/>
    <w:rsid w:val="00CE4C5C"/>
    <w:rsid w:val="00CE4FDD"/>
    <w:rsid w:val="00CE509E"/>
    <w:rsid w:val="00CE513F"/>
    <w:rsid w:val="00CE5272"/>
    <w:rsid w:val="00CE7708"/>
    <w:rsid w:val="00CE7912"/>
    <w:rsid w:val="00CE7F58"/>
    <w:rsid w:val="00CF00D3"/>
    <w:rsid w:val="00CF0294"/>
    <w:rsid w:val="00CF072C"/>
    <w:rsid w:val="00CF0D6E"/>
    <w:rsid w:val="00CF15F9"/>
    <w:rsid w:val="00CF2061"/>
    <w:rsid w:val="00CF21DA"/>
    <w:rsid w:val="00CF2561"/>
    <w:rsid w:val="00CF27BE"/>
    <w:rsid w:val="00CF2B7F"/>
    <w:rsid w:val="00CF32A0"/>
    <w:rsid w:val="00CF3909"/>
    <w:rsid w:val="00CF42A9"/>
    <w:rsid w:val="00CF5116"/>
    <w:rsid w:val="00CF553C"/>
    <w:rsid w:val="00CF559B"/>
    <w:rsid w:val="00CF5711"/>
    <w:rsid w:val="00CF7134"/>
    <w:rsid w:val="00CF7DDF"/>
    <w:rsid w:val="00CF7F6A"/>
    <w:rsid w:val="00D016BC"/>
    <w:rsid w:val="00D0393B"/>
    <w:rsid w:val="00D046C6"/>
    <w:rsid w:val="00D047C1"/>
    <w:rsid w:val="00D04D6F"/>
    <w:rsid w:val="00D05303"/>
    <w:rsid w:val="00D05A46"/>
    <w:rsid w:val="00D06461"/>
    <w:rsid w:val="00D06A1F"/>
    <w:rsid w:val="00D06D4D"/>
    <w:rsid w:val="00D07C13"/>
    <w:rsid w:val="00D07C7E"/>
    <w:rsid w:val="00D107C0"/>
    <w:rsid w:val="00D10B70"/>
    <w:rsid w:val="00D10ED2"/>
    <w:rsid w:val="00D11464"/>
    <w:rsid w:val="00D12788"/>
    <w:rsid w:val="00D12CDB"/>
    <w:rsid w:val="00D12F3F"/>
    <w:rsid w:val="00D13731"/>
    <w:rsid w:val="00D13EC8"/>
    <w:rsid w:val="00D14087"/>
    <w:rsid w:val="00D1425B"/>
    <w:rsid w:val="00D147F4"/>
    <w:rsid w:val="00D1516A"/>
    <w:rsid w:val="00D15249"/>
    <w:rsid w:val="00D1550C"/>
    <w:rsid w:val="00D1668B"/>
    <w:rsid w:val="00D16880"/>
    <w:rsid w:val="00D206BE"/>
    <w:rsid w:val="00D207BC"/>
    <w:rsid w:val="00D20D90"/>
    <w:rsid w:val="00D20E27"/>
    <w:rsid w:val="00D20FEC"/>
    <w:rsid w:val="00D21D22"/>
    <w:rsid w:val="00D221E3"/>
    <w:rsid w:val="00D22638"/>
    <w:rsid w:val="00D226A8"/>
    <w:rsid w:val="00D23088"/>
    <w:rsid w:val="00D23357"/>
    <w:rsid w:val="00D2346D"/>
    <w:rsid w:val="00D23922"/>
    <w:rsid w:val="00D23AA0"/>
    <w:rsid w:val="00D23D74"/>
    <w:rsid w:val="00D23EAF"/>
    <w:rsid w:val="00D23F0C"/>
    <w:rsid w:val="00D240D1"/>
    <w:rsid w:val="00D24CC8"/>
    <w:rsid w:val="00D2594B"/>
    <w:rsid w:val="00D25A50"/>
    <w:rsid w:val="00D26642"/>
    <w:rsid w:val="00D2666D"/>
    <w:rsid w:val="00D270B1"/>
    <w:rsid w:val="00D2744D"/>
    <w:rsid w:val="00D27929"/>
    <w:rsid w:val="00D30B23"/>
    <w:rsid w:val="00D30B9F"/>
    <w:rsid w:val="00D31463"/>
    <w:rsid w:val="00D31670"/>
    <w:rsid w:val="00D31807"/>
    <w:rsid w:val="00D31DDB"/>
    <w:rsid w:val="00D324F5"/>
    <w:rsid w:val="00D3288C"/>
    <w:rsid w:val="00D328F8"/>
    <w:rsid w:val="00D33895"/>
    <w:rsid w:val="00D338FF"/>
    <w:rsid w:val="00D340F5"/>
    <w:rsid w:val="00D34227"/>
    <w:rsid w:val="00D34264"/>
    <w:rsid w:val="00D34334"/>
    <w:rsid w:val="00D3468D"/>
    <w:rsid w:val="00D34E94"/>
    <w:rsid w:val="00D34EF3"/>
    <w:rsid w:val="00D34F7F"/>
    <w:rsid w:val="00D36F7D"/>
    <w:rsid w:val="00D37024"/>
    <w:rsid w:val="00D379A6"/>
    <w:rsid w:val="00D37C6B"/>
    <w:rsid w:val="00D37E07"/>
    <w:rsid w:val="00D40692"/>
    <w:rsid w:val="00D40A92"/>
    <w:rsid w:val="00D40B88"/>
    <w:rsid w:val="00D413F6"/>
    <w:rsid w:val="00D4144F"/>
    <w:rsid w:val="00D41AD7"/>
    <w:rsid w:val="00D41C97"/>
    <w:rsid w:val="00D42BA1"/>
    <w:rsid w:val="00D42EA9"/>
    <w:rsid w:val="00D431A5"/>
    <w:rsid w:val="00D4443F"/>
    <w:rsid w:val="00D458F2"/>
    <w:rsid w:val="00D45BDB"/>
    <w:rsid w:val="00D45CBD"/>
    <w:rsid w:val="00D45FD5"/>
    <w:rsid w:val="00D46BFF"/>
    <w:rsid w:val="00D4738E"/>
    <w:rsid w:val="00D501C4"/>
    <w:rsid w:val="00D50C09"/>
    <w:rsid w:val="00D51D50"/>
    <w:rsid w:val="00D5250F"/>
    <w:rsid w:val="00D5282E"/>
    <w:rsid w:val="00D52A5F"/>
    <w:rsid w:val="00D52CD4"/>
    <w:rsid w:val="00D533AF"/>
    <w:rsid w:val="00D53A61"/>
    <w:rsid w:val="00D540A9"/>
    <w:rsid w:val="00D543B8"/>
    <w:rsid w:val="00D54674"/>
    <w:rsid w:val="00D54D50"/>
    <w:rsid w:val="00D54ECB"/>
    <w:rsid w:val="00D54EDC"/>
    <w:rsid w:val="00D55ACF"/>
    <w:rsid w:val="00D55B85"/>
    <w:rsid w:val="00D55C4A"/>
    <w:rsid w:val="00D578B1"/>
    <w:rsid w:val="00D57A0E"/>
    <w:rsid w:val="00D6048C"/>
    <w:rsid w:val="00D6205E"/>
    <w:rsid w:val="00D627D7"/>
    <w:rsid w:val="00D63204"/>
    <w:rsid w:val="00D63DDA"/>
    <w:rsid w:val="00D63EE1"/>
    <w:rsid w:val="00D63F74"/>
    <w:rsid w:val="00D6437B"/>
    <w:rsid w:val="00D644AC"/>
    <w:rsid w:val="00D64705"/>
    <w:rsid w:val="00D64C9B"/>
    <w:rsid w:val="00D64E31"/>
    <w:rsid w:val="00D65626"/>
    <w:rsid w:val="00D66F69"/>
    <w:rsid w:val="00D67337"/>
    <w:rsid w:val="00D677CE"/>
    <w:rsid w:val="00D70B26"/>
    <w:rsid w:val="00D70E35"/>
    <w:rsid w:val="00D714EE"/>
    <w:rsid w:val="00D714F7"/>
    <w:rsid w:val="00D73056"/>
    <w:rsid w:val="00D7331D"/>
    <w:rsid w:val="00D740AC"/>
    <w:rsid w:val="00D75B05"/>
    <w:rsid w:val="00D76061"/>
    <w:rsid w:val="00D76D74"/>
    <w:rsid w:val="00D76E22"/>
    <w:rsid w:val="00D77EDA"/>
    <w:rsid w:val="00D77F9A"/>
    <w:rsid w:val="00D80137"/>
    <w:rsid w:val="00D80217"/>
    <w:rsid w:val="00D806CE"/>
    <w:rsid w:val="00D80BC0"/>
    <w:rsid w:val="00D8110D"/>
    <w:rsid w:val="00D8166A"/>
    <w:rsid w:val="00D81670"/>
    <w:rsid w:val="00D8188B"/>
    <w:rsid w:val="00D81A17"/>
    <w:rsid w:val="00D82052"/>
    <w:rsid w:val="00D82176"/>
    <w:rsid w:val="00D82C55"/>
    <w:rsid w:val="00D833B4"/>
    <w:rsid w:val="00D83DA9"/>
    <w:rsid w:val="00D84173"/>
    <w:rsid w:val="00D84B68"/>
    <w:rsid w:val="00D851BB"/>
    <w:rsid w:val="00D8635B"/>
    <w:rsid w:val="00D865E8"/>
    <w:rsid w:val="00D86E42"/>
    <w:rsid w:val="00D86E84"/>
    <w:rsid w:val="00D86FD9"/>
    <w:rsid w:val="00D8741B"/>
    <w:rsid w:val="00D8743A"/>
    <w:rsid w:val="00D878A9"/>
    <w:rsid w:val="00D87917"/>
    <w:rsid w:val="00D90053"/>
    <w:rsid w:val="00D90103"/>
    <w:rsid w:val="00D903E2"/>
    <w:rsid w:val="00D90834"/>
    <w:rsid w:val="00D90961"/>
    <w:rsid w:val="00D916BA"/>
    <w:rsid w:val="00D91959"/>
    <w:rsid w:val="00D919CC"/>
    <w:rsid w:val="00D91F41"/>
    <w:rsid w:val="00D92A9B"/>
    <w:rsid w:val="00D92BB9"/>
    <w:rsid w:val="00D930A8"/>
    <w:rsid w:val="00D93717"/>
    <w:rsid w:val="00D941A9"/>
    <w:rsid w:val="00D9433E"/>
    <w:rsid w:val="00D94E32"/>
    <w:rsid w:val="00D95349"/>
    <w:rsid w:val="00D95767"/>
    <w:rsid w:val="00D95AFD"/>
    <w:rsid w:val="00D95CCA"/>
    <w:rsid w:val="00D95D58"/>
    <w:rsid w:val="00D95E90"/>
    <w:rsid w:val="00D96288"/>
    <w:rsid w:val="00D96456"/>
    <w:rsid w:val="00D965CF"/>
    <w:rsid w:val="00D96A3C"/>
    <w:rsid w:val="00D96FF9"/>
    <w:rsid w:val="00D978B9"/>
    <w:rsid w:val="00DA0896"/>
    <w:rsid w:val="00DA0C38"/>
    <w:rsid w:val="00DA1BFE"/>
    <w:rsid w:val="00DA1DA2"/>
    <w:rsid w:val="00DA1E02"/>
    <w:rsid w:val="00DA2781"/>
    <w:rsid w:val="00DA2A4B"/>
    <w:rsid w:val="00DA2D31"/>
    <w:rsid w:val="00DA2EE1"/>
    <w:rsid w:val="00DA35C0"/>
    <w:rsid w:val="00DA3D9F"/>
    <w:rsid w:val="00DA4022"/>
    <w:rsid w:val="00DA4838"/>
    <w:rsid w:val="00DA56E8"/>
    <w:rsid w:val="00DA652A"/>
    <w:rsid w:val="00DA6F66"/>
    <w:rsid w:val="00DB0038"/>
    <w:rsid w:val="00DB053F"/>
    <w:rsid w:val="00DB071A"/>
    <w:rsid w:val="00DB0785"/>
    <w:rsid w:val="00DB0BEA"/>
    <w:rsid w:val="00DB15D1"/>
    <w:rsid w:val="00DB1AD6"/>
    <w:rsid w:val="00DB1B12"/>
    <w:rsid w:val="00DB2437"/>
    <w:rsid w:val="00DB27F5"/>
    <w:rsid w:val="00DB3294"/>
    <w:rsid w:val="00DB43ED"/>
    <w:rsid w:val="00DB4942"/>
    <w:rsid w:val="00DB5621"/>
    <w:rsid w:val="00DB58F6"/>
    <w:rsid w:val="00DB5C02"/>
    <w:rsid w:val="00DB67E0"/>
    <w:rsid w:val="00DB70BD"/>
    <w:rsid w:val="00DB7525"/>
    <w:rsid w:val="00DB760C"/>
    <w:rsid w:val="00DB7902"/>
    <w:rsid w:val="00DB7C8D"/>
    <w:rsid w:val="00DB7FCB"/>
    <w:rsid w:val="00DC022E"/>
    <w:rsid w:val="00DC0B95"/>
    <w:rsid w:val="00DC0D73"/>
    <w:rsid w:val="00DC0FE7"/>
    <w:rsid w:val="00DC1467"/>
    <w:rsid w:val="00DC2492"/>
    <w:rsid w:val="00DC2A07"/>
    <w:rsid w:val="00DC2ED7"/>
    <w:rsid w:val="00DC3440"/>
    <w:rsid w:val="00DC3B98"/>
    <w:rsid w:val="00DC3C83"/>
    <w:rsid w:val="00DC4FDF"/>
    <w:rsid w:val="00DC582F"/>
    <w:rsid w:val="00DC64E9"/>
    <w:rsid w:val="00DC6B59"/>
    <w:rsid w:val="00DC6FA1"/>
    <w:rsid w:val="00DC749A"/>
    <w:rsid w:val="00DC74DF"/>
    <w:rsid w:val="00DC77EF"/>
    <w:rsid w:val="00DC7869"/>
    <w:rsid w:val="00DC7C04"/>
    <w:rsid w:val="00DC7DC8"/>
    <w:rsid w:val="00DD0AAF"/>
    <w:rsid w:val="00DD1C12"/>
    <w:rsid w:val="00DD1D14"/>
    <w:rsid w:val="00DD1F71"/>
    <w:rsid w:val="00DD225F"/>
    <w:rsid w:val="00DD2B9E"/>
    <w:rsid w:val="00DD2C3C"/>
    <w:rsid w:val="00DD3B31"/>
    <w:rsid w:val="00DD4325"/>
    <w:rsid w:val="00DD43A2"/>
    <w:rsid w:val="00DD4745"/>
    <w:rsid w:val="00DD51CC"/>
    <w:rsid w:val="00DD57CA"/>
    <w:rsid w:val="00DD588F"/>
    <w:rsid w:val="00DD58B2"/>
    <w:rsid w:val="00DD652F"/>
    <w:rsid w:val="00DD6699"/>
    <w:rsid w:val="00DD6805"/>
    <w:rsid w:val="00DD6D84"/>
    <w:rsid w:val="00DD76BE"/>
    <w:rsid w:val="00DE05BD"/>
    <w:rsid w:val="00DE08CE"/>
    <w:rsid w:val="00DE119A"/>
    <w:rsid w:val="00DE12E6"/>
    <w:rsid w:val="00DE15D0"/>
    <w:rsid w:val="00DE178D"/>
    <w:rsid w:val="00DE1F15"/>
    <w:rsid w:val="00DE291A"/>
    <w:rsid w:val="00DE2BDD"/>
    <w:rsid w:val="00DE31EE"/>
    <w:rsid w:val="00DE34E6"/>
    <w:rsid w:val="00DE37C2"/>
    <w:rsid w:val="00DE3B4E"/>
    <w:rsid w:val="00DE3E4D"/>
    <w:rsid w:val="00DE40E2"/>
    <w:rsid w:val="00DE41DC"/>
    <w:rsid w:val="00DE43A1"/>
    <w:rsid w:val="00DE4FF0"/>
    <w:rsid w:val="00DE5DEB"/>
    <w:rsid w:val="00DE6323"/>
    <w:rsid w:val="00DE66A8"/>
    <w:rsid w:val="00DE6A62"/>
    <w:rsid w:val="00DE71E6"/>
    <w:rsid w:val="00DE74D9"/>
    <w:rsid w:val="00DE754B"/>
    <w:rsid w:val="00DE774E"/>
    <w:rsid w:val="00DF04E4"/>
    <w:rsid w:val="00DF0A28"/>
    <w:rsid w:val="00DF1191"/>
    <w:rsid w:val="00DF1644"/>
    <w:rsid w:val="00DF176E"/>
    <w:rsid w:val="00DF19EB"/>
    <w:rsid w:val="00DF22CF"/>
    <w:rsid w:val="00DF2372"/>
    <w:rsid w:val="00DF2432"/>
    <w:rsid w:val="00DF24E4"/>
    <w:rsid w:val="00DF2CE5"/>
    <w:rsid w:val="00DF2D94"/>
    <w:rsid w:val="00DF37FD"/>
    <w:rsid w:val="00DF383C"/>
    <w:rsid w:val="00DF409B"/>
    <w:rsid w:val="00DF4207"/>
    <w:rsid w:val="00DF48D4"/>
    <w:rsid w:val="00DF494B"/>
    <w:rsid w:val="00DF4951"/>
    <w:rsid w:val="00DF4D5A"/>
    <w:rsid w:val="00DF4DA6"/>
    <w:rsid w:val="00DF4F21"/>
    <w:rsid w:val="00DF5287"/>
    <w:rsid w:val="00DF57A5"/>
    <w:rsid w:val="00DF62E3"/>
    <w:rsid w:val="00DF67C9"/>
    <w:rsid w:val="00DF6A84"/>
    <w:rsid w:val="00DF71A6"/>
    <w:rsid w:val="00DF722E"/>
    <w:rsid w:val="00DF788A"/>
    <w:rsid w:val="00DF7F8B"/>
    <w:rsid w:val="00E000A3"/>
    <w:rsid w:val="00E002C7"/>
    <w:rsid w:val="00E01454"/>
    <w:rsid w:val="00E017DB"/>
    <w:rsid w:val="00E018DB"/>
    <w:rsid w:val="00E01964"/>
    <w:rsid w:val="00E01D62"/>
    <w:rsid w:val="00E0250B"/>
    <w:rsid w:val="00E0251B"/>
    <w:rsid w:val="00E02562"/>
    <w:rsid w:val="00E02878"/>
    <w:rsid w:val="00E036C2"/>
    <w:rsid w:val="00E038C3"/>
    <w:rsid w:val="00E03DD3"/>
    <w:rsid w:val="00E03E65"/>
    <w:rsid w:val="00E043FC"/>
    <w:rsid w:val="00E04975"/>
    <w:rsid w:val="00E04CB2"/>
    <w:rsid w:val="00E04DDD"/>
    <w:rsid w:val="00E05244"/>
    <w:rsid w:val="00E061B8"/>
    <w:rsid w:val="00E0667D"/>
    <w:rsid w:val="00E067D5"/>
    <w:rsid w:val="00E06CFC"/>
    <w:rsid w:val="00E07390"/>
    <w:rsid w:val="00E078A3"/>
    <w:rsid w:val="00E104D3"/>
    <w:rsid w:val="00E104F2"/>
    <w:rsid w:val="00E1055D"/>
    <w:rsid w:val="00E109B7"/>
    <w:rsid w:val="00E1194F"/>
    <w:rsid w:val="00E11B9E"/>
    <w:rsid w:val="00E120E0"/>
    <w:rsid w:val="00E12A77"/>
    <w:rsid w:val="00E135A9"/>
    <w:rsid w:val="00E146E8"/>
    <w:rsid w:val="00E14FF0"/>
    <w:rsid w:val="00E151B1"/>
    <w:rsid w:val="00E152FC"/>
    <w:rsid w:val="00E169B4"/>
    <w:rsid w:val="00E16AE7"/>
    <w:rsid w:val="00E16FAC"/>
    <w:rsid w:val="00E174BF"/>
    <w:rsid w:val="00E17EAB"/>
    <w:rsid w:val="00E2017C"/>
    <w:rsid w:val="00E20452"/>
    <w:rsid w:val="00E21B20"/>
    <w:rsid w:val="00E21D97"/>
    <w:rsid w:val="00E22090"/>
    <w:rsid w:val="00E2220B"/>
    <w:rsid w:val="00E22880"/>
    <w:rsid w:val="00E232D1"/>
    <w:rsid w:val="00E235BE"/>
    <w:rsid w:val="00E23D86"/>
    <w:rsid w:val="00E2415D"/>
    <w:rsid w:val="00E247BC"/>
    <w:rsid w:val="00E250BC"/>
    <w:rsid w:val="00E252A4"/>
    <w:rsid w:val="00E25B3E"/>
    <w:rsid w:val="00E25CBF"/>
    <w:rsid w:val="00E2668F"/>
    <w:rsid w:val="00E266F0"/>
    <w:rsid w:val="00E26CA6"/>
    <w:rsid w:val="00E279BB"/>
    <w:rsid w:val="00E3071A"/>
    <w:rsid w:val="00E30D59"/>
    <w:rsid w:val="00E31297"/>
    <w:rsid w:val="00E31B92"/>
    <w:rsid w:val="00E31C76"/>
    <w:rsid w:val="00E31CEA"/>
    <w:rsid w:val="00E31E3C"/>
    <w:rsid w:val="00E32C63"/>
    <w:rsid w:val="00E32DA9"/>
    <w:rsid w:val="00E330D7"/>
    <w:rsid w:val="00E33331"/>
    <w:rsid w:val="00E340D3"/>
    <w:rsid w:val="00E342AF"/>
    <w:rsid w:val="00E34BFE"/>
    <w:rsid w:val="00E351AC"/>
    <w:rsid w:val="00E362BD"/>
    <w:rsid w:val="00E36304"/>
    <w:rsid w:val="00E363E8"/>
    <w:rsid w:val="00E376E9"/>
    <w:rsid w:val="00E379E9"/>
    <w:rsid w:val="00E37F7F"/>
    <w:rsid w:val="00E40577"/>
    <w:rsid w:val="00E4083D"/>
    <w:rsid w:val="00E40E01"/>
    <w:rsid w:val="00E41794"/>
    <w:rsid w:val="00E42469"/>
    <w:rsid w:val="00E42B93"/>
    <w:rsid w:val="00E43B69"/>
    <w:rsid w:val="00E43F2F"/>
    <w:rsid w:val="00E44A8D"/>
    <w:rsid w:val="00E44F5A"/>
    <w:rsid w:val="00E44FF5"/>
    <w:rsid w:val="00E45704"/>
    <w:rsid w:val="00E45B0B"/>
    <w:rsid w:val="00E45C51"/>
    <w:rsid w:val="00E45EC0"/>
    <w:rsid w:val="00E478A7"/>
    <w:rsid w:val="00E478D8"/>
    <w:rsid w:val="00E510B1"/>
    <w:rsid w:val="00E512D0"/>
    <w:rsid w:val="00E51300"/>
    <w:rsid w:val="00E529F6"/>
    <w:rsid w:val="00E52DD7"/>
    <w:rsid w:val="00E52EC1"/>
    <w:rsid w:val="00E549DF"/>
    <w:rsid w:val="00E54ABE"/>
    <w:rsid w:val="00E54B35"/>
    <w:rsid w:val="00E54D4F"/>
    <w:rsid w:val="00E55284"/>
    <w:rsid w:val="00E559D3"/>
    <w:rsid w:val="00E55AE8"/>
    <w:rsid w:val="00E56009"/>
    <w:rsid w:val="00E56421"/>
    <w:rsid w:val="00E567AE"/>
    <w:rsid w:val="00E56993"/>
    <w:rsid w:val="00E572AF"/>
    <w:rsid w:val="00E57EBC"/>
    <w:rsid w:val="00E60B50"/>
    <w:rsid w:val="00E60C18"/>
    <w:rsid w:val="00E61AB3"/>
    <w:rsid w:val="00E62094"/>
    <w:rsid w:val="00E62164"/>
    <w:rsid w:val="00E62A40"/>
    <w:rsid w:val="00E62B00"/>
    <w:rsid w:val="00E63471"/>
    <w:rsid w:val="00E63594"/>
    <w:rsid w:val="00E63D18"/>
    <w:rsid w:val="00E63F89"/>
    <w:rsid w:val="00E649A6"/>
    <w:rsid w:val="00E64C69"/>
    <w:rsid w:val="00E6507A"/>
    <w:rsid w:val="00E65655"/>
    <w:rsid w:val="00E65774"/>
    <w:rsid w:val="00E65E5C"/>
    <w:rsid w:val="00E6609F"/>
    <w:rsid w:val="00E665B4"/>
    <w:rsid w:val="00E66922"/>
    <w:rsid w:val="00E66AC1"/>
    <w:rsid w:val="00E66FB1"/>
    <w:rsid w:val="00E6719E"/>
    <w:rsid w:val="00E70669"/>
    <w:rsid w:val="00E70DC9"/>
    <w:rsid w:val="00E70E28"/>
    <w:rsid w:val="00E70E81"/>
    <w:rsid w:val="00E716D3"/>
    <w:rsid w:val="00E71934"/>
    <w:rsid w:val="00E71E33"/>
    <w:rsid w:val="00E71EEB"/>
    <w:rsid w:val="00E7201E"/>
    <w:rsid w:val="00E72AE8"/>
    <w:rsid w:val="00E72E93"/>
    <w:rsid w:val="00E7399F"/>
    <w:rsid w:val="00E73DF2"/>
    <w:rsid w:val="00E73E83"/>
    <w:rsid w:val="00E74275"/>
    <w:rsid w:val="00E74521"/>
    <w:rsid w:val="00E74971"/>
    <w:rsid w:val="00E74EBE"/>
    <w:rsid w:val="00E751CB"/>
    <w:rsid w:val="00E7544B"/>
    <w:rsid w:val="00E765FD"/>
    <w:rsid w:val="00E7687C"/>
    <w:rsid w:val="00E77152"/>
    <w:rsid w:val="00E779CC"/>
    <w:rsid w:val="00E77C2D"/>
    <w:rsid w:val="00E8011A"/>
    <w:rsid w:val="00E80199"/>
    <w:rsid w:val="00E80E8C"/>
    <w:rsid w:val="00E82BBF"/>
    <w:rsid w:val="00E83413"/>
    <w:rsid w:val="00E83BFE"/>
    <w:rsid w:val="00E83FBA"/>
    <w:rsid w:val="00E84808"/>
    <w:rsid w:val="00E84AAD"/>
    <w:rsid w:val="00E84C41"/>
    <w:rsid w:val="00E84C8A"/>
    <w:rsid w:val="00E854C1"/>
    <w:rsid w:val="00E85A81"/>
    <w:rsid w:val="00E8696C"/>
    <w:rsid w:val="00E869F0"/>
    <w:rsid w:val="00E86B02"/>
    <w:rsid w:val="00E8766F"/>
    <w:rsid w:val="00E878CE"/>
    <w:rsid w:val="00E87D5A"/>
    <w:rsid w:val="00E905FC"/>
    <w:rsid w:val="00E90882"/>
    <w:rsid w:val="00E90BA2"/>
    <w:rsid w:val="00E90BFA"/>
    <w:rsid w:val="00E91567"/>
    <w:rsid w:val="00E92204"/>
    <w:rsid w:val="00E92649"/>
    <w:rsid w:val="00E927C9"/>
    <w:rsid w:val="00E929DB"/>
    <w:rsid w:val="00E92AF3"/>
    <w:rsid w:val="00E92C13"/>
    <w:rsid w:val="00E92C6A"/>
    <w:rsid w:val="00E93AAB"/>
    <w:rsid w:val="00E93AFE"/>
    <w:rsid w:val="00E93EF1"/>
    <w:rsid w:val="00E93F27"/>
    <w:rsid w:val="00E948F3"/>
    <w:rsid w:val="00E94B07"/>
    <w:rsid w:val="00E95063"/>
    <w:rsid w:val="00E953EA"/>
    <w:rsid w:val="00E95566"/>
    <w:rsid w:val="00E95B76"/>
    <w:rsid w:val="00E95F11"/>
    <w:rsid w:val="00E96040"/>
    <w:rsid w:val="00E961D7"/>
    <w:rsid w:val="00E9656A"/>
    <w:rsid w:val="00E96ACE"/>
    <w:rsid w:val="00E96D41"/>
    <w:rsid w:val="00E96D5C"/>
    <w:rsid w:val="00E96EBF"/>
    <w:rsid w:val="00E9783D"/>
    <w:rsid w:val="00E97EDD"/>
    <w:rsid w:val="00EA0EF8"/>
    <w:rsid w:val="00EA1FB1"/>
    <w:rsid w:val="00EA21E5"/>
    <w:rsid w:val="00EA22B9"/>
    <w:rsid w:val="00EA2321"/>
    <w:rsid w:val="00EA2CEE"/>
    <w:rsid w:val="00EA2EB6"/>
    <w:rsid w:val="00EA2EED"/>
    <w:rsid w:val="00EA3896"/>
    <w:rsid w:val="00EA398D"/>
    <w:rsid w:val="00EA3DBF"/>
    <w:rsid w:val="00EA443F"/>
    <w:rsid w:val="00EA4605"/>
    <w:rsid w:val="00EA487F"/>
    <w:rsid w:val="00EA4FD2"/>
    <w:rsid w:val="00EA666E"/>
    <w:rsid w:val="00EA6B5C"/>
    <w:rsid w:val="00EA6BEB"/>
    <w:rsid w:val="00EA6F07"/>
    <w:rsid w:val="00EA72D3"/>
    <w:rsid w:val="00EA7C4F"/>
    <w:rsid w:val="00EB0169"/>
    <w:rsid w:val="00EB0526"/>
    <w:rsid w:val="00EB1361"/>
    <w:rsid w:val="00EB20BE"/>
    <w:rsid w:val="00EB22DC"/>
    <w:rsid w:val="00EB24FB"/>
    <w:rsid w:val="00EB2BE4"/>
    <w:rsid w:val="00EB2EC5"/>
    <w:rsid w:val="00EB38AA"/>
    <w:rsid w:val="00EB3CE3"/>
    <w:rsid w:val="00EB3E40"/>
    <w:rsid w:val="00EB4B2C"/>
    <w:rsid w:val="00EB4D37"/>
    <w:rsid w:val="00EB5000"/>
    <w:rsid w:val="00EB6B4B"/>
    <w:rsid w:val="00EB79F8"/>
    <w:rsid w:val="00EB7CE1"/>
    <w:rsid w:val="00EB7E3D"/>
    <w:rsid w:val="00EC03DB"/>
    <w:rsid w:val="00EC08AD"/>
    <w:rsid w:val="00EC0E64"/>
    <w:rsid w:val="00EC0FB0"/>
    <w:rsid w:val="00EC10CC"/>
    <w:rsid w:val="00EC1264"/>
    <w:rsid w:val="00EC142D"/>
    <w:rsid w:val="00EC15A5"/>
    <w:rsid w:val="00EC15B1"/>
    <w:rsid w:val="00EC180D"/>
    <w:rsid w:val="00EC182E"/>
    <w:rsid w:val="00EC2B6F"/>
    <w:rsid w:val="00EC2DAF"/>
    <w:rsid w:val="00EC360B"/>
    <w:rsid w:val="00EC36B1"/>
    <w:rsid w:val="00EC3BE8"/>
    <w:rsid w:val="00EC3C19"/>
    <w:rsid w:val="00EC45DC"/>
    <w:rsid w:val="00EC4B75"/>
    <w:rsid w:val="00EC4BA1"/>
    <w:rsid w:val="00EC4C92"/>
    <w:rsid w:val="00EC530C"/>
    <w:rsid w:val="00EC53A1"/>
    <w:rsid w:val="00EC53D9"/>
    <w:rsid w:val="00EC544D"/>
    <w:rsid w:val="00EC62BD"/>
    <w:rsid w:val="00EC6415"/>
    <w:rsid w:val="00EC68D8"/>
    <w:rsid w:val="00EC6AC2"/>
    <w:rsid w:val="00EC6B2F"/>
    <w:rsid w:val="00EC7C8D"/>
    <w:rsid w:val="00ED0F58"/>
    <w:rsid w:val="00ED0FA1"/>
    <w:rsid w:val="00ED1613"/>
    <w:rsid w:val="00ED207F"/>
    <w:rsid w:val="00ED3BFF"/>
    <w:rsid w:val="00ED443D"/>
    <w:rsid w:val="00ED5A91"/>
    <w:rsid w:val="00ED5DFF"/>
    <w:rsid w:val="00ED64B2"/>
    <w:rsid w:val="00ED65B7"/>
    <w:rsid w:val="00ED6A3D"/>
    <w:rsid w:val="00ED6A92"/>
    <w:rsid w:val="00ED6D56"/>
    <w:rsid w:val="00ED6EC6"/>
    <w:rsid w:val="00EE0568"/>
    <w:rsid w:val="00EE09DC"/>
    <w:rsid w:val="00EE0A62"/>
    <w:rsid w:val="00EE0B0C"/>
    <w:rsid w:val="00EE0F8D"/>
    <w:rsid w:val="00EE172F"/>
    <w:rsid w:val="00EE19F4"/>
    <w:rsid w:val="00EE2113"/>
    <w:rsid w:val="00EE2931"/>
    <w:rsid w:val="00EE2944"/>
    <w:rsid w:val="00EE301F"/>
    <w:rsid w:val="00EE3247"/>
    <w:rsid w:val="00EE3865"/>
    <w:rsid w:val="00EE4010"/>
    <w:rsid w:val="00EE5106"/>
    <w:rsid w:val="00EE5388"/>
    <w:rsid w:val="00EE6F70"/>
    <w:rsid w:val="00EE7601"/>
    <w:rsid w:val="00EE76AD"/>
    <w:rsid w:val="00EF05FD"/>
    <w:rsid w:val="00EF08D3"/>
    <w:rsid w:val="00EF0926"/>
    <w:rsid w:val="00EF12AF"/>
    <w:rsid w:val="00EF1517"/>
    <w:rsid w:val="00EF1CED"/>
    <w:rsid w:val="00EF1E32"/>
    <w:rsid w:val="00EF1F21"/>
    <w:rsid w:val="00EF2543"/>
    <w:rsid w:val="00EF2CBE"/>
    <w:rsid w:val="00EF31EC"/>
    <w:rsid w:val="00EF401E"/>
    <w:rsid w:val="00EF4F49"/>
    <w:rsid w:val="00EF53CD"/>
    <w:rsid w:val="00EF5646"/>
    <w:rsid w:val="00EF56B5"/>
    <w:rsid w:val="00EF5926"/>
    <w:rsid w:val="00EF5A27"/>
    <w:rsid w:val="00EF5C34"/>
    <w:rsid w:val="00EF5E53"/>
    <w:rsid w:val="00EF6A31"/>
    <w:rsid w:val="00EF6FCA"/>
    <w:rsid w:val="00EF75F4"/>
    <w:rsid w:val="00EF7B3C"/>
    <w:rsid w:val="00F00AC5"/>
    <w:rsid w:val="00F00B99"/>
    <w:rsid w:val="00F01A71"/>
    <w:rsid w:val="00F01B8F"/>
    <w:rsid w:val="00F01EFF"/>
    <w:rsid w:val="00F01FF3"/>
    <w:rsid w:val="00F0237A"/>
    <w:rsid w:val="00F02549"/>
    <w:rsid w:val="00F0261E"/>
    <w:rsid w:val="00F02AAA"/>
    <w:rsid w:val="00F02ADE"/>
    <w:rsid w:val="00F02C58"/>
    <w:rsid w:val="00F02CD5"/>
    <w:rsid w:val="00F03A1E"/>
    <w:rsid w:val="00F03B4A"/>
    <w:rsid w:val="00F04837"/>
    <w:rsid w:val="00F04B20"/>
    <w:rsid w:val="00F0540D"/>
    <w:rsid w:val="00F057EB"/>
    <w:rsid w:val="00F05B95"/>
    <w:rsid w:val="00F05FF7"/>
    <w:rsid w:val="00F06364"/>
    <w:rsid w:val="00F067D7"/>
    <w:rsid w:val="00F075D0"/>
    <w:rsid w:val="00F076E2"/>
    <w:rsid w:val="00F0773E"/>
    <w:rsid w:val="00F07901"/>
    <w:rsid w:val="00F07E9D"/>
    <w:rsid w:val="00F07F79"/>
    <w:rsid w:val="00F10040"/>
    <w:rsid w:val="00F11874"/>
    <w:rsid w:val="00F12BDD"/>
    <w:rsid w:val="00F12E0B"/>
    <w:rsid w:val="00F139BB"/>
    <w:rsid w:val="00F148B8"/>
    <w:rsid w:val="00F14BCB"/>
    <w:rsid w:val="00F15040"/>
    <w:rsid w:val="00F151F3"/>
    <w:rsid w:val="00F153D9"/>
    <w:rsid w:val="00F15783"/>
    <w:rsid w:val="00F16700"/>
    <w:rsid w:val="00F16887"/>
    <w:rsid w:val="00F168BC"/>
    <w:rsid w:val="00F16CA5"/>
    <w:rsid w:val="00F16E2E"/>
    <w:rsid w:val="00F205C1"/>
    <w:rsid w:val="00F2094C"/>
    <w:rsid w:val="00F20EFB"/>
    <w:rsid w:val="00F224BF"/>
    <w:rsid w:val="00F22DB8"/>
    <w:rsid w:val="00F23164"/>
    <w:rsid w:val="00F23775"/>
    <w:rsid w:val="00F23CC0"/>
    <w:rsid w:val="00F23E7C"/>
    <w:rsid w:val="00F240DD"/>
    <w:rsid w:val="00F2459A"/>
    <w:rsid w:val="00F25479"/>
    <w:rsid w:val="00F25B48"/>
    <w:rsid w:val="00F25CFF"/>
    <w:rsid w:val="00F27167"/>
    <w:rsid w:val="00F273FA"/>
    <w:rsid w:val="00F276E6"/>
    <w:rsid w:val="00F306C2"/>
    <w:rsid w:val="00F30D02"/>
    <w:rsid w:val="00F30DCD"/>
    <w:rsid w:val="00F30E91"/>
    <w:rsid w:val="00F31B5C"/>
    <w:rsid w:val="00F31FD0"/>
    <w:rsid w:val="00F32B21"/>
    <w:rsid w:val="00F32EBE"/>
    <w:rsid w:val="00F33050"/>
    <w:rsid w:val="00F33128"/>
    <w:rsid w:val="00F34B19"/>
    <w:rsid w:val="00F34D48"/>
    <w:rsid w:val="00F35A16"/>
    <w:rsid w:val="00F35BA6"/>
    <w:rsid w:val="00F35DB0"/>
    <w:rsid w:val="00F361C7"/>
    <w:rsid w:val="00F36486"/>
    <w:rsid w:val="00F364BC"/>
    <w:rsid w:val="00F366F0"/>
    <w:rsid w:val="00F36CC4"/>
    <w:rsid w:val="00F36D1A"/>
    <w:rsid w:val="00F36FA7"/>
    <w:rsid w:val="00F3779A"/>
    <w:rsid w:val="00F37BA0"/>
    <w:rsid w:val="00F37D51"/>
    <w:rsid w:val="00F4007F"/>
    <w:rsid w:val="00F40D8E"/>
    <w:rsid w:val="00F40E69"/>
    <w:rsid w:val="00F40F6B"/>
    <w:rsid w:val="00F4104A"/>
    <w:rsid w:val="00F416AE"/>
    <w:rsid w:val="00F41F6E"/>
    <w:rsid w:val="00F42AF6"/>
    <w:rsid w:val="00F42D47"/>
    <w:rsid w:val="00F42DBE"/>
    <w:rsid w:val="00F42DEF"/>
    <w:rsid w:val="00F43804"/>
    <w:rsid w:val="00F43F4A"/>
    <w:rsid w:val="00F44415"/>
    <w:rsid w:val="00F44677"/>
    <w:rsid w:val="00F453C9"/>
    <w:rsid w:val="00F461E7"/>
    <w:rsid w:val="00F4686E"/>
    <w:rsid w:val="00F468B6"/>
    <w:rsid w:val="00F46DF4"/>
    <w:rsid w:val="00F46F2E"/>
    <w:rsid w:val="00F47F0A"/>
    <w:rsid w:val="00F47FC8"/>
    <w:rsid w:val="00F50168"/>
    <w:rsid w:val="00F50EBE"/>
    <w:rsid w:val="00F51081"/>
    <w:rsid w:val="00F52170"/>
    <w:rsid w:val="00F52294"/>
    <w:rsid w:val="00F525AB"/>
    <w:rsid w:val="00F52B30"/>
    <w:rsid w:val="00F53258"/>
    <w:rsid w:val="00F53389"/>
    <w:rsid w:val="00F5390E"/>
    <w:rsid w:val="00F53A9D"/>
    <w:rsid w:val="00F53C83"/>
    <w:rsid w:val="00F544B7"/>
    <w:rsid w:val="00F5549C"/>
    <w:rsid w:val="00F56066"/>
    <w:rsid w:val="00F56F81"/>
    <w:rsid w:val="00F578F5"/>
    <w:rsid w:val="00F57CF9"/>
    <w:rsid w:val="00F601C4"/>
    <w:rsid w:val="00F6059F"/>
    <w:rsid w:val="00F6070C"/>
    <w:rsid w:val="00F6071E"/>
    <w:rsid w:val="00F607C7"/>
    <w:rsid w:val="00F60811"/>
    <w:rsid w:val="00F60CD3"/>
    <w:rsid w:val="00F6144F"/>
    <w:rsid w:val="00F619A8"/>
    <w:rsid w:val="00F619B9"/>
    <w:rsid w:val="00F61DB6"/>
    <w:rsid w:val="00F620CA"/>
    <w:rsid w:val="00F64013"/>
    <w:rsid w:val="00F645AF"/>
    <w:rsid w:val="00F65836"/>
    <w:rsid w:val="00F65A7F"/>
    <w:rsid w:val="00F6628E"/>
    <w:rsid w:val="00F6689B"/>
    <w:rsid w:val="00F66B3A"/>
    <w:rsid w:val="00F66CBC"/>
    <w:rsid w:val="00F67606"/>
    <w:rsid w:val="00F67F1D"/>
    <w:rsid w:val="00F701A8"/>
    <w:rsid w:val="00F7046C"/>
    <w:rsid w:val="00F70B81"/>
    <w:rsid w:val="00F70C16"/>
    <w:rsid w:val="00F70D65"/>
    <w:rsid w:val="00F70DE2"/>
    <w:rsid w:val="00F71ADF"/>
    <w:rsid w:val="00F7236E"/>
    <w:rsid w:val="00F724FD"/>
    <w:rsid w:val="00F72CD1"/>
    <w:rsid w:val="00F72F4B"/>
    <w:rsid w:val="00F739FD"/>
    <w:rsid w:val="00F76233"/>
    <w:rsid w:val="00F76535"/>
    <w:rsid w:val="00F76A91"/>
    <w:rsid w:val="00F76D31"/>
    <w:rsid w:val="00F76E40"/>
    <w:rsid w:val="00F7748D"/>
    <w:rsid w:val="00F776C5"/>
    <w:rsid w:val="00F77A80"/>
    <w:rsid w:val="00F77B23"/>
    <w:rsid w:val="00F77BC0"/>
    <w:rsid w:val="00F77EB8"/>
    <w:rsid w:val="00F8093D"/>
    <w:rsid w:val="00F80AFE"/>
    <w:rsid w:val="00F80C1F"/>
    <w:rsid w:val="00F837E7"/>
    <w:rsid w:val="00F84B5C"/>
    <w:rsid w:val="00F84F9C"/>
    <w:rsid w:val="00F857DE"/>
    <w:rsid w:val="00F862F5"/>
    <w:rsid w:val="00F86819"/>
    <w:rsid w:val="00F87000"/>
    <w:rsid w:val="00F878DC"/>
    <w:rsid w:val="00F87D8F"/>
    <w:rsid w:val="00F900B5"/>
    <w:rsid w:val="00F90660"/>
    <w:rsid w:val="00F90977"/>
    <w:rsid w:val="00F911EA"/>
    <w:rsid w:val="00F91346"/>
    <w:rsid w:val="00F913E7"/>
    <w:rsid w:val="00F91491"/>
    <w:rsid w:val="00F9163A"/>
    <w:rsid w:val="00F9210E"/>
    <w:rsid w:val="00F929FC"/>
    <w:rsid w:val="00F92AEF"/>
    <w:rsid w:val="00F9327E"/>
    <w:rsid w:val="00F935FD"/>
    <w:rsid w:val="00F93E88"/>
    <w:rsid w:val="00F9455B"/>
    <w:rsid w:val="00F95199"/>
    <w:rsid w:val="00F95577"/>
    <w:rsid w:val="00F961ED"/>
    <w:rsid w:val="00F96603"/>
    <w:rsid w:val="00F96A31"/>
    <w:rsid w:val="00F970EF"/>
    <w:rsid w:val="00F972A4"/>
    <w:rsid w:val="00F97325"/>
    <w:rsid w:val="00F97841"/>
    <w:rsid w:val="00FA139B"/>
    <w:rsid w:val="00FA1423"/>
    <w:rsid w:val="00FA1641"/>
    <w:rsid w:val="00FA1D15"/>
    <w:rsid w:val="00FA1ED2"/>
    <w:rsid w:val="00FA20E4"/>
    <w:rsid w:val="00FA266A"/>
    <w:rsid w:val="00FA27E7"/>
    <w:rsid w:val="00FA29BB"/>
    <w:rsid w:val="00FA2A3A"/>
    <w:rsid w:val="00FA3080"/>
    <w:rsid w:val="00FA3170"/>
    <w:rsid w:val="00FA385D"/>
    <w:rsid w:val="00FA38E3"/>
    <w:rsid w:val="00FA3CB0"/>
    <w:rsid w:val="00FA483C"/>
    <w:rsid w:val="00FA48CE"/>
    <w:rsid w:val="00FA51AF"/>
    <w:rsid w:val="00FA56D1"/>
    <w:rsid w:val="00FA5858"/>
    <w:rsid w:val="00FA5CA7"/>
    <w:rsid w:val="00FA6315"/>
    <w:rsid w:val="00FA666D"/>
    <w:rsid w:val="00FA71B4"/>
    <w:rsid w:val="00FA7409"/>
    <w:rsid w:val="00FA7614"/>
    <w:rsid w:val="00FA7E6A"/>
    <w:rsid w:val="00FB0A2C"/>
    <w:rsid w:val="00FB1684"/>
    <w:rsid w:val="00FB214D"/>
    <w:rsid w:val="00FB25B7"/>
    <w:rsid w:val="00FB2A70"/>
    <w:rsid w:val="00FB2C16"/>
    <w:rsid w:val="00FB3CB5"/>
    <w:rsid w:val="00FB3EF3"/>
    <w:rsid w:val="00FB41A6"/>
    <w:rsid w:val="00FB4548"/>
    <w:rsid w:val="00FB496C"/>
    <w:rsid w:val="00FB50C8"/>
    <w:rsid w:val="00FB5190"/>
    <w:rsid w:val="00FB5459"/>
    <w:rsid w:val="00FB58AA"/>
    <w:rsid w:val="00FB610D"/>
    <w:rsid w:val="00FB6321"/>
    <w:rsid w:val="00FB6A67"/>
    <w:rsid w:val="00FB6B16"/>
    <w:rsid w:val="00FB6C9E"/>
    <w:rsid w:val="00FB6D68"/>
    <w:rsid w:val="00FB6F50"/>
    <w:rsid w:val="00FB70B3"/>
    <w:rsid w:val="00FB72DD"/>
    <w:rsid w:val="00FB7BC3"/>
    <w:rsid w:val="00FC012B"/>
    <w:rsid w:val="00FC07B7"/>
    <w:rsid w:val="00FC1B1D"/>
    <w:rsid w:val="00FC1DD4"/>
    <w:rsid w:val="00FC2456"/>
    <w:rsid w:val="00FC2497"/>
    <w:rsid w:val="00FC29AB"/>
    <w:rsid w:val="00FC2BC7"/>
    <w:rsid w:val="00FC3646"/>
    <w:rsid w:val="00FC3935"/>
    <w:rsid w:val="00FC3DD2"/>
    <w:rsid w:val="00FC3FC0"/>
    <w:rsid w:val="00FC4575"/>
    <w:rsid w:val="00FC49D5"/>
    <w:rsid w:val="00FC4F16"/>
    <w:rsid w:val="00FC5945"/>
    <w:rsid w:val="00FC5E06"/>
    <w:rsid w:val="00FC60F1"/>
    <w:rsid w:val="00FC68D9"/>
    <w:rsid w:val="00FC6B9C"/>
    <w:rsid w:val="00FC6D25"/>
    <w:rsid w:val="00FC6DC7"/>
    <w:rsid w:val="00FC7964"/>
    <w:rsid w:val="00FD0571"/>
    <w:rsid w:val="00FD0FD6"/>
    <w:rsid w:val="00FD119F"/>
    <w:rsid w:val="00FD1AD9"/>
    <w:rsid w:val="00FD2809"/>
    <w:rsid w:val="00FD2968"/>
    <w:rsid w:val="00FD2A7C"/>
    <w:rsid w:val="00FD2CEC"/>
    <w:rsid w:val="00FD2E54"/>
    <w:rsid w:val="00FD3254"/>
    <w:rsid w:val="00FD3551"/>
    <w:rsid w:val="00FD3C09"/>
    <w:rsid w:val="00FD4429"/>
    <w:rsid w:val="00FD4D88"/>
    <w:rsid w:val="00FD54F1"/>
    <w:rsid w:val="00FD56E3"/>
    <w:rsid w:val="00FD5C6A"/>
    <w:rsid w:val="00FD5E2F"/>
    <w:rsid w:val="00FD6129"/>
    <w:rsid w:val="00FD6D64"/>
    <w:rsid w:val="00FD77C3"/>
    <w:rsid w:val="00FD7A9D"/>
    <w:rsid w:val="00FD7E31"/>
    <w:rsid w:val="00FE014C"/>
    <w:rsid w:val="00FE0615"/>
    <w:rsid w:val="00FE0635"/>
    <w:rsid w:val="00FE0C86"/>
    <w:rsid w:val="00FE0F70"/>
    <w:rsid w:val="00FE1286"/>
    <w:rsid w:val="00FE138C"/>
    <w:rsid w:val="00FE1D2F"/>
    <w:rsid w:val="00FE1F00"/>
    <w:rsid w:val="00FE2250"/>
    <w:rsid w:val="00FE25DB"/>
    <w:rsid w:val="00FE31A1"/>
    <w:rsid w:val="00FE39A5"/>
    <w:rsid w:val="00FE3F53"/>
    <w:rsid w:val="00FE4074"/>
    <w:rsid w:val="00FE4292"/>
    <w:rsid w:val="00FE44CB"/>
    <w:rsid w:val="00FE5C87"/>
    <w:rsid w:val="00FE6333"/>
    <w:rsid w:val="00FE633F"/>
    <w:rsid w:val="00FE666C"/>
    <w:rsid w:val="00FE7688"/>
    <w:rsid w:val="00FE76C8"/>
    <w:rsid w:val="00FE79E8"/>
    <w:rsid w:val="00FE7E4D"/>
    <w:rsid w:val="00FF0127"/>
    <w:rsid w:val="00FF0381"/>
    <w:rsid w:val="00FF11C0"/>
    <w:rsid w:val="00FF1434"/>
    <w:rsid w:val="00FF23F9"/>
    <w:rsid w:val="00FF3020"/>
    <w:rsid w:val="00FF33D5"/>
    <w:rsid w:val="00FF3898"/>
    <w:rsid w:val="00FF41BD"/>
    <w:rsid w:val="00FF441B"/>
    <w:rsid w:val="00FF4A03"/>
    <w:rsid w:val="00FF4F80"/>
    <w:rsid w:val="00FF5B1F"/>
    <w:rsid w:val="00FF5B98"/>
    <w:rsid w:val="00FF5C2A"/>
    <w:rsid w:val="00FF5CB6"/>
    <w:rsid w:val="00FF5E84"/>
    <w:rsid w:val="00FF616E"/>
    <w:rsid w:val="00FF66BC"/>
    <w:rsid w:val="00FF7589"/>
    <w:rsid w:val="00FF78C1"/>
    <w:rsid w:val="00FF7BA8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F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772B79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4048B0"/>
    <w:pPr>
      <w:spacing w:before="120"/>
      <w:outlineLvl w:val="0"/>
    </w:pPr>
    <w:rPr>
      <w:rFonts w:cstheme="majorHAnsi"/>
      <w:caps/>
      <w:color w:val="FFFFFF" w:themeColor="background1"/>
      <w:spacing w:val="80"/>
      <w:sz w:val="72"/>
      <w:szCs w:val="96"/>
    </w:rPr>
  </w:style>
  <w:style w:type="paragraph" w:styleId="Ttulo2">
    <w:name w:val="heading 2"/>
    <w:basedOn w:val="Normal"/>
    <w:next w:val="Normal"/>
    <w:link w:val="Ttulo2Char"/>
    <w:uiPriority w:val="1"/>
    <w:qFormat/>
    <w:rsid w:val="004048B0"/>
    <w:pPr>
      <w:spacing w:before="120"/>
      <w:outlineLvl w:val="1"/>
    </w:pPr>
    <w:rPr>
      <w:caps/>
      <w:spacing w:val="80"/>
      <w:sz w:val="72"/>
      <w:szCs w:val="72"/>
    </w:rPr>
  </w:style>
  <w:style w:type="paragraph" w:styleId="Ttulo3">
    <w:name w:val="heading 3"/>
    <w:basedOn w:val="Ttulo2"/>
    <w:next w:val="Normal"/>
    <w:link w:val="Ttulo3Char"/>
    <w:uiPriority w:val="2"/>
    <w:qFormat/>
    <w:rsid w:val="004048B0"/>
    <w:pPr>
      <w:outlineLvl w:val="2"/>
    </w:pPr>
    <w:rPr>
      <w:b/>
      <w:bCs/>
      <w:noProof/>
      <w:sz w:val="36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rsid w:val="003D2A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5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4048B0"/>
    <w:rPr>
      <w:rFonts w:cstheme="majorHAnsi"/>
      <w:caps/>
      <w:color w:val="FFFFFF" w:themeColor="background1"/>
      <w:spacing w:val="80"/>
      <w:sz w:val="72"/>
      <w:szCs w:val="96"/>
    </w:rPr>
  </w:style>
  <w:style w:type="character" w:customStyle="1" w:styleId="Ttulo2Char">
    <w:name w:val="Título 2 Char"/>
    <w:basedOn w:val="Fontepargpadro"/>
    <w:link w:val="Ttulo2"/>
    <w:uiPriority w:val="1"/>
    <w:rsid w:val="004048B0"/>
    <w:rPr>
      <w:caps/>
      <w:spacing w:val="80"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2"/>
    <w:rsid w:val="004048B0"/>
    <w:rPr>
      <w:b/>
      <w:bCs/>
      <w:caps/>
      <w:noProof/>
      <w:spacing w:val="80"/>
      <w:sz w:val="36"/>
      <w:szCs w:val="32"/>
    </w:rPr>
  </w:style>
  <w:style w:type="paragraph" w:styleId="Subttulo">
    <w:name w:val="Subtitle"/>
    <w:basedOn w:val="Ttulo3"/>
    <w:next w:val="Normal"/>
    <w:link w:val="SubttuloChar"/>
    <w:uiPriority w:val="9"/>
    <w:rsid w:val="005B116C"/>
    <w:pPr>
      <w:framePr w:wrap="auto" w:vAnchor="text" w:hAnchor="margin" w:y="203"/>
      <w:jc w:val="center"/>
    </w:pPr>
    <w:rPr>
      <w:color w:val="FFFFFF" w:themeColor="background1"/>
    </w:rPr>
  </w:style>
  <w:style w:type="character" w:customStyle="1" w:styleId="SubttuloChar">
    <w:name w:val="Subtítulo Char"/>
    <w:basedOn w:val="Fontepargpadro"/>
    <w:link w:val="Subttulo"/>
    <w:uiPriority w:val="9"/>
    <w:rsid w:val="005B116C"/>
    <w:rPr>
      <w:b/>
      <w:bCs/>
      <w:caps/>
      <w:noProof/>
      <w:color w:val="FFFFFF" w:themeColor="background1"/>
      <w:spacing w:val="80"/>
      <w:sz w:val="36"/>
      <w:szCs w:val="32"/>
    </w:rPr>
  </w:style>
  <w:style w:type="paragraph" w:styleId="Cabealho">
    <w:name w:val="header"/>
    <w:basedOn w:val="Normal"/>
    <w:link w:val="CabealhoChar"/>
    <w:uiPriority w:val="99"/>
    <w:semiHidden/>
    <w:rsid w:val="006B633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10D36"/>
  </w:style>
  <w:style w:type="paragraph" w:styleId="Rodap">
    <w:name w:val="footer"/>
    <w:basedOn w:val="Normal"/>
    <w:link w:val="RodapChar"/>
    <w:uiPriority w:val="99"/>
    <w:qFormat/>
    <w:rsid w:val="006F5A91"/>
    <w:pPr>
      <w:tabs>
        <w:tab w:val="center" w:pos="4680"/>
        <w:tab w:val="right" w:pos="9360"/>
      </w:tabs>
      <w:jc w:val="right"/>
    </w:pPr>
  </w:style>
  <w:style w:type="character" w:customStyle="1" w:styleId="RodapChar">
    <w:name w:val="Rodapé Char"/>
    <w:basedOn w:val="Fontepargpadro"/>
    <w:link w:val="Rodap"/>
    <w:uiPriority w:val="99"/>
    <w:rsid w:val="00110D36"/>
  </w:style>
  <w:style w:type="table" w:styleId="SimplesTabela2">
    <w:name w:val="Plain Table 2"/>
    <w:basedOn w:val="Tabelanormal"/>
    <w:uiPriority w:val="42"/>
    <w:rsid w:val="00CC71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qFormat/>
    <w:rsid w:val="0010133A"/>
    <w:rPr>
      <w:sz w:val="20"/>
    </w:rPr>
  </w:style>
  <w:style w:type="paragraph" w:styleId="Ttulo">
    <w:name w:val="Title"/>
    <w:basedOn w:val="Normal"/>
    <w:next w:val="Normal"/>
    <w:link w:val="TtuloChar"/>
    <w:qFormat/>
    <w:rsid w:val="005431C3"/>
    <w:pPr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character" w:customStyle="1" w:styleId="TtuloChar">
    <w:name w:val="Título Char"/>
    <w:basedOn w:val="Fontepargpadro"/>
    <w:link w:val="Ttulo"/>
    <w:rsid w:val="005431C3"/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paragraph" w:styleId="Citao">
    <w:name w:val="Quote"/>
    <w:basedOn w:val="Normal"/>
    <w:next w:val="Normal"/>
    <w:link w:val="CitaoChar"/>
    <w:uiPriority w:val="10"/>
    <w:qFormat/>
    <w:rsid w:val="004D4384"/>
    <w:pPr>
      <w:spacing w:before="200"/>
      <w:ind w:left="288" w:right="288"/>
    </w:pPr>
    <w:rPr>
      <w:b/>
      <w:iCs/>
      <w:color w:val="404040" w:themeColor="text1" w:themeTint="BF"/>
      <w:sz w:val="56"/>
      <w:szCs w:val="24"/>
    </w:rPr>
  </w:style>
  <w:style w:type="character" w:customStyle="1" w:styleId="CitaoChar">
    <w:name w:val="Citação Char"/>
    <w:basedOn w:val="Fontepargpadro"/>
    <w:link w:val="Citao"/>
    <w:uiPriority w:val="10"/>
    <w:rsid w:val="004D4384"/>
    <w:rPr>
      <w:b/>
      <w:iCs/>
      <w:color w:val="404040" w:themeColor="text1" w:themeTint="BF"/>
      <w:sz w:val="56"/>
      <w:szCs w:val="24"/>
    </w:rPr>
  </w:style>
  <w:style w:type="character" w:styleId="TextodoEspaoReservado">
    <w:name w:val="Placeholder Text"/>
    <w:basedOn w:val="Fontepargpadro"/>
    <w:uiPriority w:val="99"/>
    <w:semiHidden/>
    <w:rsid w:val="000D1DA3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0D36"/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paragraph" w:customStyle="1" w:styleId="Negritonormal">
    <w:name w:val="Negrito normal"/>
    <w:basedOn w:val="Normal"/>
    <w:uiPriority w:val="8"/>
    <w:qFormat/>
    <w:rsid w:val="00EA0EF8"/>
    <w:rPr>
      <w:b/>
      <w:bCs/>
      <w:color w:val="FFFFFF" w:themeColor="background1"/>
    </w:rPr>
  </w:style>
  <w:style w:type="paragraph" w:customStyle="1" w:styleId="TitleOption1">
    <w:name w:val="TitleOption1"/>
    <w:basedOn w:val="Ttulo"/>
    <w:uiPriority w:val="4"/>
    <w:semiHidden/>
    <w:rsid w:val="006F5A91"/>
    <w:rPr>
      <w:color w:val="E99757" w:themeColor="accent2"/>
    </w:rPr>
  </w:style>
  <w:style w:type="paragraph" w:customStyle="1" w:styleId="TitleOption2">
    <w:name w:val="TitleOption2"/>
    <w:basedOn w:val="Ttulo"/>
    <w:uiPriority w:val="5"/>
    <w:semiHidden/>
    <w:rsid w:val="00110D36"/>
    <w:rPr>
      <w:color w:val="A53F52" w:themeColor="accent1"/>
    </w:rPr>
  </w:style>
  <w:style w:type="paragraph" w:customStyle="1" w:styleId="TitleOption3">
    <w:name w:val="TitleOption3"/>
    <w:basedOn w:val="Ttulo"/>
    <w:uiPriority w:val="6"/>
    <w:semiHidden/>
    <w:rsid w:val="00110D36"/>
    <w:rPr>
      <w:color w:val="2C2153" w:themeColor="accent4"/>
    </w:rPr>
  </w:style>
  <w:style w:type="character" w:styleId="Refdecomentrio">
    <w:name w:val="annotation reference"/>
    <w:basedOn w:val="Fontepargpadro"/>
    <w:uiPriority w:val="99"/>
    <w:semiHidden/>
    <w:rsid w:val="00C01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014F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14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1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14F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4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4F1"/>
    <w:rPr>
      <w:rFonts w:ascii="Segoe UI" w:hAnsi="Segoe UI" w:cs="Segoe UI"/>
      <w:sz w:val="18"/>
      <w:szCs w:val="18"/>
    </w:rPr>
  </w:style>
  <w:style w:type="paragraph" w:customStyle="1" w:styleId="Tabelaesquerda1">
    <w:name w:val="Tabela à esquerda 1"/>
    <w:basedOn w:val="Normal"/>
    <w:uiPriority w:val="7"/>
    <w:qFormat/>
    <w:rsid w:val="00133F58"/>
    <w:pPr>
      <w:spacing w:before="120"/>
    </w:pPr>
    <w:rPr>
      <w:color w:val="E99757" w:themeColor="accent2"/>
      <w:spacing w:val="40"/>
      <w:kern w:val="28"/>
      <w:sz w:val="28"/>
    </w:rPr>
  </w:style>
  <w:style w:type="paragraph" w:customStyle="1" w:styleId="Tabelaesquerda2">
    <w:name w:val="Tabela à esquerda 2"/>
    <w:basedOn w:val="Normal"/>
    <w:uiPriority w:val="7"/>
    <w:qFormat/>
    <w:rsid w:val="00133F58"/>
    <w:pPr>
      <w:spacing w:before="120"/>
    </w:pPr>
    <w:rPr>
      <w:color w:val="A53F52" w:themeColor="accent1"/>
      <w:spacing w:val="40"/>
      <w:kern w:val="28"/>
      <w:sz w:val="28"/>
    </w:rPr>
  </w:style>
  <w:style w:type="paragraph" w:customStyle="1" w:styleId="Tabelaesquerda3">
    <w:name w:val="Tabela à esquerda 3"/>
    <w:basedOn w:val="Normal"/>
    <w:uiPriority w:val="7"/>
    <w:qFormat/>
    <w:rsid w:val="00133F58"/>
    <w:pPr>
      <w:spacing w:before="120"/>
    </w:pPr>
    <w:rPr>
      <w:color w:val="44546A" w:themeColor="text2"/>
      <w:spacing w:val="40"/>
      <w:kern w:val="28"/>
      <w:sz w:val="28"/>
    </w:rPr>
  </w:style>
  <w:style w:type="paragraph" w:customStyle="1" w:styleId="Dadosdatabela">
    <w:name w:val="Dados da tabela"/>
    <w:basedOn w:val="Normal"/>
    <w:uiPriority w:val="7"/>
    <w:qFormat/>
    <w:rsid w:val="006013C2"/>
    <w:pPr>
      <w:jc w:val="center"/>
    </w:pPr>
    <w:rPr>
      <w:color w:val="000000" w:themeColor="text1"/>
    </w:rPr>
  </w:style>
  <w:style w:type="paragraph" w:customStyle="1" w:styleId="Cabealhodatabela">
    <w:name w:val="Cabeçalho da tabela"/>
    <w:basedOn w:val="Normal"/>
    <w:uiPriority w:val="7"/>
    <w:qFormat/>
    <w:rsid w:val="007366D6"/>
    <w:pPr>
      <w:jc w:val="center"/>
    </w:pPr>
    <w:rPr>
      <w:color w:val="000000" w:themeColor="text1"/>
      <w:spacing w:val="40"/>
      <w:kern w:val="28"/>
      <w:sz w:val="28"/>
    </w:rPr>
  </w:style>
  <w:style w:type="paragraph" w:customStyle="1" w:styleId="Cabealhodelista">
    <w:name w:val="Cabeçalho de lista"/>
    <w:basedOn w:val="Normal"/>
    <w:uiPriority w:val="7"/>
    <w:qFormat/>
    <w:rsid w:val="0053179B"/>
    <w:pPr>
      <w:spacing w:before="80"/>
    </w:pPr>
    <w:rPr>
      <w:spacing w:val="40"/>
      <w:kern w:val="28"/>
      <w:sz w:val="28"/>
    </w:rPr>
  </w:style>
  <w:style w:type="paragraph" w:customStyle="1" w:styleId="Marcadores">
    <w:name w:val="Marcadores"/>
    <w:basedOn w:val="Normal"/>
    <w:uiPriority w:val="7"/>
    <w:qFormat/>
    <w:rsid w:val="00C17936"/>
    <w:pPr>
      <w:numPr>
        <w:numId w:val="7"/>
      </w:numPr>
      <w:spacing w:before="120"/>
      <w:ind w:left="360"/>
    </w:pPr>
  </w:style>
  <w:style w:type="paragraph" w:customStyle="1" w:styleId="Informaesdecapa">
    <w:name w:val="Informações de capa"/>
    <w:basedOn w:val="Normal"/>
    <w:uiPriority w:val="2"/>
    <w:qFormat/>
    <w:rsid w:val="0010133A"/>
    <w:pPr>
      <w:spacing w:before="120"/>
      <w:jc w:val="center"/>
    </w:pPr>
    <w:rPr>
      <w:color w:val="FFFFFF" w:themeColor="background1"/>
      <w:spacing w:val="40"/>
      <w:kern w:val="28"/>
      <w:sz w:val="28"/>
    </w:rPr>
  </w:style>
  <w:style w:type="table" w:customStyle="1" w:styleId="TableNormal">
    <w:name w:val="Table Normal"/>
    <w:uiPriority w:val="2"/>
    <w:semiHidden/>
    <w:unhideWhenUsed/>
    <w:qFormat/>
    <w:rsid w:val="001B7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70D9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paragraph" w:styleId="PargrafodaLista">
    <w:name w:val="List Paragraph"/>
    <w:basedOn w:val="Normal"/>
    <w:uiPriority w:val="34"/>
    <w:semiHidden/>
    <w:rsid w:val="00063FF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3152ED"/>
    <w:pPr>
      <w:widowControl w:val="0"/>
      <w:autoSpaceDE w:val="0"/>
      <w:autoSpaceDN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152ED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1D1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625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21.xml"/><Relationship Id="rId21" Type="http://schemas.openxmlformats.org/officeDocument/2006/relationships/header" Target="header1.xml"/><Relationship Id="rId42" Type="http://schemas.openxmlformats.org/officeDocument/2006/relationships/image" Target="media/image27.png"/><Relationship Id="rId63" Type="http://schemas.openxmlformats.org/officeDocument/2006/relationships/header" Target="header6.xml"/><Relationship Id="rId84" Type="http://schemas.openxmlformats.org/officeDocument/2006/relationships/image" Target="media/image66.png"/><Relationship Id="rId16" Type="http://schemas.microsoft.com/office/2007/relationships/hdphoto" Target="media/hdphoto2.wdp"/><Relationship Id="rId107" Type="http://schemas.openxmlformats.org/officeDocument/2006/relationships/header" Target="header17.xml"/><Relationship Id="rId11" Type="http://schemas.openxmlformats.org/officeDocument/2006/relationships/image" Target="media/image1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53" Type="http://schemas.openxmlformats.org/officeDocument/2006/relationships/image" Target="media/image38.png"/><Relationship Id="rId58" Type="http://schemas.openxmlformats.org/officeDocument/2006/relationships/image" Target="media/image42.png"/><Relationship Id="rId74" Type="http://schemas.openxmlformats.org/officeDocument/2006/relationships/image" Target="media/image58.svg"/><Relationship Id="rId79" Type="http://schemas.openxmlformats.org/officeDocument/2006/relationships/image" Target="media/image63.png"/><Relationship Id="rId102" Type="http://schemas.openxmlformats.org/officeDocument/2006/relationships/image" Target="media/image83.png"/><Relationship Id="rId123" Type="http://schemas.openxmlformats.org/officeDocument/2006/relationships/header" Target="header23.xml"/><Relationship Id="rId128" Type="http://schemas.openxmlformats.org/officeDocument/2006/relationships/image" Target="media/image103.png"/><Relationship Id="rId144" Type="http://schemas.openxmlformats.org/officeDocument/2006/relationships/theme" Target="theme/theme1.xml"/><Relationship Id="rId5" Type="http://schemas.openxmlformats.org/officeDocument/2006/relationships/numbering" Target="numbering.xml"/><Relationship Id="rId90" Type="http://schemas.openxmlformats.org/officeDocument/2006/relationships/image" Target="media/image72.png"/><Relationship Id="rId95" Type="http://schemas.openxmlformats.org/officeDocument/2006/relationships/image" Target="media/image77.jpeg"/><Relationship Id="rId22" Type="http://schemas.openxmlformats.org/officeDocument/2006/relationships/footer" Target="footer1.xml"/><Relationship Id="rId27" Type="http://schemas.openxmlformats.org/officeDocument/2006/relationships/header" Target="header2.xml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64" Type="http://schemas.openxmlformats.org/officeDocument/2006/relationships/header" Target="header7.xml"/><Relationship Id="rId69" Type="http://schemas.openxmlformats.org/officeDocument/2006/relationships/image" Target="media/image53.png"/><Relationship Id="rId113" Type="http://schemas.openxmlformats.org/officeDocument/2006/relationships/image" Target="media/image92.png"/><Relationship Id="rId118" Type="http://schemas.openxmlformats.org/officeDocument/2006/relationships/image" Target="media/image95.png"/><Relationship Id="rId134" Type="http://schemas.openxmlformats.org/officeDocument/2006/relationships/image" Target="media/image107.png"/><Relationship Id="rId80" Type="http://schemas.openxmlformats.org/officeDocument/2006/relationships/header" Target="header9.xml"/><Relationship Id="rId85" Type="http://schemas.openxmlformats.org/officeDocument/2006/relationships/image" Target="media/image67.png"/><Relationship Id="rId12" Type="http://schemas.openxmlformats.org/officeDocument/2006/relationships/image" Target="media/image2.svg"/><Relationship Id="rId17" Type="http://schemas.openxmlformats.org/officeDocument/2006/relationships/image" Target="media/image5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43.png"/><Relationship Id="rId103" Type="http://schemas.openxmlformats.org/officeDocument/2006/relationships/image" Target="media/image84.png"/><Relationship Id="rId108" Type="http://schemas.openxmlformats.org/officeDocument/2006/relationships/image" Target="media/image88.png"/><Relationship Id="rId124" Type="http://schemas.openxmlformats.org/officeDocument/2006/relationships/image" Target="media/image100.png"/><Relationship Id="rId129" Type="http://schemas.openxmlformats.org/officeDocument/2006/relationships/image" Target="media/image104.png"/><Relationship Id="rId54" Type="http://schemas.openxmlformats.org/officeDocument/2006/relationships/image" Target="media/image39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91" Type="http://schemas.openxmlformats.org/officeDocument/2006/relationships/image" Target="media/image73.png"/><Relationship Id="rId96" Type="http://schemas.openxmlformats.org/officeDocument/2006/relationships/image" Target="media/image78.jpeg"/><Relationship Id="rId140" Type="http://schemas.openxmlformats.org/officeDocument/2006/relationships/image" Target="media/image1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footer" Target="footer2.xml"/><Relationship Id="rId28" Type="http://schemas.openxmlformats.org/officeDocument/2006/relationships/footer" Target="footer3.xml"/><Relationship Id="rId49" Type="http://schemas.openxmlformats.org/officeDocument/2006/relationships/image" Target="media/image34.png"/><Relationship Id="rId114" Type="http://schemas.openxmlformats.org/officeDocument/2006/relationships/header" Target="header19.xml"/><Relationship Id="rId119" Type="http://schemas.openxmlformats.org/officeDocument/2006/relationships/image" Target="media/image96.png"/><Relationship Id="rId44" Type="http://schemas.openxmlformats.org/officeDocument/2006/relationships/image" Target="media/image29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81" Type="http://schemas.openxmlformats.org/officeDocument/2006/relationships/header" Target="header10.xml"/><Relationship Id="rId86" Type="http://schemas.openxmlformats.org/officeDocument/2006/relationships/image" Target="media/image68.png"/><Relationship Id="rId130" Type="http://schemas.openxmlformats.org/officeDocument/2006/relationships/image" Target="media/image105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9" Type="http://schemas.openxmlformats.org/officeDocument/2006/relationships/image" Target="media/image24.png"/><Relationship Id="rId109" Type="http://schemas.microsoft.com/office/2007/relationships/hdphoto" Target="media/hdphoto8.wdp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header" Target="header5.xml"/><Relationship Id="rId76" Type="http://schemas.openxmlformats.org/officeDocument/2006/relationships/image" Target="media/image60.png"/><Relationship Id="rId97" Type="http://schemas.openxmlformats.org/officeDocument/2006/relationships/header" Target="header13.xml"/><Relationship Id="rId104" Type="http://schemas.openxmlformats.org/officeDocument/2006/relationships/image" Target="media/image85.png"/><Relationship Id="rId120" Type="http://schemas.openxmlformats.org/officeDocument/2006/relationships/image" Target="media/image97.png"/><Relationship Id="rId125" Type="http://schemas.openxmlformats.org/officeDocument/2006/relationships/image" Target="media/image101.png"/><Relationship Id="rId141" Type="http://schemas.openxmlformats.org/officeDocument/2006/relationships/header" Target="header26.xml"/><Relationship Id="rId7" Type="http://schemas.openxmlformats.org/officeDocument/2006/relationships/settings" Target="settings.xml"/><Relationship Id="rId71" Type="http://schemas.openxmlformats.org/officeDocument/2006/relationships/image" Target="media/image55.png"/><Relationship Id="rId92" Type="http://schemas.openxmlformats.org/officeDocument/2006/relationships/header" Target="header11.xml"/><Relationship Id="rId2" Type="http://schemas.openxmlformats.org/officeDocument/2006/relationships/customXml" Target="../customXml/item2.xml"/><Relationship Id="rId29" Type="http://schemas.openxmlformats.org/officeDocument/2006/relationships/image" Target="media/image14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0.png"/><Relationship Id="rId87" Type="http://schemas.openxmlformats.org/officeDocument/2006/relationships/image" Target="media/image69.png"/><Relationship Id="rId110" Type="http://schemas.openxmlformats.org/officeDocument/2006/relationships/header" Target="header18.xml"/><Relationship Id="rId115" Type="http://schemas.openxmlformats.org/officeDocument/2006/relationships/header" Target="header20.xml"/><Relationship Id="rId131" Type="http://schemas.openxmlformats.org/officeDocument/2006/relationships/header" Target="header25.xml"/><Relationship Id="rId61" Type="http://schemas.openxmlformats.org/officeDocument/2006/relationships/image" Target="media/image45.png"/><Relationship Id="rId82" Type="http://schemas.openxmlformats.org/officeDocument/2006/relationships/image" Target="media/image64.png"/><Relationship Id="rId19" Type="http://schemas.openxmlformats.org/officeDocument/2006/relationships/image" Target="media/image7.png"/><Relationship Id="rId14" Type="http://schemas.microsoft.com/office/2007/relationships/hdphoto" Target="media/hdphoto1.wdp"/><Relationship Id="rId30" Type="http://schemas.openxmlformats.org/officeDocument/2006/relationships/image" Target="media/image15.svg"/><Relationship Id="rId35" Type="http://schemas.openxmlformats.org/officeDocument/2006/relationships/header" Target="header3.xml"/><Relationship Id="rId56" Type="http://schemas.openxmlformats.org/officeDocument/2006/relationships/image" Target="media/image40.png"/><Relationship Id="rId77" Type="http://schemas.openxmlformats.org/officeDocument/2006/relationships/image" Target="media/image61.png"/><Relationship Id="rId100" Type="http://schemas.openxmlformats.org/officeDocument/2006/relationships/header" Target="header15.xml"/><Relationship Id="rId105" Type="http://schemas.openxmlformats.org/officeDocument/2006/relationships/image" Target="media/image86.png"/><Relationship Id="rId126" Type="http://schemas.openxmlformats.org/officeDocument/2006/relationships/header" Target="header24.xml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72" Type="http://schemas.openxmlformats.org/officeDocument/2006/relationships/header" Target="header8.xml"/><Relationship Id="rId93" Type="http://schemas.openxmlformats.org/officeDocument/2006/relationships/header" Target="header12.xml"/><Relationship Id="rId98" Type="http://schemas.openxmlformats.org/officeDocument/2006/relationships/header" Target="header14.xml"/><Relationship Id="rId121" Type="http://schemas.openxmlformats.org/officeDocument/2006/relationships/image" Target="media/image98.png"/><Relationship Id="rId142" Type="http://schemas.openxmlformats.org/officeDocument/2006/relationships/footer" Target="footer4.xml"/><Relationship Id="rId3" Type="http://schemas.openxmlformats.org/officeDocument/2006/relationships/customXml" Target="../customXml/item3.xml"/><Relationship Id="rId25" Type="http://schemas.openxmlformats.org/officeDocument/2006/relationships/image" Target="media/image11.svg"/><Relationship Id="rId46" Type="http://schemas.openxmlformats.org/officeDocument/2006/relationships/image" Target="media/image31.png"/><Relationship Id="rId67" Type="http://schemas.openxmlformats.org/officeDocument/2006/relationships/image" Target="media/image51.png"/><Relationship Id="rId116" Type="http://schemas.openxmlformats.org/officeDocument/2006/relationships/image" Target="media/image94.png"/><Relationship Id="rId20" Type="http://schemas.openxmlformats.org/officeDocument/2006/relationships/image" Target="media/image8.png"/><Relationship Id="rId41" Type="http://schemas.openxmlformats.org/officeDocument/2006/relationships/image" Target="media/image26.png"/><Relationship Id="rId62" Type="http://schemas.openxmlformats.org/officeDocument/2006/relationships/image" Target="media/image46.png"/><Relationship Id="rId83" Type="http://schemas.openxmlformats.org/officeDocument/2006/relationships/image" Target="media/image65.png"/><Relationship Id="rId88" Type="http://schemas.openxmlformats.org/officeDocument/2006/relationships/image" Target="media/image70.png"/><Relationship Id="rId111" Type="http://schemas.openxmlformats.org/officeDocument/2006/relationships/image" Target="media/image90.png"/><Relationship Id="rId132" Type="http://schemas.openxmlformats.org/officeDocument/2006/relationships/image" Target="media/image106.png"/><Relationship Id="rId15" Type="http://schemas.openxmlformats.org/officeDocument/2006/relationships/image" Target="media/image4.png"/><Relationship Id="rId36" Type="http://schemas.openxmlformats.org/officeDocument/2006/relationships/header" Target="header4.xml"/><Relationship Id="rId57" Type="http://schemas.openxmlformats.org/officeDocument/2006/relationships/image" Target="media/image41.svg"/><Relationship Id="rId106" Type="http://schemas.openxmlformats.org/officeDocument/2006/relationships/header" Target="header16.xml"/><Relationship Id="rId127" Type="http://schemas.openxmlformats.org/officeDocument/2006/relationships/image" Target="media/image102.png"/><Relationship Id="rId10" Type="http://schemas.openxmlformats.org/officeDocument/2006/relationships/endnotes" Target="endnotes.xml"/><Relationship Id="rId31" Type="http://schemas.openxmlformats.org/officeDocument/2006/relationships/image" Target="media/image16.png"/><Relationship Id="rId52" Type="http://schemas.openxmlformats.org/officeDocument/2006/relationships/image" Target="media/image37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94" Type="http://schemas.openxmlformats.org/officeDocument/2006/relationships/image" Target="media/image76.jpeg"/><Relationship Id="rId99" Type="http://schemas.openxmlformats.org/officeDocument/2006/relationships/image" Target="media/image81.png"/><Relationship Id="rId101" Type="http://schemas.openxmlformats.org/officeDocument/2006/relationships/image" Target="media/image82.png"/><Relationship Id="rId122" Type="http://schemas.openxmlformats.org/officeDocument/2006/relationships/header" Target="header22.xml"/><Relationship Id="rId14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2.png"/><Relationship Id="rId47" Type="http://schemas.openxmlformats.org/officeDocument/2006/relationships/image" Target="media/image32.png"/><Relationship Id="rId68" Type="http://schemas.openxmlformats.org/officeDocument/2006/relationships/image" Target="media/image52.png"/><Relationship Id="rId89" Type="http://schemas.openxmlformats.org/officeDocument/2006/relationships/image" Target="media/image71.png"/><Relationship Id="rId112" Type="http://schemas.openxmlformats.org/officeDocument/2006/relationships/image" Target="media/image91.png"/><Relationship Id="rId133" Type="http://schemas.microsoft.com/office/2007/relationships/hdphoto" Target="media/hdphoto11.wd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9.png"/><Relationship Id="rId1" Type="http://schemas.openxmlformats.org/officeDocument/2006/relationships/image" Target="media/image7.jp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image" Target="media/image75.png"/><Relationship Id="rId2" Type="http://schemas.microsoft.com/office/2007/relationships/hdphoto" Target="media/hdphoto5.wdp"/><Relationship Id="rId1" Type="http://schemas.openxmlformats.org/officeDocument/2006/relationships/image" Target="media/image74.png"/><Relationship Id="rId4" Type="http://schemas.microsoft.com/office/2007/relationships/hdphoto" Target="media/hdphoto6.wdp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79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16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17.xml.rels><?xml version="1.0" encoding="UTF-8" standalone="yes"?>
<Relationships xmlns="http://schemas.openxmlformats.org/package/2006/relationships"><Relationship Id="rId3" Type="http://schemas.microsoft.com/office/2007/relationships/hdphoto" Target="media/hdphoto7.wdp"/><Relationship Id="rId2" Type="http://schemas.openxmlformats.org/officeDocument/2006/relationships/image" Target="media/image87.png"/><Relationship Id="rId1" Type="http://schemas.openxmlformats.org/officeDocument/2006/relationships/image" Target="media/image80.png"/></Relationships>
</file>

<file path=word/_rels/header18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19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13.png"/></Relationships>
</file>

<file path=word/_rels/header20.xml.rels><?xml version="1.0" encoding="UTF-8" standalone="yes"?>
<Relationships xmlns="http://schemas.openxmlformats.org/package/2006/relationships"><Relationship Id="rId2" Type="http://schemas.openxmlformats.org/officeDocument/2006/relationships/image" Target="media/image93.png"/><Relationship Id="rId1" Type="http://schemas.openxmlformats.org/officeDocument/2006/relationships/image" Target="media/image80.png"/></Relationships>
</file>

<file path=word/_rels/header21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22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23.xml.rels><?xml version="1.0" encoding="UTF-8" standalone="yes"?>
<Relationships xmlns="http://schemas.openxmlformats.org/package/2006/relationships"><Relationship Id="rId3" Type="http://schemas.microsoft.com/office/2007/relationships/hdphoto" Target="media/hdphoto10.wdp"/><Relationship Id="rId2" Type="http://schemas.openxmlformats.org/officeDocument/2006/relationships/image" Target="media/image99.png"/><Relationship Id="rId1" Type="http://schemas.openxmlformats.org/officeDocument/2006/relationships/image" Target="media/image80.png"/></Relationships>
</file>

<file path=word/_rels/header24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25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89.png"/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20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1.png"/><Relationship Id="rId1" Type="http://schemas.openxmlformats.org/officeDocument/2006/relationships/image" Target="media/image7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7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48.png"/><Relationship Id="rId1" Type="http://schemas.openxmlformats.org/officeDocument/2006/relationships/image" Target="media/image7.jpg"/></Relationships>
</file>

<file path=word/_rels/header8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56.png"/><Relationship Id="rId1" Type="http://schemas.openxmlformats.org/officeDocument/2006/relationships/image" Target="media/image7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ma\AppData\Roaming\Microsoft\Templates\Relat&#243;rio%20empresarial%20moderno.dotx" TargetMode="External"/></Relationships>
</file>

<file path=word/theme/theme1.xml><?xml version="1.0" encoding="utf-8"?>
<a:theme xmlns:a="http://schemas.openxmlformats.org/drawingml/2006/main" name="Office Theme">
  <a:themeElements>
    <a:clrScheme name="Te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53F52"/>
      </a:accent1>
      <a:accent2>
        <a:srgbClr val="E99757"/>
      </a:accent2>
      <a:accent3>
        <a:srgbClr val="2F3342"/>
      </a:accent3>
      <a:accent4>
        <a:srgbClr val="2C2153"/>
      </a:accent4>
      <a:accent5>
        <a:srgbClr val="01023B"/>
      </a:accent5>
      <a:accent6>
        <a:srgbClr val="7F7F7F"/>
      </a:accent6>
      <a:hlink>
        <a:srgbClr val="3A3838"/>
      </a:hlink>
      <a:folHlink>
        <a:srgbClr val="D0CEC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00d55b78-ce20-4b88-8c91-5580e9d8d5de" xsi:nil="true"/>
    <_activity xmlns="00d55b78-ce20-4b88-8c91-5580e9d8d5d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8" ma:contentTypeDescription="Crie um novo documento." ma:contentTypeScope="" ma:versionID="589d01922e0b1beb1b80d019e8114ef5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4f020333c6d248d4a8ba47140e73eae5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3D0F0-3CCF-4486-969B-CD1E58AD8FDF}">
  <ds:schemaRefs>
    <ds:schemaRef ds:uri="http://schemas.microsoft.com/office/2006/metadata/properties"/>
    <ds:schemaRef ds:uri="http://schemas.microsoft.com/office/infopath/2007/PartnerControls"/>
    <ds:schemaRef ds:uri="00d55b78-ce20-4b88-8c91-5580e9d8d5de"/>
  </ds:schemaRefs>
</ds:datastoreItem>
</file>

<file path=customXml/itemProps2.xml><?xml version="1.0" encoding="utf-8"?>
<ds:datastoreItem xmlns:ds="http://schemas.openxmlformats.org/officeDocument/2006/customXml" ds:itemID="{204DBCAC-6DFF-4A41-828A-4E1C226BFF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56AAF0-D252-4FF8-9991-A44B35548C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204E2C-938F-45F8-AB0B-4DE37EB04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empresarial moderno.dotx</Template>
  <TotalTime>0</TotalTime>
  <Pages>30</Pages>
  <Words>2391</Words>
  <Characters>12917</Characters>
  <Application>Microsoft Office Word</Application>
  <DocSecurity>0</DocSecurity>
  <Lines>107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Portal Transparencia - Metrô SP;</vt:lpstr>
      <vt:lpstr/>
    </vt:vector>
  </TitlesOfParts>
  <Company/>
  <LinksUpToDate>false</LinksUpToDate>
  <CharactersWithSpaces>15278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Portal Transparencia - Metrô SP;</dc:title>
  <dc:subject>Relatório Portal Transparencia 2024</dc:subject>
  <dc:creator/>
  <cp:keywords>Companhia do Metropolitano de São Paulo - METRÔ</cp:keywords>
  <dc:description/>
  <cp:lastModifiedBy/>
  <cp:revision>1</cp:revision>
  <dcterms:created xsi:type="dcterms:W3CDTF">2024-07-12T00:07:00Z</dcterms:created>
  <dcterms:modified xsi:type="dcterms:W3CDTF">2024-08-14T22:58:00Z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0x010100B0E5C8710603944AA3919BC7962E9053</vt:lpwstr>
  </property>
  <property fmtid="{D5CDD505-2E9C-101B-9397-08002B2CF9AE}" pid="3" name="MSIP_Label_7dacbe4c-d86b-4fdf-b39b-4dab29bccff1_Enabled">
    <vt:lpwstr>true</vt:lpwstr>
  </property>
  <property fmtid="{D5CDD505-2E9C-101B-9397-08002B2CF9AE}" pid="4" name="MSIP_Label_7dacbe4c-d86b-4fdf-b39b-4dab29bccff1_SetDate">
    <vt:lpwstr>2021-11-23T18:30:01Z</vt:lpwstr>
  </property>
  <property fmtid="{D5CDD505-2E9C-101B-9397-08002B2CF9AE}" pid="5" name="MSIP_Label_7dacbe4c-d86b-4fdf-b39b-4dab29bccff1_Method">
    <vt:lpwstr>Privileged</vt:lpwstr>
  </property>
  <property fmtid="{D5CDD505-2E9C-101B-9397-08002B2CF9AE}" pid="6" name="MSIP_Label_7dacbe4c-d86b-4fdf-b39b-4dab29bccff1_Name">
    <vt:lpwstr>Pública</vt:lpwstr>
  </property>
  <property fmtid="{D5CDD505-2E9C-101B-9397-08002B2CF9AE}" pid="7" name="MSIP_Label_7dacbe4c-d86b-4fdf-b39b-4dab29bccff1_SiteId">
    <vt:lpwstr>623b0f62-ff86-487b-ae99-9b20f75d41fb</vt:lpwstr>
  </property>
  <property fmtid="{D5CDD505-2E9C-101B-9397-08002B2CF9AE}" pid="8" name="MSIP_Label_7dacbe4c-d86b-4fdf-b39b-4dab29bccff1_ActionId">
    <vt:lpwstr>8dcb0bba-7f16-4b14-a4e0-2d0f15383fed</vt:lpwstr>
  </property>
  <property fmtid="{D5CDD505-2E9C-101B-9397-08002B2CF9AE}" pid="9" name="MSIP_Label_7dacbe4c-d86b-4fdf-b39b-4dab29bccff1_ContentBits">
    <vt:lpwstr>0</vt:lpwstr>
  </property>
</Properties>
</file>