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41" w:rightFromText="141" w:vertAnchor="text" w:horzAnchor="margin" w:tblpY="192"/>
        <w:tblW w:w="10469" w:type="dxa"/>
        <w:tblLayout w:type="fixed"/>
        <w:tblLook w:val="04A0" w:firstRow="1" w:lastRow="0" w:firstColumn="1" w:lastColumn="0" w:noHBand="0" w:noVBand="1"/>
      </w:tblPr>
      <w:tblGrid>
        <w:gridCol w:w="10469"/>
      </w:tblGrid>
      <w:tr w:rsidR="00B03BDA" w:rsidRPr="00EA2CEE" w14:paraId="4A9AF81A" w14:textId="77777777" w:rsidTr="00A85200">
        <w:trPr>
          <w:trHeight w:val="2552"/>
        </w:trPr>
        <w:tc>
          <w:tcPr>
            <w:tcW w:w="10469" w:type="dxa"/>
          </w:tcPr>
          <w:p w14:paraId="6336DBCB" w14:textId="5E45345F" w:rsidR="00B03BDA" w:rsidRPr="00EA2CEE" w:rsidRDefault="00B03BDA" w:rsidP="00BA6A5C">
            <w:pPr>
              <w:tabs>
                <w:tab w:val="left" w:pos="3300"/>
                <w:tab w:val="center" w:pos="5126"/>
              </w:tabs>
              <w:outlineLvl w:val="0"/>
              <w:rPr>
                <w:rFonts w:asciiTheme="majorHAnsi" w:hAnsiTheme="majorHAnsi" w:cstheme="majorHAnsi"/>
                <w:caps/>
                <w:color w:val="FFFFFF" w:themeColor="background1"/>
                <w:sz w:val="96"/>
                <w:szCs w:val="96"/>
                <w:lang w:val="pt-BR"/>
              </w:rPr>
            </w:pPr>
          </w:p>
        </w:tc>
      </w:tr>
      <w:tr w:rsidR="00B03BDA" w:rsidRPr="00393301" w14:paraId="70A244D2" w14:textId="77777777" w:rsidTr="00A85200">
        <w:trPr>
          <w:trHeight w:val="948"/>
        </w:trPr>
        <w:tc>
          <w:tcPr>
            <w:tcW w:w="10469" w:type="dxa"/>
            <w:vAlign w:val="center"/>
          </w:tcPr>
          <w:p w14:paraId="2AD4C642" w14:textId="77777777" w:rsidR="00E927C9" w:rsidRPr="004C420B" w:rsidRDefault="00205C84" w:rsidP="0070487E">
            <w:pPr>
              <w:pStyle w:val="Ttulo"/>
              <w:jc w:val="right"/>
              <w:rPr>
                <w:rFonts w:ascii="Bahnschrift" w:hAnsi="Bahnschrift"/>
                <w:b/>
                <w:bCs/>
                <w:color w:val="000000" w:themeColor="text1"/>
                <w:sz w:val="104"/>
                <w:szCs w:val="104"/>
                <w:lang w:val="pt-BR"/>
                <w14:glow w14:rad="228600">
                  <w14:schemeClr w14:val="bg1">
                    <w14:alpha w14:val="19000"/>
                  </w14:schemeClr>
                </w14:glow>
              </w:rPr>
            </w:pPr>
            <w:bookmarkStart w:id="0" w:name="_Hlk83241855"/>
            <w:bookmarkEnd w:id="0"/>
            <w:r w:rsidRPr="004C420B">
              <w:rPr>
                <w:rFonts w:ascii="Bahnschrift" w:hAnsi="Bahnschrift"/>
                <w:b/>
                <w:bCs/>
                <w:color w:val="000000" w:themeColor="text1"/>
                <w:sz w:val="104"/>
                <w:szCs w:val="104"/>
                <w:lang w:val="pt-BR"/>
                <w14:glow w14:rad="228600">
                  <w14:schemeClr w14:val="bg1">
                    <w14:alpha w14:val="19000"/>
                  </w14:schemeClr>
                </w14:glow>
              </w:rPr>
              <w:t xml:space="preserve">Relatório </w:t>
            </w:r>
          </w:p>
          <w:p w14:paraId="362CD2DD" w14:textId="3E9B9493" w:rsidR="00B03BDA" w:rsidRPr="004C420B" w:rsidRDefault="00205C84" w:rsidP="00E927C9">
            <w:pPr>
              <w:pStyle w:val="Ttulo"/>
              <w:jc w:val="right"/>
              <w:rPr>
                <w:rFonts w:ascii="Bahnschrift SemiBold" w:hAnsi="Bahnschrift SemiBold"/>
                <w:b/>
                <w:bCs/>
                <w:sz w:val="64"/>
                <w:szCs w:val="64"/>
                <w:lang w:val="pt-BR"/>
              </w:rPr>
            </w:pPr>
            <w:r w:rsidRPr="004C420B">
              <w:rPr>
                <w:rFonts w:ascii="Bahnschrift" w:hAnsi="Bahnschrift"/>
                <w:b/>
                <w:bCs/>
                <w:color w:val="000000" w:themeColor="text1"/>
                <w:sz w:val="64"/>
                <w:szCs w:val="64"/>
                <w:lang w:val="pt-BR"/>
                <w14:glow w14:rad="228600">
                  <w14:schemeClr w14:val="bg1">
                    <w14:alpha w14:val="19000"/>
                  </w14:schemeClr>
                </w14:glow>
              </w:rPr>
              <w:t>de</w:t>
            </w:r>
            <w:r w:rsidR="00E927C9" w:rsidRPr="004C420B">
              <w:rPr>
                <w:rFonts w:ascii="Bahnschrift" w:hAnsi="Bahnschrift"/>
                <w:b/>
                <w:bCs/>
                <w:color w:val="000000" w:themeColor="text1"/>
                <w:sz w:val="64"/>
                <w:szCs w:val="64"/>
                <w:lang w:val="pt-BR"/>
                <w14:glow w14:rad="228600">
                  <w14:schemeClr w14:val="bg1">
                    <w14:alpha w14:val="19000"/>
                  </w14:schemeClr>
                </w14:glow>
              </w:rPr>
              <w:t xml:space="preserve"> </w:t>
            </w:r>
            <w:r w:rsidRPr="004C420B">
              <w:rPr>
                <w:rFonts w:ascii="Bahnschrift" w:hAnsi="Bahnschrift"/>
                <w:b/>
                <w:bCs/>
                <w:color w:val="000000" w:themeColor="text1"/>
                <w:sz w:val="64"/>
                <w:szCs w:val="64"/>
                <w:lang w:val="pt-BR"/>
                <w14:glow w14:rad="139700">
                  <w14:schemeClr w14:val="bg1">
                    <w14:alpha w14:val="10000"/>
                  </w14:schemeClr>
                </w14:glow>
              </w:rPr>
              <w:t>EMPreendimentos</w:t>
            </w:r>
          </w:p>
        </w:tc>
      </w:tr>
      <w:tr w:rsidR="00B03BDA" w:rsidRPr="00EA2CEE" w14:paraId="07D2FC37" w14:textId="77777777" w:rsidTr="00A85200">
        <w:trPr>
          <w:trHeight w:val="1534"/>
        </w:trPr>
        <w:tc>
          <w:tcPr>
            <w:tcW w:w="10469" w:type="dxa"/>
            <w:vAlign w:val="center"/>
          </w:tcPr>
          <w:p w14:paraId="1C3712A5" w14:textId="56043AE5" w:rsidR="00B03BDA" w:rsidRPr="00745BA4" w:rsidRDefault="00526AA6" w:rsidP="005B2CE8">
            <w:pPr>
              <w:pStyle w:val="Subttulo"/>
              <w:framePr w:wrap="auto" w:vAnchor="margin" w:hAnchor="text" w:yAlign="inline"/>
              <w:jc w:val="right"/>
              <w:rPr>
                <w:rFonts w:ascii="Bahnschrift SemiBold" w:hAnsi="Bahnschrift SemiBold"/>
                <w:sz w:val="44"/>
                <w:szCs w:val="44"/>
                <w:lang w:val="pt-BR"/>
              </w:rPr>
            </w:pPr>
            <w:r w:rsidRPr="00745BA4">
              <w:rPr>
                <w:rFonts w:ascii="Bahnschrift SemiBold" w:hAnsi="Bahnschrift SemiBold"/>
                <w:color w:val="01023B" w:themeColor="accent5"/>
                <w:sz w:val="24"/>
                <w:szCs w:val="24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649536" behindDoc="0" locked="0" layoutInCell="1" allowOverlap="1" wp14:anchorId="3F592387" wp14:editId="0609539C">
                      <wp:simplePos x="0" y="0"/>
                      <wp:positionH relativeFrom="margin">
                        <wp:posOffset>2533015</wp:posOffset>
                      </wp:positionH>
                      <wp:positionV relativeFrom="margin">
                        <wp:posOffset>342900</wp:posOffset>
                      </wp:positionV>
                      <wp:extent cx="2825750" cy="577215"/>
                      <wp:effectExtent l="0" t="0" r="0" b="89535"/>
                      <wp:wrapSquare wrapText="bothSides"/>
                      <wp:docPr id="26" name="Caixa de Texto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825750" cy="57721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>
                                <a:outerShdw blurRad="50800" dist="50800" dir="5400000" algn="ctr" rotWithShape="0">
                                  <a:schemeClr val="bg1"/>
                                </a:outerShdw>
                              </a:effectLst>
                            </wps:spPr>
                            <wps:txbx>
                              <w:txbxContent>
                                <w:p w14:paraId="1F30A33A" w14:textId="0B07244D" w:rsidR="00CD2540" w:rsidRPr="00E927C9" w:rsidRDefault="00850BFB" w:rsidP="00526AA6">
                                  <w:pPr>
                                    <w:pStyle w:val="Ttulo"/>
                                    <w:jc w:val="right"/>
                                    <w:rPr>
                                      <w:rFonts w:ascii="Bahnschrift SemiBold" w:hAnsi="Bahnschrift SemiBold"/>
                                      <w:b/>
                                      <w:bCs/>
                                      <w:smallCaps/>
                                      <w:sz w:val="64"/>
                                      <w:szCs w:val="64"/>
                                      <w14:glow w14:rad="127000">
                                        <w14:schemeClr w14:val="bg1">
                                          <w14:alpha w14:val="20000"/>
                                        </w14:schemeClr>
                                      </w14:glow>
                                    </w:rPr>
                                  </w:pPr>
                                  <w:r w:rsidRPr="00E927C9">
                                    <w:rPr>
                                      <w:rFonts w:ascii="Bahnschrift" w:hAnsi="Bahnschrift"/>
                                      <w:b/>
                                      <w:bCs/>
                                      <w:color w:val="000000" w:themeColor="text1"/>
                                      <w:sz w:val="64"/>
                                      <w:szCs w:val="64"/>
                                      <w:lang w:val="pt-BR"/>
                                      <w14:glow w14:rad="139700">
                                        <w14:schemeClr w14:val="bg1">
                                          <w14:alpha w14:val="10000"/>
                                        </w14:schemeClr>
                                      </w14:glow>
                                    </w:rPr>
                                    <w:t>ju</w:t>
                                  </w:r>
                                  <w:r w:rsidR="00061D2B">
                                    <w:rPr>
                                      <w:rFonts w:ascii="Bahnschrift" w:hAnsi="Bahnschrift"/>
                                      <w:b/>
                                      <w:bCs/>
                                      <w:color w:val="000000" w:themeColor="text1"/>
                                      <w:sz w:val="64"/>
                                      <w:szCs w:val="64"/>
                                      <w:lang w:val="pt-BR"/>
                                      <w14:glow w14:rad="139700">
                                        <w14:schemeClr w14:val="bg1">
                                          <w14:alpha w14:val="10000"/>
                                        </w14:schemeClr>
                                      </w14:glow>
                                    </w:rPr>
                                    <w:t>L</w:t>
                                  </w:r>
                                  <w:r w:rsidRPr="00E927C9">
                                    <w:rPr>
                                      <w:rFonts w:ascii="Bahnschrift" w:hAnsi="Bahnschrift"/>
                                      <w:b/>
                                      <w:bCs/>
                                      <w:color w:val="000000" w:themeColor="text1"/>
                                      <w:sz w:val="64"/>
                                      <w:szCs w:val="64"/>
                                      <w:lang w:val="pt-BR"/>
                                      <w14:glow w14:rad="139700">
                                        <w14:schemeClr w14:val="bg1">
                                          <w14:alpha w14:val="10000"/>
                                        </w14:schemeClr>
                                      </w14:glow>
                                    </w:rPr>
                                    <w:t>ho</w:t>
                                  </w:r>
                                  <w:r w:rsidR="00D84173" w:rsidRPr="00E927C9">
                                    <w:rPr>
                                      <w:rFonts w:ascii="Bahnschrift SemiBold" w:hAnsi="Bahnschrift SemiBold"/>
                                      <w:b/>
                                      <w:bCs/>
                                      <w:smallCaps/>
                                      <w:color w:val="000000" w:themeColor="text1"/>
                                      <w:sz w:val="64"/>
                                      <w:szCs w:val="64"/>
                                      <w:lang w:val="pt-BR"/>
                                      <w14:glow w14:rad="127000">
                                        <w14:schemeClr w14:val="bg1">
                                          <w14:alpha w14:val="20000"/>
                                        </w14:schemeClr>
                                      </w14:glow>
                                    </w:rPr>
                                    <w:t xml:space="preserve"> </w:t>
                                  </w:r>
                                  <w:r w:rsidR="00D41C97" w:rsidRPr="00E927C9">
                                    <w:rPr>
                                      <w:rFonts w:ascii="Bahnschrift SemiBold" w:hAnsi="Bahnschrift SemiBold"/>
                                      <w:b/>
                                      <w:bCs/>
                                      <w:smallCaps/>
                                      <w:color w:val="000000" w:themeColor="text1"/>
                                      <w:sz w:val="64"/>
                                      <w:szCs w:val="64"/>
                                      <w:lang w:val="pt-BR"/>
                                      <w14:glow w14:rad="127000">
                                        <w14:schemeClr w14:val="bg1">
                                          <w14:alpha w14:val="20000"/>
                                        </w14:schemeClr>
                                      </w14:glow>
                                    </w:rPr>
                                    <w:t>|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F592387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aixa de Texto 26" o:spid="_x0000_s1026" type="#_x0000_t202" style="position:absolute;left:0;text-align:left;margin-left:199.45pt;margin-top:27pt;width:222.5pt;height:45.45pt;z-index:251649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" filled="f" stroked="f" strokeweight=".5pt">
                      <v:shadow on="t" color="white [3212]" offset="0,4pt"/>
                      <v:textbox>
                        <w:txbxContent>
                          <w:p w14:paraId="1F30A33A" w14:textId="0B07244D" w:rsidR="00CD2540" w:rsidRPr="00E927C9" w:rsidRDefault="00850BFB" w:rsidP="00526AA6">
                            <w:pPr>
                              <w:pStyle w:val="Ttulo"/>
                              <w:jc w:val="right"/>
                              <w:rPr>
                                <w:rFonts w:ascii="Bahnschrift SemiBold" w:hAnsi="Bahnschrift SemiBold"/>
                                <w:b/>
                                <w:bCs/>
                                <w:smallCaps/>
                                <w:sz w:val="64"/>
                                <w:szCs w:val="64"/>
                                <w14:glow w14:rad="127000">
                                  <w14:schemeClr w14:val="bg1">
                                    <w14:alpha w14:val="20000"/>
                                  </w14:schemeClr>
                                </w14:glow>
                              </w:rPr>
                            </w:pPr>
                            <w:r w:rsidRPr="00E927C9">
                              <w:rPr>
                                <w:rFonts w:ascii="Bahnschrift" w:hAnsi="Bahnschrift"/>
                                <w:b/>
                                <w:bCs/>
                                <w:color w:val="000000" w:themeColor="text1"/>
                                <w:sz w:val="64"/>
                                <w:szCs w:val="64"/>
                                <w:lang w:val="pt-BR"/>
                                <w14:glow w14:rad="139700">
                                  <w14:schemeClr w14:val="bg1">
                                    <w14:alpha w14:val="10000"/>
                                  </w14:schemeClr>
                                </w14:glow>
                              </w:rPr>
                              <w:t>ju</w:t>
                            </w:r>
                            <w:r w:rsidR="00061D2B">
                              <w:rPr>
                                <w:rFonts w:ascii="Bahnschrift" w:hAnsi="Bahnschrift"/>
                                <w:b/>
                                <w:bCs/>
                                <w:color w:val="000000" w:themeColor="text1"/>
                                <w:sz w:val="64"/>
                                <w:szCs w:val="64"/>
                                <w:lang w:val="pt-BR"/>
                                <w14:glow w14:rad="139700">
                                  <w14:schemeClr w14:val="bg1">
                                    <w14:alpha w14:val="10000"/>
                                  </w14:schemeClr>
                                </w14:glow>
                              </w:rPr>
                              <w:t>L</w:t>
                            </w:r>
                            <w:r w:rsidRPr="00E927C9">
                              <w:rPr>
                                <w:rFonts w:ascii="Bahnschrift" w:hAnsi="Bahnschrift"/>
                                <w:b/>
                                <w:bCs/>
                                <w:color w:val="000000" w:themeColor="text1"/>
                                <w:sz w:val="64"/>
                                <w:szCs w:val="64"/>
                                <w:lang w:val="pt-BR"/>
                                <w14:glow w14:rad="139700">
                                  <w14:schemeClr w14:val="bg1">
                                    <w14:alpha w14:val="10000"/>
                                  </w14:schemeClr>
                                </w14:glow>
                              </w:rPr>
                              <w:t>ho</w:t>
                            </w:r>
                            <w:r w:rsidR="00D84173" w:rsidRPr="00E927C9">
                              <w:rPr>
                                <w:rFonts w:ascii="Bahnschrift SemiBold" w:hAnsi="Bahnschrift SemiBold"/>
                                <w:b/>
                                <w:bCs/>
                                <w:smallCaps/>
                                <w:color w:val="000000" w:themeColor="text1"/>
                                <w:sz w:val="64"/>
                                <w:szCs w:val="64"/>
                                <w:lang w:val="pt-BR"/>
                                <w14:glow w14:rad="127000">
                                  <w14:schemeClr w14:val="bg1">
                                    <w14:alpha w14:val="2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="00D41C97" w:rsidRPr="00E927C9">
                              <w:rPr>
                                <w:rFonts w:ascii="Bahnschrift SemiBold" w:hAnsi="Bahnschrift SemiBold"/>
                                <w:b/>
                                <w:bCs/>
                                <w:smallCaps/>
                                <w:color w:val="000000" w:themeColor="text1"/>
                                <w:sz w:val="64"/>
                                <w:szCs w:val="64"/>
                                <w:lang w:val="pt-BR"/>
                                <w14:glow w14:rad="127000">
                                  <w14:schemeClr w14:val="bg1">
                                    <w14:alpha w14:val="20000"/>
                                  </w14:schemeClr>
                                </w14:glow>
                              </w:rPr>
                              <w:t>|</w:t>
                            </w:r>
                          </w:p>
                        </w:txbxContent>
                      </v:textbox>
                      <w10:wrap type="square" anchorx="margin" anchory="margin"/>
                    </v:shape>
                  </w:pict>
                </mc:Fallback>
              </mc:AlternateContent>
            </w:r>
            <w:r w:rsidR="001615E5" w:rsidRPr="00745BA4">
              <w:rPr>
                <w:rFonts w:ascii="Bahnschrift SemiBold" w:hAnsi="Bahnschrift SemiBold" w:cstheme="majorHAnsi"/>
                <w:caps w:val="0"/>
                <w:sz w:val="96"/>
                <w:szCs w:val="96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660800" behindDoc="0" locked="0" layoutInCell="1" allowOverlap="1" wp14:anchorId="3B94390E" wp14:editId="3786BA80">
                      <wp:simplePos x="0" y="0"/>
                      <wp:positionH relativeFrom="margin">
                        <wp:posOffset>5360035</wp:posOffset>
                      </wp:positionH>
                      <wp:positionV relativeFrom="margin">
                        <wp:posOffset>371475</wp:posOffset>
                      </wp:positionV>
                      <wp:extent cx="1133475" cy="578485"/>
                      <wp:effectExtent l="76200" t="76200" r="85725" b="69215"/>
                      <wp:wrapNone/>
                      <wp:docPr id="9" name="Caixa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33475" cy="5784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92D050"/>
                              </a:solidFill>
                              <a:ln w="6350">
                                <a:noFill/>
                              </a:ln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txbx>
                              <w:txbxContent>
                                <w:p w14:paraId="5FF33E71" w14:textId="4CAF7EAB" w:rsidR="00BE66F4" w:rsidRPr="00E927C9" w:rsidRDefault="00BE66F4" w:rsidP="002043A9">
                                  <w:pPr>
                                    <w:jc w:val="center"/>
                                    <w:rPr>
                                      <w:rFonts w:ascii="Bahnschrift" w:hAnsi="Bahnschrift"/>
                                      <w:color w:val="FFFFFF" w:themeColor="background1"/>
                                      <w:sz w:val="56"/>
                                      <w:szCs w:val="56"/>
                                      <w14:shadow w14:blurRad="50800" w14:dist="38100" w14:dir="27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</w:rPr>
                                  </w:pPr>
                                  <w:r w:rsidRPr="00E927C9">
                                    <w:rPr>
                                      <w:rFonts w:ascii="Bahnschrift" w:hAnsi="Bahnschrift" w:cstheme="minorHAnsi"/>
                                      <w:b/>
                                      <w:bCs/>
                                      <w:smallCaps/>
                                      <w:color w:val="FFFFFF" w:themeColor="background1"/>
                                      <w:sz w:val="56"/>
                                      <w:szCs w:val="56"/>
                                      <w:lang w:val="pt-BR"/>
                                      <w14:shadow w14:blurRad="50800" w14:dist="38100" w14:dir="27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</w:rPr>
                                    <w:t>202</w:t>
                                  </w:r>
                                  <w:r w:rsidR="00EE7601" w:rsidRPr="00E927C9">
                                    <w:rPr>
                                      <w:rFonts w:ascii="Bahnschrift" w:hAnsi="Bahnschrift" w:cstheme="minorHAnsi"/>
                                      <w:b/>
                                      <w:bCs/>
                                      <w:smallCaps/>
                                      <w:color w:val="FFFFFF" w:themeColor="background1"/>
                                      <w:sz w:val="56"/>
                                      <w:szCs w:val="56"/>
                                      <w:lang w:val="pt-BR"/>
                                      <w14:shadow w14:blurRad="50800" w14:dist="38100" w14:dir="27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94390E" id="Caixa de Texto 9" o:spid="_x0000_s1027" type="#_x0000_t202" style="position:absolute;left:0;text-align:left;margin-left:422.05pt;margin-top:29.25pt;width:89.25pt;height:45.55pt;z-index:251660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" fillcolor="#92d050" stroked="f" strokeweight=".5pt">
                      <v:shadow on="t" type="perspective" color="black" opacity="26214f" offset="0,0" matrix="66847f,,,66847f"/>
                      <v:textbox inset="0,0,0,0">
                        <w:txbxContent>
                          <w:p w14:paraId="5FF33E71" w14:textId="4CAF7EAB" w:rsidR="00BE66F4" w:rsidRPr="00E927C9" w:rsidRDefault="00BE66F4" w:rsidP="002043A9">
                            <w:pPr>
                              <w:jc w:val="center"/>
                              <w:rPr>
                                <w:rFonts w:ascii="Bahnschrift" w:hAnsi="Bahnschrift"/>
                                <w:color w:val="FFFFFF" w:themeColor="background1"/>
                                <w:sz w:val="56"/>
                                <w:szCs w:val="5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E927C9">
                              <w:rPr>
                                <w:rFonts w:ascii="Bahnschrift" w:hAnsi="Bahnschrift" w:cstheme="minorHAnsi"/>
                                <w:b/>
                                <w:bCs/>
                                <w:smallCaps/>
                                <w:color w:val="FFFFFF" w:themeColor="background1"/>
                                <w:sz w:val="56"/>
                                <w:szCs w:val="56"/>
                                <w:lang w:val="pt-BR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202</w:t>
                            </w:r>
                            <w:r w:rsidR="00EE7601" w:rsidRPr="00E927C9">
                              <w:rPr>
                                <w:rFonts w:ascii="Bahnschrift" w:hAnsi="Bahnschrift" w:cstheme="minorHAnsi"/>
                                <w:b/>
                                <w:bCs/>
                                <w:smallCaps/>
                                <w:color w:val="FFFFFF" w:themeColor="background1"/>
                                <w:sz w:val="56"/>
                                <w:szCs w:val="56"/>
                                <w:lang w:val="pt-BR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4</w:t>
                            </w:r>
                          </w:p>
                        </w:txbxContent>
                      </v:textbox>
                      <w10:wrap anchorx="margin" anchory="margin"/>
                    </v:shape>
                  </w:pict>
                </mc:Fallback>
              </mc:AlternateContent>
            </w:r>
            <w:r w:rsidR="00C43827" w:rsidRPr="00745BA4">
              <w:rPr>
                <w:rFonts w:ascii="Bahnschrift SemiBold" w:hAnsi="Bahnschrift SemiBold"/>
                <w:color w:val="01023B" w:themeColor="accent5"/>
                <w:sz w:val="44"/>
                <w:szCs w:val="44"/>
                <w:lang w:val="pt-BR" w:bidi="pt-BR"/>
              </w:rPr>
              <w:drawing>
                <wp:anchor distT="0" distB="0" distL="114300" distR="114300" simplePos="0" relativeHeight="251653632" behindDoc="1" locked="0" layoutInCell="1" allowOverlap="1" wp14:anchorId="43406089" wp14:editId="051AE015">
                  <wp:simplePos x="0" y="0"/>
                  <wp:positionH relativeFrom="column">
                    <wp:posOffset>4149090</wp:posOffset>
                  </wp:positionH>
                  <wp:positionV relativeFrom="paragraph">
                    <wp:posOffset>46355</wp:posOffset>
                  </wp:positionV>
                  <wp:extent cx="2298700" cy="152400"/>
                  <wp:effectExtent l="38100" t="57150" r="44450" b="57150"/>
                  <wp:wrapSquare wrapText="bothSides"/>
                  <wp:docPr id="2" name="Gráfico 2" title="Decorativ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8700" cy="15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03BDA" w:rsidRPr="00EA2CEE" w14:paraId="7C9247E2" w14:textId="77777777" w:rsidTr="00A85200">
        <w:trPr>
          <w:trHeight w:val="6519"/>
        </w:trPr>
        <w:tc>
          <w:tcPr>
            <w:tcW w:w="10469" w:type="dxa"/>
            <w:vAlign w:val="bottom"/>
          </w:tcPr>
          <w:p w14:paraId="44228D44" w14:textId="419C37E9" w:rsidR="00B03BDA" w:rsidRPr="00EA2CEE" w:rsidRDefault="00B03BDA" w:rsidP="00B03BDA">
            <w:pPr>
              <w:pStyle w:val="Informaesdecapa"/>
              <w:rPr>
                <w:noProof/>
                <w:lang w:val="pt-BR"/>
              </w:rPr>
            </w:pPr>
          </w:p>
        </w:tc>
      </w:tr>
    </w:tbl>
    <w:p w14:paraId="49AA5378" w14:textId="66977C09" w:rsidR="00734620" w:rsidRDefault="008B6D00" w:rsidP="00734620">
      <w:pPr>
        <w:pStyle w:val="Informaesdecapa"/>
        <w:spacing w:before="0"/>
        <w:jc w:val="left"/>
        <w:rPr>
          <w:noProof/>
          <w:lang w:val="pt-BR" w:eastAsia="en-AU"/>
        </w:rPr>
      </w:pPr>
      <w:r>
        <w:rPr>
          <w:rFonts w:asciiTheme="majorHAnsi" w:hAnsiTheme="majorHAnsi" w:cstheme="majorHAnsi"/>
          <w:caps/>
          <w:noProof/>
          <w:sz w:val="96"/>
          <w:szCs w:val="96"/>
          <w:lang w:val="pt-BR"/>
        </w:rPr>
        <w:drawing>
          <wp:anchor distT="0" distB="0" distL="114300" distR="114300" simplePos="0" relativeHeight="251642368" behindDoc="1" locked="0" layoutInCell="1" allowOverlap="1" wp14:anchorId="7E5F3C75" wp14:editId="00896122">
            <wp:simplePos x="0" y="0"/>
            <wp:positionH relativeFrom="column">
              <wp:posOffset>-1168096</wp:posOffset>
            </wp:positionH>
            <wp:positionV relativeFrom="paragraph">
              <wp:posOffset>-467995</wp:posOffset>
            </wp:positionV>
            <wp:extent cx="6982460" cy="10960100"/>
            <wp:effectExtent l="0" t="0" r="0" b="0"/>
            <wp:wrapNone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3"/>
                    <pic:cNvPicPr>
                      <a:picLocks noChangeAspect="1"/>
                    </pic:cNvPicPr>
                  </pic:nvPicPr>
                  <pic:blipFill rotWithShape="1">
                    <a:blip r:embed="rId13" cstate="print">
                      <a:duotone>
                        <a:prstClr val="black"/>
                        <a:srgbClr val="92D050">
                          <a:tint val="45000"/>
                          <a:satMod val="40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  <a14:imgEffect>
                                <a14:brightnessContrast bright="-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9675" t="-62" r="9675" b="62"/>
                    <a:stretch/>
                  </pic:blipFill>
                  <pic:spPr bwMode="auto">
                    <a:xfrm>
                      <a:off x="0" y="0"/>
                      <a:ext cx="6982460" cy="1096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6FF3">
        <w:rPr>
          <w:noProof/>
          <w:lang w:val="pt-BR" w:eastAsia="en-AU"/>
        </w:rPr>
        <w:drawing>
          <wp:anchor distT="0" distB="0" distL="114300" distR="114300" simplePos="0" relativeHeight="251632127" behindDoc="1" locked="0" layoutInCell="1" allowOverlap="1" wp14:anchorId="4E42D5E2" wp14:editId="03CDDC9A">
            <wp:simplePos x="0" y="0"/>
            <wp:positionH relativeFrom="page">
              <wp:posOffset>133985</wp:posOffset>
            </wp:positionH>
            <wp:positionV relativeFrom="paragraph">
              <wp:posOffset>-854710</wp:posOffset>
            </wp:positionV>
            <wp:extent cx="10548000" cy="14328000"/>
            <wp:effectExtent l="2876550" t="1695450" r="2787015" b="1693545"/>
            <wp:wrapNone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alphaModFix amt="3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800000" flipV="1">
                      <a:off x="0" y="0"/>
                      <a:ext cx="10548000" cy="1432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3683">
        <w:rPr>
          <w:noProof/>
          <w:color w:val="2B579A"/>
          <w:shd w:val="clear" w:color="auto" w:fill="E6E6E6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4466A290" wp14:editId="5B6A6978">
                <wp:simplePos x="0" y="0"/>
                <wp:positionH relativeFrom="column">
                  <wp:posOffset>-3527946</wp:posOffset>
                </wp:positionH>
                <wp:positionV relativeFrom="paragraph">
                  <wp:posOffset>-2129051</wp:posOffset>
                </wp:positionV>
                <wp:extent cx="1794681" cy="847725"/>
                <wp:effectExtent l="0" t="0" r="0" b="0"/>
                <wp:wrapNone/>
                <wp:docPr id="10" name="Caixa de Texto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94681" cy="8477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>
                          <a:innerShdw blurRad="114300">
                            <a:prstClr val="black"/>
                          </a:innerShdw>
                        </a:effectLst>
                      </wps:spPr>
                      <wps:txbx>
                        <w:txbxContent>
                          <w:p w14:paraId="0EDAEEC4" w14:textId="77777777" w:rsidR="00A03683" w:rsidRPr="00666C53" w:rsidRDefault="00A03683" w:rsidP="00A03683">
                            <w:pPr>
                              <w:rPr>
                                <w:rFonts w:ascii="Bahnschrift" w:hAnsi="Bahnschrift"/>
                                <w:b/>
                                <w:bCs/>
                                <w:smallCaps/>
                                <w:sz w:val="64"/>
                                <w:szCs w:val="64"/>
                                <w:lang w:val="pt-BR"/>
                              </w:rPr>
                            </w:pPr>
                            <w:r w:rsidRPr="00282439">
                              <w:rPr>
                                <w:rFonts w:ascii="HandelGotDLig" w:hAnsi="HandelGotDLig" w:cstheme="minorHAnsi"/>
                                <w:b/>
                                <w:sz w:val="64"/>
                                <w:szCs w:val="64"/>
                                <w:lang w:val="pt-BR"/>
                              </w:rPr>
                              <w:t>Janeiro</w:t>
                            </w:r>
                            <w:r w:rsidRPr="00666C53">
                              <w:rPr>
                                <w:rFonts w:ascii="Bahnschrift" w:hAnsi="Bahnschrift" w:cstheme="minorHAnsi"/>
                                <w:b/>
                                <w:bCs/>
                                <w:sz w:val="64"/>
                                <w:szCs w:val="64"/>
                                <w:lang w:val="pt-BR"/>
                              </w:rPr>
                              <w:t xml:space="preserve"> |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66A290" id="Caixa de Texto 10" o:spid="_x0000_s1028" type="#_x0000_t202" style="position:absolute;margin-left:-277.8pt;margin-top:-167.65pt;width:141.3pt;height:66.75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" filled="f" stroked="f" strokeweight=".5pt">
                <v:textbox>
                  <w:txbxContent>
                    <w:p w14:paraId="0EDAEEC4" w14:textId="77777777" w:rsidR="00A03683" w:rsidRPr="00666C53" w:rsidRDefault="00A03683" w:rsidP="00A03683">
                      <w:pPr>
                        <w:rPr>
                          <w:rFonts w:ascii="Bahnschrift" w:hAnsi="Bahnschrift"/>
                          <w:b/>
                          <w:bCs/>
                          <w:smallCaps/>
                          <w:sz w:val="64"/>
                          <w:szCs w:val="64"/>
                          <w:lang w:val="pt-BR"/>
                        </w:rPr>
                      </w:pPr>
                      <w:r w:rsidRPr="00282439">
                        <w:rPr>
                          <w:rFonts w:ascii="HandelGotDLig" w:hAnsi="HandelGotDLig" w:cstheme="minorHAnsi"/>
                          <w:b/>
                          <w:sz w:val="64"/>
                          <w:szCs w:val="64"/>
                          <w:lang w:val="pt-BR"/>
                        </w:rPr>
                        <w:t>Janeiro</w:t>
                      </w:r>
                      <w:r w:rsidRPr="00666C53">
                        <w:rPr>
                          <w:rFonts w:ascii="Bahnschrift" w:hAnsi="Bahnschrift" w:cstheme="minorHAnsi"/>
                          <w:b/>
                          <w:bCs/>
                          <w:sz w:val="64"/>
                          <w:szCs w:val="64"/>
                          <w:lang w:val="pt-BR"/>
                        </w:rPr>
                        <w:t xml:space="preserve"> | </w:t>
                      </w:r>
                    </w:p>
                  </w:txbxContent>
                </v:textbox>
              </v:shape>
            </w:pict>
          </mc:Fallback>
        </mc:AlternateContent>
      </w:r>
      <w:r w:rsidR="00A03683">
        <w:rPr>
          <w:noProof/>
          <w:color w:val="2B579A"/>
          <w:shd w:val="clear" w:color="auto" w:fill="E6E6E6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6CB3974B" wp14:editId="5C7E597B">
                <wp:simplePos x="0" y="0"/>
                <wp:positionH relativeFrom="margin">
                  <wp:posOffset>-1802016</wp:posOffset>
                </wp:positionH>
                <wp:positionV relativeFrom="margin">
                  <wp:posOffset>-1949346</wp:posOffset>
                </wp:positionV>
                <wp:extent cx="1097280" cy="521970"/>
                <wp:effectExtent l="76200" t="76200" r="83820" b="68580"/>
                <wp:wrapNone/>
                <wp:docPr id="11" name="Caixa de Texto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97280" cy="521970"/>
                        </a:xfrm>
                        <a:prstGeom prst="rect">
                          <a:avLst/>
                        </a:prstGeom>
                        <a:solidFill>
                          <a:srgbClr val="2C2153">
                            <a:lumMod val="40000"/>
                            <a:lumOff val="60000"/>
                            <a:alpha val="97000"/>
                          </a:srgbClr>
                        </a:solidFill>
                        <a:ln w="6350"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000699C4" w14:textId="77777777" w:rsidR="00A03683" w:rsidRPr="002C5FFE" w:rsidRDefault="00A03683" w:rsidP="00A03683">
                            <w:pPr>
                              <w:jc w:val="center"/>
                              <w:rPr>
                                <w:rFonts w:ascii="Bahnschrift SemiBold" w:hAnsi="Bahnschrift SemiBold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2C5FFE">
                              <w:rPr>
                                <w:rFonts w:ascii="Bahnschrift SemiBold" w:hAnsi="Bahnschrift SemiBold" w:cstheme="minorHAnsi"/>
                                <w:b/>
                                <w:smallCaps/>
                                <w:color w:val="FFFFFF" w:themeColor="background1"/>
                                <w:sz w:val="52"/>
                                <w:szCs w:val="52"/>
                                <w:lang w:val="pt-BR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202</w:t>
                            </w:r>
                            <w:r>
                              <w:rPr>
                                <w:rFonts w:ascii="Bahnschrift SemiBold" w:hAnsi="Bahnschrift SemiBold" w:cstheme="minorHAnsi"/>
                                <w:b/>
                                <w:smallCaps/>
                                <w:color w:val="FFFFFF" w:themeColor="background1"/>
                                <w:sz w:val="52"/>
                                <w:szCs w:val="52"/>
                                <w:lang w:val="pt-BR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B3974B" id="Caixa de Texto 11" o:spid="_x0000_s1029" type="#_x0000_t202" style="position:absolute;margin-left:-141.9pt;margin-top:-153.5pt;width:86.4pt;height:41.1pt;z-index:251684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" fillcolor="#9d8ed2" stroked="f" strokeweight=".5pt">
                <v:fill opacity="63479f"/>
                <v:shadow on="t" type="perspective" color="black" opacity="26214f" offset="0,0" matrix="66847f,,,66847f"/>
                <v:textbox inset="0,0,0,0">
                  <w:txbxContent>
                    <w:p w14:paraId="000699C4" w14:textId="77777777" w:rsidR="00A03683" w:rsidRPr="002C5FFE" w:rsidRDefault="00A03683" w:rsidP="00A03683">
                      <w:pPr>
                        <w:jc w:val="center"/>
                        <w:rPr>
                          <w:rFonts w:ascii="Bahnschrift SemiBold" w:hAnsi="Bahnschrift SemiBold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2C5FFE">
                        <w:rPr>
                          <w:rFonts w:ascii="Bahnschrift SemiBold" w:hAnsi="Bahnschrift SemiBold" w:cstheme="minorHAnsi"/>
                          <w:b/>
                          <w:smallCaps/>
                          <w:color w:val="FFFFFF" w:themeColor="background1"/>
                          <w:sz w:val="52"/>
                          <w:szCs w:val="52"/>
                          <w:lang w:val="pt-BR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202</w:t>
                      </w:r>
                      <w:r>
                        <w:rPr>
                          <w:rFonts w:ascii="Bahnschrift SemiBold" w:hAnsi="Bahnschrift SemiBold" w:cstheme="minorHAnsi"/>
                          <w:b/>
                          <w:smallCaps/>
                          <w:color w:val="FFFFFF" w:themeColor="background1"/>
                          <w:sz w:val="52"/>
                          <w:szCs w:val="52"/>
                          <w:lang w:val="pt-BR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4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2650ED73" w14:textId="19B5B75F" w:rsidR="00734620" w:rsidRPr="00EA2CEE" w:rsidRDefault="00280CDE" w:rsidP="00734620">
      <w:pPr>
        <w:pStyle w:val="Informaesdecapa"/>
        <w:spacing w:before="0"/>
        <w:jc w:val="left"/>
        <w:rPr>
          <w:noProof/>
          <w:lang w:val="pt-BR" w:eastAsia="en-AU"/>
        </w:rPr>
      </w:pPr>
      <w:r>
        <w:rPr>
          <w:rFonts w:asciiTheme="majorHAnsi" w:hAnsiTheme="majorHAnsi" w:cstheme="majorHAnsi"/>
          <w:caps/>
          <w:noProof/>
          <w:sz w:val="96"/>
          <w:szCs w:val="96"/>
          <w:lang w:val="pt-BR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092A20EB" wp14:editId="57A58BDE">
                <wp:simplePos x="0" y="0"/>
                <wp:positionH relativeFrom="column">
                  <wp:posOffset>-499110</wp:posOffset>
                </wp:positionH>
                <wp:positionV relativeFrom="paragraph">
                  <wp:posOffset>155270</wp:posOffset>
                </wp:positionV>
                <wp:extent cx="7601585" cy="1325590"/>
                <wp:effectExtent l="0" t="0" r="0" b="8255"/>
                <wp:wrapNone/>
                <wp:docPr id="32" name="Retângulo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01585" cy="132559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50196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52A334" id="Retângulo 32" o:spid="_x0000_s1026" style="position:absolute;margin-left:-39.3pt;margin-top:12.25pt;width:598.55pt;height:104.4pt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" stroked="f" strokeweight="1pt">
                <v:fill opacity="32896f"/>
              </v:rect>
            </w:pict>
          </mc:Fallback>
        </mc:AlternateContent>
      </w:r>
    </w:p>
    <w:p w14:paraId="4593F2D3" w14:textId="04C03D1B" w:rsidR="00DF1191" w:rsidRDefault="00DF1191" w:rsidP="008F1ABD">
      <w:pPr>
        <w:pStyle w:val="Informaesdecapa"/>
        <w:spacing w:before="0"/>
        <w:jc w:val="left"/>
        <w:rPr>
          <w:noProof/>
          <w:lang w:val="pt-BR" w:eastAsia="en-AU"/>
        </w:rPr>
      </w:pPr>
    </w:p>
    <w:p w14:paraId="237CF7D4" w14:textId="6B486B0F" w:rsidR="004048B0" w:rsidRPr="00EA2CEE" w:rsidRDefault="00280CDE" w:rsidP="008F1ABD">
      <w:pPr>
        <w:pStyle w:val="Informaesdecapa"/>
        <w:spacing w:before="0"/>
        <w:jc w:val="left"/>
        <w:rPr>
          <w:noProof/>
          <w:lang w:val="pt-BR" w:eastAsia="en-AU"/>
        </w:rPr>
      </w:pPr>
      <w:r>
        <w:rPr>
          <w:noProof/>
          <w:color w:val="01023B" w:themeColor="accent5"/>
          <w:sz w:val="40"/>
          <w:szCs w:val="40"/>
          <w:lang w:val="pt-BR"/>
        </w:rPr>
        <mc:AlternateContent>
          <mc:Choice Requires="wpg">
            <w:drawing>
              <wp:anchor distT="0" distB="0" distL="114300" distR="114300" simplePos="0" relativeHeight="251648512" behindDoc="0" locked="0" layoutInCell="1" allowOverlap="1" wp14:anchorId="621D5D3C" wp14:editId="05E80EFE">
                <wp:simplePos x="0" y="0"/>
                <wp:positionH relativeFrom="margin">
                  <wp:posOffset>91440</wp:posOffset>
                </wp:positionH>
                <wp:positionV relativeFrom="paragraph">
                  <wp:posOffset>99695</wp:posOffset>
                </wp:positionV>
                <wp:extent cx="6427055" cy="462539"/>
                <wp:effectExtent l="0" t="0" r="0" b="0"/>
                <wp:wrapNone/>
                <wp:docPr id="41" name="Agrupar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27055" cy="462539"/>
                          <a:chOff x="85438" y="1351354"/>
                          <a:chExt cx="6430965" cy="463566"/>
                        </a:xfrm>
                      </wpg:grpSpPr>
                      <pic:pic xmlns:pic="http://schemas.openxmlformats.org/drawingml/2006/picture">
                        <pic:nvPicPr>
                          <pic:cNvPr id="42" name="Imagem 42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85438" y="1406700"/>
                            <a:ext cx="1411832" cy="408220"/>
                          </a:xfrm>
                          <a:prstGeom prst="rect">
                            <a:avLst/>
                          </a:prstGeom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Imagem 4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667" t="30147" r="5268" b="31173"/>
                          <a:stretch/>
                        </pic:blipFill>
                        <pic:spPr>
                          <a:xfrm>
                            <a:off x="1907412" y="1351354"/>
                            <a:ext cx="4608991" cy="463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AC99D2" id="Agrupar 41" o:spid="_x0000_s1026" style="position:absolute;margin-left:7.2pt;margin-top:7.85pt;width:506.05pt;height:36.4pt;z-index:251648512;mso-position-horizontal-relative:margin;mso-width-relative:margin;mso-height-relative:margin" coordorigin="854,13513" coordsize="64309,46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m 42" o:spid="_x0000_s1027" type="#_x0000_t75" style="position:absolute;left:854;top:14067;width:14118;height:4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">
                  <v:imagedata r:id="rId19" o:title=""/>
                </v:shape>
                <v:shape id="Imagem 43" o:spid="_x0000_s1028" type="#_x0000_t75" style="position:absolute;left:19074;top:13513;width:46090;height:4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">
                  <v:imagedata r:id="rId20" o:title="" croptop="19757f" cropbottom="20430f" cropleft="5680f" cropright="3452f"/>
                </v:shape>
                <w10:wrap anchorx="margin"/>
              </v:group>
            </w:pict>
          </mc:Fallback>
        </mc:AlternateContent>
      </w:r>
    </w:p>
    <w:p w14:paraId="6C25B738" w14:textId="3B477CA1" w:rsidR="00B678B1" w:rsidRPr="00EA2CEE" w:rsidRDefault="00B678B1" w:rsidP="004048B0">
      <w:pPr>
        <w:rPr>
          <w:lang w:val="pt-BR"/>
        </w:rPr>
      </w:pPr>
    </w:p>
    <w:p w14:paraId="7DF2DEDE" w14:textId="77777777" w:rsidR="00E92204" w:rsidRPr="00EA2CEE" w:rsidRDefault="00E92204" w:rsidP="004048B0">
      <w:pPr>
        <w:pStyle w:val="Informaesdecapa"/>
        <w:rPr>
          <w:lang w:val="pt-BR"/>
        </w:rPr>
        <w:sectPr w:rsidR="00E92204" w:rsidRPr="00EA2CEE" w:rsidSect="0087337B">
          <w:headerReference w:type="default" r:id="rId21"/>
          <w:footerReference w:type="default" r:id="rId22"/>
          <w:footerReference w:type="first" r:id="rId23"/>
          <w:pgSz w:w="11906" w:h="16838" w:code="9"/>
          <w:pgMar w:top="720" w:right="720" w:bottom="720" w:left="720" w:header="289" w:footer="289" w:gutter="0"/>
          <w:cols w:space="720"/>
          <w:titlePg/>
          <w:docGrid w:linePitch="360"/>
        </w:sectPr>
      </w:pPr>
    </w:p>
    <w:p w14:paraId="489CDF81" w14:textId="3CFC49EF" w:rsidR="0092556D" w:rsidRDefault="0092556D">
      <w:pPr>
        <w:rPr>
          <w:lang w:val="pt-BR"/>
        </w:rPr>
      </w:pPr>
    </w:p>
    <w:p w14:paraId="6FFC4943" w14:textId="5F693499" w:rsidR="0092556D" w:rsidRDefault="0092556D" w:rsidP="00FA666D">
      <w:pPr>
        <w:tabs>
          <w:tab w:val="left" w:pos="5898"/>
        </w:tabs>
        <w:rPr>
          <w:lang w:val="pt-BR"/>
        </w:rPr>
      </w:pPr>
    </w:p>
    <w:p w14:paraId="7FCC2925" w14:textId="2AFE01AA" w:rsidR="0092556D" w:rsidRDefault="0092556D">
      <w:pPr>
        <w:rPr>
          <w:lang w:val="pt-BR"/>
        </w:rPr>
      </w:pPr>
    </w:p>
    <w:p w14:paraId="69CAE108" w14:textId="3CB86449" w:rsidR="00751169" w:rsidRPr="00F306C2" w:rsidRDefault="00751169" w:rsidP="00751169">
      <w:pPr>
        <w:jc w:val="right"/>
        <w:rPr>
          <w:rFonts w:ascii="Bahnschrift" w:hAnsi="Bahnschrift" w:cs="ADLaM Display"/>
          <w:b/>
          <w:bCs/>
          <w:sz w:val="72"/>
          <w:szCs w:val="72"/>
          <w:lang w:val="pt-BR"/>
        </w:rPr>
      </w:pPr>
      <w:r w:rsidRPr="00F306C2">
        <w:rPr>
          <w:rFonts w:ascii="Bahnschrift" w:hAnsi="Bahnschrift" w:cs="ADLaM Display"/>
          <w:b/>
          <w:bCs/>
          <w:sz w:val="72"/>
          <w:szCs w:val="72"/>
          <w:lang w:val="pt-BR"/>
        </w:rPr>
        <w:t>EMPREENDIMENTOS EM IMPLANTAÇÃO</w:t>
      </w:r>
    </w:p>
    <w:p w14:paraId="08EC1DEA" w14:textId="5B0B0F98" w:rsidR="00751169" w:rsidRPr="00F306C2" w:rsidRDefault="00751169" w:rsidP="00751169">
      <w:pPr>
        <w:jc w:val="right"/>
        <w:rPr>
          <w:rFonts w:ascii="Bahnschrift" w:hAnsi="Bahnschrift" w:cs="ADLaM Display"/>
          <w:b/>
          <w:bCs/>
          <w:sz w:val="16"/>
          <w:szCs w:val="16"/>
          <w:lang w:val="pt-BR"/>
        </w:rPr>
      </w:pPr>
    </w:p>
    <w:p w14:paraId="52620EBD" w14:textId="13A87D57" w:rsidR="00751169" w:rsidRPr="00F306C2" w:rsidRDefault="00751169" w:rsidP="00751169">
      <w:pPr>
        <w:jc w:val="right"/>
        <w:rPr>
          <w:rFonts w:ascii="Bahnschrift" w:hAnsi="Bahnschrift" w:cs="ADLaM Display"/>
          <w:b/>
          <w:bCs/>
          <w:sz w:val="16"/>
          <w:szCs w:val="16"/>
          <w:lang w:val="pt-BR"/>
        </w:rPr>
      </w:pPr>
    </w:p>
    <w:p w14:paraId="2727E52C" w14:textId="2C362275" w:rsidR="00751169" w:rsidRPr="00F306C2" w:rsidRDefault="00751169" w:rsidP="00751169">
      <w:pPr>
        <w:jc w:val="right"/>
        <w:rPr>
          <w:rFonts w:ascii="Bahnschrift" w:hAnsi="Bahnschrift" w:cs="ADLaM Display"/>
          <w:b/>
          <w:bCs/>
          <w:lang w:val="pt-BR"/>
        </w:rPr>
      </w:pPr>
      <w:r w:rsidRPr="00F306C2">
        <w:rPr>
          <w:rFonts w:ascii="Bahnschrift" w:hAnsi="Bahnschrift" w:cs="ADLaM Display"/>
          <w:b/>
          <w:bCs/>
          <w:noProof/>
          <w:color w:val="01023B" w:themeColor="accent5"/>
          <w:sz w:val="44"/>
          <w:szCs w:val="44"/>
          <w:lang w:val="pt-BR" w:bidi="pt-BR"/>
        </w:rPr>
        <w:drawing>
          <wp:anchor distT="0" distB="0" distL="114300" distR="114300" simplePos="0" relativeHeight="251661824" behindDoc="1" locked="0" layoutInCell="1" allowOverlap="1" wp14:anchorId="4AA2E0BA" wp14:editId="297F4A44">
            <wp:simplePos x="0" y="0"/>
            <wp:positionH relativeFrom="margin">
              <wp:align>right</wp:align>
            </wp:positionH>
            <wp:positionV relativeFrom="paragraph">
              <wp:posOffset>106384</wp:posOffset>
            </wp:positionV>
            <wp:extent cx="2298700" cy="152400"/>
            <wp:effectExtent l="38100" t="57150" r="44450" b="57150"/>
            <wp:wrapTopAndBottom/>
            <wp:docPr id="239" name="Gráfico 239" title="Decorativ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8700" cy="15240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scene3d>
                      <a:camera prst="orthographicFront">
                        <a:rot lat="0" lon="0" rev="0"/>
                      </a:camera>
                      <a:lightRig rig="glow" dir="t">
                        <a:rot lat="0" lon="0" rev="14100000"/>
                      </a:lightRig>
                    </a:scene3d>
                    <a:sp3d prstMaterial="softEdge">
                      <a:bevelT w="127000" prst="artDeco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4332D7" w14:textId="41DD1FDD" w:rsidR="00751169" w:rsidRPr="00F306C2" w:rsidRDefault="007049A5" w:rsidP="00751169">
      <w:pPr>
        <w:jc w:val="right"/>
        <w:rPr>
          <w:rFonts w:ascii="Bahnschrift" w:hAnsi="Bahnschrift" w:cs="ADLaM Display"/>
          <w:b/>
          <w:bCs/>
          <w:lang w:val="pt-BR"/>
        </w:rPr>
      </w:pPr>
      <w:r w:rsidRPr="00F306C2">
        <w:rPr>
          <w:rFonts w:ascii="Bahnschrift" w:hAnsi="Bahnschrift" w:cs="ADLaM Display"/>
          <w:b/>
          <w:bCs/>
          <w:noProof/>
          <w:lang w:val="pt-BR"/>
        </w:rPr>
        <w:drawing>
          <wp:anchor distT="0" distB="0" distL="114300" distR="114300" simplePos="0" relativeHeight="251635200" behindDoc="1" locked="0" layoutInCell="1" allowOverlap="1" wp14:anchorId="69DF0B50" wp14:editId="31E4640E">
            <wp:simplePos x="0" y="0"/>
            <wp:positionH relativeFrom="page">
              <wp:posOffset>390525</wp:posOffset>
            </wp:positionH>
            <wp:positionV relativeFrom="paragraph">
              <wp:posOffset>89535</wp:posOffset>
            </wp:positionV>
            <wp:extent cx="6594694" cy="6163433"/>
            <wp:effectExtent l="38100" t="0" r="968375" b="1513840"/>
            <wp:wrapNone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m 46"/>
                    <pic:cNvPicPr/>
                  </pic:nvPicPr>
                  <pic:blipFill>
                    <a:blip r:embed="rId26">
                      <a:alphaModFix amt="8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7" b="4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4694" cy="6163433"/>
                    </a:xfrm>
                    <a:prstGeom prst="rect">
                      <a:avLst/>
                    </a:prstGeom>
                    <a:effectLst>
                      <a:outerShdw blurRad="76200" dist="12700" dir="2700000" sy="-23000" kx="-800400" algn="bl" rotWithShape="0">
                        <a:prstClr val="black">
                          <a:alpha val="2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2C663D" w14:textId="5B7F6B9A" w:rsidR="0092556D" w:rsidRPr="00F306C2" w:rsidRDefault="00751169" w:rsidP="00751169">
      <w:pPr>
        <w:jc w:val="right"/>
        <w:rPr>
          <w:rFonts w:ascii="Bahnschrift" w:hAnsi="Bahnschrift" w:cs="ADLaM Display"/>
          <w:b/>
          <w:bCs/>
          <w:sz w:val="72"/>
          <w:szCs w:val="72"/>
          <w:lang w:val="pt-BR"/>
        </w:rPr>
      </w:pPr>
      <w:r w:rsidRPr="00F306C2">
        <w:rPr>
          <w:rFonts w:ascii="Bahnschrift" w:hAnsi="Bahnschrift" w:cs="ADLaM Display"/>
          <w:b/>
          <w:bCs/>
          <w:sz w:val="72"/>
          <w:szCs w:val="72"/>
          <w:lang w:val="pt-BR"/>
        </w:rPr>
        <w:t>OBRAS EM ANDAMENTO</w:t>
      </w:r>
    </w:p>
    <w:p w14:paraId="1B35CA2F" w14:textId="304FFF07" w:rsidR="0092556D" w:rsidRDefault="0092556D" w:rsidP="00107D66">
      <w:pPr>
        <w:jc w:val="right"/>
        <w:rPr>
          <w:lang w:val="pt-BR"/>
        </w:rPr>
      </w:pPr>
    </w:p>
    <w:p w14:paraId="2960ED14" w14:textId="2E099804" w:rsidR="0092556D" w:rsidRDefault="0092556D">
      <w:pPr>
        <w:rPr>
          <w:lang w:val="pt-BR"/>
        </w:rPr>
      </w:pPr>
    </w:p>
    <w:p w14:paraId="2441FF5A" w14:textId="12EDE24F" w:rsidR="0092556D" w:rsidRDefault="0092556D">
      <w:pPr>
        <w:rPr>
          <w:lang w:val="pt-BR"/>
        </w:rPr>
      </w:pPr>
    </w:p>
    <w:p w14:paraId="4B0FB688" w14:textId="34DA6456" w:rsidR="0092556D" w:rsidRDefault="0092556D">
      <w:pPr>
        <w:rPr>
          <w:lang w:val="pt-BR"/>
        </w:rPr>
      </w:pPr>
    </w:p>
    <w:p w14:paraId="3948046B" w14:textId="35976F62" w:rsidR="0092556D" w:rsidRDefault="0092556D">
      <w:pPr>
        <w:rPr>
          <w:lang w:val="pt-BR"/>
        </w:rPr>
      </w:pPr>
    </w:p>
    <w:p w14:paraId="5F358FD7" w14:textId="24DC06BF" w:rsidR="0092556D" w:rsidRDefault="0092556D">
      <w:pPr>
        <w:rPr>
          <w:lang w:val="pt-BR"/>
        </w:rPr>
      </w:pPr>
    </w:p>
    <w:p w14:paraId="27FB867C" w14:textId="77630641" w:rsidR="0092556D" w:rsidRDefault="0092556D">
      <w:pPr>
        <w:rPr>
          <w:lang w:val="pt-BR"/>
        </w:rPr>
      </w:pPr>
    </w:p>
    <w:p w14:paraId="2CF3E932" w14:textId="2445E720" w:rsidR="0092556D" w:rsidRDefault="0092556D">
      <w:pPr>
        <w:rPr>
          <w:lang w:val="pt-BR"/>
        </w:rPr>
      </w:pPr>
    </w:p>
    <w:p w14:paraId="28C086CD" w14:textId="3871D7F7" w:rsidR="0092556D" w:rsidRDefault="0092556D">
      <w:pPr>
        <w:rPr>
          <w:lang w:val="pt-BR"/>
        </w:rPr>
      </w:pPr>
    </w:p>
    <w:p w14:paraId="0276E9E3" w14:textId="23E9F75C" w:rsidR="006774BD" w:rsidRDefault="00344D1D" w:rsidP="00344D1D">
      <w:pPr>
        <w:tabs>
          <w:tab w:val="left" w:pos="1725"/>
        </w:tabs>
        <w:rPr>
          <w:lang w:val="pt-BR"/>
        </w:rPr>
      </w:pPr>
      <w:r>
        <w:rPr>
          <w:lang w:val="pt-BR"/>
        </w:rPr>
        <w:tab/>
      </w:r>
    </w:p>
    <w:p w14:paraId="7BC66EF0" w14:textId="069AD5B7" w:rsidR="006774BD" w:rsidRDefault="006774BD">
      <w:pPr>
        <w:rPr>
          <w:lang w:val="pt-BR"/>
        </w:rPr>
      </w:pPr>
    </w:p>
    <w:p w14:paraId="7D058FF0" w14:textId="596FEECF" w:rsidR="006774BD" w:rsidRDefault="006774BD">
      <w:pPr>
        <w:rPr>
          <w:lang w:val="pt-BR"/>
        </w:rPr>
      </w:pPr>
    </w:p>
    <w:p w14:paraId="36296885" w14:textId="6D9B90AD" w:rsidR="006774BD" w:rsidRDefault="006774BD">
      <w:pPr>
        <w:rPr>
          <w:lang w:val="pt-BR"/>
        </w:rPr>
      </w:pPr>
    </w:p>
    <w:p w14:paraId="4AE75DAC" w14:textId="105E29C0" w:rsidR="006774BD" w:rsidRDefault="006774BD">
      <w:pPr>
        <w:rPr>
          <w:lang w:val="pt-BR"/>
        </w:rPr>
      </w:pPr>
    </w:p>
    <w:p w14:paraId="3585EE96" w14:textId="6E1EB499" w:rsidR="006774BD" w:rsidRDefault="006774BD">
      <w:pPr>
        <w:rPr>
          <w:lang w:val="pt-BR"/>
        </w:rPr>
      </w:pPr>
    </w:p>
    <w:p w14:paraId="2B03560F" w14:textId="3A093652" w:rsidR="006774BD" w:rsidRDefault="006774BD" w:rsidP="00ED6D56">
      <w:pPr>
        <w:jc w:val="right"/>
        <w:rPr>
          <w:lang w:val="pt-BR"/>
        </w:rPr>
      </w:pPr>
    </w:p>
    <w:p w14:paraId="0E75BC76" w14:textId="7435C66F" w:rsidR="006774BD" w:rsidRDefault="006774BD">
      <w:pPr>
        <w:rPr>
          <w:lang w:val="pt-BR"/>
        </w:rPr>
      </w:pPr>
    </w:p>
    <w:p w14:paraId="4E0A76AD" w14:textId="0277A97C" w:rsidR="00751169" w:rsidRDefault="00751169">
      <w:pPr>
        <w:rPr>
          <w:lang w:val="pt-BR"/>
        </w:rPr>
      </w:pPr>
    </w:p>
    <w:p w14:paraId="43ADBD55" w14:textId="7B454410" w:rsidR="00751169" w:rsidRDefault="00751169">
      <w:pPr>
        <w:rPr>
          <w:lang w:val="pt-BR"/>
        </w:rPr>
      </w:pPr>
    </w:p>
    <w:p w14:paraId="2B511705" w14:textId="60ECE25F" w:rsidR="00751169" w:rsidRDefault="00751169">
      <w:pPr>
        <w:rPr>
          <w:lang w:val="pt-BR"/>
        </w:rPr>
      </w:pPr>
    </w:p>
    <w:p w14:paraId="7AB54241" w14:textId="16BBBF76" w:rsidR="00751169" w:rsidRDefault="00751169">
      <w:pPr>
        <w:rPr>
          <w:lang w:val="pt-BR"/>
        </w:rPr>
      </w:pPr>
    </w:p>
    <w:p w14:paraId="3BACD17B" w14:textId="6FED3DB0" w:rsidR="00751169" w:rsidRDefault="00751169">
      <w:pPr>
        <w:rPr>
          <w:lang w:val="pt-BR"/>
        </w:rPr>
      </w:pPr>
    </w:p>
    <w:p w14:paraId="7B647940" w14:textId="588C973E" w:rsidR="00751169" w:rsidRDefault="00751169">
      <w:pPr>
        <w:rPr>
          <w:lang w:val="pt-BR"/>
        </w:rPr>
      </w:pPr>
    </w:p>
    <w:p w14:paraId="2492FD44" w14:textId="360AE814" w:rsidR="00751169" w:rsidRDefault="00751169">
      <w:pPr>
        <w:rPr>
          <w:lang w:val="pt-BR"/>
        </w:rPr>
      </w:pPr>
    </w:p>
    <w:p w14:paraId="5B7620F4" w14:textId="5DDB1ABD" w:rsidR="00751169" w:rsidRDefault="00751169">
      <w:pPr>
        <w:rPr>
          <w:lang w:val="pt-BR"/>
        </w:rPr>
      </w:pPr>
    </w:p>
    <w:p w14:paraId="399DA64B" w14:textId="700158B8" w:rsidR="00751169" w:rsidRDefault="00751169">
      <w:pPr>
        <w:rPr>
          <w:lang w:val="pt-BR"/>
        </w:rPr>
      </w:pPr>
    </w:p>
    <w:p w14:paraId="7EB58400" w14:textId="1495E944" w:rsidR="00751169" w:rsidRDefault="00751169">
      <w:pPr>
        <w:rPr>
          <w:lang w:val="pt-BR"/>
        </w:rPr>
      </w:pPr>
    </w:p>
    <w:p w14:paraId="56229385" w14:textId="0782298A" w:rsidR="00751169" w:rsidRDefault="00751169">
      <w:pPr>
        <w:rPr>
          <w:lang w:val="pt-BR"/>
        </w:rPr>
      </w:pPr>
    </w:p>
    <w:p w14:paraId="27804CE8" w14:textId="0013157C" w:rsidR="00751169" w:rsidRDefault="00751169">
      <w:pPr>
        <w:rPr>
          <w:lang w:val="pt-BR"/>
        </w:rPr>
      </w:pPr>
    </w:p>
    <w:p w14:paraId="772BE82C" w14:textId="6A76CDAE" w:rsidR="00751169" w:rsidRDefault="00751169">
      <w:pPr>
        <w:rPr>
          <w:lang w:val="pt-BR"/>
        </w:rPr>
      </w:pPr>
    </w:p>
    <w:p w14:paraId="6ABD70D6" w14:textId="77777777" w:rsidR="00751169" w:rsidRDefault="00751169">
      <w:pPr>
        <w:rPr>
          <w:lang w:val="pt-BR"/>
        </w:rPr>
      </w:pPr>
    </w:p>
    <w:p w14:paraId="0361E6D5" w14:textId="5DE12DC1" w:rsidR="006774BD" w:rsidRDefault="006774BD">
      <w:pPr>
        <w:rPr>
          <w:lang w:val="pt-BR"/>
        </w:rPr>
      </w:pPr>
    </w:p>
    <w:p w14:paraId="22A51DAE" w14:textId="33706A83" w:rsidR="006774BD" w:rsidRDefault="006774BD">
      <w:pPr>
        <w:rPr>
          <w:lang w:val="pt-BR"/>
        </w:rPr>
      </w:pPr>
    </w:p>
    <w:p w14:paraId="7AB2F64F" w14:textId="3EA022EB" w:rsidR="006774BD" w:rsidRDefault="006774BD">
      <w:pPr>
        <w:rPr>
          <w:lang w:val="pt-BR"/>
        </w:rPr>
      </w:pPr>
    </w:p>
    <w:p w14:paraId="206872B5" w14:textId="62053B5B" w:rsidR="006774BD" w:rsidRDefault="006774BD">
      <w:pPr>
        <w:rPr>
          <w:lang w:val="pt-BR"/>
        </w:rPr>
      </w:pPr>
    </w:p>
    <w:p w14:paraId="7DC2F556" w14:textId="3B4AD7EF" w:rsidR="006774BD" w:rsidRDefault="006774BD">
      <w:pPr>
        <w:rPr>
          <w:lang w:val="pt-BR"/>
        </w:rPr>
      </w:pPr>
    </w:p>
    <w:p w14:paraId="575A4A99" w14:textId="476A30C7" w:rsidR="006774BD" w:rsidRDefault="006774BD">
      <w:pPr>
        <w:rPr>
          <w:lang w:val="pt-BR"/>
        </w:rPr>
      </w:pPr>
    </w:p>
    <w:p w14:paraId="3D572CF2" w14:textId="45B229CF" w:rsidR="006774BD" w:rsidRDefault="006774BD">
      <w:pPr>
        <w:rPr>
          <w:lang w:val="pt-BR"/>
        </w:rPr>
      </w:pPr>
    </w:p>
    <w:p w14:paraId="20B561D8" w14:textId="03415E1A" w:rsidR="006774BD" w:rsidRDefault="006774BD">
      <w:pPr>
        <w:rPr>
          <w:lang w:val="pt-BR"/>
        </w:rPr>
      </w:pPr>
    </w:p>
    <w:p w14:paraId="68F474DC" w14:textId="77777777" w:rsidR="00B92EA1" w:rsidRDefault="00B92EA1">
      <w:pPr>
        <w:rPr>
          <w:lang w:val="pt-BR"/>
        </w:rPr>
        <w:sectPr w:rsidR="00B92EA1" w:rsidSect="00396B95">
          <w:headerReference w:type="default" r:id="rId27"/>
          <w:footerReference w:type="default" r:id="rId28"/>
          <w:pgSz w:w="11906" w:h="16838" w:code="9"/>
          <w:pgMar w:top="720" w:right="720" w:bottom="720" w:left="720" w:header="288" w:footer="288" w:gutter="0"/>
          <w:cols w:space="720"/>
          <w:docGrid w:linePitch="360"/>
        </w:sectPr>
      </w:pPr>
    </w:p>
    <w:p w14:paraId="37E7898D" w14:textId="24D7AB8E" w:rsidR="00910224" w:rsidRPr="00F857DE" w:rsidRDefault="00910224" w:rsidP="00910224">
      <w:pPr>
        <w:jc w:val="center"/>
        <w:rPr>
          <w:rFonts w:ascii="Bahnschrift" w:eastAsiaTheme="majorEastAsia" w:hAnsi="Bahnschrift" w:cstheme="minorHAnsi"/>
          <w:caps/>
          <w:sz w:val="72"/>
          <w:szCs w:val="72"/>
          <w:lang w:val="pt-BR"/>
        </w:rPr>
      </w:pPr>
      <w:bookmarkStart w:id="4" w:name="_Hlk83249465"/>
    </w:p>
    <w:p w14:paraId="02D2A95D" w14:textId="77777777" w:rsidR="00E6609F" w:rsidRPr="00F857DE" w:rsidRDefault="00E6609F" w:rsidP="00910224">
      <w:pPr>
        <w:jc w:val="center"/>
        <w:rPr>
          <w:rFonts w:ascii="Bahnschrift" w:eastAsiaTheme="majorEastAsia" w:hAnsi="Bahnschrift" w:cstheme="minorHAnsi"/>
          <w:caps/>
          <w:sz w:val="72"/>
          <w:szCs w:val="72"/>
          <w:lang w:val="pt-BR"/>
        </w:rPr>
      </w:pPr>
    </w:p>
    <w:p w14:paraId="1600B076" w14:textId="2E94CDF8" w:rsidR="003F328C" w:rsidRPr="00F857DE" w:rsidRDefault="0019208F" w:rsidP="003F328C">
      <w:pPr>
        <w:spacing w:after="840"/>
        <w:ind w:right="-57"/>
        <w:jc w:val="center"/>
        <w:rPr>
          <w:rFonts w:ascii="Bahnschrift" w:eastAsiaTheme="majorEastAsia" w:hAnsi="Bahnschrift" w:cstheme="minorHAnsi"/>
          <w:b/>
          <w:bCs/>
          <w:caps/>
          <w:sz w:val="56"/>
          <w:szCs w:val="56"/>
          <w:lang w:val="pt-BR"/>
        </w:rPr>
      </w:pPr>
      <w:r w:rsidRPr="00F857DE">
        <w:rPr>
          <w:rFonts w:ascii="Bahnschrift" w:hAnsi="Bahnschrift" w:cstheme="minorHAnsi"/>
          <w:noProof/>
          <w:color w:val="01023B" w:themeColor="accent5"/>
          <w:sz w:val="44"/>
          <w:szCs w:val="44"/>
          <w:lang w:val="pt-BR" w:bidi="pt-BR"/>
        </w:rPr>
        <w:drawing>
          <wp:anchor distT="0" distB="0" distL="114300" distR="114300" simplePos="0" relativeHeight="251637248" behindDoc="1" locked="0" layoutInCell="1" allowOverlap="1" wp14:anchorId="1C69A184" wp14:editId="21DF4C79">
            <wp:simplePos x="0" y="0"/>
            <wp:positionH relativeFrom="margin">
              <wp:posOffset>1009015</wp:posOffset>
            </wp:positionH>
            <wp:positionV relativeFrom="paragraph">
              <wp:posOffset>602776</wp:posOffset>
            </wp:positionV>
            <wp:extent cx="4742121" cy="287655"/>
            <wp:effectExtent l="0" t="0" r="1905" b="0"/>
            <wp:wrapNone/>
            <wp:docPr id="55" name="Gráfico 55" title="Decorativ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2121" cy="287655"/>
                    </a:xfrm>
                    <a:prstGeom prst="rect">
                      <a:avLst/>
                    </a:prstGeom>
                    <a:effectLst>
                      <a:innerShdw blurRad="114300">
                        <a:prstClr val="black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6AC3" w:rsidRPr="00F857DE">
        <w:rPr>
          <w:rFonts w:ascii="Bahnschrift" w:eastAsiaTheme="majorEastAsia" w:hAnsi="Bahnschrift" w:cstheme="minorHAnsi"/>
          <w:caps/>
          <w:sz w:val="72"/>
          <w:szCs w:val="72"/>
          <w:lang w:val="pt-BR"/>
        </w:rPr>
        <w:t xml:space="preserve"> </w:t>
      </w:r>
      <w:r w:rsidR="00186AC3" w:rsidRPr="00F857DE">
        <w:rPr>
          <w:rFonts w:ascii="Bahnschrift" w:eastAsiaTheme="majorEastAsia" w:hAnsi="Bahnschrift" w:cstheme="minorHAnsi"/>
          <w:b/>
          <w:bCs/>
          <w:caps/>
          <w:sz w:val="56"/>
          <w:szCs w:val="56"/>
          <w:lang w:val="pt-BR"/>
        </w:rPr>
        <w:t>|</w:t>
      </w:r>
      <w:r w:rsidR="003F328C" w:rsidRPr="00F857DE">
        <w:rPr>
          <w:rFonts w:ascii="Bahnschrift" w:eastAsiaTheme="majorEastAsia" w:hAnsi="Bahnschrift" w:cstheme="minorHAnsi"/>
          <w:b/>
          <w:bCs/>
          <w:caps/>
          <w:sz w:val="56"/>
          <w:szCs w:val="56"/>
          <w:lang w:val="pt-BR"/>
        </w:rPr>
        <w:t xml:space="preserve"> </w:t>
      </w:r>
      <w:r w:rsidRPr="00F857DE">
        <w:rPr>
          <w:rFonts w:ascii="Bahnschrift" w:eastAsiaTheme="majorEastAsia" w:hAnsi="Bahnschrift" w:cstheme="minorHAnsi"/>
          <w:b/>
          <w:bCs/>
          <w:caps/>
          <w:sz w:val="56"/>
          <w:szCs w:val="56"/>
          <w:lang w:val="pt-BR"/>
        </w:rPr>
        <w:t>l</w:t>
      </w:r>
      <w:r w:rsidR="00EE2113" w:rsidRPr="00F857DE">
        <w:rPr>
          <w:rFonts w:ascii="Bahnschrift" w:eastAsiaTheme="majorEastAsia" w:hAnsi="Bahnschrift" w:cstheme="minorHAnsi"/>
          <w:b/>
          <w:bCs/>
          <w:caps/>
          <w:sz w:val="56"/>
          <w:szCs w:val="56"/>
          <w:lang w:val="pt-BR"/>
        </w:rPr>
        <w:t>INHA 2-VERDE</w:t>
      </w:r>
      <w:r w:rsidR="009063FF" w:rsidRPr="00F857DE">
        <w:rPr>
          <w:rFonts w:ascii="Bahnschrift" w:eastAsiaTheme="majorEastAsia" w:hAnsi="Bahnschrift" w:cstheme="minorHAnsi"/>
          <w:b/>
          <w:bCs/>
          <w:caps/>
          <w:sz w:val="56"/>
          <w:szCs w:val="56"/>
          <w:lang w:val="pt-BR"/>
        </w:rPr>
        <w:t xml:space="preserve"> |</w:t>
      </w:r>
      <w:r w:rsidR="00A20767" w:rsidRPr="00F857DE">
        <w:rPr>
          <w:rFonts w:ascii="Bahnschrift" w:eastAsiaTheme="majorEastAsia" w:hAnsi="Bahnschrift" w:cstheme="minorHAnsi"/>
          <w:b/>
          <w:bCs/>
          <w:caps/>
          <w:sz w:val="56"/>
          <w:szCs w:val="56"/>
          <w:lang w:val="pt-BR"/>
        </w:rPr>
        <w:t xml:space="preserve"> METR</w:t>
      </w:r>
      <w:r w:rsidR="00F07E9D" w:rsidRPr="00F857DE">
        <w:rPr>
          <w:rFonts w:ascii="Bahnschrift" w:eastAsiaTheme="majorEastAsia" w:hAnsi="Bahnschrift" w:cstheme="minorHAnsi"/>
          <w:b/>
          <w:bCs/>
          <w:caps/>
          <w:sz w:val="56"/>
          <w:szCs w:val="56"/>
          <w:lang w:val="pt-BR"/>
        </w:rPr>
        <w:t>ô</w:t>
      </w:r>
      <w:r w:rsidR="00A20767" w:rsidRPr="00F857DE">
        <w:rPr>
          <w:rFonts w:ascii="Bahnschrift" w:eastAsiaTheme="majorEastAsia" w:hAnsi="Bahnschrift" w:cstheme="minorHAnsi"/>
          <w:b/>
          <w:bCs/>
          <w:caps/>
          <w:sz w:val="56"/>
          <w:szCs w:val="56"/>
          <w:lang w:val="pt-BR"/>
        </w:rPr>
        <w:t xml:space="preserve"> </w:t>
      </w:r>
      <w:r w:rsidR="00D76D74" w:rsidRPr="00F857DE">
        <w:rPr>
          <w:rFonts w:ascii="Bahnschrift" w:eastAsiaTheme="majorEastAsia" w:hAnsi="Bahnschrift" w:cstheme="minorHAnsi"/>
          <w:b/>
          <w:bCs/>
          <w:caps/>
          <w:sz w:val="56"/>
          <w:szCs w:val="56"/>
          <w:lang w:val="pt-BR"/>
        </w:rPr>
        <w:t>|</w:t>
      </w:r>
    </w:p>
    <w:p w14:paraId="3610F142" w14:textId="5B27833B" w:rsidR="009063FF" w:rsidRPr="00F857DE" w:rsidRDefault="00A50011" w:rsidP="003F328C">
      <w:pPr>
        <w:spacing w:after="840"/>
        <w:ind w:right="-57"/>
        <w:jc w:val="center"/>
        <w:rPr>
          <w:rFonts w:ascii="Bahnschrift" w:hAnsi="Bahnschrift"/>
          <w:b/>
          <w:bCs/>
          <w:sz w:val="40"/>
          <w:szCs w:val="40"/>
        </w:rPr>
      </w:pPr>
      <w:r w:rsidRPr="00F857DE">
        <w:rPr>
          <w:rFonts w:ascii="Bahnschrift" w:hAnsi="Bahnschrift" w:cstheme="minorHAnsi"/>
          <w:b/>
          <w:bCs/>
          <w:color w:val="211F1F"/>
          <w:sz w:val="40"/>
          <w:szCs w:val="40"/>
        </w:rPr>
        <w:t>Implantação do Empreendimento</w:t>
      </w:r>
      <w:bookmarkStart w:id="5" w:name="Trecho_Vila_Prudente_(exclusive)_–_Penha"/>
      <w:bookmarkEnd w:id="5"/>
      <w:r w:rsidR="00A04207" w:rsidRPr="00F857DE">
        <w:rPr>
          <w:rFonts w:ascii="Bahnschrift" w:hAnsi="Bahnschrift" w:cstheme="minorHAnsi"/>
          <w:b/>
          <w:bCs/>
          <w:color w:val="211F1F"/>
          <w:sz w:val="40"/>
          <w:szCs w:val="40"/>
        </w:rPr>
        <w:br/>
      </w:r>
      <w:r w:rsidR="001E0384" w:rsidRPr="00F857DE">
        <w:rPr>
          <w:rFonts w:ascii="Bahnschrift" w:hAnsi="Bahnschrift" w:cstheme="minorHAnsi"/>
          <w:b/>
          <w:bCs/>
          <w:color w:val="211F1F"/>
          <w:sz w:val="40"/>
          <w:szCs w:val="40"/>
        </w:rPr>
        <w:t xml:space="preserve"> </w:t>
      </w:r>
      <w:r w:rsidRPr="00F857DE">
        <w:rPr>
          <w:rFonts w:ascii="Bahnschrift" w:hAnsi="Bahnschrift" w:cstheme="minorHAnsi"/>
          <w:b/>
          <w:bCs/>
          <w:color w:val="211F1F"/>
          <w:spacing w:val="-1"/>
          <w:sz w:val="40"/>
          <w:szCs w:val="40"/>
        </w:rPr>
        <w:t>Trecho</w:t>
      </w:r>
      <w:r w:rsidRPr="00F857DE">
        <w:rPr>
          <w:rFonts w:ascii="Bahnschrift" w:hAnsi="Bahnschrift" w:cstheme="minorHAnsi"/>
          <w:b/>
          <w:bCs/>
          <w:color w:val="211F1F"/>
          <w:spacing w:val="-14"/>
          <w:sz w:val="40"/>
          <w:szCs w:val="40"/>
        </w:rPr>
        <w:t xml:space="preserve"> </w:t>
      </w:r>
      <w:r w:rsidRPr="00F857DE">
        <w:rPr>
          <w:rFonts w:ascii="Bahnschrift" w:hAnsi="Bahnschrift" w:cstheme="minorHAnsi"/>
          <w:b/>
          <w:bCs/>
          <w:color w:val="211F1F"/>
          <w:spacing w:val="-1"/>
          <w:sz w:val="40"/>
          <w:szCs w:val="40"/>
        </w:rPr>
        <w:t>Vila</w:t>
      </w:r>
      <w:r w:rsidR="009063FF" w:rsidRPr="00F857DE">
        <w:rPr>
          <w:rFonts w:ascii="Bahnschrift" w:hAnsi="Bahnschrift" w:cstheme="minorHAnsi"/>
          <w:b/>
          <w:bCs/>
          <w:color w:val="211F1F"/>
          <w:spacing w:val="-1"/>
          <w:sz w:val="40"/>
          <w:szCs w:val="40"/>
        </w:rPr>
        <w:t xml:space="preserve"> Prudente</w:t>
      </w:r>
      <w:r w:rsidR="009063FF" w:rsidRPr="00F857DE">
        <w:rPr>
          <w:rFonts w:ascii="Bahnschrift" w:hAnsi="Bahnschrift" w:cstheme="minorHAnsi"/>
          <w:b/>
          <w:bCs/>
          <w:color w:val="211F1F"/>
          <w:spacing w:val="-7"/>
          <w:sz w:val="40"/>
          <w:szCs w:val="40"/>
        </w:rPr>
        <w:t xml:space="preserve"> </w:t>
      </w:r>
      <w:r w:rsidR="009063FF" w:rsidRPr="00F857DE">
        <w:rPr>
          <w:rFonts w:ascii="Bahnschrift" w:hAnsi="Bahnschrift" w:cstheme="minorHAnsi"/>
          <w:b/>
          <w:bCs/>
          <w:color w:val="211F1F"/>
          <w:spacing w:val="-1"/>
          <w:sz w:val="40"/>
          <w:szCs w:val="40"/>
        </w:rPr>
        <w:t>(exclusive)</w:t>
      </w:r>
      <w:r w:rsidR="009063FF" w:rsidRPr="00F857DE">
        <w:rPr>
          <w:rFonts w:ascii="Bahnschrift" w:hAnsi="Bahnschrift" w:cstheme="minorHAnsi"/>
          <w:b/>
          <w:bCs/>
          <w:color w:val="211F1F"/>
          <w:spacing w:val="-5"/>
          <w:sz w:val="40"/>
          <w:szCs w:val="40"/>
        </w:rPr>
        <w:t xml:space="preserve"> </w:t>
      </w:r>
      <w:r w:rsidR="009063FF" w:rsidRPr="00F857DE">
        <w:rPr>
          <w:rFonts w:ascii="Bahnschrift" w:hAnsi="Bahnschrift" w:cstheme="minorHAnsi"/>
          <w:b/>
          <w:bCs/>
          <w:color w:val="211F1F"/>
          <w:sz w:val="40"/>
          <w:szCs w:val="40"/>
        </w:rPr>
        <w:t>–</w:t>
      </w:r>
      <w:r w:rsidR="009063FF" w:rsidRPr="00F857DE">
        <w:rPr>
          <w:rFonts w:ascii="Bahnschrift" w:hAnsi="Bahnschrift" w:cstheme="minorHAnsi"/>
          <w:b/>
          <w:bCs/>
          <w:color w:val="211F1F"/>
          <w:spacing w:val="-21"/>
          <w:sz w:val="40"/>
          <w:szCs w:val="40"/>
        </w:rPr>
        <w:t xml:space="preserve"> </w:t>
      </w:r>
      <w:r w:rsidR="009063FF" w:rsidRPr="00F857DE">
        <w:rPr>
          <w:rFonts w:ascii="Bahnschrift" w:hAnsi="Bahnschrift" w:cstheme="minorHAnsi"/>
          <w:b/>
          <w:bCs/>
          <w:color w:val="211F1F"/>
          <w:sz w:val="40"/>
          <w:szCs w:val="40"/>
        </w:rPr>
        <w:t>Penha</w:t>
      </w:r>
      <w:r w:rsidR="00E55284" w:rsidRPr="00F857DE">
        <w:rPr>
          <w:rFonts w:ascii="Bahnschrift" w:hAnsi="Bahnschrift"/>
          <w:b/>
          <w:bCs/>
          <w:color w:val="211F1F"/>
          <w:sz w:val="40"/>
          <w:szCs w:val="40"/>
        </w:rPr>
        <w:br/>
      </w:r>
    </w:p>
    <w:tbl>
      <w:tblPr>
        <w:tblStyle w:val="Tabelacomgrade"/>
        <w:tblW w:w="10348" w:type="dxa"/>
        <w:jc w:val="center"/>
        <w:tblBorders>
          <w:top w:val="single" w:sz="12" w:space="0" w:color="008000"/>
          <w:left w:val="single" w:sz="12" w:space="0" w:color="008000"/>
          <w:bottom w:val="single" w:sz="12" w:space="0" w:color="008000"/>
          <w:right w:val="single" w:sz="12" w:space="0" w:color="008000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9"/>
        <w:gridCol w:w="3515"/>
        <w:gridCol w:w="3714"/>
      </w:tblGrid>
      <w:tr w:rsidR="002D4427" w:rsidRPr="00F857DE" w14:paraId="7D7E77F9" w14:textId="77777777" w:rsidTr="00801EF6">
        <w:trPr>
          <w:jc w:val="center"/>
        </w:trPr>
        <w:tc>
          <w:tcPr>
            <w:tcW w:w="3119" w:type="dxa"/>
            <w:shd w:val="clear" w:color="auto" w:fill="B3FFD5"/>
            <w:vAlign w:val="center"/>
          </w:tcPr>
          <w:p w14:paraId="32EBFAC3" w14:textId="77777777" w:rsidR="002D4427" w:rsidRPr="00F857DE" w:rsidRDefault="002D4427" w:rsidP="00801EF6">
            <w:pPr>
              <w:jc w:val="center"/>
              <w:rPr>
                <w:rFonts w:ascii="Bahnschrift" w:hAnsi="Bahnschrift"/>
                <w:b/>
                <w:bCs/>
                <w:lang w:val="pt-BR"/>
              </w:rPr>
            </w:pPr>
            <w:r w:rsidRPr="00F857DE">
              <w:rPr>
                <w:rFonts w:ascii="Bahnschrift" w:hAnsi="Bahnschrift"/>
                <w:b/>
                <w:bCs/>
                <w:noProof/>
              </w:rPr>
              <w:drawing>
                <wp:anchor distT="0" distB="0" distL="0" distR="0" simplePos="0" relativeHeight="251679232" behindDoc="0" locked="0" layoutInCell="1" allowOverlap="1" wp14:anchorId="28576F46" wp14:editId="575ADBAC">
                  <wp:simplePos x="0" y="0"/>
                  <wp:positionH relativeFrom="page">
                    <wp:posOffset>800100</wp:posOffset>
                  </wp:positionH>
                  <wp:positionV relativeFrom="paragraph">
                    <wp:posOffset>219075</wp:posOffset>
                  </wp:positionV>
                  <wp:extent cx="632841" cy="632841"/>
                  <wp:effectExtent l="0" t="0" r="0" b="0"/>
                  <wp:wrapTopAndBottom/>
                  <wp:docPr id="1" name="image15.png" descr="P443C1T6#y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5.png"/>
                          <pic:cNvPicPr/>
                        </pic:nvPicPr>
                        <pic:blipFill>
                          <a:blip r:embed="rId31" cstate="print">
                            <a:clrChange>
                              <a:clrFrom>
                                <a:srgbClr val="000000">
                                  <a:alpha val="0"/>
                                </a:srgbClr>
                              </a:clrFrom>
                              <a:clrTo>
                                <a:srgbClr val="000000">
                                  <a:alpha val="0"/>
                                </a:srgbClr>
                              </a:clrTo>
                            </a:clrChang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2841" cy="632841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15" w:type="dxa"/>
            <w:shd w:val="clear" w:color="auto" w:fill="FFFFFF" w:themeFill="background1"/>
            <w:vAlign w:val="center"/>
          </w:tcPr>
          <w:p w14:paraId="21FFCA62" w14:textId="77777777" w:rsidR="002D4427" w:rsidRPr="00F857DE" w:rsidRDefault="002D4427" w:rsidP="00801EF6">
            <w:pPr>
              <w:jc w:val="center"/>
              <w:rPr>
                <w:rFonts w:ascii="Bahnschrift" w:hAnsi="Bahnschrift"/>
                <w:b/>
                <w:bCs/>
                <w:lang w:val="pt-BR"/>
              </w:rPr>
            </w:pPr>
            <w:r w:rsidRPr="00F857DE">
              <w:rPr>
                <w:rFonts w:ascii="Bahnschrift" w:hAnsi="Bahnschrift"/>
                <w:b/>
                <w:bCs/>
                <w:noProof/>
              </w:rPr>
              <w:drawing>
                <wp:anchor distT="0" distB="0" distL="0" distR="0" simplePos="0" relativeHeight="251680256" behindDoc="0" locked="0" layoutInCell="1" allowOverlap="1" wp14:anchorId="740F2AFE" wp14:editId="53AA2954">
                  <wp:simplePos x="0" y="0"/>
                  <wp:positionH relativeFrom="page">
                    <wp:posOffset>852805</wp:posOffset>
                  </wp:positionH>
                  <wp:positionV relativeFrom="paragraph">
                    <wp:posOffset>288290</wp:posOffset>
                  </wp:positionV>
                  <wp:extent cx="563245" cy="678815"/>
                  <wp:effectExtent l="0" t="0" r="8255" b="0"/>
                  <wp:wrapTopAndBottom/>
                  <wp:docPr id="51" name="image16.png" descr="Ícon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image16.png" descr="Ícone&#10;&#10;Descrição gerada automaticamente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245" cy="678815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</w:tc>
        <w:tc>
          <w:tcPr>
            <w:tcW w:w="3714" w:type="dxa"/>
            <w:shd w:val="clear" w:color="auto" w:fill="B3FFD5"/>
            <w:vAlign w:val="center"/>
          </w:tcPr>
          <w:p w14:paraId="6D03C646" w14:textId="77777777" w:rsidR="002D4427" w:rsidRPr="00F857DE" w:rsidRDefault="002D4427" w:rsidP="00801EF6">
            <w:pPr>
              <w:jc w:val="center"/>
              <w:rPr>
                <w:rFonts w:ascii="Bahnschrift" w:hAnsi="Bahnschrift"/>
                <w:b/>
                <w:bCs/>
                <w:lang w:val="pt-BR"/>
              </w:rPr>
            </w:pPr>
            <w:r w:rsidRPr="00F857DE">
              <w:rPr>
                <w:rFonts w:ascii="Bahnschrift" w:hAnsi="Bahnschrift"/>
                <w:b/>
                <w:bCs/>
                <w:noProof/>
              </w:rPr>
              <w:drawing>
                <wp:anchor distT="0" distB="0" distL="0" distR="0" simplePos="0" relativeHeight="251681280" behindDoc="0" locked="0" layoutInCell="1" allowOverlap="1" wp14:anchorId="3A20D69E" wp14:editId="42005F2C">
                  <wp:simplePos x="0" y="0"/>
                  <wp:positionH relativeFrom="page">
                    <wp:posOffset>977265</wp:posOffset>
                  </wp:positionH>
                  <wp:positionV relativeFrom="paragraph">
                    <wp:posOffset>259715</wp:posOffset>
                  </wp:positionV>
                  <wp:extent cx="679450" cy="791845"/>
                  <wp:effectExtent l="0" t="0" r="6350" b="8255"/>
                  <wp:wrapTopAndBottom/>
                  <wp:docPr id="52" name="image17.png" descr="P445C3T6#y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17.pn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9450" cy="791845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D4427" w:rsidRPr="00F857DE" w14:paraId="17DCA645" w14:textId="77777777" w:rsidTr="00801EF6">
        <w:trPr>
          <w:jc w:val="center"/>
        </w:trPr>
        <w:tc>
          <w:tcPr>
            <w:tcW w:w="3119" w:type="dxa"/>
            <w:shd w:val="clear" w:color="auto" w:fill="B3FFD5"/>
          </w:tcPr>
          <w:p w14:paraId="77CD89B5" w14:textId="77777777" w:rsidR="002D4427" w:rsidRPr="00F857DE" w:rsidRDefault="002D4427" w:rsidP="00532581">
            <w:pPr>
              <w:jc w:val="center"/>
              <w:rPr>
                <w:rFonts w:ascii="Bahnschrift" w:hAnsi="Bahnschrift"/>
                <w:b/>
                <w:bCs/>
                <w:sz w:val="32"/>
                <w:szCs w:val="32"/>
                <w:lang w:val="pt-BR"/>
              </w:rPr>
            </w:pPr>
            <w:r w:rsidRPr="00F857DE">
              <w:rPr>
                <w:rFonts w:ascii="Bahnschrift" w:hAnsi="Bahnschrift"/>
                <w:b/>
                <w:bCs/>
                <w:sz w:val="32"/>
                <w:szCs w:val="32"/>
                <w:lang w:val="pt-BR"/>
              </w:rPr>
              <w:t>8,0 km</w:t>
            </w:r>
          </w:p>
          <w:p w14:paraId="2328E782" w14:textId="2595E307" w:rsidR="002D4427" w:rsidRPr="00F857DE" w:rsidRDefault="002D4427" w:rsidP="00532581">
            <w:pPr>
              <w:jc w:val="center"/>
              <w:rPr>
                <w:rFonts w:ascii="Bahnschrift" w:hAnsi="Bahnschrift"/>
                <w:b/>
                <w:bCs/>
                <w:lang w:val="pt-BR"/>
              </w:rPr>
            </w:pPr>
            <w:r w:rsidRPr="00F857DE">
              <w:rPr>
                <w:rFonts w:ascii="Bahnschrift" w:hAnsi="Bahnschrift"/>
                <w:b/>
                <w:bCs/>
                <w:lang w:val="pt-BR"/>
              </w:rPr>
              <w:t>Extensão Operaci</w:t>
            </w:r>
            <w:r w:rsidR="000B5F72" w:rsidRPr="00F857DE">
              <w:rPr>
                <w:rFonts w:ascii="Bahnschrift" w:hAnsi="Bahnschrift"/>
                <w:b/>
                <w:bCs/>
                <w:lang w:val="pt-BR"/>
              </w:rPr>
              <w:t>o</w:t>
            </w:r>
            <w:r w:rsidRPr="00F857DE">
              <w:rPr>
                <w:rFonts w:ascii="Bahnschrift" w:hAnsi="Bahnschrift"/>
                <w:b/>
                <w:bCs/>
                <w:lang w:val="pt-BR"/>
              </w:rPr>
              <w:t>nal</w:t>
            </w:r>
          </w:p>
          <w:p w14:paraId="7346185A" w14:textId="77777777" w:rsidR="002D4427" w:rsidRPr="00F857DE" w:rsidRDefault="002D4427" w:rsidP="00532581">
            <w:pPr>
              <w:jc w:val="center"/>
              <w:rPr>
                <w:rFonts w:ascii="Bahnschrift" w:hAnsi="Bahnschrift"/>
                <w:b/>
                <w:bCs/>
                <w:lang w:val="pt-BR"/>
              </w:rPr>
            </w:pPr>
          </w:p>
        </w:tc>
        <w:tc>
          <w:tcPr>
            <w:tcW w:w="3515" w:type="dxa"/>
            <w:shd w:val="clear" w:color="auto" w:fill="FFFFFF" w:themeFill="background1"/>
          </w:tcPr>
          <w:p w14:paraId="63212263" w14:textId="06669B97" w:rsidR="002D4427" w:rsidRPr="00F857DE" w:rsidRDefault="002D4427" w:rsidP="00532581">
            <w:pPr>
              <w:jc w:val="center"/>
              <w:rPr>
                <w:rFonts w:ascii="Bahnschrift" w:hAnsi="Bahnschrift"/>
                <w:b/>
                <w:bCs/>
                <w:sz w:val="32"/>
                <w:szCs w:val="32"/>
                <w:lang w:val="pt-BR"/>
              </w:rPr>
            </w:pPr>
            <w:r w:rsidRPr="00F857DE">
              <w:rPr>
                <w:rFonts w:ascii="Bahnschrift" w:hAnsi="Bahnschrift"/>
                <w:b/>
                <w:bCs/>
                <w:sz w:val="32"/>
                <w:szCs w:val="32"/>
                <w:lang w:val="pt-BR"/>
              </w:rPr>
              <w:t>8,</w:t>
            </w:r>
            <w:r w:rsidR="00FE79E8" w:rsidRPr="00F857DE">
              <w:rPr>
                <w:rFonts w:ascii="Bahnschrift" w:hAnsi="Bahnschrift"/>
                <w:b/>
                <w:bCs/>
                <w:sz w:val="32"/>
                <w:szCs w:val="32"/>
                <w:lang w:val="pt-BR"/>
              </w:rPr>
              <w:t>3</w:t>
            </w:r>
            <w:r w:rsidRPr="00F857DE">
              <w:rPr>
                <w:rFonts w:ascii="Bahnschrift" w:hAnsi="Bahnschrift"/>
                <w:b/>
                <w:bCs/>
                <w:sz w:val="32"/>
                <w:szCs w:val="32"/>
                <w:lang w:val="pt-BR"/>
              </w:rPr>
              <w:t xml:space="preserve"> km</w:t>
            </w:r>
          </w:p>
          <w:p w14:paraId="09312D2C" w14:textId="77777777" w:rsidR="002D4427" w:rsidRPr="00F857DE" w:rsidRDefault="002D4427" w:rsidP="00532581">
            <w:pPr>
              <w:jc w:val="center"/>
              <w:rPr>
                <w:rFonts w:ascii="Bahnschrift" w:hAnsi="Bahnschrift"/>
                <w:b/>
                <w:bCs/>
                <w:lang w:val="pt-BR"/>
              </w:rPr>
            </w:pPr>
            <w:r w:rsidRPr="00F857DE">
              <w:rPr>
                <w:rFonts w:ascii="Bahnschrift" w:hAnsi="Bahnschrift"/>
                <w:b/>
                <w:bCs/>
                <w:lang w:val="pt-BR"/>
              </w:rPr>
              <w:t>Extensão de Implantação</w:t>
            </w:r>
          </w:p>
        </w:tc>
        <w:tc>
          <w:tcPr>
            <w:tcW w:w="3714" w:type="dxa"/>
            <w:shd w:val="clear" w:color="auto" w:fill="B3FFD5"/>
          </w:tcPr>
          <w:p w14:paraId="3E9EB877" w14:textId="77777777" w:rsidR="002D4427" w:rsidRPr="00F857DE" w:rsidRDefault="002D4427" w:rsidP="00532581">
            <w:pPr>
              <w:jc w:val="center"/>
              <w:rPr>
                <w:rFonts w:ascii="Bahnschrift" w:hAnsi="Bahnschrift"/>
                <w:b/>
                <w:bCs/>
                <w:sz w:val="32"/>
                <w:szCs w:val="32"/>
                <w:lang w:val="pt-BR"/>
              </w:rPr>
            </w:pPr>
            <w:r w:rsidRPr="00F857DE">
              <w:rPr>
                <w:rFonts w:ascii="Bahnschrift" w:hAnsi="Bahnschrift"/>
                <w:b/>
                <w:bCs/>
                <w:sz w:val="32"/>
                <w:szCs w:val="32"/>
                <w:lang w:val="pt-BR"/>
              </w:rPr>
              <w:t>8</w:t>
            </w:r>
          </w:p>
          <w:p w14:paraId="6A179202" w14:textId="77777777" w:rsidR="002D4427" w:rsidRPr="00F857DE" w:rsidRDefault="002D4427" w:rsidP="00532581">
            <w:pPr>
              <w:jc w:val="center"/>
              <w:rPr>
                <w:rFonts w:ascii="Bahnschrift" w:hAnsi="Bahnschrift"/>
                <w:b/>
                <w:bCs/>
                <w:lang w:val="pt-BR"/>
              </w:rPr>
            </w:pPr>
            <w:r w:rsidRPr="00F857DE">
              <w:rPr>
                <w:rFonts w:ascii="Bahnschrift" w:hAnsi="Bahnschrift"/>
                <w:b/>
                <w:bCs/>
                <w:lang w:val="pt-BR"/>
              </w:rPr>
              <w:t>Estações</w:t>
            </w:r>
          </w:p>
        </w:tc>
      </w:tr>
      <w:tr w:rsidR="002D4427" w:rsidRPr="00F857DE" w14:paraId="21788A1E" w14:textId="77777777" w:rsidTr="00721644">
        <w:trPr>
          <w:trHeight w:val="608"/>
          <w:jc w:val="center"/>
        </w:trPr>
        <w:tc>
          <w:tcPr>
            <w:tcW w:w="3119" w:type="dxa"/>
            <w:shd w:val="clear" w:color="auto" w:fill="B3FFD5"/>
            <w:vAlign w:val="center"/>
          </w:tcPr>
          <w:p w14:paraId="06E36103" w14:textId="3CF080D7" w:rsidR="002D4427" w:rsidRPr="00F857DE" w:rsidRDefault="00082658" w:rsidP="00082658">
            <w:pPr>
              <w:jc w:val="center"/>
              <w:rPr>
                <w:rFonts w:ascii="Bahnschrift" w:hAnsi="Bahnschrift"/>
                <w:b/>
                <w:bCs/>
                <w:color w:val="000000" w:themeColor="text1"/>
                <w:sz w:val="20"/>
                <w:szCs w:val="20"/>
                <w:lang w:val="pt-BR"/>
              </w:rPr>
            </w:pPr>
            <w:r w:rsidRPr="00F857DE">
              <w:rPr>
                <w:rFonts w:ascii="Bahnschrift" w:hAnsi="Bahnschrift"/>
                <w:b/>
                <w:bCs/>
                <w:color w:val="000000" w:themeColor="text1"/>
                <w:sz w:val="20"/>
                <w:szCs w:val="20"/>
                <w:lang w:val="pt-BR"/>
              </w:rPr>
              <w:t>-</w:t>
            </w:r>
          </w:p>
        </w:tc>
        <w:tc>
          <w:tcPr>
            <w:tcW w:w="3515" w:type="dxa"/>
            <w:shd w:val="clear" w:color="auto" w:fill="FFFFFF" w:themeFill="background1"/>
            <w:vAlign w:val="center"/>
          </w:tcPr>
          <w:p w14:paraId="5C0D6F8D" w14:textId="718B97A3" w:rsidR="002D4427" w:rsidRPr="00F857DE" w:rsidRDefault="00082658" w:rsidP="00082658">
            <w:pPr>
              <w:jc w:val="center"/>
              <w:rPr>
                <w:rFonts w:ascii="Bahnschrift" w:hAnsi="Bahnschrift"/>
                <w:b/>
                <w:bCs/>
                <w:color w:val="000000" w:themeColor="text1"/>
                <w:sz w:val="20"/>
                <w:szCs w:val="20"/>
                <w:lang w:val="pt-BR"/>
              </w:rPr>
            </w:pPr>
            <w:r w:rsidRPr="00F857DE">
              <w:rPr>
                <w:rFonts w:ascii="Bahnschrift" w:hAnsi="Bahnschrift"/>
                <w:b/>
                <w:bCs/>
                <w:color w:val="000000" w:themeColor="text1"/>
                <w:sz w:val="20"/>
                <w:szCs w:val="20"/>
                <w:lang w:val="pt-BR"/>
              </w:rPr>
              <w:t>-</w:t>
            </w:r>
          </w:p>
        </w:tc>
        <w:tc>
          <w:tcPr>
            <w:tcW w:w="3714" w:type="dxa"/>
            <w:shd w:val="clear" w:color="auto" w:fill="B3FFD5"/>
            <w:vAlign w:val="center"/>
          </w:tcPr>
          <w:p w14:paraId="0A7D6EA9" w14:textId="77777777" w:rsidR="002D4427" w:rsidRPr="00F857DE" w:rsidRDefault="002D4427" w:rsidP="00082658">
            <w:pPr>
              <w:jc w:val="center"/>
              <w:rPr>
                <w:rFonts w:ascii="Bahnschrift" w:hAnsi="Bahnschrift"/>
                <w:b/>
                <w:bCs/>
                <w:color w:val="000000" w:themeColor="text1"/>
                <w:sz w:val="20"/>
                <w:szCs w:val="20"/>
                <w:lang w:val="pt-BR"/>
              </w:rPr>
            </w:pPr>
            <w:r w:rsidRPr="00F857DE">
              <w:rPr>
                <w:rFonts w:ascii="Bahnschrift" w:hAnsi="Bahnschrift"/>
                <w:b/>
                <w:bCs/>
                <w:color w:val="000000" w:themeColor="text1"/>
                <w:sz w:val="20"/>
                <w:szCs w:val="20"/>
                <w:lang w:val="pt-BR"/>
              </w:rPr>
              <w:t>-</w:t>
            </w:r>
          </w:p>
        </w:tc>
      </w:tr>
    </w:tbl>
    <w:p w14:paraId="6F271DAC" w14:textId="731BB3A1" w:rsidR="00A50011" w:rsidRPr="00F857DE" w:rsidRDefault="00A50011" w:rsidP="00A50011">
      <w:pPr>
        <w:spacing w:before="4"/>
        <w:rPr>
          <w:rFonts w:ascii="Bahnschrift" w:hAnsi="Bahnschrift"/>
          <w:b/>
          <w:bCs/>
          <w:sz w:val="3"/>
        </w:rPr>
      </w:pPr>
    </w:p>
    <w:p w14:paraId="62504AE8" w14:textId="271851D2" w:rsidR="00881C71" w:rsidRPr="00F857DE" w:rsidRDefault="00881C71">
      <w:pPr>
        <w:rPr>
          <w:rFonts w:ascii="Bahnschrift" w:hAnsi="Bahnschrift"/>
          <w:b/>
          <w:bCs/>
          <w:color w:val="000000" w:themeColor="text1"/>
          <w:lang w:val="pt-BR"/>
        </w:rPr>
      </w:pPr>
    </w:p>
    <w:p w14:paraId="6D275C67" w14:textId="7DBC29D0" w:rsidR="00881C71" w:rsidRPr="00F857DE" w:rsidRDefault="00881C71">
      <w:pPr>
        <w:rPr>
          <w:rFonts w:ascii="Bahnschrift" w:hAnsi="Bahnschrift"/>
          <w:lang w:val="pt-BR"/>
        </w:rPr>
      </w:pPr>
    </w:p>
    <w:p w14:paraId="1425102B" w14:textId="700C6436" w:rsidR="00881C71" w:rsidRPr="00745BA4" w:rsidRDefault="009359B0">
      <w:pPr>
        <w:rPr>
          <w:rFonts w:ascii="Bahnschrift SemiBold" w:hAnsi="Bahnschrift SemiBold"/>
          <w:lang w:val="pt-BR"/>
        </w:rPr>
      </w:pPr>
      <w:r w:rsidRPr="00745BA4">
        <w:rPr>
          <w:rFonts w:ascii="Bahnschrift SemiBold" w:hAnsi="Bahnschrift SemiBold"/>
          <w:noProof/>
          <w:lang w:val="pt-BR"/>
        </w:rPr>
        <w:drawing>
          <wp:anchor distT="0" distB="0" distL="114300" distR="114300" simplePos="0" relativeHeight="251638272" behindDoc="0" locked="0" layoutInCell="1" allowOverlap="1" wp14:anchorId="774D0B05" wp14:editId="0E857A34">
            <wp:simplePos x="0" y="0"/>
            <wp:positionH relativeFrom="margin">
              <wp:posOffset>51435</wp:posOffset>
            </wp:positionH>
            <wp:positionV relativeFrom="paragraph">
              <wp:posOffset>203835</wp:posOffset>
            </wp:positionV>
            <wp:extent cx="6678295" cy="2350135"/>
            <wp:effectExtent l="0" t="0" r="8255" b="0"/>
            <wp:wrapTopAndBottom/>
            <wp:docPr id="5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m 57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8295" cy="2350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F91465" w14:textId="12A8C7F9" w:rsidR="00881C71" w:rsidRPr="00745BA4" w:rsidRDefault="00881C71">
      <w:pPr>
        <w:rPr>
          <w:rFonts w:ascii="Bahnschrift SemiBold" w:hAnsi="Bahnschrift SemiBold"/>
          <w:lang w:val="pt-BR"/>
        </w:rPr>
      </w:pPr>
    </w:p>
    <w:p w14:paraId="27E9DD1E" w14:textId="2B98F2A3" w:rsidR="00881C71" w:rsidRPr="00745BA4" w:rsidRDefault="0047560E">
      <w:pPr>
        <w:rPr>
          <w:rFonts w:ascii="Bahnschrift SemiBold" w:hAnsi="Bahnschrift SemiBold"/>
          <w:lang w:val="pt-BR"/>
        </w:rPr>
      </w:pPr>
      <w:r w:rsidRPr="00745BA4">
        <w:rPr>
          <w:rFonts w:ascii="Bahnschrift SemiBold" w:hAnsi="Bahnschrift SemiBold"/>
          <w:lang w:val="pt-BR"/>
        </w:rPr>
        <w:t xml:space="preserve"> </w:t>
      </w:r>
    </w:p>
    <w:p w14:paraId="4FAB1748" w14:textId="71A906B6" w:rsidR="006774BD" w:rsidRPr="00745BA4" w:rsidRDefault="006774BD">
      <w:pPr>
        <w:rPr>
          <w:rFonts w:ascii="Bahnschrift SemiBold" w:hAnsi="Bahnschrift SemiBold"/>
          <w:lang w:val="pt-BR"/>
        </w:rPr>
      </w:pPr>
    </w:p>
    <w:bookmarkEnd w:id="4"/>
    <w:p w14:paraId="71E9638A" w14:textId="77777777" w:rsidR="00CB0B28" w:rsidRDefault="00CB0B28">
      <w:pPr>
        <w:rPr>
          <w:lang w:val="pt-BR"/>
        </w:rPr>
        <w:sectPr w:rsidR="00CB0B28" w:rsidSect="00396B95">
          <w:headerReference w:type="default" r:id="rId35"/>
          <w:pgSz w:w="11906" w:h="16838" w:code="9"/>
          <w:pgMar w:top="720" w:right="720" w:bottom="720" w:left="720" w:header="288" w:footer="288" w:gutter="0"/>
          <w:cols w:space="720"/>
          <w:docGrid w:linePitch="360"/>
        </w:sectPr>
      </w:pPr>
    </w:p>
    <w:p w14:paraId="7C7360FC" w14:textId="402AC710" w:rsidR="006774BD" w:rsidRDefault="006774BD">
      <w:pPr>
        <w:rPr>
          <w:lang w:val="pt-BR"/>
        </w:rPr>
      </w:pPr>
    </w:p>
    <w:p w14:paraId="442395BE" w14:textId="28307EBD" w:rsidR="00F40F6B" w:rsidRDefault="00F40F6B">
      <w:pPr>
        <w:rPr>
          <w:lang w:val="pt-BR"/>
        </w:rPr>
      </w:pPr>
    </w:p>
    <w:p w14:paraId="62B6C86F" w14:textId="77777777" w:rsidR="009A171B" w:rsidRDefault="009A171B">
      <w:pPr>
        <w:rPr>
          <w:lang w:val="pt-BR"/>
        </w:rPr>
      </w:pPr>
    </w:p>
    <w:p w14:paraId="677AEFA6" w14:textId="77777777" w:rsidR="00FA7614" w:rsidRDefault="00FA7614">
      <w:pPr>
        <w:rPr>
          <w:lang w:val="pt-BR"/>
        </w:rPr>
      </w:pPr>
    </w:p>
    <w:tbl>
      <w:tblPr>
        <w:tblStyle w:val="TableNormal"/>
        <w:tblW w:w="10772" w:type="dxa"/>
        <w:tblInd w:w="120" w:type="dxa"/>
        <w:tblLayout w:type="fixed"/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5092"/>
        <w:gridCol w:w="304"/>
        <w:gridCol w:w="5376"/>
      </w:tblGrid>
      <w:tr w:rsidR="00FB6F50" w14:paraId="79E23F55" w14:textId="77777777" w:rsidTr="000E40DD">
        <w:trPr>
          <w:gridAfter w:val="2"/>
          <w:wAfter w:w="5680" w:type="dxa"/>
          <w:trHeight w:val="567"/>
        </w:trPr>
        <w:tc>
          <w:tcPr>
            <w:tcW w:w="5092" w:type="dxa"/>
          </w:tcPr>
          <w:p w14:paraId="45C6E23E" w14:textId="5137EFCF" w:rsidR="00FB6F50" w:rsidRPr="002D2228" w:rsidRDefault="008D1FF3" w:rsidP="00FB6321">
            <w:pPr>
              <w:pStyle w:val="TableParagraph"/>
              <w:spacing w:line="244" w:lineRule="exact"/>
              <w:ind w:left="50"/>
              <w:rPr>
                <w:rFonts w:ascii="Times New Roman"/>
                <w:lang w:val="pt-BR"/>
              </w:rPr>
            </w:pPr>
            <w:bookmarkStart w:id="6" w:name="_Hlk83243350"/>
            <w:r w:rsidRPr="002D2228">
              <w:rPr>
                <w:b/>
                <w:color w:val="005A9E"/>
                <w:sz w:val="24"/>
                <w:lang w:val="pt-BR"/>
              </w:rPr>
              <w:t>TRECHO</w:t>
            </w:r>
            <w:r w:rsidRPr="002D2228">
              <w:rPr>
                <w:b/>
                <w:color w:val="005A9E"/>
                <w:spacing w:val="-3"/>
                <w:sz w:val="24"/>
                <w:lang w:val="pt-BR"/>
              </w:rPr>
              <w:t xml:space="preserve"> </w:t>
            </w:r>
            <w:r w:rsidRPr="002D2228">
              <w:rPr>
                <w:b/>
                <w:color w:val="005A9E"/>
                <w:sz w:val="24"/>
                <w:lang w:val="pt-BR"/>
              </w:rPr>
              <w:t>VILA</w:t>
            </w:r>
            <w:r w:rsidRPr="002D2228">
              <w:rPr>
                <w:b/>
                <w:color w:val="005A9E"/>
                <w:spacing w:val="-1"/>
                <w:sz w:val="24"/>
                <w:lang w:val="pt-BR"/>
              </w:rPr>
              <w:t xml:space="preserve"> </w:t>
            </w:r>
            <w:r w:rsidRPr="002D2228">
              <w:rPr>
                <w:b/>
                <w:color w:val="005A9E"/>
                <w:sz w:val="24"/>
                <w:lang w:val="pt-BR"/>
              </w:rPr>
              <w:t>PRUDENTE</w:t>
            </w:r>
            <w:r w:rsidRPr="002D2228">
              <w:rPr>
                <w:b/>
                <w:color w:val="005A9E"/>
                <w:spacing w:val="-1"/>
                <w:sz w:val="24"/>
                <w:lang w:val="pt-BR"/>
              </w:rPr>
              <w:t xml:space="preserve"> </w:t>
            </w:r>
            <w:r w:rsidRPr="002D2228">
              <w:rPr>
                <w:b/>
                <w:color w:val="005A9E"/>
                <w:sz w:val="24"/>
                <w:lang w:val="pt-BR"/>
              </w:rPr>
              <w:t>(EXCLUSIVE)</w:t>
            </w:r>
            <w:r w:rsidRPr="002D2228">
              <w:rPr>
                <w:b/>
                <w:color w:val="005A9E"/>
                <w:spacing w:val="-1"/>
                <w:sz w:val="24"/>
                <w:lang w:val="pt-BR"/>
              </w:rPr>
              <w:t xml:space="preserve"> </w:t>
            </w:r>
            <w:r w:rsidRPr="002D2228">
              <w:rPr>
                <w:b/>
                <w:color w:val="005A9E"/>
                <w:sz w:val="24"/>
                <w:lang w:val="pt-BR"/>
              </w:rPr>
              <w:t>–</w:t>
            </w:r>
            <w:r w:rsidRPr="002D2228">
              <w:rPr>
                <w:b/>
                <w:color w:val="005A9E"/>
                <w:spacing w:val="-2"/>
                <w:sz w:val="24"/>
                <w:lang w:val="pt-BR"/>
              </w:rPr>
              <w:t xml:space="preserve"> </w:t>
            </w:r>
            <w:r w:rsidRPr="002D2228">
              <w:rPr>
                <w:b/>
                <w:color w:val="005A9E"/>
                <w:sz w:val="24"/>
                <w:lang w:val="pt-BR"/>
              </w:rPr>
              <w:t>PENHA</w:t>
            </w:r>
          </w:p>
        </w:tc>
      </w:tr>
      <w:tr w:rsidR="003E3F12" w14:paraId="65DB0DFF" w14:textId="77777777" w:rsidTr="001954AF">
        <w:trPr>
          <w:trHeight w:val="510"/>
        </w:trPr>
        <w:tc>
          <w:tcPr>
            <w:tcW w:w="5092" w:type="dxa"/>
            <w:tcBorders>
              <w:bottom w:val="single" w:sz="12" w:space="0" w:color="auto"/>
            </w:tcBorders>
            <w:vAlign w:val="bottom"/>
          </w:tcPr>
          <w:p w14:paraId="77A4A5C6" w14:textId="0F389B44" w:rsidR="00B03AEF" w:rsidRDefault="00B03AEF" w:rsidP="001954AF">
            <w:pPr>
              <w:pStyle w:val="TableParagraph"/>
              <w:spacing w:before="21"/>
              <w:ind w:left="50"/>
              <w:rPr>
                <w:b/>
              </w:rPr>
            </w:pPr>
            <w:r>
              <w:rPr>
                <w:b/>
                <w:color w:val="005A9E"/>
              </w:rPr>
              <w:t>Benefícios</w:t>
            </w:r>
          </w:p>
        </w:tc>
        <w:tc>
          <w:tcPr>
            <w:tcW w:w="304" w:type="dxa"/>
            <w:vMerge w:val="restart"/>
            <w:vAlign w:val="center"/>
          </w:tcPr>
          <w:p w14:paraId="708A0E58" w14:textId="75746AFD" w:rsidR="00B03AEF" w:rsidRDefault="00B03AEF" w:rsidP="00312967">
            <w:pPr>
              <w:pStyle w:val="TableParagraph"/>
              <w:spacing w:before="21"/>
              <w:jc w:val="center"/>
              <w:rPr>
                <w:b/>
                <w:color w:val="005A9E"/>
              </w:rPr>
            </w:pPr>
            <w:r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44416" behindDoc="0" locked="0" layoutInCell="1" allowOverlap="1" wp14:anchorId="2BB678F0" wp14:editId="67A1C7ED">
                      <wp:simplePos x="0" y="0"/>
                      <wp:positionH relativeFrom="column">
                        <wp:posOffset>20955</wp:posOffset>
                      </wp:positionH>
                      <wp:positionV relativeFrom="paragraph">
                        <wp:posOffset>46355</wp:posOffset>
                      </wp:positionV>
                      <wp:extent cx="12065" cy="3564000"/>
                      <wp:effectExtent l="19050" t="19050" r="26035" b="36830"/>
                      <wp:wrapNone/>
                      <wp:docPr id="58" name="Conector reto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2065" cy="3564000"/>
                              </a:xfrm>
                              <a:prstGeom prst="line">
                                <a:avLst/>
                              </a:prstGeom>
                              <a:ln w="28575" cmpd="sng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D7194F0" id="Conector reto 58" o:spid="_x0000_s1026" style="position:absolute;flip:x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65pt,3.65pt" to="2.6pt,28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" strokecolor="#a5a5a5 [2092]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376" w:type="dxa"/>
            <w:tcBorders>
              <w:bottom w:val="single" w:sz="12" w:space="0" w:color="auto"/>
            </w:tcBorders>
            <w:vAlign w:val="bottom"/>
          </w:tcPr>
          <w:p w14:paraId="02788D8D" w14:textId="105DB1A3" w:rsidR="00B03AEF" w:rsidRDefault="00B03AEF" w:rsidP="00FB6C9E">
            <w:pPr>
              <w:pStyle w:val="TableParagraph"/>
              <w:spacing w:before="21"/>
              <w:rPr>
                <w:b/>
              </w:rPr>
            </w:pPr>
            <w:r>
              <w:rPr>
                <w:b/>
                <w:color w:val="005A9E"/>
              </w:rPr>
              <w:t>Tecnologias</w:t>
            </w:r>
          </w:p>
        </w:tc>
      </w:tr>
      <w:tr w:rsidR="003E3F12" w14:paraId="685D4D1B" w14:textId="77777777" w:rsidTr="009438FD">
        <w:trPr>
          <w:trHeight w:val="5159"/>
        </w:trPr>
        <w:tc>
          <w:tcPr>
            <w:tcW w:w="5092" w:type="dxa"/>
            <w:tcBorders>
              <w:top w:val="single" w:sz="12" w:space="0" w:color="auto"/>
            </w:tcBorders>
            <w:shd w:val="clear" w:color="auto" w:fill="D9D9D9" w:themeFill="background1" w:themeFillShade="D9"/>
          </w:tcPr>
          <w:p w14:paraId="1297499C" w14:textId="1A002798" w:rsidR="0010583F" w:rsidRPr="002D2228" w:rsidRDefault="0010583F" w:rsidP="0010583F">
            <w:pPr>
              <w:pStyle w:val="TableParagraph"/>
              <w:spacing w:before="120"/>
              <w:ind w:right="213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A implantação atende aos bairros entre Vila</w:t>
            </w:r>
            <w:r w:rsidR="007E034E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Invernada, Jardim Anália Franco, Vila Formosa, Vila</w:t>
            </w:r>
            <w:r w:rsidR="00A11FE5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Carrão, Vila Manchester, Aricanduva e Penha e tem</w:t>
            </w:r>
            <w:r w:rsidR="00263A3C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o</w:t>
            </w:r>
            <w:r w:rsidR="0051632A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objetivo de distribuir a concentração de</w:t>
            </w:r>
            <w:r w:rsidR="00263A3C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passageiros</w:t>
            </w:r>
            <w:r w:rsidR="00A6015F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 xml:space="preserve">das Linhas 3-Vermelha do Metrô e </w:t>
            </w:r>
            <w:r w:rsidR="00263A3C" w:rsidRPr="002D2228">
              <w:rPr>
                <w:lang w:val="pt-BR"/>
              </w:rPr>
              <w:br/>
            </w:r>
            <w:r w:rsidRPr="002D2228">
              <w:rPr>
                <w:lang w:val="pt-BR"/>
              </w:rPr>
              <w:t>11-Coral da CPTM.</w:t>
            </w:r>
          </w:p>
          <w:p w14:paraId="2E4F681B" w14:textId="77777777" w:rsidR="00E63594" w:rsidRPr="002D2228" w:rsidRDefault="0010583F" w:rsidP="0010583F">
            <w:pPr>
              <w:pStyle w:val="TableParagraph"/>
              <w:spacing w:before="120"/>
              <w:ind w:right="213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O trecho contará com estruturas de integração entre</w:t>
            </w:r>
            <w:r w:rsidR="0051632A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os vários tipos de transporte. Essa iniciativa visa</w:t>
            </w:r>
            <w:r w:rsidR="00E63594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facilitar o uso de diferentes modos.</w:t>
            </w:r>
            <w:r w:rsidR="00E63594" w:rsidRPr="002D2228">
              <w:rPr>
                <w:lang w:val="pt-BR"/>
              </w:rPr>
              <w:t xml:space="preserve"> </w:t>
            </w:r>
          </w:p>
          <w:p w14:paraId="35551135" w14:textId="583F6142" w:rsidR="00B03AEF" w:rsidRPr="002D2228" w:rsidRDefault="0010583F" w:rsidP="00E63594">
            <w:pPr>
              <w:pStyle w:val="TableParagraph"/>
              <w:spacing w:before="120"/>
              <w:ind w:right="213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O trecho Estação Vila Prudente a Estação Penha</w:t>
            </w:r>
            <w:r w:rsidR="00E63594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proporcionará uma rota mais rápida e com menos</w:t>
            </w:r>
            <w:r w:rsidR="00E63594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transferências para os passageiros que vão da zona</w:t>
            </w:r>
            <w:r w:rsidR="00E63594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leste de São Paulo para a região central, região oeste</w:t>
            </w:r>
            <w:r w:rsidR="00E63594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e região sul da cidade. Esse novo caminho irá diminuir</w:t>
            </w:r>
            <w:r w:rsidR="00E63594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o fluxo de passageiros das linhas 1-Azul e 3-Vermelha,</w:t>
            </w:r>
            <w:r w:rsidR="00E63594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principalmente nas estações Luz, Sé e Paraíso.</w:t>
            </w:r>
          </w:p>
        </w:tc>
        <w:tc>
          <w:tcPr>
            <w:tcW w:w="304" w:type="dxa"/>
            <w:vMerge/>
          </w:tcPr>
          <w:p w14:paraId="4F163AC1" w14:textId="22417BD2" w:rsidR="00B03AEF" w:rsidRPr="002D2228" w:rsidRDefault="00B03AEF" w:rsidP="00B03AEF">
            <w:pPr>
              <w:pStyle w:val="TableParagraph"/>
              <w:spacing w:before="181"/>
              <w:ind w:right="213"/>
              <w:rPr>
                <w:lang w:val="pt-BR"/>
              </w:rPr>
            </w:pPr>
          </w:p>
        </w:tc>
        <w:tc>
          <w:tcPr>
            <w:tcW w:w="5376" w:type="dxa"/>
            <w:tcBorders>
              <w:top w:val="single" w:sz="12" w:space="0" w:color="auto"/>
            </w:tcBorders>
            <w:shd w:val="clear" w:color="auto" w:fill="D9D9D9" w:themeFill="background1" w:themeFillShade="D9"/>
          </w:tcPr>
          <w:p w14:paraId="0D1BFC1A" w14:textId="77777777" w:rsidR="000E40DD" w:rsidRDefault="000E40DD" w:rsidP="00FC4575">
            <w:pPr>
              <w:pStyle w:val="TableParagraph"/>
              <w:numPr>
                <w:ilvl w:val="0"/>
                <w:numId w:val="14"/>
              </w:numPr>
              <w:shd w:val="clear" w:color="auto" w:fill="D9D9D9" w:themeFill="background1" w:themeFillShade="D9"/>
              <w:spacing w:before="120"/>
              <w:ind w:right="215"/>
              <w:jc w:val="both"/>
            </w:pPr>
            <w:r>
              <w:t>Operação automatizada de trens;</w:t>
            </w:r>
          </w:p>
          <w:p w14:paraId="05A339D4" w14:textId="7B1782EA" w:rsidR="000E40DD" w:rsidRDefault="000E40DD" w:rsidP="00FC4575">
            <w:pPr>
              <w:pStyle w:val="TableParagraph"/>
              <w:numPr>
                <w:ilvl w:val="0"/>
                <w:numId w:val="14"/>
              </w:numPr>
              <w:shd w:val="clear" w:color="auto" w:fill="D9D9D9" w:themeFill="background1" w:themeFillShade="D9"/>
              <w:spacing w:before="120"/>
              <w:ind w:right="215"/>
              <w:jc w:val="both"/>
            </w:pPr>
            <w:r>
              <w:t>Aquisição de novos trens;</w:t>
            </w:r>
          </w:p>
          <w:p w14:paraId="7DE4BCC7" w14:textId="4A6DDDBC" w:rsidR="000E40DD" w:rsidRPr="002D2228" w:rsidRDefault="000E40DD" w:rsidP="00FC4575">
            <w:pPr>
              <w:pStyle w:val="TableParagraph"/>
              <w:numPr>
                <w:ilvl w:val="0"/>
                <w:numId w:val="14"/>
              </w:numPr>
              <w:shd w:val="clear" w:color="auto" w:fill="D9D9D9" w:themeFill="background1" w:themeFillShade="D9"/>
              <w:spacing w:before="12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 xml:space="preserve">Sistema de sinalização e controle tipo </w:t>
            </w:r>
            <w:r w:rsidR="000A5C4D" w:rsidRPr="002D2228">
              <w:rPr>
                <w:lang w:val="pt-BR"/>
              </w:rPr>
              <w:t>CBTC, que</w:t>
            </w:r>
            <w:r w:rsidRPr="002D2228">
              <w:rPr>
                <w:lang w:val="pt-BR"/>
              </w:rPr>
              <w:t xml:space="preserve"> permite a redução nos intervalos entre os trens;</w:t>
            </w:r>
          </w:p>
          <w:p w14:paraId="29008E21" w14:textId="1BE7BF5C" w:rsidR="000E40DD" w:rsidRPr="002D2228" w:rsidRDefault="000E40DD" w:rsidP="00FC4575">
            <w:pPr>
              <w:pStyle w:val="TableParagraph"/>
              <w:numPr>
                <w:ilvl w:val="0"/>
                <w:numId w:val="14"/>
              </w:numPr>
              <w:shd w:val="clear" w:color="auto" w:fill="D9D9D9" w:themeFill="background1" w:themeFillShade="D9"/>
              <w:spacing w:before="12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Portas de plataforma que se abrirão somente no embarque e desembarque aumentando a segurança dos passageiros;</w:t>
            </w:r>
          </w:p>
          <w:p w14:paraId="41A5034A" w14:textId="3333808F" w:rsidR="000E40DD" w:rsidRPr="002D2228" w:rsidRDefault="000E40DD" w:rsidP="00FC4575">
            <w:pPr>
              <w:pStyle w:val="TableParagraph"/>
              <w:numPr>
                <w:ilvl w:val="0"/>
                <w:numId w:val="14"/>
              </w:numPr>
              <w:shd w:val="clear" w:color="auto" w:fill="D9D9D9" w:themeFill="background1" w:themeFillShade="D9"/>
              <w:spacing w:before="12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Amortecedores na construção da via de passagem dos trens para atenuar as vibrações e ruídos;</w:t>
            </w:r>
          </w:p>
          <w:p w14:paraId="60DF0F5D" w14:textId="68271944" w:rsidR="00B03AEF" w:rsidRPr="002D2228" w:rsidRDefault="000E40DD" w:rsidP="00FC4575">
            <w:pPr>
              <w:pStyle w:val="TableParagraph"/>
              <w:numPr>
                <w:ilvl w:val="0"/>
                <w:numId w:val="14"/>
              </w:numPr>
              <w:shd w:val="clear" w:color="auto" w:fill="D9D9D9" w:themeFill="background1" w:themeFillShade="D9"/>
              <w:spacing w:before="12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 xml:space="preserve"> Trens equipados com câmeras em seu interior, sistema de gravação de imagens e ar refrigerado.</w:t>
            </w:r>
          </w:p>
        </w:tc>
      </w:tr>
      <w:bookmarkEnd w:id="6"/>
      <w:tr w:rsidR="00012ED9" w14:paraId="27AA740F" w14:textId="77777777" w:rsidTr="001954AF">
        <w:trPr>
          <w:trHeight w:val="510"/>
        </w:trPr>
        <w:tc>
          <w:tcPr>
            <w:tcW w:w="10772" w:type="dxa"/>
            <w:gridSpan w:val="3"/>
            <w:tcBorders>
              <w:bottom w:val="single" w:sz="12" w:space="0" w:color="auto"/>
            </w:tcBorders>
            <w:shd w:val="clear" w:color="auto" w:fill="FFFFFF" w:themeFill="background1"/>
            <w:vAlign w:val="bottom"/>
          </w:tcPr>
          <w:p w14:paraId="7FA99447" w14:textId="581ADC50" w:rsidR="00012ED9" w:rsidRDefault="00A50B43" w:rsidP="001954AF">
            <w:pPr>
              <w:pStyle w:val="TableParagraph"/>
              <w:spacing w:before="181"/>
              <w:ind w:right="213"/>
            </w:pPr>
            <w:r>
              <w:rPr>
                <w:b/>
                <w:color w:val="005A9E"/>
              </w:rPr>
              <w:t>Reduções</w:t>
            </w:r>
          </w:p>
        </w:tc>
      </w:tr>
      <w:tr w:rsidR="00B15F11" w14:paraId="6BBEACFB" w14:textId="77777777" w:rsidTr="009438FD">
        <w:trPr>
          <w:trHeight w:val="1644"/>
        </w:trPr>
        <w:tc>
          <w:tcPr>
            <w:tcW w:w="10772" w:type="dxa"/>
            <w:gridSpan w:val="3"/>
            <w:tcBorders>
              <w:top w:val="single" w:sz="12" w:space="0" w:color="auto"/>
            </w:tcBorders>
            <w:shd w:val="clear" w:color="auto" w:fill="D9D9D9" w:themeFill="background1" w:themeFillShade="D9"/>
          </w:tcPr>
          <w:p w14:paraId="5E26157D" w14:textId="77777777" w:rsidR="00BB6089" w:rsidRPr="00BB6089" w:rsidRDefault="00BB6089" w:rsidP="00BB6089">
            <w:pPr>
              <w:pStyle w:val="TableParagraph"/>
              <w:numPr>
                <w:ilvl w:val="0"/>
                <w:numId w:val="14"/>
              </w:numPr>
              <w:spacing w:before="181"/>
              <w:ind w:right="213"/>
              <w:rPr>
                <w:lang w:val="pt-BR"/>
              </w:rPr>
            </w:pPr>
            <w:r w:rsidRPr="00BB6089">
              <w:rPr>
                <w:lang w:val="pt-BR"/>
              </w:rPr>
              <w:t>Poluentes atmosféricos: 297 de toneladas por ano;</w:t>
            </w:r>
          </w:p>
          <w:p w14:paraId="7613362C" w14:textId="0A936BB7" w:rsidR="00BB6089" w:rsidRPr="00BB6089" w:rsidRDefault="00BB6089" w:rsidP="00BB6089">
            <w:pPr>
              <w:pStyle w:val="TableParagraph"/>
              <w:numPr>
                <w:ilvl w:val="0"/>
                <w:numId w:val="14"/>
              </w:numPr>
              <w:spacing w:before="181"/>
              <w:ind w:right="213"/>
              <w:rPr>
                <w:lang w:val="pt-BR"/>
              </w:rPr>
            </w:pPr>
            <w:r w:rsidRPr="00BB6089">
              <w:rPr>
                <w:lang w:val="pt-BR"/>
              </w:rPr>
              <w:t>Gases de efeito estufa: 34</w:t>
            </w:r>
            <w:r>
              <w:rPr>
                <w:lang w:val="pt-BR"/>
              </w:rPr>
              <w:t>.</w:t>
            </w:r>
            <w:r w:rsidRPr="00BB6089">
              <w:rPr>
                <w:lang w:val="pt-BR"/>
              </w:rPr>
              <w:t>260 de toneladas por ano;</w:t>
            </w:r>
          </w:p>
          <w:p w14:paraId="2FE47DE6" w14:textId="4357C4F7" w:rsidR="00B03AEF" w:rsidRPr="002D2228" w:rsidRDefault="00BB6089" w:rsidP="00BB6089">
            <w:pPr>
              <w:pStyle w:val="TableParagraph"/>
              <w:numPr>
                <w:ilvl w:val="0"/>
                <w:numId w:val="14"/>
              </w:numPr>
              <w:spacing w:before="181"/>
              <w:ind w:right="213"/>
              <w:rPr>
                <w:rFonts w:ascii="Times New Roman"/>
                <w:lang w:val="pt-BR"/>
              </w:rPr>
            </w:pPr>
            <w:r w:rsidRPr="00BB6089">
              <w:rPr>
                <w:lang w:val="pt-BR"/>
              </w:rPr>
              <w:t xml:space="preserve">Consumo de combustível: 15,6 milhões de litros por </w:t>
            </w:r>
            <w:r w:rsidR="001F2C3A" w:rsidRPr="00BB6089">
              <w:rPr>
                <w:lang w:val="pt-BR"/>
              </w:rPr>
              <w:t>ano.</w:t>
            </w:r>
          </w:p>
        </w:tc>
      </w:tr>
    </w:tbl>
    <w:p w14:paraId="615E9AA7" w14:textId="3ACA802C" w:rsidR="00460F3C" w:rsidRPr="00460F3C" w:rsidRDefault="00460F3C" w:rsidP="00460F3C">
      <w:pPr>
        <w:rPr>
          <w:sz w:val="16"/>
          <w:szCs w:val="16"/>
          <w:lang w:val="pt-BR"/>
        </w:rPr>
      </w:pPr>
      <w:r w:rsidRPr="00460F3C">
        <w:rPr>
          <w:sz w:val="16"/>
          <w:szCs w:val="16"/>
          <w:lang w:val="pt-BR"/>
        </w:rPr>
        <w:t xml:space="preserve">Simulação Metrô – </w:t>
      </w:r>
      <w:r w:rsidR="009D5CF3">
        <w:rPr>
          <w:sz w:val="16"/>
          <w:szCs w:val="16"/>
          <w:lang w:val="pt-BR"/>
        </w:rPr>
        <w:t>J</w:t>
      </w:r>
      <w:r w:rsidR="00B66E3D">
        <w:rPr>
          <w:sz w:val="16"/>
          <w:szCs w:val="16"/>
          <w:lang w:val="pt-BR"/>
        </w:rPr>
        <w:t>aneiro</w:t>
      </w:r>
      <w:r w:rsidRPr="00460F3C">
        <w:rPr>
          <w:sz w:val="16"/>
          <w:szCs w:val="16"/>
          <w:lang w:val="pt-BR"/>
        </w:rPr>
        <w:t xml:space="preserve"> de 202</w:t>
      </w:r>
      <w:r w:rsidR="00B66E3D">
        <w:rPr>
          <w:sz w:val="16"/>
          <w:szCs w:val="16"/>
          <w:lang w:val="pt-BR"/>
        </w:rPr>
        <w:t>4</w:t>
      </w:r>
    </w:p>
    <w:p w14:paraId="055FE6BE" w14:textId="77777777" w:rsidR="00460F3C" w:rsidRPr="00460F3C" w:rsidRDefault="00460F3C" w:rsidP="00460F3C">
      <w:pPr>
        <w:rPr>
          <w:sz w:val="16"/>
          <w:szCs w:val="16"/>
          <w:lang w:val="pt-BR"/>
        </w:rPr>
      </w:pPr>
    </w:p>
    <w:p w14:paraId="2F9FC6E2" w14:textId="1F9D9A67" w:rsidR="006774BD" w:rsidRDefault="006774BD">
      <w:pPr>
        <w:rPr>
          <w:lang w:val="pt-BR"/>
        </w:rPr>
      </w:pPr>
    </w:p>
    <w:p w14:paraId="08C6FA64" w14:textId="54807F08" w:rsidR="006774BD" w:rsidRDefault="006774BD">
      <w:pPr>
        <w:rPr>
          <w:lang w:val="pt-BR"/>
        </w:rPr>
      </w:pPr>
    </w:p>
    <w:p w14:paraId="6096324B" w14:textId="7D143FA8" w:rsidR="006774BD" w:rsidRDefault="006774BD">
      <w:pPr>
        <w:rPr>
          <w:lang w:val="pt-BR"/>
        </w:rPr>
      </w:pPr>
    </w:p>
    <w:p w14:paraId="0CDB1D20" w14:textId="4CF9094D" w:rsidR="006774BD" w:rsidRDefault="006774BD">
      <w:pPr>
        <w:rPr>
          <w:lang w:val="pt-BR"/>
        </w:rPr>
      </w:pPr>
    </w:p>
    <w:p w14:paraId="08E69D0D" w14:textId="1223B98B" w:rsidR="006774BD" w:rsidRDefault="006774BD">
      <w:pPr>
        <w:rPr>
          <w:lang w:val="pt-BR"/>
        </w:rPr>
      </w:pPr>
    </w:p>
    <w:p w14:paraId="7F91B759" w14:textId="77777777" w:rsidR="006774BD" w:rsidRDefault="006774BD">
      <w:pPr>
        <w:rPr>
          <w:lang w:val="pt-BR"/>
        </w:rPr>
      </w:pPr>
    </w:p>
    <w:p w14:paraId="09FB796A" w14:textId="0F6D9BC5" w:rsidR="0092556D" w:rsidRDefault="0092556D">
      <w:pPr>
        <w:rPr>
          <w:lang w:val="pt-BR"/>
        </w:rPr>
      </w:pPr>
    </w:p>
    <w:p w14:paraId="09CAC783" w14:textId="4354B353" w:rsidR="00CB72E8" w:rsidRDefault="00CB72E8">
      <w:pPr>
        <w:rPr>
          <w:lang w:val="pt-BR"/>
        </w:rPr>
      </w:pPr>
    </w:p>
    <w:p w14:paraId="23703C9D" w14:textId="77777777" w:rsidR="00CB72E8" w:rsidRDefault="00CB72E8">
      <w:pPr>
        <w:rPr>
          <w:lang w:val="pt-BR"/>
        </w:rPr>
      </w:pPr>
    </w:p>
    <w:p w14:paraId="452FE29F" w14:textId="5915C833" w:rsidR="0092556D" w:rsidRDefault="0092556D">
      <w:pPr>
        <w:rPr>
          <w:lang w:val="pt-BR"/>
        </w:rPr>
      </w:pPr>
    </w:p>
    <w:p w14:paraId="33AE2F95" w14:textId="3C6445EA" w:rsidR="0092556D" w:rsidRDefault="0092556D">
      <w:pPr>
        <w:rPr>
          <w:lang w:val="pt-BR"/>
        </w:rPr>
      </w:pPr>
    </w:p>
    <w:p w14:paraId="6DDAF33A" w14:textId="03B1F461" w:rsidR="0092556D" w:rsidRDefault="0092556D">
      <w:pPr>
        <w:rPr>
          <w:lang w:val="pt-BR"/>
        </w:rPr>
      </w:pPr>
    </w:p>
    <w:p w14:paraId="5CF8EDE6" w14:textId="77777777" w:rsidR="0092556D" w:rsidRPr="00EA2CEE" w:rsidRDefault="0092556D">
      <w:pPr>
        <w:rPr>
          <w:lang w:val="pt-BR"/>
        </w:rPr>
      </w:pPr>
    </w:p>
    <w:p w14:paraId="229C9B98" w14:textId="77777777" w:rsidR="007762BF" w:rsidRPr="00EA2CEE" w:rsidRDefault="007762BF">
      <w:pPr>
        <w:rPr>
          <w:lang w:val="pt-BR"/>
        </w:rPr>
      </w:pPr>
    </w:p>
    <w:p w14:paraId="6D09D78E" w14:textId="77777777" w:rsidR="00C17936" w:rsidRPr="00EA2CEE" w:rsidRDefault="00C17936">
      <w:pPr>
        <w:rPr>
          <w:lang w:val="pt-BR"/>
        </w:rPr>
        <w:sectPr w:rsidR="00C17936" w:rsidRPr="00EA2CEE" w:rsidSect="00396B95">
          <w:headerReference w:type="default" r:id="rId36"/>
          <w:pgSz w:w="11906" w:h="16838" w:code="9"/>
          <w:pgMar w:top="720" w:right="720" w:bottom="720" w:left="720" w:header="288" w:footer="288" w:gutter="0"/>
          <w:cols w:space="720"/>
          <w:docGrid w:linePitch="360"/>
        </w:sectPr>
      </w:pPr>
    </w:p>
    <w:p w14:paraId="5FD35D47" w14:textId="05D63DF4" w:rsidR="00FE44CB" w:rsidRDefault="00FE44CB">
      <w:pPr>
        <w:rPr>
          <w:lang w:val="pt-BR"/>
        </w:rPr>
      </w:pPr>
    </w:p>
    <w:p w14:paraId="0713664D" w14:textId="4B341078" w:rsidR="00457C8E" w:rsidRDefault="00457C8E">
      <w:pPr>
        <w:rPr>
          <w:lang w:val="pt-BR"/>
        </w:rPr>
      </w:pPr>
    </w:p>
    <w:p w14:paraId="3F93DB9F" w14:textId="77777777" w:rsidR="009A171B" w:rsidRDefault="009A171B">
      <w:pPr>
        <w:rPr>
          <w:lang w:val="pt-BR"/>
        </w:rPr>
      </w:pPr>
    </w:p>
    <w:p w14:paraId="2768B10C" w14:textId="44A5B6CB" w:rsidR="00FA7614" w:rsidRDefault="00FA7614">
      <w:pPr>
        <w:rPr>
          <w:lang w:val="pt-BR"/>
        </w:rPr>
      </w:pPr>
    </w:p>
    <w:tbl>
      <w:tblPr>
        <w:tblStyle w:val="TableNormal"/>
        <w:tblW w:w="10374" w:type="dxa"/>
        <w:tblInd w:w="284" w:type="dxa"/>
        <w:tblLayout w:type="fixed"/>
        <w:tblLook w:val="00A0" w:firstRow="1" w:lastRow="0" w:firstColumn="1" w:lastColumn="0" w:noHBand="0" w:noVBand="0"/>
      </w:tblPr>
      <w:tblGrid>
        <w:gridCol w:w="5102"/>
        <w:gridCol w:w="170"/>
        <w:gridCol w:w="5102"/>
      </w:tblGrid>
      <w:tr w:rsidR="00F65836" w14:paraId="0D21F9A3" w14:textId="77777777" w:rsidTr="006F6A09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649D1C94" w14:textId="3F867F22" w:rsidR="00F65836" w:rsidRPr="005661E1" w:rsidRDefault="00F65836" w:rsidP="00AA4A36">
            <w:pPr>
              <w:jc w:val="center"/>
              <w:rPr>
                <w:b/>
                <w:sz w:val="24"/>
                <w:lang w:val="pt-BR"/>
              </w:rPr>
            </w:pPr>
            <w:r w:rsidRPr="005661E1">
              <w:rPr>
                <w:b/>
                <w:sz w:val="24"/>
                <w:lang w:val="pt-BR"/>
              </w:rPr>
              <w:t>Túnel de Via no Poço de Ventilação/Saída de Emergência Falchi Gianini</w:t>
            </w:r>
          </w:p>
        </w:tc>
        <w:tc>
          <w:tcPr>
            <w:tcW w:w="170" w:type="dxa"/>
            <w:tcBorders>
              <w:left w:val="nil"/>
            </w:tcBorders>
          </w:tcPr>
          <w:p w14:paraId="40E73D9B" w14:textId="7DD0D63D" w:rsidR="00F65836" w:rsidRPr="00C97ACC" w:rsidRDefault="00F65836" w:rsidP="00F65836">
            <w:pPr>
              <w:pStyle w:val="TableParagraph"/>
              <w:spacing w:before="6"/>
              <w:jc w:val="center"/>
              <w:rPr>
                <w:b/>
                <w:color w:val="005A9E"/>
                <w:sz w:val="24"/>
                <w:lang w:val="pt-BR"/>
              </w:rPr>
            </w:pPr>
            <w:r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98688" behindDoc="0" locked="0" layoutInCell="1" allowOverlap="1" wp14:anchorId="4FB7D15A" wp14:editId="5CA380D4">
                      <wp:simplePos x="0" y="0"/>
                      <wp:positionH relativeFrom="column">
                        <wp:posOffset>66675</wp:posOffset>
                      </wp:positionH>
                      <wp:positionV relativeFrom="paragraph">
                        <wp:posOffset>0</wp:posOffset>
                      </wp:positionV>
                      <wp:extent cx="0" cy="2664000"/>
                      <wp:effectExtent l="0" t="0" r="38100" b="22225"/>
                      <wp:wrapNone/>
                      <wp:docPr id="231" name="Conector reto 2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2664000"/>
                              </a:xfrm>
                              <a:prstGeom prst="line">
                                <a:avLst/>
                              </a:prstGeom>
                              <a:ln w="19050" cmpd="sng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CFFA74F" id="Conector reto 231" o:spid="_x0000_s1026" style="position:absolute;flip:x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.25pt,0" to="5.25pt,20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" strokecolor="#a5a5a5 [2092]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7A5E424A" w14:textId="75DA798C" w:rsidR="00F65836" w:rsidRDefault="00F65836" w:rsidP="00F23CC0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5661E1">
              <w:rPr>
                <w:b/>
                <w:sz w:val="24"/>
              </w:rPr>
              <w:t>Estação Orfanato</w:t>
            </w:r>
          </w:p>
        </w:tc>
      </w:tr>
      <w:tr w:rsidR="00F65836" w14:paraId="222CA32D" w14:textId="77777777" w:rsidTr="00481911">
        <w:trPr>
          <w:trHeight w:val="283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6B72934A" w14:textId="77777777" w:rsidR="00F65836" w:rsidRDefault="00F65836" w:rsidP="00FC2456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25897D1D" w14:textId="339DF8BB" w:rsidR="00F65836" w:rsidRDefault="00F65836" w:rsidP="00FC2456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E5BE1E5" wp14:editId="1E87B1ED">
                  <wp:extent cx="3060000" cy="1980000"/>
                  <wp:effectExtent l="57150" t="57150" r="45720" b="58420"/>
                  <wp:docPr id="952495795" name="Imagem 9524957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2495795" name="Imagem 952495795"/>
                          <pic:cNvPicPr preferRelativeResize="0"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609F895F" w14:textId="3CA76B6C" w:rsidR="00F65836" w:rsidRDefault="00F65836" w:rsidP="00C4355F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2691857F" w14:textId="76F99A40" w:rsidR="00F65836" w:rsidRDefault="00F65836" w:rsidP="00FC2456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37BB2950" w14:textId="4D7FCD31" w:rsidR="00F65836" w:rsidRDefault="00F65836" w:rsidP="00FC2456">
            <w:pPr>
              <w:pStyle w:val="TableParagraph"/>
              <w:ind w:right="-29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AEFAFA9" wp14:editId="24364DA9">
                  <wp:extent cx="3060000" cy="1980000"/>
                  <wp:effectExtent l="57150" t="57150" r="45720" b="58420"/>
                  <wp:docPr id="1874298141" name="Imagem 18742981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4298141" name="Imagem 1874298141"/>
                          <pic:cNvPicPr preferRelativeResize="0"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00FB" w14:paraId="66DEFC32" w14:textId="77777777" w:rsidTr="006F6A09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</w:tcPr>
          <w:p w14:paraId="257CC945" w14:textId="63709A5B" w:rsidR="005A6038" w:rsidRPr="00BF17B1" w:rsidRDefault="00AF575F" w:rsidP="004437A8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AF575F">
              <w:rPr>
                <w:sz w:val="16"/>
                <w:szCs w:val="16"/>
                <w:lang w:val="pt-BR"/>
              </w:rPr>
              <w:t>Escavação e impermeabilização do túnel de via.</w:t>
            </w:r>
          </w:p>
        </w:tc>
        <w:tc>
          <w:tcPr>
            <w:tcW w:w="170" w:type="dxa"/>
            <w:tcBorders>
              <w:left w:val="nil"/>
            </w:tcBorders>
          </w:tcPr>
          <w:p w14:paraId="16685FB7" w14:textId="41D4F536" w:rsidR="005A6038" w:rsidRPr="002D2228" w:rsidRDefault="005A6038" w:rsidP="00FC2456">
            <w:pPr>
              <w:pStyle w:val="TableParagraph"/>
              <w:rPr>
                <w:sz w:val="20"/>
                <w:lang w:val="pt-BR"/>
              </w:rPr>
            </w:pPr>
          </w:p>
        </w:tc>
        <w:tc>
          <w:tcPr>
            <w:tcW w:w="5102" w:type="dxa"/>
            <w:tcBorders>
              <w:top w:val="single" w:sz="6" w:space="0" w:color="auto"/>
            </w:tcBorders>
          </w:tcPr>
          <w:p w14:paraId="3F422054" w14:textId="4F8865AC" w:rsidR="005A6038" w:rsidRPr="002D2228" w:rsidRDefault="00CB0F45" w:rsidP="00186D5F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CB0F45">
              <w:rPr>
                <w:sz w:val="16"/>
                <w:szCs w:val="16"/>
                <w:lang w:val="pt-BR"/>
              </w:rPr>
              <w:t>Laje de fundo do túnel do corpo da estação.</w:t>
            </w:r>
          </w:p>
        </w:tc>
      </w:tr>
      <w:tr w:rsidR="00BB00FB" w14:paraId="0F469F6C" w14:textId="77777777" w:rsidTr="006F6A09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64F34EBC" w14:textId="74DB4BF9" w:rsidR="005A6038" w:rsidRPr="006F6A09" w:rsidRDefault="00C42F27" w:rsidP="009B52EA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6F6A09">
              <w:rPr>
                <w:b/>
                <w:sz w:val="24"/>
                <w:lang w:val="pt-BR"/>
              </w:rPr>
              <w:t>Ventilação/Saída de Emergência Madrid</w:t>
            </w:r>
          </w:p>
        </w:tc>
        <w:tc>
          <w:tcPr>
            <w:tcW w:w="170" w:type="dxa"/>
            <w:tcBorders>
              <w:left w:val="nil"/>
            </w:tcBorders>
          </w:tcPr>
          <w:p w14:paraId="7269C58E" w14:textId="228624E3" w:rsidR="005A6038" w:rsidRPr="002D2228" w:rsidRDefault="0044203D" w:rsidP="0044203D">
            <w:pPr>
              <w:pStyle w:val="TableParagraph"/>
              <w:spacing w:before="11"/>
              <w:jc w:val="center"/>
              <w:rPr>
                <w:b/>
                <w:sz w:val="25"/>
                <w:lang w:val="pt-BR"/>
              </w:rPr>
            </w:pPr>
            <w:r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45440" behindDoc="0" locked="0" layoutInCell="1" allowOverlap="1" wp14:anchorId="7BFDC2C3" wp14:editId="784438E3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10160</wp:posOffset>
                      </wp:positionV>
                      <wp:extent cx="0" cy="2592000"/>
                      <wp:effectExtent l="0" t="0" r="38100" b="37465"/>
                      <wp:wrapNone/>
                      <wp:docPr id="232" name="Conector reto 2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ln w="19050" cmpd="sng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41692FF" id="Conector reto 232" o:spid="_x0000_s1026" style="position:absolute;flip:x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7pt,.8pt" to="4.7pt,20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" strokecolor="#a5a5a5 [2092]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25E2F7BC" w14:textId="33E5C679" w:rsidR="005A6038" w:rsidRDefault="00322BE8" w:rsidP="009B52EA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6F6A09">
              <w:rPr>
                <w:b/>
                <w:sz w:val="24"/>
              </w:rPr>
              <w:t>Estação Santa Clara</w:t>
            </w:r>
          </w:p>
        </w:tc>
      </w:tr>
      <w:tr w:rsidR="00BB00FB" w14:paraId="5CBAE61F" w14:textId="77777777" w:rsidTr="00481911">
        <w:trPr>
          <w:trHeight w:val="283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235EA796" w14:textId="77777777" w:rsidR="005A6038" w:rsidRDefault="005A6038" w:rsidP="00FC2456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014FE58F" w14:textId="39704B3E" w:rsidR="005A6038" w:rsidRDefault="003F1180" w:rsidP="00FC2456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4036217" wp14:editId="303DDDDC">
                  <wp:extent cx="3060000" cy="1980000"/>
                  <wp:effectExtent l="57150" t="57150" r="45720" b="58420"/>
                  <wp:docPr id="1480740087" name="Imagem 14807400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0740087" name="Imagem 1480740087"/>
                          <pic:cNvPicPr preferRelativeResize="0"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467236A5" w14:textId="2312C7C2" w:rsidR="005A6038" w:rsidRDefault="005A6038" w:rsidP="00C4355F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71265E09" w14:textId="000494D4" w:rsidR="005A6038" w:rsidRDefault="005A6038" w:rsidP="00FC2456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67F27D39" w14:textId="35F9B4C3" w:rsidR="005A6038" w:rsidRDefault="003F1180" w:rsidP="00FC2456">
            <w:pPr>
              <w:pStyle w:val="TableParagraph"/>
              <w:ind w:right="-29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7985D5A" wp14:editId="11DDC23B">
                  <wp:extent cx="3060000" cy="1980000"/>
                  <wp:effectExtent l="57150" t="57150" r="45720" b="58420"/>
                  <wp:docPr id="1020037469" name="Imagem 10200374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0037469" name="Imagem 1020037469"/>
                          <pic:cNvPicPr preferRelativeResize="0"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00FB" w14:paraId="4A9361D7" w14:textId="77777777" w:rsidTr="00CC7ECB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</w:tcPr>
          <w:p w14:paraId="091B1B1E" w14:textId="6ABB4269" w:rsidR="005A6038" w:rsidRPr="00C97ACC" w:rsidRDefault="00E90BA2" w:rsidP="00FC2456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E90BA2">
              <w:rPr>
                <w:sz w:val="16"/>
                <w:szCs w:val="16"/>
                <w:lang w:val="pt-BR"/>
              </w:rPr>
              <w:t>Revestimento secundário do túnel de ligação.</w:t>
            </w:r>
          </w:p>
        </w:tc>
        <w:tc>
          <w:tcPr>
            <w:tcW w:w="170" w:type="dxa"/>
          </w:tcPr>
          <w:p w14:paraId="5C373086" w14:textId="5C5B0244" w:rsidR="005A6038" w:rsidRPr="00C97ACC" w:rsidRDefault="005A6038" w:rsidP="00FC2456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5102" w:type="dxa"/>
            <w:tcBorders>
              <w:top w:val="single" w:sz="6" w:space="0" w:color="auto"/>
            </w:tcBorders>
          </w:tcPr>
          <w:p w14:paraId="6FEBF7EE" w14:textId="722B5579" w:rsidR="005A6038" w:rsidRPr="002D2228" w:rsidRDefault="00CB20A4" w:rsidP="00FC2456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CB20A4">
              <w:rPr>
                <w:sz w:val="16"/>
                <w:szCs w:val="16"/>
                <w:lang w:val="pt-BR"/>
              </w:rPr>
              <w:t>Impermeabilização do túnel do corpo da estação.</w:t>
            </w:r>
          </w:p>
        </w:tc>
      </w:tr>
      <w:tr w:rsidR="00BB00FB" w14:paraId="7DA69728" w14:textId="77777777" w:rsidTr="00CC7ECB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696CC8ED" w14:textId="7732D9F3" w:rsidR="005A6038" w:rsidRPr="00157EDD" w:rsidRDefault="006F798C" w:rsidP="009B52EA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157EDD">
              <w:rPr>
                <w:b/>
                <w:sz w:val="24"/>
                <w:lang w:val="pt-BR"/>
              </w:rPr>
              <w:t>Ventilação/Saída de Emergência Cestari</w:t>
            </w:r>
          </w:p>
        </w:tc>
        <w:tc>
          <w:tcPr>
            <w:tcW w:w="170" w:type="dxa"/>
            <w:tcBorders>
              <w:left w:val="nil"/>
            </w:tcBorders>
          </w:tcPr>
          <w:p w14:paraId="336B4FB8" w14:textId="61CF72F7" w:rsidR="005A6038" w:rsidRPr="00157EDD" w:rsidRDefault="0044203D" w:rsidP="003F0761">
            <w:pPr>
              <w:pStyle w:val="TableParagraph"/>
              <w:spacing w:before="11"/>
              <w:rPr>
                <w:b/>
                <w:sz w:val="19"/>
                <w:lang w:val="pt-BR"/>
              </w:rPr>
            </w:pPr>
            <w:r w:rsidRPr="00157EDD"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46464" behindDoc="0" locked="0" layoutInCell="1" allowOverlap="1" wp14:anchorId="0DBB38E6" wp14:editId="07D4C954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10795</wp:posOffset>
                      </wp:positionV>
                      <wp:extent cx="0" cy="2592000"/>
                      <wp:effectExtent l="0" t="0" r="38100" b="37465"/>
                      <wp:wrapNone/>
                      <wp:docPr id="233" name="Conector reto 2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ln w="19050" cmpd="sng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3B6E42E" id="Conector reto 233" o:spid="_x0000_s1026" style="position:absolute;flip:x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7pt,.85pt" to="4.7pt,20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" strokecolor="#a5a5a5 [2092]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78C6CCAA" w14:textId="26D754DC" w:rsidR="005A6038" w:rsidRPr="009F3875" w:rsidRDefault="005A26E8" w:rsidP="009B52EA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9F3875">
              <w:rPr>
                <w:b/>
                <w:sz w:val="24"/>
                <w:lang w:val="pt-BR"/>
              </w:rPr>
              <w:t>Túnel de Transição Poço Capitão</w:t>
            </w:r>
          </w:p>
        </w:tc>
      </w:tr>
      <w:tr w:rsidR="00BB00FB" w14:paraId="688131B6" w14:textId="77777777" w:rsidTr="005B4669">
        <w:trPr>
          <w:trHeight w:val="283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7B01CE0B" w14:textId="77777777" w:rsidR="005A6038" w:rsidRPr="009F3875" w:rsidRDefault="005A6038" w:rsidP="003F0761">
            <w:pPr>
              <w:pStyle w:val="TableParagraph"/>
              <w:spacing w:before="5"/>
              <w:rPr>
                <w:b/>
                <w:sz w:val="3"/>
                <w:lang w:val="pt-BR"/>
              </w:rPr>
            </w:pPr>
          </w:p>
          <w:p w14:paraId="0F4A6739" w14:textId="63F541C2" w:rsidR="005A6038" w:rsidRDefault="003F1180" w:rsidP="00775790">
            <w:pPr>
              <w:pStyle w:val="TableParagraph"/>
              <w:ind w:left="51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2E8886A" wp14:editId="0D692673">
                  <wp:extent cx="3060000" cy="1980000"/>
                  <wp:effectExtent l="57150" t="57150" r="45720" b="58420"/>
                  <wp:docPr id="1393974813" name="Imagem 13939748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3974813" name="Imagem 1393974813"/>
                          <pic:cNvPicPr preferRelativeResize="0"/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29" t="17559" r="3751" b="9457"/>
                          <a:stretch/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32A438EA" w14:textId="45C2EB73" w:rsidR="005A6038" w:rsidRDefault="005A6038" w:rsidP="00C4355F">
            <w:pPr>
              <w:pStyle w:val="TableParagraph"/>
              <w:spacing w:before="5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3466A67D" w14:textId="1B8AB090" w:rsidR="005A6038" w:rsidRDefault="005A6038" w:rsidP="003F0761">
            <w:pPr>
              <w:pStyle w:val="TableParagraph"/>
              <w:spacing w:before="5"/>
              <w:rPr>
                <w:b/>
                <w:sz w:val="3"/>
              </w:rPr>
            </w:pPr>
          </w:p>
          <w:p w14:paraId="610DC666" w14:textId="33076FC4" w:rsidR="005A6038" w:rsidRDefault="003F1180" w:rsidP="00775790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F5774E4" wp14:editId="35F97EEC">
                  <wp:extent cx="3060000" cy="1980000"/>
                  <wp:effectExtent l="57150" t="57150" r="45720" b="58420"/>
                  <wp:docPr id="368815815" name="Imagem 3688158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8815815" name="Imagem 368815815"/>
                          <pic:cNvPicPr preferRelativeResize="0"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00FB" w14:paraId="0335B0E3" w14:textId="77777777" w:rsidTr="00A25D3A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</w:tcPr>
          <w:p w14:paraId="3F5CFA38" w14:textId="26921356" w:rsidR="005A6038" w:rsidRPr="002D2228" w:rsidRDefault="002B7250" w:rsidP="004437A8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2B7250">
              <w:rPr>
                <w:sz w:val="16"/>
                <w:szCs w:val="16"/>
                <w:lang w:val="pt-BR"/>
              </w:rPr>
              <w:t>Revestimento secundário do Poço.</w:t>
            </w:r>
          </w:p>
        </w:tc>
        <w:tc>
          <w:tcPr>
            <w:tcW w:w="170" w:type="dxa"/>
            <w:tcBorders>
              <w:left w:val="nil"/>
            </w:tcBorders>
          </w:tcPr>
          <w:p w14:paraId="3108ED66" w14:textId="77777777" w:rsidR="005A6038" w:rsidRPr="002D2228" w:rsidRDefault="005A6038" w:rsidP="00DF2432">
            <w:pPr>
              <w:pStyle w:val="TableParagraph"/>
              <w:spacing w:before="90" w:line="220" w:lineRule="exact"/>
              <w:rPr>
                <w:sz w:val="20"/>
                <w:lang w:val="pt-BR"/>
              </w:rPr>
            </w:pPr>
          </w:p>
        </w:tc>
        <w:tc>
          <w:tcPr>
            <w:tcW w:w="5102" w:type="dxa"/>
            <w:tcBorders>
              <w:top w:val="single" w:sz="6" w:space="0" w:color="auto"/>
              <w:left w:val="nil"/>
            </w:tcBorders>
          </w:tcPr>
          <w:p w14:paraId="6CF80DC8" w14:textId="4EF5B9B3" w:rsidR="005A6038" w:rsidRPr="002D2228" w:rsidRDefault="004754DB" w:rsidP="004437A8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>
              <w:rPr>
                <w:sz w:val="16"/>
                <w:szCs w:val="16"/>
                <w:lang w:val="pt-BR"/>
              </w:rPr>
              <w:t>L</w:t>
            </w:r>
            <w:r w:rsidRPr="004754DB">
              <w:rPr>
                <w:sz w:val="16"/>
                <w:szCs w:val="16"/>
                <w:lang w:val="pt-BR"/>
              </w:rPr>
              <w:t>aje de fundo do túnel de transição.</w:t>
            </w:r>
          </w:p>
        </w:tc>
      </w:tr>
    </w:tbl>
    <w:p w14:paraId="51E45462" w14:textId="77777777" w:rsidR="00A767D6" w:rsidRDefault="00A767D6">
      <w:pPr>
        <w:rPr>
          <w:lang w:val="pt-BR"/>
        </w:rPr>
      </w:pPr>
    </w:p>
    <w:p w14:paraId="5A1F1633" w14:textId="75A379BE" w:rsidR="006774BD" w:rsidRDefault="006774BD">
      <w:pPr>
        <w:rPr>
          <w:lang w:val="pt-BR"/>
        </w:rPr>
      </w:pPr>
    </w:p>
    <w:p w14:paraId="1B825859" w14:textId="72841E94" w:rsidR="006774BD" w:rsidRDefault="006774BD">
      <w:pPr>
        <w:rPr>
          <w:lang w:val="pt-BR"/>
        </w:rPr>
      </w:pPr>
    </w:p>
    <w:p w14:paraId="51960236" w14:textId="02DFA192" w:rsidR="006774BD" w:rsidRDefault="006774BD">
      <w:pPr>
        <w:rPr>
          <w:lang w:val="pt-BR"/>
        </w:rPr>
      </w:pPr>
    </w:p>
    <w:p w14:paraId="58460A3F" w14:textId="1203F32D" w:rsidR="006774BD" w:rsidRDefault="006774BD">
      <w:pPr>
        <w:rPr>
          <w:lang w:val="pt-BR"/>
        </w:rPr>
      </w:pPr>
    </w:p>
    <w:p w14:paraId="3C94B920" w14:textId="308EC7CF" w:rsidR="006774BD" w:rsidRDefault="006774BD">
      <w:pPr>
        <w:rPr>
          <w:lang w:val="pt-BR"/>
        </w:rPr>
      </w:pPr>
    </w:p>
    <w:p w14:paraId="7094191A" w14:textId="27144976" w:rsidR="006774BD" w:rsidRDefault="006774BD">
      <w:pPr>
        <w:rPr>
          <w:lang w:val="pt-BR"/>
        </w:rPr>
      </w:pPr>
    </w:p>
    <w:p w14:paraId="5052EA57" w14:textId="77777777" w:rsidR="00BC2DDA" w:rsidRDefault="00BC2DDA">
      <w:pPr>
        <w:rPr>
          <w:lang w:val="pt-BR"/>
        </w:rPr>
      </w:pPr>
    </w:p>
    <w:tbl>
      <w:tblPr>
        <w:tblStyle w:val="TableNormal"/>
        <w:tblW w:w="10374" w:type="dxa"/>
        <w:tblInd w:w="284" w:type="dxa"/>
        <w:tblLayout w:type="fixed"/>
        <w:tblLook w:val="01E0" w:firstRow="1" w:lastRow="1" w:firstColumn="1" w:lastColumn="1" w:noHBand="0" w:noVBand="0"/>
      </w:tblPr>
      <w:tblGrid>
        <w:gridCol w:w="5102"/>
        <w:gridCol w:w="170"/>
        <w:gridCol w:w="5102"/>
      </w:tblGrid>
      <w:tr w:rsidR="00F276E6" w14:paraId="42224D85" w14:textId="77777777" w:rsidTr="00C72D19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6A449FDB" w14:textId="77777777" w:rsidR="00F276E6" w:rsidRPr="00356551" w:rsidRDefault="00F276E6" w:rsidP="004E1A83">
            <w:pPr>
              <w:jc w:val="center"/>
              <w:rPr>
                <w:b/>
                <w:sz w:val="24"/>
              </w:rPr>
            </w:pPr>
            <w:r w:rsidRPr="00356551">
              <w:rPr>
                <w:b/>
                <w:sz w:val="24"/>
              </w:rPr>
              <w:t>Estação</w:t>
            </w:r>
            <w:r w:rsidRPr="00356551">
              <w:rPr>
                <w:b/>
                <w:spacing w:val="-4"/>
                <w:sz w:val="24"/>
              </w:rPr>
              <w:t xml:space="preserve"> </w:t>
            </w:r>
            <w:r w:rsidRPr="00356551">
              <w:rPr>
                <w:b/>
                <w:sz w:val="24"/>
              </w:rPr>
              <w:t>Anália</w:t>
            </w:r>
            <w:r w:rsidRPr="00356551">
              <w:rPr>
                <w:b/>
                <w:spacing w:val="-3"/>
                <w:sz w:val="24"/>
              </w:rPr>
              <w:t xml:space="preserve"> </w:t>
            </w:r>
            <w:r w:rsidRPr="00356551">
              <w:rPr>
                <w:b/>
                <w:sz w:val="24"/>
              </w:rPr>
              <w:t>Franco</w:t>
            </w:r>
          </w:p>
        </w:tc>
        <w:tc>
          <w:tcPr>
            <w:tcW w:w="170" w:type="dxa"/>
            <w:tcBorders>
              <w:left w:val="nil"/>
            </w:tcBorders>
          </w:tcPr>
          <w:p w14:paraId="65B58ACB" w14:textId="5E96BD2A" w:rsidR="00F276E6" w:rsidRPr="00356551" w:rsidRDefault="0044203D" w:rsidP="0044203D">
            <w:pPr>
              <w:pStyle w:val="TableParagraph"/>
              <w:spacing w:line="244" w:lineRule="exact"/>
              <w:jc w:val="center"/>
              <w:rPr>
                <w:b/>
                <w:sz w:val="24"/>
              </w:rPr>
            </w:pPr>
            <w:r w:rsidRPr="00356551"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872" behindDoc="0" locked="0" layoutInCell="1" allowOverlap="1" wp14:anchorId="7142412E" wp14:editId="6A3A0E46">
                      <wp:simplePos x="0" y="0"/>
                      <wp:positionH relativeFrom="column">
                        <wp:posOffset>58420</wp:posOffset>
                      </wp:positionH>
                      <wp:positionV relativeFrom="paragraph">
                        <wp:posOffset>13970</wp:posOffset>
                      </wp:positionV>
                      <wp:extent cx="0" cy="2592000"/>
                      <wp:effectExtent l="0" t="0" r="38100" b="37465"/>
                      <wp:wrapNone/>
                      <wp:docPr id="12" name="Conector reto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ln w="19050" cmpd="sng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3CF09C0" id="Conector reto 12" o:spid="_x0000_s1026" style="position:absolute;flip:x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6pt,1.1pt" to="4.6pt,20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" strokecolor="#a5a5a5 [2092]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009A7FB7" w14:textId="7849B572" w:rsidR="00F276E6" w:rsidRPr="00356551" w:rsidRDefault="00D878A9" w:rsidP="004E1A83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356551">
              <w:rPr>
                <w:b/>
                <w:sz w:val="24"/>
                <w:lang w:val="pt-BR"/>
              </w:rPr>
              <w:t>Ventilação/Saída de Emergência Coxim</w:t>
            </w:r>
          </w:p>
        </w:tc>
      </w:tr>
      <w:tr w:rsidR="00F276E6" w14:paraId="3D6A2F68" w14:textId="77777777" w:rsidTr="00CB7F3E">
        <w:trPr>
          <w:trHeight w:val="283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3904D071" w14:textId="77777777" w:rsidR="00F276E6" w:rsidRPr="00356551" w:rsidRDefault="00F276E6" w:rsidP="004E1A83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08BD5E4A" w14:textId="3A33CE13" w:rsidR="00F276E6" w:rsidRPr="00356551" w:rsidRDefault="005B04F6" w:rsidP="004E1A83">
            <w:pPr>
              <w:pStyle w:val="TableParagraph"/>
              <w:jc w:val="center"/>
              <w:rPr>
                <w:sz w:val="20"/>
              </w:rPr>
            </w:pPr>
            <w:r w:rsidRPr="00356551">
              <w:rPr>
                <w:noProof/>
                <w:sz w:val="20"/>
              </w:rPr>
              <w:drawing>
                <wp:inline distT="0" distB="0" distL="0" distR="0" wp14:anchorId="7075734F" wp14:editId="2E592B14">
                  <wp:extent cx="3060000" cy="1980000"/>
                  <wp:effectExtent l="57150" t="57150" r="45720" b="58420"/>
                  <wp:docPr id="429119674" name="Imagem 4291196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9119674" name="Imagem 429119674"/>
                          <pic:cNvPicPr preferRelativeResize="0"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63D6EB30" w14:textId="71838BCA" w:rsidR="00F276E6" w:rsidRPr="00356551" w:rsidRDefault="00F276E6" w:rsidP="004E1A83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47097404" w14:textId="77777777" w:rsidR="00F276E6" w:rsidRPr="00356551" w:rsidRDefault="00F276E6" w:rsidP="004E1A83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50B4A6A7" w14:textId="3725781F" w:rsidR="00F276E6" w:rsidRPr="00356551" w:rsidRDefault="005B04F6" w:rsidP="004E1A83">
            <w:pPr>
              <w:pStyle w:val="TableParagraph"/>
              <w:ind w:right="-29"/>
              <w:jc w:val="center"/>
              <w:rPr>
                <w:sz w:val="20"/>
              </w:rPr>
            </w:pPr>
            <w:r w:rsidRPr="00356551">
              <w:rPr>
                <w:noProof/>
                <w:sz w:val="20"/>
              </w:rPr>
              <w:drawing>
                <wp:inline distT="0" distB="0" distL="0" distR="0" wp14:anchorId="337E056B" wp14:editId="5CCDC40B">
                  <wp:extent cx="3060000" cy="1980000"/>
                  <wp:effectExtent l="57150" t="57150" r="45720" b="58420"/>
                  <wp:docPr id="1954760216" name="Imagem 19547602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4760216" name="Imagem 1954760216"/>
                          <pic:cNvPicPr preferRelativeResize="0"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76E6" w14:paraId="0D84AD43" w14:textId="77777777" w:rsidTr="00C72D19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</w:tcPr>
          <w:p w14:paraId="2DA98159" w14:textId="41FA6F54" w:rsidR="00F276E6" w:rsidRPr="00356551" w:rsidRDefault="004D7EB6" w:rsidP="004E1A83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356551">
              <w:rPr>
                <w:sz w:val="16"/>
                <w:szCs w:val="16"/>
                <w:lang w:val="pt-BR"/>
              </w:rPr>
              <w:t>Escavação e estruturas de concreto do corpo da estação.</w:t>
            </w:r>
          </w:p>
        </w:tc>
        <w:tc>
          <w:tcPr>
            <w:tcW w:w="170" w:type="dxa"/>
          </w:tcPr>
          <w:p w14:paraId="5AD401A1" w14:textId="77777777" w:rsidR="00F276E6" w:rsidRPr="00356551" w:rsidRDefault="00F276E6" w:rsidP="004E1A83">
            <w:pPr>
              <w:pStyle w:val="TableParagraph"/>
              <w:rPr>
                <w:sz w:val="20"/>
                <w:lang w:val="pt-BR"/>
              </w:rPr>
            </w:pPr>
          </w:p>
        </w:tc>
        <w:tc>
          <w:tcPr>
            <w:tcW w:w="5102" w:type="dxa"/>
            <w:tcBorders>
              <w:top w:val="single" w:sz="6" w:space="0" w:color="auto"/>
            </w:tcBorders>
          </w:tcPr>
          <w:p w14:paraId="124F7693" w14:textId="4E3BAE10" w:rsidR="00F276E6" w:rsidRPr="00356551" w:rsidRDefault="00380602" w:rsidP="004E1A83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356551">
              <w:rPr>
                <w:sz w:val="16"/>
                <w:szCs w:val="16"/>
                <w:lang w:val="pt-BR"/>
              </w:rPr>
              <w:t>Escavação do túnel singelo.</w:t>
            </w:r>
          </w:p>
        </w:tc>
      </w:tr>
      <w:tr w:rsidR="00F276E6" w14:paraId="329C79C2" w14:textId="77777777" w:rsidTr="00C72D19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35F79E3C" w14:textId="437E04EF" w:rsidR="00F276E6" w:rsidRPr="00356551" w:rsidRDefault="00670E6D" w:rsidP="004E1A83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356551">
              <w:rPr>
                <w:b/>
                <w:sz w:val="24"/>
                <w:lang w:val="pt-BR"/>
              </w:rPr>
              <w:t>Estação Vila Formosa</w:t>
            </w:r>
          </w:p>
        </w:tc>
        <w:tc>
          <w:tcPr>
            <w:tcW w:w="170" w:type="dxa"/>
            <w:tcBorders>
              <w:left w:val="nil"/>
            </w:tcBorders>
            <w:vAlign w:val="bottom"/>
          </w:tcPr>
          <w:p w14:paraId="777E34CB" w14:textId="1F0776D8" w:rsidR="00F276E6" w:rsidRPr="00356551" w:rsidRDefault="0044203D" w:rsidP="004E1A83">
            <w:pPr>
              <w:pStyle w:val="TableParagraph"/>
              <w:spacing w:before="11"/>
              <w:jc w:val="center"/>
              <w:rPr>
                <w:b/>
                <w:sz w:val="25"/>
                <w:lang w:val="pt-BR"/>
              </w:rPr>
            </w:pPr>
            <w:r w:rsidRPr="00356551"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920" behindDoc="0" locked="0" layoutInCell="1" allowOverlap="1" wp14:anchorId="17DED8B0" wp14:editId="2BC4E58D">
                      <wp:simplePos x="0" y="0"/>
                      <wp:positionH relativeFrom="column">
                        <wp:posOffset>51435</wp:posOffset>
                      </wp:positionH>
                      <wp:positionV relativeFrom="paragraph">
                        <wp:posOffset>0</wp:posOffset>
                      </wp:positionV>
                      <wp:extent cx="0" cy="2592000"/>
                      <wp:effectExtent l="0" t="0" r="38100" b="37465"/>
                      <wp:wrapNone/>
                      <wp:docPr id="17" name="Conector reto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ln w="19050" cmpd="sng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C56BDEB" id="Conector reto 17" o:spid="_x0000_s1026" style="position:absolute;flip:x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05pt,0" to="4.05pt,20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" strokecolor="#a5a5a5 [2092]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3FBC3726" w14:textId="0C7ED15B" w:rsidR="00F276E6" w:rsidRPr="00356551" w:rsidRDefault="0056623B" w:rsidP="004E1A83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356551">
              <w:rPr>
                <w:b/>
                <w:sz w:val="24"/>
              </w:rPr>
              <w:t>Complexo Rapadura</w:t>
            </w:r>
          </w:p>
        </w:tc>
      </w:tr>
      <w:tr w:rsidR="00F276E6" w14:paraId="084A23CC" w14:textId="77777777" w:rsidTr="00CB7F3E">
        <w:trPr>
          <w:trHeight w:val="283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37F7CFDC" w14:textId="77777777" w:rsidR="00F276E6" w:rsidRPr="00356551" w:rsidRDefault="00F276E6" w:rsidP="004E1A83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38EDF03B" w14:textId="63265517" w:rsidR="00F276E6" w:rsidRPr="00356551" w:rsidRDefault="005B04F6" w:rsidP="004E1A83">
            <w:pPr>
              <w:pStyle w:val="TableParagraph"/>
              <w:jc w:val="center"/>
              <w:rPr>
                <w:sz w:val="20"/>
              </w:rPr>
            </w:pPr>
            <w:r w:rsidRPr="00356551">
              <w:rPr>
                <w:noProof/>
                <w:sz w:val="20"/>
              </w:rPr>
              <w:drawing>
                <wp:inline distT="0" distB="0" distL="0" distR="0" wp14:anchorId="509B4E63" wp14:editId="5A96C98F">
                  <wp:extent cx="3060000" cy="1980000"/>
                  <wp:effectExtent l="57150" t="57150" r="45720" b="58420"/>
                  <wp:docPr id="1953895221" name="Imagem 19538952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3895221" name="Imagem 1953895221"/>
                          <pic:cNvPicPr preferRelativeResize="0"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</w:tcPr>
          <w:p w14:paraId="1B25E1F3" w14:textId="07A34E82" w:rsidR="00F276E6" w:rsidRPr="00356551" w:rsidRDefault="00F276E6" w:rsidP="0044203D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1759EAF1" w14:textId="77777777" w:rsidR="00F276E6" w:rsidRPr="00356551" w:rsidRDefault="00F276E6" w:rsidP="004E1A83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6F96D3D9" w14:textId="5DC04CE0" w:rsidR="00F276E6" w:rsidRPr="00356551" w:rsidRDefault="005B04F6" w:rsidP="004E1A83">
            <w:pPr>
              <w:pStyle w:val="TableParagraph"/>
              <w:ind w:right="-29"/>
              <w:jc w:val="center"/>
              <w:rPr>
                <w:sz w:val="20"/>
              </w:rPr>
            </w:pPr>
            <w:r w:rsidRPr="00356551">
              <w:rPr>
                <w:noProof/>
                <w:sz w:val="20"/>
              </w:rPr>
              <w:drawing>
                <wp:inline distT="0" distB="0" distL="0" distR="0" wp14:anchorId="35521A3F" wp14:editId="39563DD7">
                  <wp:extent cx="3060000" cy="1980000"/>
                  <wp:effectExtent l="57150" t="57150" r="45720" b="58420"/>
                  <wp:docPr id="1166560874" name="Imagem 11665608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560874" name="Imagem 1166560874"/>
                          <pic:cNvPicPr preferRelativeResize="0"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76E6" w14:paraId="4469A6A9" w14:textId="77777777" w:rsidTr="00C72D19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</w:tcPr>
          <w:p w14:paraId="1F4BF53F" w14:textId="7DDB820B" w:rsidR="00F276E6" w:rsidRPr="00356551" w:rsidRDefault="00E510B1" w:rsidP="004E1A83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E510B1">
              <w:rPr>
                <w:sz w:val="16"/>
                <w:szCs w:val="16"/>
                <w:lang w:val="pt-BR"/>
              </w:rPr>
              <w:t>Estruturas de concreto do Poço do corpo da estação.</w:t>
            </w:r>
          </w:p>
        </w:tc>
        <w:tc>
          <w:tcPr>
            <w:tcW w:w="170" w:type="dxa"/>
          </w:tcPr>
          <w:p w14:paraId="400C24D7" w14:textId="77777777" w:rsidR="00F276E6" w:rsidRPr="00356551" w:rsidRDefault="00F276E6" w:rsidP="004E1A83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5102" w:type="dxa"/>
            <w:tcBorders>
              <w:top w:val="single" w:sz="6" w:space="0" w:color="auto"/>
            </w:tcBorders>
          </w:tcPr>
          <w:p w14:paraId="2CEE135D" w14:textId="6AFFD16E" w:rsidR="00F276E6" w:rsidRPr="00356551" w:rsidRDefault="00C24810" w:rsidP="004E1A83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356551">
              <w:rPr>
                <w:sz w:val="16"/>
                <w:szCs w:val="16"/>
                <w:lang w:val="pt-BR"/>
              </w:rPr>
              <w:t>Escavação do túnel singelo.</w:t>
            </w:r>
          </w:p>
        </w:tc>
      </w:tr>
      <w:tr w:rsidR="00F276E6" w14:paraId="731DFD3E" w14:textId="77777777" w:rsidTr="00C72D19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242B6D00" w14:textId="6815C8F8" w:rsidR="00F276E6" w:rsidRPr="00356551" w:rsidRDefault="008D006E" w:rsidP="004E1A83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356551">
              <w:rPr>
                <w:b/>
                <w:sz w:val="24"/>
              </w:rPr>
              <w:t>Estação Santa Isabel</w:t>
            </w:r>
          </w:p>
        </w:tc>
        <w:tc>
          <w:tcPr>
            <w:tcW w:w="170" w:type="dxa"/>
            <w:tcBorders>
              <w:left w:val="nil"/>
            </w:tcBorders>
          </w:tcPr>
          <w:p w14:paraId="3101570B" w14:textId="4548E9AD" w:rsidR="00F276E6" w:rsidRPr="00356551" w:rsidRDefault="0044203D" w:rsidP="0044203D">
            <w:pPr>
              <w:pStyle w:val="TableParagraph"/>
              <w:spacing w:before="11"/>
              <w:jc w:val="center"/>
              <w:rPr>
                <w:b/>
                <w:sz w:val="19"/>
              </w:rPr>
            </w:pPr>
            <w:r w:rsidRPr="00356551"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968" behindDoc="0" locked="0" layoutInCell="1" allowOverlap="1" wp14:anchorId="1D0B4F51" wp14:editId="36459E64">
                      <wp:simplePos x="0" y="0"/>
                      <wp:positionH relativeFrom="column">
                        <wp:posOffset>58420</wp:posOffset>
                      </wp:positionH>
                      <wp:positionV relativeFrom="paragraph">
                        <wp:posOffset>1270</wp:posOffset>
                      </wp:positionV>
                      <wp:extent cx="0" cy="2592000"/>
                      <wp:effectExtent l="0" t="0" r="38100" b="37465"/>
                      <wp:wrapNone/>
                      <wp:docPr id="49" name="Conector reto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ln w="19050" cmpd="sng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E8FE581" id="Conector reto 49" o:spid="_x0000_s1026" style="position:absolute;flip:x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6pt,.1pt" to="4.6pt,20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" strokecolor="#a5a5a5 [2092]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1B7503C2" w14:textId="53CDF617" w:rsidR="00F276E6" w:rsidRPr="00356551" w:rsidRDefault="00797E4F" w:rsidP="004E1A83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356551">
              <w:rPr>
                <w:b/>
                <w:sz w:val="24"/>
                <w:lang w:val="pt-BR"/>
              </w:rPr>
              <w:t>Ventilação/Saída de Emergência João Prioste</w:t>
            </w:r>
          </w:p>
        </w:tc>
      </w:tr>
      <w:tr w:rsidR="00F276E6" w14:paraId="26983604" w14:textId="77777777" w:rsidTr="00CB7F3E">
        <w:trPr>
          <w:trHeight w:val="283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60893692" w14:textId="77777777" w:rsidR="00F276E6" w:rsidRPr="00356551" w:rsidRDefault="00F276E6" w:rsidP="004E1A83">
            <w:pPr>
              <w:pStyle w:val="TableParagraph"/>
              <w:spacing w:before="5"/>
              <w:rPr>
                <w:b/>
                <w:sz w:val="3"/>
                <w:lang w:val="pt-BR"/>
              </w:rPr>
            </w:pPr>
          </w:p>
          <w:p w14:paraId="0AFF7368" w14:textId="203D2E5B" w:rsidR="00F276E6" w:rsidRPr="00356551" w:rsidRDefault="005B04F6" w:rsidP="004E1A83">
            <w:pPr>
              <w:pStyle w:val="TableParagraph"/>
              <w:ind w:left="51"/>
              <w:jc w:val="center"/>
              <w:rPr>
                <w:sz w:val="20"/>
              </w:rPr>
            </w:pPr>
            <w:r w:rsidRPr="00356551">
              <w:rPr>
                <w:noProof/>
                <w:sz w:val="20"/>
              </w:rPr>
              <w:drawing>
                <wp:inline distT="0" distB="0" distL="0" distR="0" wp14:anchorId="66281A05" wp14:editId="57848EC4">
                  <wp:extent cx="3060000" cy="1980000"/>
                  <wp:effectExtent l="57150" t="57150" r="45720" b="58420"/>
                  <wp:docPr id="127147000" name="Imagem 1271470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147000" name="Imagem 127147000"/>
                          <pic:cNvPicPr preferRelativeResize="0"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04FB13A2" w14:textId="216BF2A8" w:rsidR="00F276E6" w:rsidRPr="00356551" w:rsidRDefault="00F276E6" w:rsidP="004E1A83">
            <w:pPr>
              <w:pStyle w:val="TableParagraph"/>
              <w:spacing w:before="5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2F2CDFD5" w14:textId="77777777" w:rsidR="00F276E6" w:rsidRPr="00356551" w:rsidRDefault="00F276E6" w:rsidP="004E1A83">
            <w:pPr>
              <w:pStyle w:val="TableParagraph"/>
              <w:spacing w:before="5"/>
              <w:rPr>
                <w:b/>
                <w:sz w:val="3"/>
              </w:rPr>
            </w:pPr>
          </w:p>
          <w:p w14:paraId="6793A7C6" w14:textId="117CA752" w:rsidR="00F276E6" w:rsidRPr="00356551" w:rsidRDefault="005B04F6" w:rsidP="004E1A83">
            <w:pPr>
              <w:pStyle w:val="TableParagraph"/>
              <w:jc w:val="center"/>
              <w:rPr>
                <w:sz w:val="20"/>
              </w:rPr>
            </w:pPr>
            <w:r w:rsidRPr="00356551">
              <w:rPr>
                <w:noProof/>
                <w:sz w:val="20"/>
              </w:rPr>
              <w:drawing>
                <wp:inline distT="0" distB="0" distL="0" distR="0" wp14:anchorId="762B9C93" wp14:editId="5DEAED86">
                  <wp:extent cx="3060000" cy="1980000"/>
                  <wp:effectExtent l="57150" t="57150" r="45720" b="58420"/>
                  <wp:docPr id="542345764" name="Imagem 5423457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345764" name="Imagem 542345764"/>
                          <pic:cNvPicPr preferRelativeResize="0"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76E6" w14:paraId="214E465D" w14:textId="77777777" w:rsidTr="00C72D19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</w:tcPr>
          <w:p w14:paraId="385CFE30" w14:textId="16BCB41C" w:rsidR="00F276E6" w:rsidRPr="00356551" w:rsidRDefault="004D7EB6" w:rsidP="004E1A83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356551">
              <w:rPr>
                <w:sz w:val="16"/>
                <w:szCs w:val="16"/>
                <w:lang w:val="pt-BR"/>
              </w:rPr>
              <w:t>Escavação dos túneis do corpo da estação.</w:t>
            </w:r>
          </w:p>
        </w:tc>
        <w:tc>
          <w:tcPr>
            <w:tcW w:w="170" w:type="dxa"/>
          </w:tcPr>
          <w:p w14:paraId="62903CE5" w14:textId="77777777" w:rsidR="00F276E6" w:rsidRPr="00356551" w:rsidRDefault="00F276E6" w:rsidP="004E1A83">
            <w:pPr>
              <w:pStyle w:val="TableParagraph"/>
              <w:spacing w:before="90" w:line="220" w:lineRule="exact"/>
              <w:rPr>
                <w:sz w:val="20"/>
                <w:lang w:val="pt-BR"/>
              </w:rPr>
            </w:pPr>
          </w:p>
        </w:tc>
        <w:tc>
          <w:tcPr>
            <w:tcW w:w="5102" w:type="dxa"/>
            <w:tcBorders>
              <w:top w:val="single" w:sz="6" w:space="0" w:color="auto"/>
            </w:tcBorders>
          </w:tcPr>
          <w:p w14:paraId="527D05A4" w14:textId="3874FD42" w:rsidR="00F276E6" w:rsidRPr="00356551" w:rsidRDefault="008A2024" w:rsidP="004E1A83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8A2024">
              <w:rPr>
                <w:sz w:val="16"/>
                <w:szCs w:val="16"/>
                <w:lang w:val="pt-BR"/>
              </w:rPr>
              <w:t>Revestimento secundário do Poço.</w:t>
            </w:r>
          </w:p>
        </w:tc>
      </w:tr>
    </w:tbl>
    <w:p w14:paraId="160C1C87" w14:textId="695D3559" w:rsidR="00FB214D" w:rsidRDefault="00FB214D">
      <w:pPr>
        <w:rPr>
          <w:lang w:val="pt-BR"/>
        </w:rPr>
      </w:pPr>
    </w:p>
    <w:p w14:paraId="37D498F5" w14:textId="71FCD1FB" w:rsidR="00F276E6" w:rsidRDefault="00F276E6">
      <w:pPr>
        <w:rPr>
          <w:lang w:val="pt-BR"/>
        </w:rPr>
      </w:pPr>
    </w:p>
    <w:p w14:paraId="0B10885E" w14:textId="144C2D22" w:rsidR="00F276E6" w:rsidRDefault="00F276E6">
      <w:pPr>
        <w:rPr>
          <w:lang w:val="pt-BR"/>
        </w:rPr>
      </w:pPr>
    </w:p>
    <w:p w14:paraId="636C678F" w14:textId="50CDB82F" w:rsidR="00F276E6" w:rsidRDefault="00F276E6">
      <w:pPr>
        <w:rPr>
          <w:lang w:val="pt-BR"/>
        </w:rPr>
      </w:pPr>
    </w:p>
    <w:p w14:paraId="7F1FB7BD" w14:textId="435F34C4" w:rsidR="00F276E6" w:rsidRDefault="00F276E6">
      <w:pPr>
        <w:rPr>
          <w:lang w:val="pt-BR"/>
        </w:rPr>
      </w:pPr>
    </w:p>
    <w:p w14:paraId="5F4294AB" w14:textId="69096F8F" w:rsidR="00BC2DDA" w:rsidRDefault="00BC2DDA">
      <w:pPr>
        <w:rPr>
          <w:lang w:val="pt-BR"/>
        </w:rPr>
      </w:pPr>
    </w:p>
    <w:p w14:paraId="2A09C1E7" w14:textId="77777777" w:rsidR="00BC2DDA" w:rsidRDefault="00BC2DDA">
      <w:pPr>
        <w:rPr>
          <w:lang w:val="pt-BR"/>
        </w:rPr>
      </w:pPr>
    </w:p>
    <w:p w14:paraId="38F02267" w14:textId="5EAC2408" w:rsidR="00BC2DDA" w:rsidRDefault="00BC2DDA">
      <w:pPr>
        <w:rPr>
          <w:lang w:val="pt-BR"/>
        </w:rPr>
      </w:pPr>
    </w:p>
    <w:tbl>
      <w:tblPr>
        <w:tblStyle w:val="TableNormal"/>
        <w:tblW w:w="10374" w:type="dxa"/>
        <w:tblInd w:w="284" w:type="dxa"/>
        <w:tblLayout w:type="fixed"/>
        <w:tblLook w:val="01E0" w:firstRow="1" w:lastRow="1" w:firstColumn="1" w:lastColumn="1" w:noHBand="0" w:noVBand="0"/>
      </w:tblPr>
      <w:tblGrid>
        <w:gridCol w:w="5102"/>
        <w:gridCol w:w="170"/>
        <w:gridCol w:w="5102"/>
      </w:tblGrid>
      <w:tr w:rsidR="003C3DC0" w14:paraId="6EE8F8AA" w14:textId="77777777" w:rsidTr="00070708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2C381FAD" w14:textId="39598A85" w:rsidR="003C3DC0" w:rsidRPr="00955366" w:rsidRDefault="00427374" w:rsidP="00C05200">
            <w:pPr>
              <w:jc w:val="center"/>
              <w:rPr>
                <w:b/>
                <w:sz w:val="24"/>
              </w:rPr>
            </w:pPr>
            <w:r w:rsidRPr="00955366">
              <w:rPr>
                <w:b/>
                <w:sz w:val="24"/>
              </w:rPr>
              <w:t>Estação Guilherme Giorgi</w:t>
            </w:r>
          </w:p>
        </w:tc>
        <w:tc>
          <w:tcPr>
            <w:tcW w:w="170" w:type="dxa"/>
          </w:tcPr>
          <w:p w14:paraId="0024026C" w14:textId="6EFFAC1A" w:rsidR="003C3DC0" w:rsidRPr="00955366" w:rsidRDefault="0044203D" w:rsidP="0044203D">
            <w:pPr>
              <w:pStyle w:val="TableParagraph"/>
              <w:spacing w:line="244" w:lineRule="exact"/>
              <w:jc w:val="center"/>
              <w:rPr>
                <w:b/>
                <w:sz w:val="24"/>
              </w:rPr>
            </w:pPr>
            <w:r w:rsidRPr="00955366"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2064" behindDoc="0" locked="0" layoutInCell="1" allowOverlap="1" wp14:anchorId="6C7DD152" wp14:editId="282C9E0E">
                      <wp:simplePos x="0" y="0"/>
                      <wp:positionH relativeFrom="column">
                        <wp:posOffset>58420</wp:posOffset>
                      </wp:positionH>
                      <wp:positionV relativeFrom="paragraph">
                        <wp:posOffset>6985</wp:posOffset>
                      </wp:positionV>
                      <wp:extent cx="0" cy="2592000"/>
                      <wp:effectExtent l="0" t="0" r="38100" b="37465"/>
                      <wp:wrapNone/>
                      <wp:docPr id="29" name="Conector reto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ln w="19050" cmpd="sng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2A567A7" id="Conector reto 29" o:spid="_x0000_s1026" style="position:absolute;flip:x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6pt,.55pt" to="4.6pt,20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" strokecolor="#a5a5a5 [2092]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007DA328" w14:textId="1BB59E68" w:rsidR="003C3DC0" w:rsidRPr="00955366" w:rsidRDefault="006E737B" w:rsidP="00C05200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955366">
              <w:rPr>
                <w:b/>
                <w:sz w:val="24"/>
                <w:lang w:val="pt-BR"/>
              </w:rPr>
              <w:t>Ventilação/Saída de Emergência Júlio Colaço</w:t>
            </w:r>
          </w:p>
        </w:tc>
      </w:tr>
      <w:tr w:rsidR="003C3DC0" w14:paraId="01F74836" w14:textId="77777777" w:rsidTr="006D0FD5">
        <w:trPr>
          <w:trHeight w:val="283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7A9896BD" w14:textId="77777777" w:rsidR="003C3DC0" w:rsidRPr="00955366" w:rsidRDefault="003C3DC0" w:rsidP="00C05200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4ADBD55C" w14:textId="3B6E2494" w:rsidR="003C3DC0" w:rsidRPr="00955366" w:rsidRDefault="005B04F6" w:rsidP="00C05200">
            <w:pPr>
              <w:pStyle w:val="TableParagraph"/>
              <w:jc w:val="center"/>
              <w:rPr>
                <w:sz w:val="20"/>
              </w:rPr>
            </w:pPr>
            <w:r w:rsidRPr="00955366">
              <w:rPr>
                <w:noProof/>
                <w:sz w:val="20"/>
              </w:rPr>
              <w:drawing>
                <wp:inline distT="0" distB="0" distL="0" distR="0" wp14:anchorId="0B7E1F0E" wp14:editId="036E1DB5">
                  <wp:extent cx="3060000" cy="1980000"/>
                  <wp:effectExtent l="57150" t="57150" r="45720" b="58420"/>
                  <wp:docPr id="281737900" name="Imagem 2817379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737900" name="Imagem 281737900"/>
                          <pic:cNvPicPr preferRelativeResize="0"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6E94F845" w14:textId="60386821" w:rsidR="003C3DC0" w:rsidRPr="00955366" w:rsidRDefault="003C3DC0" w:rsidP="00C05200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640564B4" w14:textId="77777777" w:rsidR="003C3DC0" w:rsidRPr="00955366" w:rsidRDefault="003C3DC0" w:rsidP="00C05200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3DF52E20" w14:textId="1324D060" w:rsidR="003C3DC0" w:rsidRPr="00955366" w:rsidRDefault="005B04F6" w:rsidP="00C05200">
            <w:pPr>
              <w:pStyle w:val="TableParagraph"/>
              <w:ind w:right="-29"/>
              <w:jc w:val="center"/>
              <w:rPr>
                <w:sz w:val="20"/>
              </w:rPr>
            </w:pPr>
            <w:r w:rsidRPr="00955366">
              <w:rPr>
                <w:noProof/>
                <w:sz w:val="20"/>
              </w:rPr>
              <w:drawing>
                <wp:inline distT="0" distB="0" distL="0" distR="0" wp14:anchorId="065AA515" wp14:editId="57D8D2B7">
                  <wp:extent cx="3060000" cy="1980000"/>
                  <wp:effectExtent l="57150" t="57150" r="45720" b="58420"/>
                  <wp:docPr id="56728851" name="Imagem 567288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728851" name="Imagem 56728851"/>
                          <pic:cNvPicPr preferRelativeResize="0"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3DC0" w14:paraId="6F6CC24D" w14:textId="77777777" w:rsidTr="00070708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</w:tcPr>
          <w:p w14:paraId="0699F725" w14:textId="559FD294" w:rsidR="003C3DC0" w:rsidRPr="00955366" w:rsidRDefault="00A2024D" w:rsidP="00C05200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955366">
              <w:rPr>
                <w:sz w:val="16"/>
                <w:szCs w:val="16"/>
                <w:lang w:val="pt-BR"/>
              </w:rPr>
              <w:t>Revestimento secundário e estruturas de concreto do corpo da estação.</w:t>
            </w:r>
          </w:p>
        </w:tc>
        <w:tc>
          <w:tcPr>
            <w:tcW w:w="170" w:type="dxa"/>
          </w:tcPr>
          <w:p w14:paraId="5BAAEA68" w14:textId="77777777" w:rsidR="003C3DC0" w:rsidRPr="00955366" w:rsidRDefault="003C3DC0" w:rsidP="00C05200">
            <w:pPr>
              <w:pStyle w:val="TableParagraph"/>
              <w:rPr>
                <w:sz w:val="20"/>
                <w:lang w:val="pt-BR"/>
              </w:rPr>
            </w:pPr>
          </w:p>
        </w:tc>
        <w:tc>
          <w:tcPr>
            <w:tcW w:w="5102" w:type="dxa"/>
            <w:tcBorders>
              <w:top w:val="single" w:sz="6" w:space="0" w:color="auto"/>
            </w:tcBorders>
          </w:tcPr>
          <w:p w14:paraId="46EF8FCF" w14:textId="3BA36106" w:rsidR="003C3DC0" w:rsidRPr="00955366" w:rsidRDefault="00850ABC" w:rsidP="00C05200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850ABC">
              <w:rPr>
                <w:sz w:val="16"/>
                <w:szCs w:val="16"/>
                <w:lang w:val="pt-BR"/>
              </w:rPr>
              <w:t>Tratamento para Tuneladora.</w:t>
            </w:r>
          </w:p>
        </w:tc>
      </w:tr>
      <w:tr w:rsidR="003C3DC0" w14:paraId="26FD2360" w14:textId="77777777" w:rsidTr="00070708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3A66F677" w14:textId="166A8976" w:rsidR="003C3DC0" w:rsidRPr="00955366" w:rsidRDefault="009C1D4A" w:rsidP="00C05200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955366">
              <w:rPr>
                <w:b/>
                <w:sz w:val="24"/>
                <w:lang w:val="pt-BR"/>
              </w:rPr>
              <w:t>Estação Aricanduva</w:t>
            </w:r>
          </w:p>
        </w:tc>
        <w:tc>
          <w:tcPr>
            <w:tcW w:w="170" w:type="dxa"/>
          </w:tcPr>
          <w:p w14:paraId="1B09FBB0" w14:textId="74DC2F59" w:rsidR="003C3DC0" w:rsidRPr="00955366" w:rsidRDefault="0044203D" w:rsidP="0044203D">
            <w:pPr>
              <w:pStyle w:val="TableParagraph"/>
              <w:spacing w:before="11"/>
              <w:jc w:val="center"/>
              <w:rPr>
                <w:b/>
                <w:sz w:val="25"/>
                <w:lang w:val="pt-BR"/>
              </w:rPr>
            </w:pPr>
            <w:r w:rsidRPr="00955366"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3088" behindDoc="0" locked="0" layoutInCell="1" allowOverlap="1" wp14:anchorId="79827D89" wp14:editId="45A783FC">
                      <wp:simplePos x="0" y="0"/>
                      <wp:positionH relativeFrom="column">
                        <wp:posOffset>58420</wp:posOffset>
                      </wp:positionH>
                      <wp:positionV relativeFrom="paragraph">
                        <wp:posOffset>7620</wp:posOffset>
                      </wp:positionV>
                      <wp:extent cx="0" cy="2592000"/>
                      <wp:effectExtent l="0" t="0" r="38100" b="37465"/>
                      <wp:wrapNone/>
                      <wp:docPr id="31" name="Conector reto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ln w="19050" cmpd="sng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439E030" id="Conector reto 31" o:spid="_x0000_s1026" style="position:absolute;flip:x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6pt,.6pt" to="4.6pt,20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" strokecolor="#a5a5a5 [2092]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69095B36" w14:textId="416C3D84" w:rsidR="003C3DC0" w:rsidRPr="00955366" w:rsidRDefault="008439CF" w:rsidP="00C05200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955366">
              <w:rPr>
                <w:b/>
                <w:sz w:val="24"/>
                <w:lang w:val="pt-BR"/>
              </w:rPr>
              <w:t>Ventilação/Saída de Emergência Soares Neiva</w:t>
            </w:r>
          </w:p>
        </w:tc>
      </w:tr>
      <w:tr w:rsidR="003C3DC0" w14:paraId="0F75EBA7" w14:textId="77777777" w:rsidTr="006D0FD5">
        <w:trPr>
          <w:trHeight w:val="283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5842DDE9" w14:textId="77777777" w:rsidR="003C3DC0" w:rsidRPr="00955366" w:rsidRDefault="003C3DC0" w:rsidP="00C05200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18480ACA" w14:textId="7B64590B" w:rsidR="003C3DC0" w:rsidRPr="00955366" w:rsidRDefault="000A34CB" w:rsidP="00C05200">
            <w:pPr>
              <w:pStyle w:val="TableParagraph"/>
              <w:jc w:val="center"/>
              <w:rPr>
                <w:sz w:val="20"/>
              </w:rPr>
            </w:pPr>
            <w:r w:rsidRPr="00955366">
              <w:rPr>
                <w:noProof/>
                <w:sz w:val="20"/>
              </w:rPr>
              <w:drawing>
                <wp:inline distT="0" distB="0" distL="0" distR="0" wp14:anchorId="53B8FC06" wp14:editId="2761C3A9">
                  <wp:extent cx="3060000" cy="1980000"/>
                  <wp:effectExtent l="57150" t="57150" r="45720" b="58420"/>
                  <wp:docPr id="1097668194" name="Imagem 10976681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7668194" name="Imagem 1097668194"/>
                          <pic:cNvPicPr preferRelativeResize="0"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1ED2A460" w14:textId="73BB55EC" w:rsidR="003C3DC0" w:rsidRPr="00955366" w:rsidRDefault="003C3DC0" w:rsidP="00C05200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11F8CB2C" w14:textId="77777777" w:rsidR="003C3DC0" w:rsidRPr="00955366" w:rsidRDefault="003C3DC0" w:rsidP="00C05200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109717BA" w14:textId="0E6DFB7A" w:rsidR="003C3DC0" w:rsidRPr="00955366" w:rsidRDefault="000A34CB" w:rsidP="00C05200">
            <w:pPr>
              <w:pStyle w:val="TableParagraph"/>
              <w:ind w:right="-29"/>
              <w:jc w:val="center"/>
              <w:rPr>
                <w:sz w:val="20"/>
              </w:rPr>
            </w:pPr>
            <w:r w:rsidRPr="00955366">
              <w:rPr>
                <w:noProof/>
                <w:sz w:val="20"/>
              </w:rPr>
              <w:drawing>
                <wp:inline distT="0" distB="0" distL="0" distR="0" wp14:anchorId="2C553AE8" wp14:editId="561DC7FB">
                  <wp:extent cx="3060000" cy="1980000"/>
                  <wp:effectExtent l="57150" t="57150" r="45720" b="58420"/>
                  <wp:docPr id="2005366461" name="Imagem 20053664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5366461" name="Imagem 2005366461"/>
                          <pic:cNvPicPr preferRelativeResize="0"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99" b="3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3DC0" w14:paraId="45C78EB0" w14:textId="77777777" w:rsidTr="00070708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</w:tcPr>
          <w:p w14:paraId="39DE182C" w14:textId="012B4ACF" w:rsidR="003C3DC0" w:rsidRPr="00955366" w:rsidRDefault="0040126B" w:rsidP="00C05200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40126B">
              <w:rPr>
                <w:sz w:val="16"/>
                <w:szCs w:val="16"/>
                <w:lang w:val="pt-BR"/>
              </w:rPr>
              <w:t>Escavação e estruturas de concreto dos poços do corpo da estação.</w:t>
            </w:r>
          </w:p>
        </w:tc>
        <w:tc>
          <w:tcPr>
            <w:tcW w:w="170" w:type="dxa"/>
          </w:tcPr>
          <w:p w14:paraId="185213CC" w14:textId="77777777" w:rsidR="003C3DC0" w:rsidRPr="00955366" w:rsidRDefault="003C3DC0" w:rsidP="00C05200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5102" w:type="dxa"/>
            <w:tcBorders>
              <w:top w:val="single" w:sz="6" w:space="0" w:color="auto"/>
            </w:tcBorders>
          </w:tcPr>
          <w:p w14:paraId="1FCE3B59" w14:textId="2DC118F2" w:rsidR="003C3DC0" w:rsidRPr="00955366" w:rsidRDefault="004E3B5D" w:rsidP="00C05200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4E3B5D">
              <w:rPr>
                <w:sz w:val="16"/>
                <w:szCs w:val="16"/>
                <w:lang w:val="pt-BR"/>
              </w:rPr>
              <w:t>Revestimento secundário do Poço.</w:t>
            </w:r>
          </w:p>
        </w:tc>
      </w:tr>
      <w:tr w:rsidR="003C3DC0" w14:paraId="529EE071" w14:textId="77777777" w:rsidTr="00070708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13B9C91C" w14:textId="3C6FED4B" w:rsidR="003C3DC0" w:rsidRPr="00955366" w:rsidRDefault="00F25CFF" w:rsidP="00C05200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955366">
              <w:rPr>
                <w:b/>
                <w:sz w:val="24"/>
              </w:rPr>
              <w:t>Estação Penha</w:t>
            </w:r>
          </w:p>
        </w:tc>
        <w:tc>
          <w:tcPr>
            <w:tcW w:w="170" w:type="dxa"/>
          </w:tcPr>
          <w:p w14:paraId="59650279" w14:textId="1448E620" w:rsidR="003C3DC0" w:rsidRPr="00955366" w:rsidRDefault="0044203D" w:rsidP="00C05200">
            <w:pPr>
              <w:pStyle w:val="TableParagraph"/>
              <w:spacing w:before="11"/>
              <w:rPr>
                <w:b/>
                <w:sz w:val="19"/>
              </w:rPr>
            </w:pPr>
            <w:r w:rsidRPr="00955366"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4112" behindDoc="0" locked="0" layoutInCell="1" allowOverlap="1" wp14:anchorId="4BE27043" wp14:editId="2B0ADE7C">
                      <wp:simplePos x="0" y="0"/>
                      <wp:positionH relativeFrom="column">
                        <wp:posOffset>58420</wp:posOffset>
                      </wp:positionH>
                      <wp:positionV relativeFrom="paragraph">
                        <wp:posOffset>14605</wp:posOffset>
                      </wp:positionV>
                      <wp:extent cx="0" cy="2592000"/>
                      <wp:effectExtent l="0" t="0" r="38100" b="37465"/>
                      <wp:wrapNone/>
                      <wp:docPr id="59" name="Conector reto 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ln w="19050" cmpd="sng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151B15D" id="Conector reto 59" o:spid="_x0000_s1026" style="position:absolute;flip:x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6pt,1.15pt" to="4.6pt,20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" strokecolor="#a5a5a5 [2092]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131CCADB" w14:textId="0AC6FCE8" w:rsidR="003C3DC0" w:rsidRPr="00FA1423" w:rsidRDefault="00FA1423" w:rsidP="00C05200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FA1423">
              <w:rPr>
                <w:b/>
                <w:sz w:val="24"/>
                <w:lang w:val="pt-BR"/>
              </w:rPr>
              <w:t xml:space="preserve">Túnel de </w:t>
            </w:r>
            <w:r>
              <w:rPr>
                <w:b/>
                <w:sz w:val="24"/>
                <w:lang w:val="pt-BR"/>
              </w:rPr>
              <w:t>E</w:t>
            </w:r>
            <w:r w:rsidRPr="00FA1423">
              <w:rPr>
                <w:b/>
                <w:sz w:val="24"/>
                <w:lang w:val="pt-BR"/>
              </w:rPr>
              <w:t>stacionamento da Vala Penha</w:t>
            </w:r>
          </w:p>
        </w:tc>
      </w:tr>
      <w:tr w:rsidR="003C3DC0" w14:paraId="3D99DAAF" w14:textId="77777777" w:rsidTr="006D0FD5">
        <w:trPr>
          <w:trHeight w:val="283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34152153" w14:textId="77777777" w:rsidR="003C3DC0" w:rsidRPr="00FA1423" w:rsidRDefault="003C3DC0" w:rsidP="00C05200">
            <w:pPr>
              <w:pStyle w:val="TableParagraph"/>
              <w:spacing w:before="5"/>
              <w:rPr>
                <w:b/>
                <w:sz w:val="3"/>
                <w:lang w:val="pt-BR"/>
              </w:rPr>
            </w:pPr>
          </w:p>
          <w:p w14:paraId="29AC3190" w14:textId="4DA6D4D5" w:rsidR="003C3DC0" w:rsidRPr="00955366" w:rsidRDefault="000A34CB" w:rsidP="00C05200">
            <w:pPr>
              <w:pStyle w:val="TableParagraph"/>
              <w:ind w:left="51"/>
              <w:jc w:val="center"/>
              <w:rPr>
                <w:sz w:val="20"/>
              </w:rPr>
            </w:pPr>
            <w:r w:rsidRPr="00955366">
              <w:rPr>
                <w:noProof/>
                <w:sz w:val="20"/>
              </w:rPr>
              <w:drawing>
                <wp:inline distT="0" distB="0" distL="0" distR="0" wp14:anchorId="143FCBFE" wp14:editId="3161A2AB">
                  <wp:extent cx="3060000" cy="1980000"/>
                  <wp:effectExtent l="57150" t="57150" r="45720" b="58420"/>
                  <wp:docPr id="476018101" name="Imagem 4760181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018101" name="Imagem 476018101"/>
                          <pic:cNvPicPr preferRelativeResize="0"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99" b="3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4DF634EF" w14:textId="4EFE7E87" w:rsidR="003C3DC0" w:rsidRPr="00955366" w:rsidRDefault="003C3DC0" w:rsidP="00C05200">
            <w:pPr>
              <w:pStyle w:val="TableParagraph"/>
              <w:spacing w:before="5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79598392" w14:textId="77777777" w:rsidR="003C3DC0" w:rsidRPr="00955366" w:rsidRDefault="003C3DC0" w:rsidP="00C05200">
            <w:pPr>
              <w:pStyle w:val="TableParagraph"/>
              <w:spacing w:before="5"/>
              <w:rPr>
                <w:b/>
                <w:sz w:val="3"/>
              </w:rPr>
            </w:pPr>
          </w:p>
          <w:p w14:paraId="7A197491" w14:textId="3D222319" w:rsidR="003C3DC0" w:rsidRPr="00955366" w:rsidRDefault="000A34CB" w:rsidP="00C05200">
            <w:pPr>
              <w:pStyle w:val="TableParagraph"/>
              <w:jc w:val="center"/>
              <w:rPr>
                <w:sz w:val="20"/>
              </w:rPr>
            </w:pPr>
            <w:r w:rsidRPr="00955366">
              <w:rPr>
                <w:noProof/>
                <w:sz w:val="20"/>
              </w:rPr>
              <w:drawing>
                <wp:inline distT="0" distB="0" distL="0" distR="0" wp14:anchorId="61A95A42" wp14:editId="36FA2715">
                  <wp:extent cx="3060000" cy="1980000"/>
                  <wp:effectExtent l="57150" t="57150" r="45720" b="58420"/>
                  <wp:docPr id="2032510290" name="Imagem 20325102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2510290" name="Imagem 2032510290"/>
                          <pic:cNvPicPr preferRelativeResize="0"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3DC0" w14:paraId="485CFEEE" w14:textId="77777777" w:rsidTr="00070708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</w:tcPr>
          <w:p w14:paraId="526736BA" w14:textId="0EEF40B3" w:rsidR="003C3DC0" w:rsidRPr="00955366" w:rsidRDefault="009A4C8C" w:rsidP="00C05200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955366">
              <w:rPr>
                <w:sz w:val="16"/>
                <w:szCs w:val="16"/>
                <w:lang w:val="pt-BR"/>
              </w:rPr>
              <w:t>Estruturas de concreto do corpo da estação do Metrô.</w:t>
            </w:r>
          </w:p>
        </w:tc>
        <w:tc>
          <w:tcPr>
            <w:tcW w:w="170" w:type="dxa"/>
          </w:tcPr>
          <w:p w14:paraId="5CAB5E87" w14:textId="77777777" w:rsidR="003C3DC0" w:rsidRPr="00955366" w:rsidRDefault="003C3DC0" w:rsidP="00C05200">
            <w:pPr>
              <w:pStyle w:val="TableParagraph"/>
              <w:spacing w:before="90" w:line="220" w:lineRule="exact"/>
              <w:rPr>
                <w:sz w:val="20"/>
                <w:lang w:val="pt-BR"/>
              </w:rPr>
            </w:pPr>
          </w:p>
        </w:tc>
        <w:tc>
          <w:tcPr>
            <w:tcW w:w="5102" w:type="dxa"/>
            <w:tcBorders>
              <w:top w:val="single" w:sz="6" w:space="0" w:color="auto"/>
            </w:tcBorders>
          </w:tcPr>
          <w:p w14:paraId="35563C88" w14:textId="44AB96F6" w:rsidR="003C3DC0" w:rsidRPr="00955366" w:rsidRDefault="0086016A" w:rsidP="00C05200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955366">
              <w:rPr>
                <w:sz w:val="16"/>
                <w:szCs w:val="16"/>
                <w:lang w:val="pt-BR"/>
              </w:rPr>
              <w:t>Escavação do túnel.</w:t>
            </w:r>
          </w:p>
        </w:tc>
      </w:tr>
    </w:tbl>
    <w:p w14:paraId="01AA1A3B" w14:textId="5B4BD9BE" w:rsidR="00BC2DDA" w:rsidRDefault="00BC2DDA">
      <w:pPr>
        <w:rPr>
          <w:lang w:val="pt-BR"/>
        </w:rPr>
      </w:pPr>
    </w:p>
    <w:p w14:paraId="353B623E" w14:textId="4234A304" w:rsidR="006774BD" w:rsidRDefault="006774BD">
      <w:pPr>
        <w:rPr>
          <w:lang w:val="pt-BR"/>
        </w:rPr>
      </w:pPr>
    </w:p>
    <w:p w14:paraId="4FBC52C0" w14:textId="77777777" w:rsidR="00933EC4" w:rsidRDefault="00933EC4">
      <w:pPr>
        <w:rPr>
          <w:lang w:val="pt-BR"/>
        </w:rPr>
        <w:sectPr w:rsidR="00933EC4" w:rsidSect="00653CD9">
          <w:headerReference w:type="default" r:id="rId55"/>
          <w:pgSz w:w="11906" w:h="16838" w:code="9"/>
          <w:pgMar w:top="720" w:right="720" w:bottom="720" w:left="720" w:header="288" w:footer="288" w:gutter="0"/>
          <w:cols w:space="720"/>
          <w:docGrid w:linePitch="360"/>
        </w:sectPr>
      </w:pPr>
    </w:p>
    <w:p w14:paraId="4F496878" w14:textId="77777777" w:rsidR="000D2527" w:rsidRPr="00604289" w:rsidRDefault="000D2527" w:rsidP="000D2527">
      <w:pPr>
        <w:jc w:val="center"/>
        <w:rPr>
          <w:rFonts w:ascii="Bahnschrift" w:eastAsiaTheme="majorEastAsia" w:hAnsi="Bahnschrift" w:cstheme="minorHAnsi"/>
          <w:caps/>
          <w:sz w:val="72"/>
          <w:szCs w:val="72"/>
          <w:lang w:val="pt-BR"/>
        </w:rPr>
      </w:pPr>
    </w:p>
    <w:p w14:paraId="4E39B3FC" w14:textId="77777777" w:rsidR="000D2527" w:rsidRPr="00604289" w:rsidRDefault="000D2527" w:rsidP="000D2527">
      <w:pPr>
        <w:jc w:val="center"/>
        <w:rPr>
          <w:rFonts w:ascii="Bahnschrift" w:eastAsiaTheme="majorEastAsia" w:hAnsi="Bahnschrift" w:cstheme="minorHAnsi"/>
          <w:caps/>
          <w:sz w:val="72"/>
          <w:szCs w:val="72"/>
          <w:lang w:val="pt-BR"/>
        </w:rPr>
      </w:pPr>
    </w:p>
    <w:p w14:paraId="16BAB612" w14:textId="3D1F1718" w:rsidR="000D2527" w:rsidRPr="00604289" w:rsidRDefault="000D2527" w:rsidP="000D2527">
      <w:pPr>
        <w:spacing w:after="840"/>
        <w:ind w:right="-57"/>
        <w:jc w:val="center"/>
        <w:rPr>
          <w:rFonts w:ascii="Bahnschrift" w:eastAsiaTheme="majorEastAsia" w:hAnsi="Bahnschrift" w:cstheme="minorHAnsi"/>
          <w:b/>
          <w:bCs/>
          <w:caps/>
          <w:sz w:val="56"/>
          <w:szCs w:val="56"/>
          <w:lang w:val="pt-BR"/>
        </w:rPr>
      </w:pPr>
      <w:r w:rsidRPr="00604289">
        <w:rPr>
          <w:rFonts w:ascii="Bahnschrift" w:hAnsi="Bahnschrift" w:cstheme="minorHAnsi"/>
          <w:noProof/>
          <w:color w:val="01023B" w:themeColor="accent5"/>
          <w:sz w:val="44"/>
          <w:szCs w:val="44"/>
          <w:lang w:val="pt-BR" w:bidi="pt-BR"/>
        </w:rPr>
        <w:drawing>
          <wp:anchor distT="0" distB="0" distL="114300" distR="114300" simplePos="0" relativeHeight="251639296" behindDoc="1" locked="0" layoutInCell="1" allowOverlap="1" wp14:anchorId="0F7066CA" wp14:editId="31ADD1DE">
            <wp:simplePos x="0" y="0"/>
            <wp:positionH relativeFrom="margin">
              <wp:posOffset>777553</wp:posOffset>
            </wp:positionH>
            <wp:positionV relativeFrom="paragraph">
              <wp:posOffset>608330</wp:posOffset>
            </wp:positionV>
            <wp:extent cx="5337545" cy="289560"/>
            <wp:effectExtent l="0" t="0" r="0" b="0"/>
            <wp:wrapNone/>
            <wp:docPr id="156" name="Gráfico 156" title="Decorativ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7545" cy="289560"/>
                    </a:xfrm>
                    <a:prstGeom prst="rect">
                      <a:avLst/>
                    </a:prstGeom>
                    <a:effectLst>
                      <a:innerShdw blurRad="114300">
                        <a:prstClr val="black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34AA" w:rsidRPr="00604289">
        <w:rPr>
          <w:rFonts w:ascii="Bahnschrift" w:eastAsiaTheme="majorEastAsia" w:hAnsi="Bahnschrift" w:cstheme="minorHAnsi"/>
          <w:sz w:val="72"/>
          <w:szCs w:val="72"/>
          <w:lang w:val="pt-BR"/>
        </w:rPr>
        <w:t xml:space="preserve"> </w:t>
      </w:r>
      <w:r w:rsidR="006434AA" w:rsidRPr="00604289">
        <w:rPr>
          <w:rFonts w:ascii="Bahnschrift" w:eastAsiaTheme="majorEastAsia" w:hAnsi="Bahnschrift" w:cstheme="minorHAnsi"/>
          <w:b/>
          <w:bCs/>
          <w:sz w:val="56"/>
          <w:szCs w:val="56"/>
          <w:lang w:val="pt-BR"/>
        </w:rPr>
        <w:t>| LINHA 15-PRATA | MONOTRILHO |</w:t>
      </w:r>
    </w:p>
    <w:p w14:paraId="13E79D1E" w14:textId="03A849F9" w:rsidR="000D2527" w:rsidRPr="00604289" w:rsidRDefault="000D2527" w:rsidP="000D2527">
      <w:pPr>
        <w:spacing w:after="600"/>
        <w:ind w:right="-57"/>
        <w:jc w:val="center"/>
        <w:rPr>
          <w:rFonts w:ascii="Bahnschrift" w:hAnsi="Bahnschrift" w:cstheme="minorHAnsi"/>
          <w:b/>
          <w:sz w:val="40"/>
          <w:szCs w:val="40"/>
        </w:rPr>
      </w:pPr>
      <w:r w:rsidRPr="00604289">
        <w:rPr>
          <w:rFonts w:ascii="Bahnschrift" w:hAnsi="Bahnschrift" w:cstheme="minorHAnsi"/>
          <w:b/>
          <w:color w:val="211F1F"/>
          <w:sz w:val="40"/>
          <w:szCs w:val="40"/>
        </w:rPr>
        <w:t xml:space="preserve">Implantação do Empreendimento </w:t>
      </w:r>
      <w:r w:rsidRPr="00604289">
        <w:rPr>
          <w:rFonts w:ascii="Bahnschrift" w:hAnsi="Bahnschrift" w:cstheme="minorHAnsi"/>
          <w:b/>
          <w:color w:val="211F1F"/>
          <w:sz w:val="40"/>
          <w:szCs w:val="40"/>
        </w:rPr>
        <w:br/>
      </w:r>
      <w:r w:rsidR="00BC4413" w:rsidRPr="00604289">
        <w:rPr>
          <w:rFonts w:ascii="Bahnschrift" w:hAnsi="Bahnschrift" w:cstheme="minorHAnsi"/>
          <w:b/>
          <w:color w:val="211F1F"/>
          <w:sz w:val="40"/>
          <w:szCs w:val="40"/>
        </w:rPr>
        <w:t>Trecho Ipiranga – Jacu-Pêssego</w:t>
      </w:r>
    </w:p>
    <w:p w14:paraId="378353CD" w14:textId="77777777" w:rsidR="000D2527" w:rsidRPr="00604289" w:rsidRDefault="000D2527" w:rsidP="000D2527">
      <w:pPr>
        <w:spacing w:before="4"/>
        <w:rPr>
          <w:rFonts w:ascii="Bahnschrift" w:hAnsi="Bahnschrift" w:cstheme="minorHAnsi"/>
          <w:b/>
          <w:sz w:val="3"/>
        </w:rPr>
      </w:pPr>
    </w:p>
    <w:tbl>
      <w:tblPr>
        <w:tblStyle w:val="Tabelacomgrade"/>
        <w:tblW w:w="10617" w:type="dxa"/>
        <w:jc w:val="center"/>
        <w:tblBorders>
          <w:top w:val="single" w:sz="12" w:space="0" w:color="3F3F3F" w:themeColor="accent6" w:themeShade="80"/>
          <w:left w:val="single" w:sz="12" w:space="0" w:color="3F3F3F" w:themeColor="accent6" w:themeShade="80"/>
          <w:bottom w:val="single" w:sz="12" w:space="0" w:color="3F3F3F" w:themeColor="accent6" w:themeShade="80"/>
          <w:right w:val="single" w:sz="12" w:space="0" w:color="3F3F3F" w:themeColor="accent6" w:themeShade="80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24"/>
        <w:gridCol w:w="3119"/>
        <w:gridCol w:w="2410"/>
        <w:gridCol w:w="2664"/>
      </w:tblGrid>
      <w:tr w:rsidR="00500112" w:rsidRPr="00604289" w14:paraId="2242A3D7" w14:textId="77777777" w:rsidTr="00721644">
        <w:trPr>
          <w:trHeight w:val="1644"/>
          <w:jc w:val="center"/>
        </w:trPr>
        <w:tc>
          <w:tcPr>
            <w:tcW w:w="2424" w:type="dxa"/>
            <w:shd w:val="clear" w:color="auto" w:fill="D9D9D9" w:themeFill="background1" w:themeFillShade="D9"/>
            <w:vAlign w:val="center"/>
          </w:tcPr>
          <w:p w14:paraId="00F524C4" w14:textId="77777777" w:rsidR="00500112" w:rsidRPr="00604289" w:rsidRDefault="00500112" w:rsidP="00E63471">
            <w:pPr>
              <w:jc w:val="center"/>
              <w:rPr>
                <w:rFonts w:ascii="Bahnschrift" w:hAnsi="Bahnschrift" w:cstheme="minorHAnsi"/>
                <w:lang w:val="pt-BR"/>
              </w:rPr>
            </w:pPr>
            <w:r w:rsidRPr="00604289">
              <w:rPr>
                <w:rFonts w:ascii="Bahnschrift" w:hAnsi="Bahnschrift" w:cstheme="minorHAnsi"/>
                <w:noProof/>
              </w:rPr>
              <w:drawing>
                <wp:inline distT="0" distB="0" distL="0" distR="0" wp14:anchorId="003F7294" wp14:editId="1D1B495F">
                  <wp:extent cx="622935" cy="627776"/>
                  <wp:effectExtent l="0" t="0" r="5715" b="1270"/>
                  <wp:docPr id="157" name="image15.png" descr="Ícon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image15.png" descr="Ícone&#10;&#10;Descrição gerada automaticamente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935" cy="627776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57902B06" w14:textId="77777777" w:rsidR="00500112" w:rsidRPr="00604289" w:rsidRDefault="00500112" w:rsidP="00E63471">
            <w:pPr>
              <w:jc w:val="center"/>
              <w:rPr>
                <w:rFonts w:ascii="Bahnschrift" w:hAnsi="Bahnschrift" w:cstheme="minorHAnsi"/>
                <w:lang w:val="pt-BR"/>
              </w:rPr>
            </w:pPr>
            <w:r w:rsidRPr="00604289">
              <w:rPr>
                <w:rFonts w:ascii="Bahnschrift" w:hAnsi="Bahnschrift" w:cstheme="minorHAnsi"/>
                <w:noProof/>
              </w:rPr>
              <w:drawing>
                <wp:inline distT="0" distB="0" distL="0" distR="0" wp14:anchorId="3ADA7E6E" wp14:editId="267231AA">
                  <wp:extent cx="632365" cy="687122"/>
                  <wp:effectExtent l="0" t="0" r="0" b="0"/>
                  <wp:docPr id="158" name="image16.png" descr="Ícon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image16.png" descr="Ícone&#10;&#10;Descrição gerada automaticamente"/>
                          <pic:cNvPicPr/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3726" b="11413"/>
                          <a:stretch/>
                        </pic:blipFill>
                        <pic:spPr bwMode="auto">
                          <a:xfrm>
                            <a:off x="0" y="0"/>
                            <a:ext cx="632784" cy="687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shd w:val="clear" w:color="auto" w:fill="D9D9D9" w:themeFill="background1" w:themeFillShade="D9"/>
            <w:vAlign w:val="center"/>
          </w:tcPr>
          <w:p w14:paraId="50CF6B62" w14:textId="77777777" w:rsidR="00500112" w:rsidRPr="00604289" w:rsidRDefault="00500112" w:rsidP="00E63471">
            <w:pPr>
              <w:jc w:val="center"/>
              <w:rPr>
                <w:rFonts w:ascii="Bahnschrift" w:hAnsi="Bahnschrift" w:cstheme="minorHAnsi"/>
                <w:lang w:val="pt-BR"/>
              </w:rPr>
            </w:pPr>
            <w:r w:rsidRPr="00604289">
              <w:rPr>
                <w:rFonts w:ascii="Bahnschrift" w:hAnsi="Bahnschrift" w:cstheme="minorHAnsi"/>
                <w:noProof/>
              </w:rPr>
              <w:drawing>
                <wp:inline distT="0" distB="0" distL="0" distR="0" wp14:anchorId="564C35E9" wp14:editId="2F9C9E50">
                  <wp:extent cx="678111" cy="791845"/>
                  <wp:effectExtent l="0" t="0" r="8255" b="8255"/>
                  <wp:docPr id="159" name="image17.png" descr="Ícon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image17.png" descr="Ícone&#10;&#10;Descrição gerada automaticamente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111" cy="791845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4" w:type="dxa"/>
            <w:shd w:val="clear" w:color="auto" w:fill="FFFFFF" w:themeFill="background1"/>
            <w:vAlign w:val="center"/>
          </w:tcPr>
          <w:p w14:paraId="40576A9D" w14:textId="77777777" w:rsidR="00500112" w:rsidRPr="00604289" w:rsidRDefault="00500112" w:rsidP="00E63471">
            <w:pPr>
              <w:jc w:val="center"/>
              <w:rPr>
                <w:rFonts w:ascii="Bahnschrift" w:hAnsi="Bahnschrift" w:cstheme="minorHAnsi"/>
                <w:noProof/>
              </w:rPr>
            </w:pPr>
            <w:r w:rsidRPr="00604289">
              <w:rPr>
                <w:rFonts w:ascii="Bahnschrift" w:hAnsi="Bahnschrift" w:cstheme="minorHAnsi"/>
                <w:noProof/>
              </w:rPr>
              <w:drawing>
                <wp:inline distT="0" distB="0" distL="0" distR="0" wp14:anchorId="2448A38C" wp14:editId="11B6EE2E">
                  <wp:extent cx="646961" cy="756000"/>
                  <wp:effectExtent l="0" t="0" r="1270" b="6350"/>
                  <wp:docPr id="160" name="Imagem 160" descr="Desenho de um círculo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Imagem 160" descr="Desenho de um círculo&#10;&#10;Descrição gerada automaticamente com confiança média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961" cy="756000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0112" w:rsidRPr="00604289" w14:paraId="7AF2A473" w14:textId="77777777" w:rsidTr="00721644">
        <w:trPr>
          <w:trHeight w:val="1020"/>
          <w:jc w:val="center"/>
        </w:trPr>
        <w:tc>
          <w:tcPr>
            <w:tcW w:w="2424" w:type="dxa"/>
            <w:shd w:val="clear" w:color="auto" w:fill="D9D9D9" w:themeFill="background1" w:themeFillShade="D9"/>
            <w:vAlign w:val="center"/>
          </w:tcPr>
          <w:p w14:paraId="71942F65" w14:textId="41A4AC3D" w:rsidR="00500112" w:rsidRPr="00604289" w:rsidRDefault="0028659C" w:rsidP="00E63471">
            <w:pPr>
              <w:jc w:val="center"/>
              <w:rPr>
                <w:rFonts w:ascii="Bahnschrift" w:hAnsi="Bahnschrift" w:cstheme="minorHAnsi"/>
                <w:b/>
                <w:bCs/>
                <w:sz w:val="32"/>
                <w:szCs w:val="32"/>
                <w:lang w:val="pt-BR"/>
              </w:rPr>
            </w:pPr>
            <w:r w:rsidRPr="00604289">
              <w:rPr>
                <w:rFonts w:ascii="Bahnschrift" w:hAnsi="Bahnschrift" w:cstheme="minorHAnsi"/>
                <w:b/>
                <w:bCs/>
                <w:sz w:val="32"/>
                <w:szCs w:val="32"/>
                <w:lang w:val="pt-BR"/>
              </w:rPr>
              <w:t>19</w:t>
            </w:r>
            <w:r w:rsidR="00500112" w:rsidRPr="00604289">
              <w:rPr>
                <w:rFonts w:ascii="Bahnschrift" w:hAnsi="Bahnschrift" w:cstheme="minorHAnsi"/>
                <w:b/>
                <w:bCs/>
                <w:sz w:val="32"/>
                <w:szCs w:val="32"/>
                <w:lang w:val="pt-BR"/>
              </w:rPr>
              <w:t>,1 km</w:t>
            </w:r>
          </w:p>
          <w:p w14:paraId="5CEB20B0" w14:textId="77777777" w:rsidR="00500112" w:rsidRPr="00604289" w:rsidRDefault="00500112" w:rsidP="00E63471">
            <w:pPr>
              <w:jc w:val="center"/>
              <w:rPr>
                <w:rFonts w:ascii="Bahnschrift" w:hAnsi="Bahnschrift" w:cstheme="minorHAnsi"/>
                <w:b/>
                <w:bCs/>
                <w:lang w:val="pt-BR"/>
              </w:rPr>
            </w:pPr>
            <w:r w:rsidRPr="00604289">
              <w:rPr>
                <w:rFonts w:ascii="Bahnschrift" w:hAnsi="Bahnschrift" w:cstheme="minorHAnsi"/>
                <w:b/>
                <w:bCs/>
                <w:lang w:val="pt-BR"/>
              </w:rPr>
              <w:t>Extensão Operacional</w:t>
            </w:r>
          </w:p>
          <w:p w14:paraId="4351E876" w14:textId="77777777" w:rsidR="00500112" w:rsidRPr="00604289" w:rsidRDefault="00500112" w:rsidP="00E63471">
            <w:pPr>
              <w:jc w:val="center"/>
              <w:rPr>
                <w:rFonts w:ascii="Bahnschrift" w:hAnsi="Bahnschrift" w:cstheme="minorHAnsi"/>
                <w:b/>
                <w:bCs/>
                <w:lang w:val="pt-BR"/>
              </w:rPr>
            </w:pP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384FDF9E" w14:textId="77777777" w:rsidR="00500112" w:rsidRPr="00604289" w:rsidRDefault="00500112" w:rsidP="00E63471">
            <w:pPr>
              <w:jc w:val="center"/>
              <w:rPr>
                <w:rFonts w:ascii="Bahnschrift" w:hAnsi="Bahnschrift" w:cstheme="minorHAnsi"/>
                <w:b/>
                <w:bCs/>
                <w:sz w:val="32"/>
                <w:szCs w:val="32"/>
                <w:lang w:val="pt-BR"/>
              </w:rPr>
            </w:pPr>
            <w:r w:rsidRPr="00604289">
              <w:rPr>
                <w:rFonts w:ascii="Bahnschrift" w:hAnsi="Bahnschrift" w:cstheme="minorHAnsi"/>
                <w:b/>
                <w:bCs/>
                <w:sz w:val="32"/>
                <w:szCs w:val="32"/>
                <w:lang w:val="pt-BR"/>
              </w:rPr>
              <w:t>21,1 km</w:t>
            </w:r>
          </w:p>
          <w:p w14:paraId="6B4287B0" w14:textId="77777777" w:rsidR="00500112" w:rsidRPr="00604289" w:rsidRDefault="00500112" w:rsidP="00E63471">
            <w:pPr>
              <w:jc w:val="center"/>
              <w:rPr>
                <w:rFonts w:ascii="Bahnschrift" w:hAnsi="Bahnschrift" w:cstheme="minorHAnsi"/>
                <w:b/>
                <w:bCs/>
                <w:lang w:val="pt-BR"/>
              </w:rPr>
            </w:pPr>
            <w:r w:rsidRPr="00604289">
              <w:rPr>
                <w:rFonts w:ascii="Bahnschrift" w:hAnsi="Bahnschrift" w:cstheme="minorHAnsi"/>
                <w:b/>
                <w:bCs/>
                <w:lang w:val="pt-BR"/>
              </w:rPr>
              <w:t>Extensão de Implantação</w:t>
            </w:r>
          </w:p>
        </w:tc>
        <w:tc>
          <w:tcPr>
            <w:tcW w:w="2410" w:type="dxa"/>
            <w:shd w:val="clear" w:color="auto" w:fill="D9D9D9" w:themeFill="background1" w:themeFillShade="D9"/>
            <w:vAlign w:val="center"/>
          </w:tcPr>
          <w:p w14:paraId="725C5C3A" w14:textId="77777777" w:rsidR="00500112" w:rsidRPr="00604289" w:rsidRDefault="00500112" w:rsidP="00E63471">
            <w:pPr>
              <w:jc w:val="center"/>
              <w:rPr>
                <w:rFonts w:ascii="Bahnschrift" w:hAnsi="Bahnschrift" w:cstheme="minorHAnsi"/>
                <w:b/>
                <w:bCs/>
                <w:sz w:val="32"/>
                <w:szCs w:val="32"/>
                <w:lang w:val="pt-BR"/>
              </w:rPr>
            </w:pPr>
            <w:r w:rsidRPr="00604289">
              <w:rPr>
                <w:rFonts w:ascii="Bahnschrift" w:hAnsi="Bahnschrift" w:cstheme="minorHAnsi"/>
                <w:b/>
                <w:bCs/>
                <w:sz w:val="32"/>
                <w:szCs w:val="32"/>
                <w:lang w:val="pt-BR"/>
              </w:rPr>
              <w:t>14</w:t>
            </w:r>
          </w:p>
          <w:p w14:paraId="5C4B0F7C" w14:textId="77777777" w:rsidR="00500112" w:rsidRPr="00604289" w:rsidRDefault="00500112" w:rsidP="00E63471">
            <w:pPr>
              <w:jc w:val="center"/>
              <w:rPr>
                <w:rFonts w:ascii="Bahnschrift" w:hAnsi="Bahnschrift" w:cstheme="minorHAnsi"/>
                <w:b/>
                <w:bCs/>
                <w:lang w:val="pt-BR"/>
              </w:rPr>
            </w:pPr>
            <w:r w:rsidRPr="00604289">
              <w:rPr>
                <w:rFonts w:ascii="Bahnschrift" w:hAnsi="Bahnschrift" w:cstheme="minorHAnsi"/>
                <w:b/>
                <w:bCs/>
                <w:lang w:val="pt-BR"/>
              </w:rPr>
              <w:t>Estações</w:t>
            </w:r>
          </w:p>
        </w:tc>
        <w:tc>
          <w:tcPr>
            <w:tcW w:w="2664" w:type="dxa"/>
            <w:shd w:val="clear" w:color="auto" w:fill="FFFFFF" w:themeFill="background1"/>
            <w:vAlign w:val="center"/>
          </w:tcPr>
          <w:p w14:paraId="469DEFF9" w14:textId="77777777" w:rsidR="00500112" w:rsidRPr="00604289" w:rsidRDefault="00500112" w:rsidP="00E63471">
            <w:pPr>
              <w:jc w:val="center"/>
              <w:rPr>
                <w:rFonts w:ascii="Bahnschrift" w:hAnsi="Bahnschrift" w:cstheme="minorHAnsi"/>
                <w:b/>
                <w:bCs/>
                <w:sz w:val="32"/>
                <w:szCs w:val="32"/>
                <w:lang w:val="pt-BR"/>
              </w:rPr>
            </w:pPr>
            <w:r w:rsidRPr="00604289">
              <w:rPr>
                <w:rFonts w:ascii="Bahnschrift" w:hAnsi="Bahnschrift" w:cstheme="minorHAnsi"/>
                <w:b/>
                <w:bCs/>
                <w:sz w:val="32"/>
                <w:szCs w:val="32"/>
                <w:lang w:val="pt-BR"/>
              </w:rPr>
              <w:t>2</w:t>
            </w:r>
          </w:p>
          <w:p w14:paraId="340BFAD3" w14:textId="5EC71EE7" w:rsidR="00500112" w:rsidRPr="00604289" w:rsidRDefault="00500112" w:rsidP="00E63471">
            <w:pPr>
              <w:jc w:val="center"/>
              <w:rPr>
                <w:rFonts w:ascii="Bahnschrift" w:hAnsi="Bahnschrift" w:cstheme="minorHAnsi"/>
                <w:b/>
                <w:bCs/>
                <w:sz w:val="32"/>
                <w:szCs w:val="32"/>
                <w:lang w:val="pt-BR"/>
              </w:rPr>
            </w:pPr>
            <w:r w:rsidRPr="00604289">
              <w:rPr>
                <w:rFonts w:ascii="Bahnschrift" w:hAnsi="Bahnschrift" w:cstheme="minorHAnsi"/>
                <w:b/>
                <w:bCs/>
                <w:lang w:val="pt-BR"/>
              </w:rPr>
              <w:t>Pátio</w:t>
            </w:r>
            <w:r w:rsidR="00E94B07" w:rsidRPr="00604289">
              <w:rPr>
                <w:rFonts w:ascii="Bahnschrift" w:hAnsi="Bahnschrift" w:cstheme="minorHAnsi"/>
                <w:b/>
                <w:bCs/>
                <w:lang w:val="pt-BR"/>
              </w:rPr>
              <w:t>s</w:t>
            </w:r>
          </w:p>
        </w:tc>
      </w:tr>
      <w:tr w:rsidR="00500112" w:rsidRPr="00604289" w14:paraId="42458656" w14:textId="77777777" w:rsidTr="00721644">
        <w:trPr>
          <w:trHeight w:val="680"/>
          <w:jc w:val="center"/>
        </w:trPr>
        <w:tc>
          <w:tcPr>
            <w:tcW w:w="2424" w:type="dxa"/>
            <w:shd w:val="clear" w:color="auto" w:fill="D9D9D9" w:themeFill="background1" w:themeFillShade="D9"/>
            <w:vAlign w:val="center"/>
          </w:tcPr>
          <w:p w14:paraId="499BBF92" w14:textId="53F96043" w:rsidR="00500112" w:rsidRPr="00604289" w:rsidRDefault="007848A9" w:rsidP="00E63471">
            <w:pPr>
              <w:jc w:val="center"/>
              <w:rPr>
                <w:rFonts w:ascii="Bahnschrift" w:hAnsi="Bahnschrift" w:cstheme="minorHAnsi"/>
                <w:b/>
                <w:bCs/>
                <w:color w:val="000000" w:themeColor="text1"/>
                <w:sz w:val="18"/>
                <w:szCs w:val="18"/>
                <w:lang w:val="pt-BR"/>
              </w:rPr>
            </w:pPr>
            <w:r w:rsidRPr="00604289">
              <w:rPr>
                <w:rFonts w:ascii="Bahnschrift" w:hAnsi="Bahnschrift" w:cstheme="minorHAnsi"/>
                <w:b/>
                <w:bCs/>
                <w:color w:val="000000" w:themeColor="text1"/>
                <w:sz w:val="18"/>
                <w:szCs w:val="18"/>
                <w:lang w:val="pt-BR"/>
              </w:rPr>
              <w:t>-</w:t>
            </w: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77111E2D" w14:textId="01705B54" w:rsidR="00500112" w:rsidRPr="00604289" w:rsidRDefault="007848A9" w:rsidP="00E63471">
            <w:pPr>
              <w:jc w:val="center"/>
              <w:rPr>
                <w:rFonts w:ascii="Bahnschrift" w:hAnsi="Bahnschrift" w:cstheme="minorHAnsi"/>
                <w:b/>
                <w:bCs/>
                <w:color w:val="000000" w:themeColor="text1"/>
                <w:sz w:val="18"/>
                <w:szCs w:val="18"/>
                <w:lang w:val="pt-BR"/>
              </w:rPr>
            </w:pPr>
            <w:r w:rsidRPr="00604289">
              <w:rPr>
                <w:rFonts w:ascii="Bahnschrift" w:hAnsi="Bahnschrift" w:cstheme="minorHAnsi"/>
                <w:b/>
                <w:bCs/>
                <w:color w:val="000000" w:themeColor="text1"/>
                <w:sz w:val="18"/>
                <w:szCs w:val="18"/>
                <w:lang w:val="pt-BR"/>
              </w:rPr>
              <w:t>-</w:t>
            </w:r>
          </w:p>
        </w:tc>
        <w:tc>
          <w:tcPr>
            <w:tcW w:w="2410" w:type="dxa"/>
            <w:shd w:val="clear" w:color="auto" w:fill="D9D9D9" w:themeFill="background1" w:themeFillShade="D9"/>
            <w:vAlign w:val="center"/>
          </w:tcPr>
          <w:p w14:paraId="66BF91E4" w14:textId="77777777" w:rsidR="00500112" w:rsidRPr="00604289" w:rsidRDefault="00500112" w:rsidP="00E63471">
            <w:pPr>
              <w:jc w:val="center"/>
              <w:rPr>
                <w:rFonts w:ascii="Bahnschrift" w:hAnsi="Bahnschrift" w:cstheme="minorHAnsi"/>
                <w:b/>
                <w:bCs/>
                <w:color w:val="000000" w:themeColor="text1"/>
                <w:sz w:val="18"/>
                <w:szCs w:val="18"/>
                <w:lang w:val="pt-BR"/>
              </w:rPr>
            </w:pPr>
            <w:r w:rsidRPr="00604289">
              <w:rPr>
                <w:rFonts w:ascii="Bahnschrift" w:hAnsi="Bahnschrift" w:cstheme="minorHAnsi"/>
                <w:b/>
                <w:bCs/>
                <w:color w:val="000000" w:themeColor="text1"/>
                <w:sz w:val="18"/>
                <w:szCs w:val="18"/>
                <w:lang w:val="pt-BR"/>
              </w:rPr>
              <w:t>-</w:t>
            </w:r>
          </w:p>
        </w:tc>
        <w:tc>
          <w:tcPr>
            <w:tcW w:w="2664" w:type="dxa"/>
            <w:shd w:val="clear" w:color="auto" w:fill="FFFFFF" w:themeFill="background1"/>
            <w:vAlign w:val="center"/>
          </w:tcPr>
          <w:p w14:paraId="5E4CC73F" w14:textId="77777777" w:rsidR="00500112" w:rsidRPr="00604289" w:rsidRDefault="00500112" w:rsidP="00E63471">
            <w:pPr>
              <w:jc w:val="center"/>
              <w:rPr>
                <w:rFonts w:ascii="Bahnschrift" w:hAnsi="Bahnschrift" w:cstheme="minorHAnsi"/>
                <w:b/>
                <w:bCs/>
                <w:color w:val="000000" w:themeColor="text1"/>
                <w:sz w:val="18"/>
                <w:szCs w:val="18"/>
                <w:lang w:val="pt-BR"/>
              </w:rPr>
            </w:pPr>
            <w:r w:rsidRPr="00604289">
              <w:rPr>
                <w:rFonts w:ascii="Bahnschrift" w:hAnsi="Bahnschrift" w:cstheme="minorHAnsi"/>
                <w:b/>
                <w:bCs/>
                <w:color w:val="000000" w:themeColor="text1"/>
                <w:sz w:val="18"/>
                <w:szCs w:val="18"/>
                <w:lang w:val="pt-BR"/>
              </w:rPr>
              <w:t>-</w:t>
            </w:r>
          </w:p>
        </w:tc>
      </w:tr>
    </w:tbl>
    <w:p w14:paraId="7F021B8C" w14:textId="77777777" w:rsidR="000D2527" w:rsidRPr="00604289" w:rsidRDefault="000D2527" w:rsidP="00721644">
      <w:pPr>
        <w:rPr>
          <w:rFonts w:ascii="Bahnschrift" w:hAnsi="Bahnschrift" w:cstheme="minorHAnsi"/>
          <w:color w:val="000000" w:themeColor="text1"/>
          <w:lang w:val="pt-BR"/>
        </w:rPr>
      </w:pPr>
    </w:p>
    <w:p w14:paraId="1A5584BC" w14:textId="77777777" w:rsidR="00721644" w:rsidRPr="00604289" w:rsidRDefault="00721644" w:rsidP="00721644">
      <w:pPr>
        <w:rPr>
          <w:rFonts w:ascii="Bahnschrift" w:hAnsi="Bahnschrift" w:cstheme="minorHAnsi"/>
          <w:color w:val="000000" w:themeColor="text1"/>
          <w:lang w:val="pt-BR"/>
        </w:rPr>
      </w:pPr>
    </w:p>
    <w:p w14:paraId="27DADCF9" w14:textId="77777777" w:rsidR="000D2527" w:rsidRPr="00604289" w:rsidRDefault="000D2527" w:rsidP="00721644">
      <w:pPr>
        <w:rPr>
          <w:rFonts w:ascii="Bahnschrift" w:hAnsi="Bahnschrift" w:cstheme="minorHAnsi"/>
          <w:lang w:val="pt-BR"/>
        </w:rPr>
      </w:pPr>
    </w:p>
    <w:p w14:paraId="125C0930" w14:textId="678749DA" w:rsidR="000D2527" w:rsidRDefault="0004470C" w:rsidP="000D2527">
      <w:pPr>
        <w:rPr>
          <w:lang w:val="pt-BR"/>
        </w:rPr>
      </w:pPr>
      <w:r>
        <w:rPr>
          <w:noProof/>
          <w:lang w:val="pt-BR"/>
        </w:rPr>
        <w:drawing>
          <wp:inline distT="0" distB="0" distL="0" distR="0" wp14:anchorId="4C292B9A" wp14:editId="07949E29">
            <wp:extent cx="6742706" cy="2414905"/>
            <wp:effectExtent l="0" t="0" r="1270" b="4445"/>
            <wp:docPr id="225" name="Imagem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Imagem 225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4971" cy="2415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929E9" w14:textId="77777777" w:rsidR="000D2527" w:rsidRDefault="000D2527" w:rsidP="000D2527">
      <w:pPr>
        <w:rPr>
          <w:lang w:val="pt-BR"/>
        </w:rPr>
      </w:pPr>
    </w:p>
    <w:p w14:paraId="7929C7AD" w14:textId="77777777" w:rsidR="000D2527" w:rsidRDefault="000D2527" w:rsidP="000D2527">
      <w:pPr>
        <w:rPr>
          <w:lang w:val="pt-BR"/>
        </w:rPr>
      </w:pPr>
    </w:p>
    <w:p w14:paraId="52DE37C0" w14:textId="77777777" w:rsidR="000D2527" w:rsidRDefault="000D2527" w:rsidP="000D2527">
      <w:pPr>
        <w:rPr>
          <w:lang w:val="pt-BR"/>
        </w:rPr>
      </w:pPr>
    </w:p>
    <w:p w14:paraId="320D9CFD" w14:textId="77777777" w:rsidR="000D2527" w:rsidRDefault="000D2527" w:rsidP="000D2527">
      <w:pPr>
        <w:rPr>
          <w:lang w:val="pt-BR"/>
        </w:rPr>
      </w:pPr>
    </w:p>
    <w:p w14:paraId="4F4C6063" w14:textId="77777777" w:rsidR="000D2527" w:rsidRDefault="000D2527" w:rsidP="000D2527">
      <w:pPr>
        <w:rPr>
          <w:lang w:val="pt-BR"/>
        </w:rPr>
        <w:sectPr w:rsidR="000D2527" w:rsidSect="00721DFE">
          <w:headerReference w:type="default" r:id="rId63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738A89F0" w14:textId="0203BF3C" w:rsidR="00D740AC" w:rsidRDefault="00D740AC" w:rsidP="00D740AC">
      <w:pPr>
        <w:rPr>
          <w:lang w:val="pt-BR"/>
        </w:rPr>
      </w:pPr>
    </w:p>
    <w:p w14:paraId="64CC249B" w14:textId="06A536EA" w:rsidR="00DB1AD6" w:rsidRDefault="00DB1AD6" w:rsidP="00D740AC">
      <w:pPr>
        <w:rPr>
          <w:lang w:val="pt-BR"/>
        </w:rPr>
      </w:pPr>
    </w:p>
    <w:p w14:paraId="2A064DC5" w14:textId="77777777" w:rsidR="009A171B" w:rsidRDefault="009A171B" w:rsidP="00D740AC">
      <w:pPr>
        <w:rPr>
          <w:lang w:val="pt-BR"/>
        </w:rPr>
      </w:pPr>
    </w:p>
    <w:p w14:paraId="0B386902" w14:textId="77777777" w:rsidR="00DB1AD6" w:rsidRDefault="00DB1AD6" w:rsidP="00D740AC">
      <w:pPr>
        <w:rPr>
          <w:lang w:val="pt-BR"/>
        </w:rPr>
      </w:pPr>
    </w:p>
    <w:tbl>
      <w:tblPr>
        <w:tblStyle w:val="TableNormal"/>
        <w:tblW w:w="10772" w:type="dxa"/>
        <w:tblInd w:w="120" w:type="dxa"/>
        <w:tblLayout w:type="fixed"/>
        <w:tblCellMar>
          <w:left w:w="142" w:type="dxa"/>
          <w:right w:w="142" w:type="dxa"/>
        </w:tblCellMar>
        <w:tblLook w:val="01E0" w:firstRow="1" w:lastRow="1" w:firstColumn="1" w:lastColumn="1" w:noHBand="0" w:noVBand="0"/>
      </w:tblPr>
      <w:tblGrid>
        <w:gridCol w:w="5092"/>
        <w:gridCol w:w="304"/>
        <w:gridCol w:w="5376"/>
      </w:tblGrid>
      <w:tr w:rsidR="00D740AC" w14:paraId="7691190A" w14:textId="77777777" w:rsidTr="003F0761">
        <w:trPr>
          <w:gridAfter w:val="2"/>
          <w:wAfter w:w="5680" w:type="dxa"/>
          <w:trHeight w:val="567"/>
        </w:trPr>
        <w:tc>
          <w:tcPr>
            <w:tcW w:w="5092" w:type="dxa"/>
          </w:tcPr>
          <w:p w14:paraId="24DABCFE" w14:textId="46F6DB8F" w:rsidR="00D740AC" w:rsidRPr="002D2228" w:rsidRDefault="00851E42" w:rsidP="005B44A1">
            <w:pPr>
              <w:pStyle w:val="TableParagraph"/>
              <w:spacing w:line="220" w:lineRule="exact"/>
              <w:ind w:left="51"/>
              <w:rPr>
                <w:rFonts w:ascii="Times New Roman"/>
                <w:lang w:val="pt-BR"/>
              </w:rPr>
            </w:pPr>
            <w:r w:rsidRPr="002D2228">
              <w:rPr>
                <w:b/>
                <w:color w:val="005A9E"/>
                <w:sz w:val="24"/>
                <w:lang w:val="pt-BR"/>
              </w:rPr>
              <w:t xml:space="preserve">TRECHO VILA PRUDENTE – JARDIM COLONIAL </w:t>
            </w:r>
            <w:r w:rsidRPr="002D2228">
              <w:rPr>
                <w:b/>
                <w:color w:val="005A9E"/>
                <w:sz w:val="20"/>
                <w:szCs w:val="20"/>
                <w:lang w:val="pt-BR"/>
              </w:rPr>
              <w:t>(em implantação)</w:t>
            </w:r>
          </w:p>
        </w:tc>
      </w:tr>
      <w:tr w:rsidR="00D740AC" w14:paraId="348D9023" w14:textId="77777777" w:rsidTr="00B21072">
        <w:trPr>
          <w:trHeight w:val="510"/>
        </w:trPr>
        <w:tc>
          <w:tcPr>
            <w:tcW w:w="5092" w:type="dxa"/>
            <w:tcBorders>
              <w:bottom w:val="single" w:sz="12" w:space="0" w:color="auto"/>
            </w:tcBorders>
            <w:vAlign w:val="bottom"/>
          </w:tcPr>
          <w:p w14:paraId="377A7A63" w14:textId="77777777" w:rsidR="00D740AC" w:rsidRDefault="00D740AC" w:rsidP="00B21072">
            <w:pPr>
              <w:pStyle w:val="TableParagraph"/>
              <w:spacing w:before="21"/>
              <w:ind w:left="50"/>
              <w:rPr>
                <w:b/>
              </w:rPr>
            </w:pPr>
            <w:r>
              <w:rPr>
                <w:b/>
                <w:color w:val="005A9E"/>
              </w:rPr>
              <w:t>Benefícios</w:t>
            </w:r>
          </w:p>
        </w:tc>
        <w:tc>
          <w:tcPr>
            <w:tcW w:w="304" w:type="dxa"/>
            <w:vMerge w:val="restart"/>
          </w:tcPr>
          <w:p w14:paraId="70B5F537" w14:textId="66B45FBC" w:rsidR="00D740AC" w:rsidRDefault="00412AD5" w:rsidP="003F0761">
            <w:pPr>
              <w:pStyle w:val="TableParagraph"/>
              <w:spacing w:before="21"/>
              <w:rPr>
                <w:b/>
                <w:color w:val="005A9E"/>
              </w:rPr>
            </w:pPr>
            <w:r w:rsidRPr="00412AD5"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47488" behindDoc="0" locked="0" layoutInCell="1" allowOverlap="1" wp14:anchorId="1B0D7D34" wp14:editId="346AEBFB">
                      <wp:simplePos x="0" y="0"/>
                      <wp:positionH relativeFrom="column">
                        <wp:posOffset>1905</wp:posOffset>
                      </wp:positionH>
                      <wp:positionV relativeFrom="paragraph">
                        <wp:posOffset>5715</wp:posOffset>
                      </wp:positionV>
                      <wp:extent cx="8407" cy="2772000"/>
                      <wp:effectExtent l="19050" t="19050" r="29845" b="28575"/>
                      <wp:wrapNone/>
                      <wp:docPr id="227" name="Conector reto 2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8407" cy="277200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81B50C6" id="Conector reto 227" o:spid="_x0000_s1026" style="position:absolute;flip:x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15pt,.45pt" to=".8pt,21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" strokecolor="#a6a6a6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376" w:type="dxa"/>
            <w:tcBorders>
              <w:bottom w:val="single" w:sz="12" w:space="0" w:color="auto"/>
            </w:tcBorders>
            <w:vAlign w:val="bottom"/>
          </w:tcPr>
          <w:p w14:paraId="0F8D233D" w14:textId="77777777" w:rsidR="00D740AC" w:rsidRDefault="00D740AC" w:rsidP="003F0761">
            <w:pPr>
              <w:pStyle w:val="TableParagraph"/>
              <w:spacing w:before="21"/>
              <w:rPr>
                <w:b/>
              </w:rPr>
            </w:pPr>
            <w:r>
              <w:rPr>
                <w:b/>
                <w:color w:val="005A9E"/>
              </w:rPr>
              <w:t>Tecnologias</w:t>
            </w:r>
          </w:p>
        </w:tc>
      </w:tr>
      <w:tr w:rsidR="00D740AC" w14:paraId="3BFB78A2" w14:textId="77777777" w:rsidTr="009438FD">
        <w:trPr>
          <w:trHeight w:val="3798"/>
        </w:trPr>
        <w:tc>
          <w:tcPr>
            <w:tcW w:w="5092" w:type="dxa"/>
            <w:tcBorders>
              <w:top w:val="single" w:sz="12" w:space="0" w:color="auto"/>
            </w:tcBorders>
            <w:shd w:val="clear" w:color="auto" w:fill="D9D9D9" w:themeFill="background1" w:themeFillShade="D9"/>
          </w:tcPr>
          <w:p w14:paraId="7AF018D8" w14:textId="77777777" w:rsidR="007F2506" w:rsidRPr="002D2228" w:rsidRDefault="007F2506" w:rsidP="007F2506">
            <w:pPr>
              <w:pStyle w:val="TableParagraph"/>
              <w:spacing w:before="120"/>
              <w:ind w:right="213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A implantação possibilitará a conexão de bairros populosos, como São Mateus à região central da cidade de São Paulo por meio das novas integrações.</w:t>
            </w:r>
          </w:p>
          <w:p w14:paraId="67F61552" w14:textId="4DD140F3" w:rsidR="007F2506" w:rsidRPr="002D2228" w:rsidRDefault="007F2506" w:rsidP="007F2506">
            <w:pPr>
              <w:pStyle w:val="TableParagraph"/>
              <w:spacing w:before="120"/>
              <w:ind w:right="213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 xml:space="preserve">O sistema monotrilho reduz as desapropriações por estar em via elevada com suas vigas nos canteiros de avenidas. </w:t>
            </w:r>
            <w:r w:rsidR="007B5EE5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A implantação do sistema necessita de uma área menor para os acessos às estações.</w:t>
            </w:r>
          </w:p>
          <w:p w14:paraId="6AAFA0D6" w14:textId="669CD88F" w:rsidR="00D740AC" w:rsidRPr="002D2228" w:rsidRDefault="007F2506" w:rsidP="007F2506">
            <w:pPr>
              <w:pStyle w:val="TableParagraph"/>
              <w:spacing w:before="120"/>
              <w:ind w:right="213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O sistema é amigável ao meio ambiente, possui estruturas leves e delgadas, não emite gases por utilizar tração elétrica e emite baixo nível de ruído por utilizar pneus.</w:t>
            </w:r>
          </w:p>
        </w:tc>
        <w:tc>
          <w:tcPr>
            <w:tcW w:w="304" w:type="dxa"/>
            <w:vMerge/>
          </w:tcPr>
          <w:p w14:paraId="6EBA2A26" w14:textId="77777777" w:rsidR="00D740AC" w:rsidRPr="002D2228" w:rsidRDefault="00D740AC" w:rsidP="003F0761">
            <w:pPr>
              <w:pStyle w:val="TableParagraph"/>
              <w:spacing w:before="181"/>
              <w:ind w:right="213"/>
              <w:rPr>
                <w:lang w:val="pt-BR"/>
              </w:rPr>
            </w:pPr>
          </w:p>
        </w:tc>
        <w:tc>
          <w:tcPr>
            <w:tcW w:w="5376" w:type="dxa"/>
            <w:tcBorders>
              <w:top w:val="single" w:sz="12" w:space="0" w:color="auto"/>
            </w:tcBorders>
            <w:shd w:val="clear" w:color="auto" w:fill="D9D9D9" w:themeFill="background1" w:themeFillShade="D9"/>
          </w:tcPr>
          <w:p w14:paraId="1ED81D6C" w14:textId="77777777" w:rsidR="00987C3C" w:rsidRDefault="00987C3C" w:rsidP="00987C3C">
            <w:pPr>
              <w:pStyle w:val="TableParagraph"/>
              <w:numPr>
                <w:ilvl w:val="0"/>
                <w:numId w:val="19"/>
              </w:numPr>
              <w:shd w:val="clear" w:color="auto" w:fill="D9D9D9" w:themeFill="background1" w:themeFillShade="D9"/>
              <w:spacing w:before="120"/>
              <w:ind w:right="215"/>
              <w:jc w:val="both"/>
            </w:pPr>
            <w:r>
              <w:t>Operação automatizada de trens;</w:t>
            </w:r>
          </w:p>
          <w:p w14:paraId="2691D38F" w14:textId="77777777" w:rsidR="00987C3C" w:rsidRPr="002D2228" w:rsidRDefault="00987C3C" w:rsidP="00987C3C">
            <w:pPr>
              <w:pStyle w:val="TableParagraph"/>
              <w:numPr>
                <w:ilvl w:val="0"/>
                <w:numId w:val="19"/>
              </w:numPr>
              <w:shd w:val="clear" w:color="auto" w:fill="D9D9D9" w:themeFill="background1" w:themeFillShade="D9"/>
              <w:spacing w:before="12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Passagem livre entre os carros;</w:t>
            </w:r>
          </w:p>
          <w:p w14:paraId="436DD40A" w14:textId="77777777" w:rsidR="00987C3C" w:rsidRPr="002D2228" w:rsidRDefault="00987C3C" w:rsidP="00987C3C">
            <w:pPr>
              <w:pStyle w:val="TableParagraph"/>
              <w:numPr>
                <w:ilvl w:val="0"/>
                <w:numId w:val="19"/>
              </w:numPr>
              <w:shd w:val="clear" w:color="auto" w:fill="D9D9D9" w:themeFill="background1" w:themeFillShade="D9"/>
              <w:spacing w:before="12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Sistema de sinalização e controle tipo CBTC, que permite a redução nos intervalos entre os trens;</w:t>
            </w:r>
          </w:p>
          <w:p w14:paraId="676C5B39" w14:textId="77777777" w:rsidR="00987C3C" w:rsidRPr="002D2228" w:rsidRDefault="00987C3C" w:rsidP="00987C3C">
            <w:pPr>
              <w:pStyle w:val="TableParagraph"/>
              <w:numPr>
                <w:ilvl w:val="0"/>
                <w:numId w:val="19"/>
              </w:numPr>
              <w:shd w:val="clear" w:color="auto" w:fill="D9D9D9" w:themeFill="background1" w:themeFillShade="D9"/>
              <w:spacing w:before="12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Portas de plataforma que se abrirão no embarque e desembarque aumentando a segurança dos passageiros;</w:t>
            </w:r>
          </w:p>
          <w:p w14:paraId="0DB6E1A7" w14:textId="42F48082" w:rsidR="00D740AC" w:rsidRPr="002D2228" w:rsidRDefault="00987C3C" w:rsidP="00987C3C">
            <w:pPr>
              <w:pStyle w:val="TableParagraph"/>
              <w:numPr>
                <w:ilvl w:val="0"/>
                <w:numId w:val="19"/>
              </w:numPr>
              <w:shd w:val="clear" w:color="auto" w:fill="D9D9D9" w:themeFill="background1" w:themeFillShade="D9"/>
              <w:spacing w:before="12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Trens equipados com câmeras em seu interior, sistema de gravação de imagens e ar refrigerado</w:t>
            </w:r>
          </w:p>
        </w:tc>
      </w:tr>
      <w:tr w:rsidR="00D740AC" w14:paraId="428E3E86" w14:textId="77777777" w:rsidTr="00B21072">
        <w:trPr>
          <w:trHeight w:val="510"/>
        </w:trPr>
        <w:tc>
          <w:tcPr>
            <w:tcW w:w="10772" w:type="dxa"/>
            <w:gridSpan w:val="3"/>
            <w:tcBorders>
              <w:bottom w:val="single" w:sz="12" w:space="0" w:color="auto"/>
            </w:tcBorders>
            <w:shd w:val="clear" w:color="auto" w:fill="FFFFFF" w:themeFill="background1"/>
            <w:vAlign w:val="bottom"/>
          </w:tcPr>
          <w:p w14:paraId="394FB98E" w14:textId="261A34C3" w:rsidR="00D740AC" w:rsidRDefault="00D740AC" w:rsidP="00B21072">
            <w:pPr>
              <w:pStyle w:val="TableParagraph"/>
              <w:spacing w:before="181"/>
              <w:ind w:right="213"/>
            </w:pPr>
            <w:r>
              <w:rPr>
                <w:b/>
                <w:color w:val="005A9E"/>
              </w:rPr>
              <w:t>Reduções</w:t>
            </w:r>
          </w:p>
        </w:tc>
      </w:tr>
      <w:tr w:rsidR="00D740AC" w14:paraId="350259FA" w14:textId="77777777" w:rsidTr="009438FD">
        <w:trPr>
          <w:trHeight w:val="2041"/>
        </w:trPr>
        <w:tc>
          <w:tcPr>
            <w:tcW w:w="10772" w:type="dxa"/>
            <w:gridSpan w:val="3"/>
            <w:tcBorders>
              <w:top w:val="single" w:sz="12" w:space="0" w:color="auto"/>
            </w:tcBorders>
            <w:shd w:val="clear" w:color="auto" w:fill="D9D9D9" w:themeFill="background1" w:themeFillShade="D9"/>
          </w:tcPr>
          <w:p w14:paraId="3B5A5C7E" w14:textId="77777777" w:rsidR="000451F5" w:rsidRPr="000451F5" w:rsidRDefault="000451F5" w:rsidP="000451F5">
            <w:pPr>
              <w:pStyle w:val="TableParagraph"/>
              <w:numPr>
                <w:ilvl w:val="0"/>
                <w:numId w:val="22"/>
              </w:numPr>
              <w:spacing w:before="181"/>
              <w:ind w:right="213"/>
              <w:jc w:val="both"/>
              <w:rPr>
                <w:lang w:val="pt-BR"/>
              </w:rPr>
            </w:pPr>
            <w:r w:rsidRPr="000451F5">
              <w:rPr>
                <w:lang w:val="pt-BR"/>
              </w:rPr>
              <w:t>Poluentes atmosféricos: 182 toneladas por ano;</w:t>
            </w:r>
          </w:p>
          <w:p w14:paraId="149B1FAC" w14:textId="77777777" w:rsidR="000451F5" w:rsidRPr="000451F5" w:rsidRDefault="000451F5" w:rsidP="000451F5">
            <w:pPr>
              <w:pStyle w:val="TableParagraph"/>
              <w:numPr>
                <w:ilvl w:val="0"/>
                <w:numId w:val="22"/>
              </w:numPr>
              <w:spacing w:before="181"/>
              <w:ind w:right="213"/>
              <w:jc w:val="both"/>
              <w:rPr>
                <w:lang w:val="pt-BR"/>
              </w:rPr>
            </w:pPr>
            <w:r w:rsidRPr="000451F5">
              <w:rPr>
                <w:lang w:val="pt-BR"/>
              </w:rPr>
              <w:t>Gases de efeito estufa: 20.806 toneladas por ano;</w:t>
            </w:r>
          </w:p>
          <w:p w14:paraId="1E1AD16B" w14:textId="77777777" w:rsidR="000451F5" w:rsidRPr="000451F5" w:rsidRDefault="000451F5" w:rsidP="000451F5">
            <w:pPr>
              <w:pStyle w:val="TableParagraph"/>
              <w:numPr>
                <w:ilvl w:val="0"/>
                <w:numId w:val="22"/>
              </w:numPr>
              <w:spacing w:before="181"/>
              <w:ind w:right="213"/>
              <w:jc w:val="both"/>
              <w:rPr>
                <w:lang w:val="pt-BR"/>
              </w:rPr>
            </w:pPr>
            <w:r w:rsidRPr="000451F5">
              <w:rPr>
                <w:lang w:val="pt-BR"/>
              </w:rPr>
              <w:t>Consumo de combustível: 9,49 milhões de litros por ano;</w:t>
            </w:r>
          </w:p>
          <w:p w14:paraId="1239230D" w14:textId="05E0B7BD" w:rsidR="00D740AC" w:rsidRPr="002D2228" w:rsidRDefault="000451F5" w:rsidP="000451F5">
            <w:pPr>
              <w:pStyle w:val="TableParagraph"/>
              <w:numPr>
                <w:ilvl w:val="0"/>
                <w:numId w:val="22"/>
              </w:numPr>
              <w:spacing w:before="181"/>
              <w:ind w:right="213"/>
              <w:jc w:val="both"/>
              <w:rPr>
                <w:rFonts w:ascii="Times New Roman"/>
                <w:lang w:val="pt-BR"/>
              </w:rPr>
            </w:pPr>
            <w:r w:rsidRPr="000451F5">
              <w:rPr>
                <w:lang w:val="pt-BR"/>
              </w:rPr>
              <w:t>Diminuição de 34 minutos no tempo de viagem entre São Mateus até a Região Central.</w:t>
            </w:r>
          </w:p>
        </w:tc>
      </w:tr>
    </w:tbl>
    <w:p w14:paraId="6300CE6C" w14:textId="10B6323B" w:rsidR="00460F3C" w:rsidRPr="00460F3C" w:rsidRDefault="00460F3C" w:rsidP="00460F3C">
      <w:pPr>
        <w:jc w:val="right"/>
        <w:rPr>
          <w:sz w:val="16"/>
          <w:szCs w:val="16"/>
          <w:lang w:val="pt-BR"/>
        </w:rPr>
      </w:pPr>
      <w:r w:rsidRPr="00460F3C">
        <w:rPr>
          <w:sz w:val="16"/>
          <w:szCs w:val="16"/>
          <w:lang w:val="pt-BR"/>
        </w:rPr>
        <w:t xml:space="preserve">Simulação Metrô – </w:t>
      </w:r>
      <w:r w:rsidR="003C25F7">
        <w:rPr>
          <w:sz w:val="16"/>
          <w:szCs w:val="16"/>
          <w:lang w:val="pt-BR"/>
        </w:rPr>
        <w:t>Janeiro</w:t>
      </w:r>
      <w:r w:rsidRPr="00460F3C">
        <w:rPr>
          <w:sz w:val="16"/>
          <w:szCs w:val="16"/>
          <w:lang w:val="pt-BR"/>
        </w:rPr>
        <w:t xml:space="preserve"> de 202</w:t>
      </w:r>
      <w:r w:rsidR="003C25F7">
        <w:rPr>
          <w:sz w:val="16"/>
          <w:szCs w:val="16"/>
          <w:lang w:val="pt-BR"/>
        </w:rPr>
        <w:t>4</w:t>
      </w:r>
    </w:p>
    <w:p w14:paraId="30FBFF98" w14:textId="77777777" w:rsidR="00460F3C" w:rsidRPr="00460F3C" w:rsidRDefault="00460F3C" w:rsidP="00460F3C">
      <w:pPr>
        <w:rPr>
          <w:sz w:val="16"/>
          <w:szCs w:val="16"/>
          <w:lang w:val="pt-BR"/>
        </w:rPr>
      </w:pPr>
    </w:p>
    <w:p w14:paraId="5F406CE0" w14:textId="77777777" w:rsidR="00D740AC" w:rsidRDefault="00D740AC" w:rsidP="00460F3C">
      <w:pPr>
        <w:rPr>
          <w:lang w:val="pt-BR"/>
        </w:rPr>
      </w:pPr>
    </w:p>
    <w:p w14:paraId="401AA4EF" w14:textId="77777777" w:rsidR="000D2527" w:rsidRDefault="000D2527" w:rsidP="000D2527">
      <w:pPr>
        <w:rPr>
          <w:lang w:val="pt-BR"/>
        </w:rPr>
      </w:pPr>
    </w:p>
    <w:p w14:paraId="65038278" w14:textId="77777777" w:rsidR="000D2527" w:rsidRDefault="000D2527" w:rsidP="000D2527">
      <w:pPr>
        <w:rPr>
          <w:lang w:val="pt-BR"/>
        </w:rPr>
      </w:pPr>
    </w:p>
    <w:p w14:paraId="52B13426" w14:textId="77777777" w:rsidR="000D2527" w:rsidRDefault="000D2527" w:rsidP="000D2527">
      <w:pPr>
        <w:rPr>
          <w:lang w:val="pt-BR"/>
        </w:rPr>
      </w:pPr>
    </w:p>
    <w:p w14:paraId="732A67A0" w14:textId="77777777" w:rsidR="000D2527" w:rsidRDefault="000D2527" w:rsidP="000D2527">
      <w:pPr>
        <w:rPr>
          <w:lang w:val="pt-BR"/>
        </w:rPr>
      </w:pPr>
    </w:p>
    <w:p w14:paraId="3CD64C74" w14:textId="77777777" w:rsidR="000D2527" w:rsidRDefault="000D2527" w:rsidP="000D2527">
      <w:pPr>
        <w:rPr>
          <w:lang w:val="pt-BR"/>
        </w:rPr>
      </w:pPr>
    </w:p>
    <w:p w14:paraId="043FC434" w14:textId="77777777" w:rsidR="000D2527" w:rsidRDefault="000D2527" w:rsidP="000D2527">
      <w:pPr>
        <w:rPr>
          <w:lang w:val="pt-BR"/>
        </w:rPr>
      </w:pPr>
    </w:p>
    <w:p w14:paraId="21113CD1" w14:textId="77777777" w:rsidR="000D2527" w:rsidRDefault="000D2527" w:rsidP="000D2527">
      <w:pPr>
        <w:rPr>
          <w:lang w:val="pt-BR"/>
        </w:rPr>
      </w:pPr>
    </w:p>
    <w:p w14:paraId="2D56D5F9" w14:textId="77777777" w:rsidR="000D2527" w:rsidRDefault="000D2527" w:rsidP="000D2527">
      <w:pPr>
        <w:rPr>
          <w:lang w:val="pt-BR"/>
        </w:rPr>
      </w:pPr>
    </w:p>
    <w:p w14:paraId="775B8633" w14:textId="77777777" w:rsidR="000D2527" w:rsidRDefault="000D2527" w:rsidP="000D2527">
      <w:pPr>
        <w:rPr>
          <w:lang w:val="pt-BR"/>
        </w:rPr>
      </w:pPr>
    </w:p>
    <w:p w14:paraId="0D383D14" w14:textId="77777777" w:rsidR="000D2527" w:rsidRDefault="000D2527" w:rsidP="000D2527">
      <w:pPr>
        <w:rPr>
          <w:lang w:val="pt-BR"/>
        </w:rPr>
      </w:pPr>
    </w:p>
    <w:p w14:paraId="418BE721" w14:textId="77777777" w:rsidR="000D2527" w:rsidRDefault="000D2527" w:rsidP="000D2527">
      <w:pPr>
        <w:rPr>
          <w:lang w:val="pt-BR"/>
        </w:rPr>
      </w:pPr>
    </w:p>
    <w:p w14:paraId="2F2EC60A" w14:textId="77777777" w:rsidR="000D2527" w:rsidRDefault="000D2527" w:rsidP="000D2527">
      <w:pPr>
        <w:rPr>
          <w:lang w:val="pt-BR"/>
        </w:rPr>
      </w:pPr>
    </w:p>
    <w:p w14:paraId="30703A70" w14:textId="77777777" w:rsidR="000D2527" w:rsidRDefault="000D2527" w:rsidP="000D2527">
      <w:pPr>
        <w:rPr>
          <w:lang w:val="pt-BR"/>
        </w:rPr>
      </w:pPr>
    </w:p>
    <w:p w14:paraId="5C7E9521" w14:textId="77777777" w:rsidR="000D2527" w:rsidRDefault="000D2527" w:rsidP="000D2527">
      <w:pPr>
        <w:rPr>
          <w:lang w:val="pt-BR"/>
        </w:rPr>
      </w:pPr>
    </w:p>
    <w:p w14:paraId="7F2C06E6" w14:textId="77777777" w:rsidR="000D2527" w:rsidRDefault="000D2527" w:rsidP="000D2527">
      <w:pPr>
        <w:rPr>
          <w:lang w:val="pt-BR"/>
        </w:rPr>
      </w:pPr>
    </w:p>
    <w:p w14:paraId="5711A5AE" w14:textId="77777777" w:rsidR="000D2527" w:rsidRDefault="000D2527" w:rsidP="000D2527">
      <w:pPr>
        <w:rPr>
          <w:lang w:val="pt-BR"/>
        </w:rPr>
      </w:pPr>
    </w:p>
    <w:p w14:paraId="5B0DF56D" w14:textId="77777777" w:rsidR="000D2527" w:rsidRDefault="000D2527" w:rsidP="000D2527">
      <w:pPr>
        <w:rPr>
          <w:lang w:val="pt-BR"/>
        </w:rPr>
      </w:pPr>
    </w:p>
    <w:p w14:paraId="418D420C" w14:textId="77777777" w:rsidR="000D2527" w:rsidRDefault="000D2527" w:rsidP="000D2527">
      <w:pPr>
        <w:rPr>
          <w:lang w:val="pt-BR"/>
        </w:rPr>
      </w:pPr>
    </w:p>
    <w:p w14:paraId="632B8BF7" w14:textId="77777777" w:rsidR="000D2527" w:rsidRDefault="000D2527" w:rsidP="000D2527">
      <w:pPr>
        <w:rPr>
          <w:lang w:val="pt-BR"/>
        </w:rPr>
      </w:pPr>
    </w:p>
    <w:p w14:paraId="18A5791F" w14:textId="77777777" w:rsidR="000D2527" w:rsidRDefault="000D2527" w:rsidP="000D2527">
      <w:pPr>
        <w:rPr>
          <w:lang w:val="pt-BR"/>
        </w:rPr>
        <w:sectPr w:rsidR="000D2527" w:rsidSect="001D7A15">
          <w:headerReference w:type="default" r:id="rId64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1510B163" w14:textId="0E211579" w:rsidR="007A5DB2" w:rsidRDefault="007A5DB2" w:rsidP="007A5DB2">
      <w:pPr>
        <w:rPr>
          <w:lang w:val="pt-BR"/>
        </w:rPr>
      </w:pPr>
    </w:p>
    <w:p w14:paraId="264168B9" w14:textId="365B49AA" w:rsidR="00DB1AD6" w:rsidRDefault="00DB1AD6" w:rsidP="007A5DB2">
      <w:pPr>
        <w:rPr>
          <w:lang w:val="pt-BR"/>
        </w:rPr>
      </w:pPr>
    </w:p>
    <w:p w14:paraId="75C51821" w14:textId="77777777" w:rsidR="009A171B" w:rsidRDefault="009A171B" w:rsidP="007A5DB2">
      <w:pPr>
        <w:rPr>
          <w:lang w:val="pt-BR"/>
        </w:rPr>
      </w:pPr>
    </w:p>
    <w:p w14:paraId="74288CCE" w14:textId="77777777" w:rsidR="00915003" w:rsidRDefault="00915003" w:rsidP="00915003">
      <w:pPr>
        <w:rPr>
          <w:lang w:val="pt-BR"/>
        </w:rPr>
      </w:pPr>
    </w:p>
    <w:tbl>
      <w:tblPr>
        <w:tblStyle w:val="TableNormal"/>
        <w:tblW w:w="10488" w:type="dxa"/>
        <w:tblInd w:w="284" w:type="dxa"/>
        <w:tblLayout w:type="fixed"/>
        <w:tblLook w:val="01E0" w:firstRow="1" w:lastRow="1" w:firstColumn="1" w:lastColumn="1" w:noHBand="0" w:noVBand="0"/>
      </w:tblPr>
      <w:tblGrid>
        <w:gridCol w:w="5102"/>
        <w:gridCol w:w="284"/>
        <w:gridCol w:w="5102"/>
      </w:tblGrid>
      <w:tr w:rsidR="00B87FD4" w:rsidRPr="00B87FD4" w14:paraId="2FA63014" w14:textId="77777777" w:rsidTr="00B87FD4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52AEAA8E" w14:textId="5A6A9454" w:rsidR="00915003" w:rsidRPr="00B87FD4" w:rsidRDefault="005C4FC8" w:rsidP="00CF041F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B87FD4">
              <w:rPr>
                <w:b/>
                <w:sz w:val="24"/>
                <w:lang w:val="pt-BR"/>
              </w:rPr>
              <w:t>Estação Boa Esperança</w:t>
            </w:r>
          </w:p>
        </w:tc>
        <w:tc>
          <w:tcPr>
            <w:tcW w:w="284" w:type="dxa"/>
          </w:tcPr>
          <w:p w14:paraId="11D1DCD6" w14:textId="501EF416" w:rsidR="00915003" w:rsidRPr="00B87FD4" w:rsidRDefault="0044203D" w:rsidP="0044203D">
            <w:pPr>
              <w:pStyle w:val="TableParagraph"/>
              <w:spacing w:line="244" w:lineRule="exact"/>
              <w:jc w:val="center"/>
              <w:rPr>
                <w:b/>
                <w:sz w:val="24"/>
                <w:lang w:val="pt-BR"/>
              </w:rPr>
            </w:pPr>
            <w:r w:rsidRPr="00B87FD4">
              <w:rPr>
                <w:b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96640" behindDoc="0" locked="0" layoutInCell="1" allowOverlap="1" wp14:anchorId="4324E638" wp14:editId="2F9CBB8B">
                      <wp:simplePos x="0" y="0"/>
                      <wp:positionH relativeFrom="column">
                        <wp:posOffset>85725</wp:posOffset>
                      </wp:positionH>
                      <wp:positionV relativeFrom="paragraph">
                        <wp:posOffset>20320</wp:posOffset>
                      </wp:positionV>
                      <wp:extent cx="0" cy="2592000"/>
                      <wp:effectExtent l="0" t="0" r="38100" b="37465"/>
                      <wp:wrapNone/>
                      <wp:docPr id="5" name="Conector reto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ln w="19050" cmpd="sng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BC3F27B" id="Conector reto 5" o:spid="_x0000_s1026" style="position:absolute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.75pt,1.6pt" to="6.75pt,20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" strokecolor="#a5a5a5 [2092]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3B11A9A7" w14:textId="39ECA3F4" w:rsidR="00915003" w:rsidRPr="00B87FD4" w:rsidRDefault="001632CC" w:rsidP="00CF041F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B87FD4">
              <w:rPr>
                <w:b/>
                <w:sz w:val="24"/>
                <w:lang w:val="pt-BR"/>
              </w:rPr>
              <w:t>Estação Jacu-Pêssego</w:t>
            </w:r>
          </w:p>
        </w:tc>
      </w:tr>
      <w:tr w:rsidR="00B87FD4" w:rsidRPr="00B87FD4" w14:paraId="1EE4C5C5" w14:textId="77777777" w:rsidTr="007E20D8">
        <w:trPr>
          <w:trHeight w:val="334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158F42E3" w14:textId="77777777" w:rsidR="00915003" w:rsidRPr="00B87FD4" w:rsidRDefault="00915003" w:rsidP="00CF041F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3405CD37" w14:textId="2C1F15D1" w:rsidR="00915003" w:rsidRPr="00B87FD4" w:rsidRDefault="00F42D47" w:rsidP="00CF041F">
            <w:pPr>
              <w:pStyle w:val="TableParagraph"/>
              <w:jc w:val="center"/>
              <w:rPr>
                <w:sz w:val="20"/>
              </w:rPr>
            </w:pPr>
            <w:r w:rsidRPr="00B87FD4">
              <w:rPr>
                <w:noProof/>
                <w:sz w:val="20"/>
              </w:rPr>
              <w:drawing>
                <wp:inline distT="0" distB="0" distL="0" distR="0" wp14:anchorId="3F94C6FF" wp14:editId="1F36E1A9">
                  <wp:extent cx="3060000" cy="1980000"/>
                  <wp:effectExtent l="57150" t="57150" r="45720" b="58420"/>
                  <wp:docPr id="70467959" name="Imagem 704679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467959" name="Imagem 70467959"/>
                          <pic:cNvPicPr preferRelativeResize="0"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left w:val="nil"/>
            </w:tcBorders>
            <w:vAlign w:val="center"/>
          </w:tcPr>
          <w:p w14:paraId="5D9E8D26" w14:textId="3EDD7003" w:rsidR="00915003" w:rsidRPr="00B87FD4" w:rsidRDefault="00915003" w:rsidP="00CF041F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2699C04D" w14:textId="77777777" w:rsidR="00915003" w:rsidRPr="00B87FD4" w:rsidRDefault="00915003" w:rsidP="00CF041F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7373071D" w14:textId="78997D27" w:rsidR="00915003" w:rsidRPr="00B87FD4" w:rsidRDefault="00F42D47" w:rsidP="00CF041F">
            <w:pPr>
              <w:pStyle w:val="TableParagraph"/>
              <w:ind w:right="-29"/>
              <w:jc w:val="center"/>
              <w:rPr>
                <w:sz w:val="20"/>
              </w:rPr>
            </w:pPr>
            <w:r w:rsidRPr="00B87FD4">
              <w:rPr>
                <w:noProof/>
                <w:sz w:val="20"/>
              </w:rPr>
              <w:drawing>
                <wp:inline distT="0" distB="0" distL="0" distR="0" wp14:anchorId="336327E6" wp14:editId="426D46CC">
                  <wp:extent cx="3060000" cy="1980000"/>
                  <wp:effectExtent l="57150" t="57150" r="45720" b="58420"/>
                  <wp:docPr id="684909343" name="Imagem 6849093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4909343" name="Imagem 684909343"/>
                          <pic:cNvPicPr preferRelativeResize="0"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FD4" w:rsidRPr="00B87FD4" w14:paraId="26EF139B" w14:textId="77777777" w:rsidTr="00B87FD4">
        <w:trPr>
          <w:trHeight w:val="567"/>
        </w:trPr>
        <w:tc>
          <w:tcPr>
            <w:tcW w:w="5102" w:type="dxa"/>
            <w:tcBorders>
              <w:top w:val="single" w:sz="6" w:space="0" w:color="auto"/>
            </w:tcBorders>
          </w:tcPr>
          <w:p w14:paraId="4983CF23" w14:textId="394B0364" w:rsidR="00915003" w:rsidRPr="00B87FD4" w:rsidRDefault="00887DB7" w:rsidP="00707B1D">
            <w:pPr>
              <w:pStyle w:val="TableParagraph"/>
              <w:jc w:val="center"/>
              <w:rPr>
                <w:sz w:val="20"/>
                <w:lang w:val="pt-BR"/>
              </w:rPr>
            </w:pPr>
            <w:r w:rsidRPr="00887DB7">
              <w:rPr>
                <w:sz w:val="16"/>
                <w:szCs w:val="16"/>
                <w:lang w:val="pt-BR"/>
              </w:rPr>
              <w:t>Obra Civil – estacões do Corpo da Estação concluídos.</w:t>
            </w:r>
          </w:p>
        </w:tc>
        <w:tc>
          <w:tcPr>
            <w:tcW w:w="284" w:type="dxa"/>
          </w:tcPr>
          <w:p w14:paraId="60AE50DF" w14:textId="2DB7CF9F" w:rsidR="00915003" w:rsidRPr="00B87FD4" w:rsidRDefault="00915003" w:rsidP="00CF041F">
            <w:pPr>
              <w:pStyle w:val="TableParagraph"/>
              <w:rPr>
                <w:sz w:val="20"/>
                <w:lang w:val="pt-BR"/>
              </w:rPr>
            </w:pPr>
          </w:p>
        </w:tc>
        <w:tc>
          <w:tcPr>
            <w:tcW w:w="5102" w:type="dxa"/>
            <w:tcBorders>
              <w:top w:val="single" w:sz="6" w:space="0" w:color="auto"/>
            </w:tcBorders>
          </w:tcPr>
          <w:p w14:paraId="1A616F14" w14:textId="7BDE4AA3" w:rsidR="00915003" w:rsidRPr="00B87FD4" w:rsidRDefault="00AF7598" w:rsidP="002F04D6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AF7598">
              <w:rPr>
                <w:sz w:val="16"/>
                <w:szCs w:val="16"/>
                <w:lang w:val="pt-BR"/>
              </w:rPr>
              <w:t>Obra Civil – em execução a cravação dos perfis metálicos da fundação do Edifício Técnico Operacional e Acesso Sul.</w:t>
            </w:r>
          </w:p>
        </w:tc>
      </w:tr>
      <w:tr w:rsidR="00B87FD4" w:rsidRPr="00B87FD4" w14:paraId="45C31414" w14:textId="77777777" w:rsidTr="005E4DFD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3CCFE3C5" w14:textId="601195A5" w:rsidR="00915003" w:rsidRPr="00B87FD4" w:rsidRDefault="002F3F33" w:rsidP="00CF041F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B87FD4">
              <w:rPr>
                <w:b/>
                <w:sz w:val="24"/>
              </w:rPr>
              <w:t>Pátio Ragueb Chohfi</w:t>
            </w:r>
          </w:p>
        </w:tc>
        <w:tc>
          <w:tcPr>
            <w:tcW w:w="284" w:type="dxa"/>
            <w:tcBorders>
              <w:left w:val="nil"/>
            </w:tcBorders>
          </w:tcPr>
          <w:p w14:paraId="0E61DAD4" w14:textId="02C51042" w:rsidR="00915003" w:rsidRPr="00B87FD4" w:rsidRDefault="00611C4E" w:rsidP="00611C4E">
            <w:pPr>
              <w:pStyle w:val="TableParagraph"/>
              <w:spacing w:before="11"/>
              <w:jc w:val="center"/>
              <w:rPr>
                <w:b/>
                <w:sz w:val="25"/>
              </w:rPr>
            </w:pPr>
            <w:r w:rsidRPr="00B87FD4">
              <w:rPr>
                <w:b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68992" behindDoc="0" locked="0" layoutInCell="1" allowOverlap="1" wp14:anchorId="592256A9" wp14:editId="689C2C14">
                      <wp:simplePos x="0" y="0"/>
                      <wp:positionH relativeFrom="column">
                        <wp:posOffset>85725</wp:posOffset>
                      </wp:positionH>
                      <wp:positionV relativeFrom="paragraph">
                        <wp:posOffset>19685</wp:posOffset>
                      </wp:positionV>
                      <wp:extent cx="0" cy="2592000"/>
                      <wp:effectExtent l="0" t="0" r="38100" b="37465"/>
                      <wp:wrapNone/>
                      <wp:docPr id="76" name="Conector reto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ln w="19050" cmpd="sng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A9211BC" id="Conector reto 76" o:spid="_x0000_s1026" style="position:absolute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.75pt,1.55pt" to="6.75pt,20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" strokecolor="#a5a5a5 [2092]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5B14BDD2" w14:textId="0A4E02FA" w:rsidR="00915003" w:rsidRPr="00B87FD4" w:rsidRDefault="008778E8" w:rsidP="00CF041F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B87FD4">
              <w:rPr>
                <w:b/>
                <w:sz w:val="24"/>
              </w:rPr>
              <w:t>Estação Ipiranga</w:t>
            </w:r>
          </w:p>
        </w:tc>
      </w:tr>
      <w:tr w:rsidR="00B87FD4" w:rsidRPr="00B87FD4" w14:paraId="460B51E7" w14:textId="77777777" w:rsidTr="007E20D8">
        <w:trPr>
          <w:trHeight w:val="334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67E62798" w14:textId="77777777" w:rsidR="00915003" w:rsidRPr="00B87FD4" w:rsidRDefault="00915003" w:rsidP="00CF041F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0389D461" w14:textId="77777777" w:rsidR="00915003" w:rsidRPr="00B87FD4" w:rsidRDefault="00915003" w:rsidP="00CF041F">
            <w:pPr>
              <w:pStyle w:val="TableParagraph"/>
              <w:jc w:val="center"/>
              <w:rPr>
                <w:sz w:val="20"/>
              </w:rPr>
            </w:pPr>
            <w:r w:rsidRPr="00B87FD4">
              <w:rPr>
                <w:noProof/>
                <w:sz w:val="20"/>
              </w:rPr>
              <w:drawing>
                <wp:inline distT="0" distB="0" distL="0" distR="0" wp14:anchorId="496DD5D6" wp14:editId="26617630">
                  <wp:extent cx="3060000" cy="1980000"/>
                  <wp:effectExtent l="57150" t="57150" r="45720" b="58420"/>
                  <wp:docPr id="81" name="image23.jpe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image23.jpeg"/>
                          <pic:cNvPicPr preferRelativeResize="0"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left w:val="nil"/>
            </w:tcBorders>
            <w:vAlign w:val="center"/>
          </w:tcPr>
          <w:p w14:paraId="59A53EC4" w14:textId="59CF5A39" w:rsidR="00915003" w:rsidRPr="00B87FD4" w:rsidRDefault="00915003" w:rsidP="005C66A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8" w:space="0" w:color="auto"/>
            </w:tcBorders>
          </w:tcPr>
          <w:p w14:paraId="3365C184" w14:textId="77777777" w:rsidR="00915003" w:rsidRPr="00B87FD4" w:rsidRDefault="00915003" w:rsidP="00CF041F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61BDB666" w14:textId="6979A234" w:rsidR="00915003" w:rsidRPr="00B87FD4" w:rsidRDefault="002C5B14" w:rsidP="00CF041F">
            <w:pPr>
              <w:pStyle w:val="TableParagraph"/>
              <w:ind w:right="-29"/>
              <w:jc w:val="center"/>
              <w:rPr>
                <w:sz w:val="20"/>
              </w:rPr>
            </w:pPr>
            <w:r w:rsidRPr="00B87FD4">
              <w:rPr>
                <w:noProof/>
                <w:sz w:val="20"/>
              </w:rPr>
              <w:drawing>
                <wp:inline distT="0" distB="0" distL="0" distR="0" wp14:anchorId="7A508120" wp14:editId="034FD0F6">
                  <wp:extent cx="3060000" cy="1980000"/>
                  <wp:effectExtent l="57150" t="57150" r="45720" b="58420"/>
                  <wp:docPr id="360123013" name="Imagem 3601230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123013" name="Imagem 360123013"/>
                          <pic:cNvPicPr preferRelativeResize="0"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FD4" w:rsidRPr="00B87FD4" w14:paraId="3E5F656B" w14:textId="77777777" w:rsidTr="005E4DFD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</w:tcPr>
          <w:p w14:paraId="3B51E582" w14:textId="54494656" w:rsidR="00915003" w:rsidRPr="00B87FD4" w:rsidRDefault="00321847" w:rsidP="00CF041F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321847">
              <w:rPr>
                <w:sz w:val="16"/>
                <w:szCs w:val="16"/>
                <w:lang w:val="pt-BR"/>
              </w:rPr>
              <w:t>Obra Civil – execução das estacas dos blocos do Pátio.</w:t>
            </w:r>
          </w:p>
        </w:tc>
        <w:tc>
          <w:tcPr>
            <w:tcW w:w="284" w:type="dxa"/>
          </w:tcPr>
          <w:p w14:paraId="4FDE76DB" w14:textId="27C72C7F" w:rsidR="00915003" w:rsidRPr="00B87FD4" w:rsidRDefault="00915003" w:rsidP="00CF041F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5102" w:type="dxa"/>
            <w:tcBorders>
              <w:top w:val="single" w:sz="8" w:space="0" w:color="auto"/>
            </w:tcBorders>
          </w:tcPr>
          <w:p w14:paraId="2482861A" w14:textId="4D4E7E9C" w:rsidR="00915003" w:rsidRPr="00B87FD4" w:rsidRDefault="00DA2EE1" w:rsidP="00C65EFD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DA2EE1">
              <w:rPr>
                <w:sz w:val="16"/>
                <w:szCs w:val="16"/>
                <w:lang w:val="pt-BR"/>
              </w:rPr>
              <w:t>Obra Civil – montagem do canteiro de obras.</w:t>
            </w:r>
          </w:p>
        </w:tc>
      </w:tr>
      <w:tr w:rsidR="00B87FD4" w:rsidRPr="00B87FD4" w14:paraId="5EDC90A0" w14:textId="77777777" w:rsidTr="00C6072C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6CC288C5" w14:textId="646974EA" w:rsidR="00915003" w:rsidRPr="009F3875" w:rsidRDefault="00FB5459" w:rsidP="00CF041F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B87FD4">
              <w:rPr>
                <w:b/>
                <w:lang w:val="pt-BR"/>
              </w:rPr>
              <w:t>Trecho de Via – Jd. Colonial (exclusive) – Jacu-Pêssego</w:t>
            </w:r>
          </w:p>
        </w:tc>
        <w:tc>
          <w:tcPr>
            <w:tcW w:w="284" w:type="dxa"/>
            <w:tcBorders>
              <w:left w:val="nil"/>
            </w:tcBorders>
          </w:tcPr>
          <w:p w14:paraId="7E05D1AB" w14:textId="5CC31D7F" w:rsidR="00915003" w:rsidRPr="009F3875" w:rsidRDefault="0044203D" w:rsidP="0044203D">
            <w:pPr>
              <w:pStyle w:val="TableParagraph"/>
              <w:spacing w:before="11"/>
              <w:jc w:val="center"/>
              <w:rPr>
                <w:b/>
                <w:sz w:val="19"/>
                <w:lang w:val="pt-BR"/>
              </w:rPr>
            </w:pPr>
            <w:r w:rsidRPr="00B87FD4">
              <w:rPr>
                <w:b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64896" behindDoc="0" locked="0" layoutInCell="1" allowOverlap="1" wp14:anchorId="4F0A33D5" wp14:editId="504D71FB">
                      <wp:simplePos x="0" y="0"/>
                      <wp:positionH relativeFrom="column">
                        <wp:posOffset>92710</wp:posOffset>
                      </wp:positionH>
                      <wp:positionV relativeFrom="paragraph">
                        <wp:posOffset>22225</wp:posOffset>
                      </wp:positionV>
                      <wp:extent cx="0" cy="2592000"/>
                      <wp:effectExtent l="0" t="0" r="38100" b="37465"/>
                      <wp:wrapNone/>
                      <wp:docPr id="77" name="Conector reto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ln w="19050" cmpd="sng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86F085F" id="Conector reto 77" o:spid="_x0000_s1026" style="position:absolute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.3pt,1.75pt" to="7.3pt,20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" strokecolor="#a5a5a5 [2092]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404980BC" w14:textId="4F155DBA" w:rsidR="00915003" w:rsidRPr="009F3875" w:rsidRDefault="00AF509F" w:rsidP="00CF041F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B87FD4">
              <w:rPr>
                <w:b/>
                <w:lang w:val="pt-BR"/>
              </w:rPr>
              <w:t>Trecho de Via – Vila Prudente (exclusive) – Ipiranga</w:t>
            </w:r>
          </w:p>
        </w:tc>
      </w:tr>
      <w:tr w:rsidR="00B87FD4" w:rsidRPr="00B87FD4" w14:paraId="7FE38728" w14:textId="77777777" w:rsidTr="00C6072C">
        <w:trPr>
          <w:trHeight w:val="3345"/>
        </w:trPr>
        <w:tc>
          <w:tcPr>
            <w:tcW w:w="5102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14:paraId="4EA52C48" w14:textId="77777777" w:rsidR="00915003" w:rsidRPr="009F3875" w:rsidRDefault="00915003" w:rsidP="000E63CF">
            <w:pPr>
              <w:pStyle w:val="TableParagraph"/>
              <w:spacing w:before="5"/>
              <w:jc w:val="center"/>
              <w:rPr>
                <w:b/>
                <w:sz w:val="3"/>
                <w:lang w:val="pt-BR"/>
              </w:rPr>
            </w:pPr>
          </w:p>
          <w:p w14:paraId="31A09E0C" w14:textId="00037557" w:rsidR="00915003" w:rsidRPr="00B87FD4" w:rsidRDefault="0025718A" w:rsidP="000E63CF">
            <w:pPr>
              <w:pStyle w:val="TableParagraph"/>
              <w:ind w:left="51"/>
              <w:jc w:val="center"/>
              <w:rPr>
                <w:sz w:val="20"/>
              </w:rPr>
            </w:pPr>
            <w:r w:rsidRPr="00B87FD4">
              <w:rPr>
                <w:noProof/>
                <w:sz w:val="20"/>
              </w:rPr>
              <w:drawing>
                <wp:inline distT="0" distB="0" distL="0" distR="0" wp14:anchorId="1FB942BB" wp14:editId="744A698A">
                  <wp:extent cx="3060000" cy="1980000"/>
                  <wp:effectExtent l="57150" t="57150" r="45720" b="58420"/>
                  <wp:docPr id="107288743" name="Imagem 1072887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288743" name="Imagem 107288743"/>
                          <pic:cNvPicPr preferRelativeResize="0"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left w:val="nil"/>
            </w:tcBorders>
            <w:vAlign w:val="center"/>
          </w:tcPr>
          <w:p w14:paraId="79DC0EAB" w14:textId="78C5F133" w:rsidR="00915003" w:rsidRPr="00B87FD4" w:rsidRDefault="00915003" w:rsidP="00CF041F">
            <w:pPr>
              <w:pStyle w:val="TableParagraph"/>
              <w:spacing w:before="5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14:paraId="0A2BADEF" w14:textId="77777777" w:rsidR="00915003" w:rsidRPr="00B87FD4" w:rsidRDefault="00915003" w:rsidP="00C65EFD">
            <w:pPr>
              <w:pStyle w:val="TableParagraph"/>
              <w:spacing w:before="5"/>
              <w:jc w:val="center"/>
              <w:rPr>
                <w:b/>
                <w:sz w:val="3"/>
              </w:rPr>
            </w:pPr>
          </w:p>
          <w:p w14:paraId="48BC6E62" w14:textId="1E50AE13" w:rsidR="00915003" w:rsidRPr="00B87FD4" w:rsidRDefault="0025718A" w:rsidP="00C65EFD">
            <w:pPr>
              <w:pStyle w:val="TableParagraph"/>
              <w:jc w:val="center"/>
              <w:rPr>
                <w:sz w:val="20"/>
              </w:rPr>
            </w:pPr>
            <w:r w:rsidRPr="00B87FD4">
              <w:rPr>
                <w:noProof/>
                <w:sz w:val="20"/>
              </w:rPr>
              <w:drawing>
                <wp:inline distT="0" distB="0" distL="0" distR="0" wp14:anchorId="1832C12F" wp14:editId="5F430CE0">
                  <wp:extent cx="3060000" cy="1980000"/>
                  <wp:effectExtent l="57150" t="57150" r="45720" b="58420"/>
                  <wp:docPr id="1121978900" name="Imagem 11219789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1978900" name="Imagem 1121978900"/>
                          <pic:cNvPicPr preferRelativeResize="0"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" r="1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FD4" w:rsidRPr="00B87FD4" w14:paraId="68F2E1D9" w14:textId="77777777" w:rsidTr="00C6072C">
        <w:trPr>
          <w:trHeight w:val="510"/>
        </w:trPr>
        <w:tc>
          <w:tcPr>
            <w:tcW w:w="5102" w:type="dxa"/>
            <w:tcBorders>
              <w:top w:val="single" w:sz="8" w:space="0" w:color="auto"/>
            </w:tcBorders>
            <w:shd w:val="clear" w:color="auto" w:fill="FFFFFF" w:themeFill="background1"/>
          </w:tcPr>
          <w:p w14:paraId="56C4F667" w14:textId="6635AADA" w:rsidR="00915003" w:rsidRPr="00B87FD4" w:rsidRDefault="00F15783" w:rsidP="00C65EFD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F15783">
              <w:rPr>
                <w:sz w:val="16"/>
                <w:szCs w:val="16"/>
                <w:lang w:val="pt-BR"/>
              </w:rPr>
              <w:t>Obra Civil – lançamento das vigas-guia da via elevada.</w:t>
            </w:r>
          </w:p>
        </w:tc>
        <w:tc>
          <w:tcPr>
            <w:tcW w:w="284" w:type="dxa"/>
            <w:tcBorders>
              <w:left w:val="nil"/>
            </w:tcBorders>
          </w:tcPr>
          <w:p w14:paraId="5D2DA469" w14:textId="77777777" w:rsidR="00915003" w:rsidRPr="00B87FD4" w:rsidRDefault="00915003" w:rsidP="00CF041F">
            <w:pPr>
              <w:pStyle w:val="TableParagraph"/>
              <w:spacing w:before="90" w:line="220" w:lineRule="exact"/>
              <w:rPr>
                <w:sz w:val="20"/>
                <w:lang w:val="pt-BR"/>
              </w:rPr>
            </w:pPr>
          </w:p>
        </w:tc>
        <w:tc>
          <w:tcPr>
            <w:tcW w:w="5102" w:type="dxa"/>
            <w:tcBorders>
              <w:top w:val="single" w:sz="8" w:space="0" w:color="auto"/>
            </w:tcBorders>
            <w:shd w:val="clear" w:color="auto" w:fill="FFFFFF" w:themeFill="background1"/>
          </w:tcPr>
          <w:p w14:paraId="3B092590" w14:textId="6BA97CD7" w:rsidR="00915003" w:rsidRPr="00B87FD4" w:rsidRDefault="00426A24" w:rsidP="00C65EFD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426A24">
              <w:rPr>
                <w:sz w:val="16"/>
                <w:szCs w:val="16"/>
                <w:lang w:val="pt-BR"/>
              </w:rPr>
              <w:t>Obra Civil – montagem da armação do bloco de fundação da via elevada.</w:t>
            </w:r>
          </w:p>
        </w:tc>
      </w:tr>
    </w:tbl>
    <w:p w14:paraId="7F75ADC0" w14:textId="77777777" w:rsidR="001D5E58" w:rsidRPr="00B87FD4" w:rsidRDefault="001D5E58" w:rsidP="007A5DB2">
      <w:pPr>
        <w:rPr>
          <w:lang w:val="pt-BR"/>
        </w:rPr>
      </w:pPr>
    </w:p>
    <w:p w14:paraId="012D5506" w14:textId="7555F85F" w:rsidR="009E629F" w:rsidRDefault="009E629F" w:rsidP="000D2527">
      <w:pPr>
        <w:rPr>
          <w:lang w:val="pt-BR"/>
        </w:rPr>
      </w:pPr>
    </w:p>
    <w:p w14:paraId="01CC26C5" w14:textId="7A99E70C" w:rsidR="000D2527" w:rsidRDefault="000D2527" w:rsidP="000D2527">
      <w:pPr>
        <w:rPr>
          <w:lang w:val="pt-BR"/>
        </w:rPr>
      </w:pPr>
    </w:p>
    <w:p w14:paraId="7E2DBD1E" w14:textId="77777777" w:rsidR="00D627D7" w:rsidRDefault="00D627D7" w:rsidP="000D2527">
      <w:pPr>
        <w:rPr>
          <w:lang w:val="pt-BR"/>
        </w:rPr>
      </w:pPr>
    </w:p>
    <w:p w14:paraId="1020EDD8" w14:textId="77777777" w:rsidR="00D627D7" w:rsidRDefault="00D627D7" w:rsidP="000D2527">
      <w:pPr>
        <w:rPr>
          <w:lang w:val="pt-BR"/>
        </w:rPr>
      </w:pPr>
    </w:p>
    <w:p w14:paraId="641F9A7D" w14:textId="77777777" w:rsidR="00D627D7" w:rsidRDefault="00D627D7" w:rsidP="000D2527">
      <w:pPr>
        <w:rPr>
          <w:lang w:val="pt-BR"/>
        </w:rPr>
      </w:pPr>
    </w:p>
    <w:p w14:paraId="53F759BF" w14:textId="77777777" w:rsidR="00D627D7" w:rsidRDefault="00D627D7" w:rsidP="00D627D7">
      <w:pPr>
        <w:rPr>
          <w:lang w:val="pt-BR"/>
        </w:rPr>
      </w:pPr>
    </w:p>
    <w:tbl>
      <w:tblPr>
        <w:tblStyle w:val="TableNormal"/>
        <w:tblW w:w="10374" w:type="dxa"/>
        <w:tblInd w:w="284" w:type="dxa"/>
        <w:tblLayout w:type="fixed"/>
        <w:tblLook w:val="01E0" w:firstRow="1" w:lastRow="1" w:firstColumn="1" w:lastColumn="1" w:noHBand="0" w:noVBand="0"/>
      </w:tblPr>
      <w:tblGrid>
        <w:gridCol w:w="5102"/>
        <w:gridCol w:w="170"/>
        <w:gridCol w:w="5102"/>
      </w:tblGrid>
      <w:tr w:rsidR="00D627D7" w14:paraId="5BA9D608" w14:textId="77777777" w:rsidTr="00830C82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533AE12F" w14:textId="2C43B8A4" w:rsidR="00D627D7" w:rsidRPr="00830C82" w:rsidRDefault="00C23756" w:rsidP="00396F28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830C82">
              <w:rPr>
                <w:b/>
                <w:sz w:val="24"/>
                <w:lang w:val="pt-BR"/>
              </w:rPr>
              <w:t>Material Rodante</w:t>
            </w:r>
          </w:p>
        </w:tc>
        <w:tc>
          <w:tcPr>
            <w:tcW w:w="170" w:type="dxa"/>
            <w:tcBorders>
              <w:left w:val="nil"/>
            </w:tcBorders>
            <w:shd w:val="clear" w:color="auto" w:fill="auto"/>
            <w:vAlign w:val="bottom"/>
          </w:tcPr>
          <w:p w14:paraId="14DD9807" w14:textId="221E4774" w:rsidR="00D627D7" w:rsidRPr="00C97ACC" w:rsidRDefault="00D627D7" w:rsidP="003459D3">
            <w:pPr>
              <w:pStyle w:val="TableParagraph"/>
              <w:spacing w:line="244" w:lineRule="exact"/>
              <w:jc w:val="center"/>
              <w:rPr>
                <w:b/>
                <w:color w:val="005A9E"/>
                <w:sz w:val="24"/>
                <w:lang w:val="pt-BR"/>
              </w:rPr>
            </w:pPr>
          </w:p>
        </w:tc>
        <w:tc>
          <w:tcPr>
            <w:tcW w:w="5102" w:type="dxa"/>
            <w:shd w:val="clear" w:color="auto" w:fill="auto"/>
            <w:vAlign w:val="center"/>
          </w:tcPr>
          <w:p w14:paraId="141DF0C1" w14:textId="0701DF89" w:rsidR="00D627D7" w:rsidRPr="00C97ACC" w:rsidRDefault="00D627D7" w:rsidP="003459D3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</w:p>
        </w:tc>
      </w:tr>
      <w:tr w:rsidR="00D627D7" w14:paraId="1E7E8B47" w14:textId="77777777" w:rsidTr="00A56081">
        <w:trPr>
          <w:trHeight w:val="334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</w:tcPr>
          <w:p w14:paraId="1D84DA68" w14:textId="77777777" w:rsidR="00D627D7" w:rsidRPr="00830C82" w:rsidRDefault="00D627D7" w:rsidP="003459D3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0CBB9808" w14:textId="77777777" w:rsidR="00D627D7" w:rsidRPr="00830C82" w:rsidRDefault="00D627D7" w:rsidP="003459D3">
            <w:pPr>
              <w:pStyle w:val="TableParagraph"/>
              <w:jc w:val="center"/>
              <w:rPr>
                <w:sz w:val="20"/>
              </w:rPr>
            </w:pPr>
            <w:r w:rsidRPr="00830C82">
              <w:rPr>
                <w:noProof/>
                <w:sz w:val="20"/>
              </w:rPr>
              <w:drawing>
                <wp:inline distT="0" distB="0" distL="0" distR="0" wp14:anchorId="1C6F1BA9" wp14:editId="2C51EEB2">
                  <wp:extent cx="3060000" cy="1980000"/>
                  <wp:effectExtent l="57150" t="57150" r="45720" b="58420"/>
                  <wp:docPr id="30" name="Imagem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m 30"/>
                          <pic:cNvPicPr preferRelativeResize="0"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  <w:shd w:val="clear" w:color="auto" w:fill="auto"/>
            <w:vAlign w:val="center"/>
          </w:tcPr>
          <w:p w14:paraId="13C432FE" w14:textId="7EA7FA17" w:rsidR="00D627D7" w:rsidRDefault="00656380" w:rsidP="003459D3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2784" behindDoc="0" locked="0" layoutInCell="1" allowOverlap="1" wp14:anchorId="157E196E" wp14:editId="595F459A">
                      <wp:simplePos x="0" y="0"/>
                      <wp:positionH relativeFrom="column">
                        <wp:posOffset>40640</wp:posOffset>
                      </wp:positionH>
                      <wp:positionV relativeFrom="paragraph">
                        <wp:posOffset>-309245</wp:posOffset>
                      </wp:positionV>
                      <wp:extent cx="0" cy="2592000"/>
                      <wp:effectExtent l="0" t="0" r="38100" b="37465"/>
                      <wp:wrapNone/>
                      <wp:docPr id="14" name="Conector reto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0DE16A3" id="Conector reto 14" o:spid="_x0000_s1026" style="position:absolute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2pt,-24.35pt" to="3.2pt,17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" strokecolor="#a6a6a6" strokeweight="1.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102" w:type="dxa"/>
            <w:shd w:val="clear" w:color="auto" w:fill="auto"/>
          </w:tcPr>
          <w:p w14:paraId="300081C1" w14:textId="2754E90E" w:rsidR="00D627D7" w:rsidRPr="00C23756" w:rsidRDefault="00D627D7" w:rsidP="00C23756">
            <w:pPr>
              <w:pStyle w:val="TableParagraph"/>
              <w:spacing w:before="6"/>
              <w:jc w:val="center"/>
              <w:rPr>
                <w:strike/>
                <w:sz w:val="20"/>
              </w:rPr>
            </w:pPr>
          </w:p>
        </w:tc>
      </w:tr>
      <w:tr w:rsidR="00D627D7" w14:paraId="03408B3F" w14:textId="77777777" w:rsidTr="00830C82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  <w:shd w:val="clear" w:color="auto" w:fill="auto"/>
          </w:tcPr>
          <w:p w14:paraId="77B1E52D" w14:textId="592C9E24" w:rsidR="00D627D7" w:rsidRPr="002D2228" w:rsidRDefault="00686365" w:rsidP="00C65EFD">
            <w:pPr>
              <w:pStyle w:val="TableParagraph"/>
              <w:jc w:val="center"/>
              <w:rPr>
                <w:sz w:val="20"/>
                <w:lang w:val="pt-BR"/>
              </w:rPr>
            </w:pPr>
            <w:r w:rsidRPr="00686365">
              <w:rPr>
                <w:sz w:val="16"/>
                <w:szCs w:val="16"/>
                <w:lang w:val="pt-BR"/>
              </w:rPr>
              <w:t>Início da fabricação do terceiro trem da Frota S (S30) na China.</w:t>
            </w:r>
          </w:p>
        </w:tc>
        <w:tc>
          <w:tcPr>
            <w:tcW w:w="170" w:type="dxa"/>
            <w:tcBorders>
              <w:left w:val="nil"/>
            </w:tcBorders>
            <w:shd w:val="clear" w:color="auto" w:fill="auto"/>
          </w:tcPr>
          <w:p w14:paraId="7EB1ED00" w14:textId="77777777" w:rsidR="00D627D7" w:rsidRPr="002D2228" w:rsidRDefault="00D627D7" w:rsidP="003459D3">
            <w:pPr>
              <w:pStyle w:val="TableParagraph"/>
              <w:rPr>
                <w:sz w:val="20"/>
                <w:lang w:val="pt-BR"/>
              </w:rPr>
            </w:pPr>
          </w:p>
        </w:tc>
        <w:tc>
          <w:tcPr>
            <w:tcW w:w="5102" w:type="dxa"/>
            <w:shd w:val="clear" w:color="auto" w:fill="auto"/>
          </w:tcPr>
          <w:p w14:paraId="0ADE0A5F" w14:textId="6DE9334E" w:rsidR="00D627D7" w:rsidRPr="002D2228" w:rsidRDefault="00D627D7" w:rsidP="003459D3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</w:p>
        </w:tc>
      </w:tr>
    </w:tbl>
    <w:p w14:paraId="0040309F" w14:textId="77777777" w:rsidR="00D627D7" w:rsidRDefault="00D627D7" w:rsidP="000D2527">
      <w:pPr>
        <w:rPr>
          <w:lang w:val="pt-BR"/>
        </w:rPr>
      </w:pPr>
    </w:p>
    <w:p w14:paraId="47496735" w14:textId="77777777" w:rsidR="00D627D7" w:rsidRDefault="00D627D7" w:rsidP="000D2527">
      <w:pPr>
        <w:rPr>
          <w:lang w:val="pt-BR"/>
        </w:rPr>
      </w:pPr>
    </w:p>
    <w:p w14:paraId="7D41A43A" w14:textId="77777777" w:rsidR="0097335C" w:rsidRDefault="0097335C" w:rsidP="000D2527">
      <w:pPr>
        <w:rPr>
          <w:lang w:val="pt-BR"/>
        </w:rPr>
      </w:pPr>
    </w:p>
    <w:p w14:paraId="06E84BF1" w14:textId="77777777" w:rsidR="00FD2CEC" w:rsidRDefault="00FD2CEC" w:rsidP="000D2527">
      <w:pPr>
        <w:rPr>
          <w:lang w:val="pt-BR"/>
        </w:rPr>
        <w:sectPr w:rsidR="00FD2CEC" w:rsidSect="001D7A15">
          <w:headerReference w:type="default" r:id="rId72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7987A6A8" w14:textId="77777777" w:rsidR="00FD2CEC" w:rsidRPr="009875D3" w:rsidRDefault="00FD2CEC" w:rsidP="00FD2CEC">
      <w:pPr>
        <w:jc w:val="center"/>
        <w:rPr>
          <w:rFonts w:ascii="Bahnschrift" w:eastAsiaTheme="majorEastAsia" w:hAnsi="Bahnschrift" w:cstheme="minorHAnsi"/>
          <w:b/>
          <w:caps/>
          <w:sz w:val="72"/>
          <w:szCs w:val="72"/>
          <w:lang w:val="pt-BR"/>
        </w:rPr>
      </w:pPr>
    </w:p>
    <w:p w14:paraId="64117D08" w14:textId="77777777" w:rsidR="00FD2CEC" w:rsidRPr="009875D3" w:rsidRDefault="00FD2CEC" w:rsidP="00FD2CEC">
      <w:pPr>
        <w:jc w:val="center"/>
        <w:rPr>
          <w:rFonts w:ascii="Bahnschrift" w:eastAsiaTheme="majorEastAsia" w:hAnsi="Bahnschrift" w:cstheme="minorHAnsi"/>
          <w:b/>
          <w:caps/>
          <w:sz w:val="72"/>
          <w:szCs w:val="72"/>
          <w:lang w:val="pt-BR"/>
        </w:rPr>
      </w:pPr>
    </w:p>
    <w:p w14:paraId="0DF67B71" w14:textId="100F9328" w:rsidR="00FD2CEC" w:rsidRPr="009875D3" w:rsidRDefault="00FD2CEC" w:rsidP="00FD2CEC">
      <w:pPr>
        <w:spacing w:after="840"/>
        <w:ind w:right="-57"/>
        <w:jc w:val="center"/>
        <w:rPr>
          <w:rFonts w:ascii="Bahnschrift" w:eastAsiaTheme="majorEastAsia" w:hAnsi="Bahnschrift" w:cstheme="minorHAnsi"/>
          <w:b/>
          <w:caps/>
          <w:sz w:val="56"/>
          <w:szCs w:val="56"/>
          <w:lang w:val="pt-BR"/>
        </w:rPr>
      </w:pPr>
      <w:r w:rsidRPr="009875D3">
        <w:rPr>
          <w:rFonts w:ascii="Bahnschrift" w:hAnsi="Bahnschrift" w:cstheme="minorHAnsi"/>
          <w:b/>
          <w:noProof/>
          <w:color w:val="01023B" w:themeColor="accent5"/>
          <w:sz w:val="44"/>
          <w:szCs w:val="44"/>
          <w:lang w:val="pt-BR" w:bidi="pt-BR"/>
        </w:rPr>
        <w:drawing>
          <wp:anchor distT="0" distB="0" distL="114300" distR="114300" simplePos="0" relativeHeight="251640320" behindDoc="1" locked="0" layoutInCell="1" allowOverlap="1" wp14:anchorId="400671E1" wp14:editId="7458F53B">
            <wp:simplePos x="0" y="0"/>
            <wp:positionH relativeFrom="margin">
              <wp:posOffset>636583</wp:posOffset>
            </wp:positionH>
            <wp:positionV relativeFrom="paragraph">
              <wp:posOffset>621030</wp:posOffset>
            </wp:positionV>
            <wp:extent cx="5738883" cy="288925"/>
            <wp:effectExtent l="0" t="0" r="0" b="0"/>
            <wp:wrapNone/>
            <wp:docPr id="190" name="Gráfico 190" title="Decorativ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8883" cy="288925"/>
                    </a:xfrm>
                    <a:prstGeom prst="rect">
                      <a:avLst/>
                    </a:prstGeom>
                    <a:effectLst>
                      <a:innerShdw blurRad="114300">
                        <a:prstClr val="black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875D3">
        <w:rPr>
          <w:rFonts w:ascii="Bahnschrift" w:eastAsiaTheme="majorEastAsia" w:hAnsi="Bahnschrift" w:cstheme="minorHAnsi"/>
          <w:b/>
          <w:caps/>
          <w:sz w:val="72"/>
          <w:szCs w:val="72"/>
          <w:lang w:val="pt-BR"/>
        </w:rPr>
        <w:t xml:space="preserve"> </w:t>
      </w:r>
      <w:r w:rsidRPr="009875D3">
        <w:rPr>
          <w:rFonts w:ascii="Bahnschrift" w:eastAsiaTheme="majorEastAsia" w:hAnsi="Bahnschrift" w:cstheme="minorHAnsi"/>
          <w:b/>
          <w:caps/>
          <w:sz w:val="56"/>
          <w:szCs w:val="56"/>
          <w:lang w:val="pt-BR"/>
        </w:rPr>
        <w:t>| lINHA 1</w:t>
      </w:r>
      <w:r w:rsidR="0039235E" w:rsidRPr="009875D3">
        <w:rPr>
          <w:rFonts w:ascii="Bahnschrift" w:eastAsiaTheme="majorEastAsia" w:hAnsi="Bahnschrift" w:cstheme="minorHAnsi"/>
          <w:b/>
          <w:caps/>
          <w:sz w:val="56"/>
          <w:szCs w:val="56"/>
          <w:lang w:val="pt-BR"/>
        </w:rPr>
        <w:t>7</w:t>
      </w:r>
      <w:r w:rsidRPr="009875D3">
        <w:rPr>
          <w:rFonts w:ascii="Bahnschrift" w:eastAsiaTheme="majorEastAsia" w:hAnsi="Bahnschrift" w:cstheme="minorHAnsi"/>
          <w:b/>
          <w:caps/>
          <w:sz w:val="56"/>
          <w:szCs w:val="56"/>
          <w:lang w:val="pt-BR"/>
        </w:rPr>
        <w:t>-</w:t>
      </w:r>
      <w:r w:rsidR="0039235E" w:rsidRPr="009875D3">
        <w:rPr>
          <w:rFonts w:ascii="Bahnschrift" w:eastAsiaTheme="majorEastAsia" w:hAnsi="Bahnschrift" w:cstheme="minorHAnsi"/>
          <w:b/>
          <w:caps/>
          <w:sz w:val="56"/>
          <w:szCs w:val="56"/>
          <w:lang w:val="pt-BR"/>
        </w:rPr>
        <w:t>OU</w:t>
      </w:r>
      <w:r w:rsidR="00F5390E" w:rsidRPr="009875D3">
        <w:rPr>
          <w:rFonts w:ascii="Bahnschrift" w:eastAsiaTheme="majorEastAsia" w:hAnsi="Bahnschrift" w:cstheme="minorHAnsi"/>
          <w:b/>
          <w:caps/>
          <w:sz w:val="56"/>
          <w:szCs w:val="56"/>
          <w:lang w:val="pt-BR"/>
        </w:rPr>
        <w:t>RO</w:t>
      </w:r>
      <w:r w:rsidRPr="009875D3">
        <w:rPr>
          <w:rFonts w:ascii="Bahnschrift" w:eastAsiaTheme="majorEastAsia" w:hAnsi="Bahnschrift" w:cstheme="minorHAnsi"/>
          <w:b/>
          <w:caps/>
          <w:sz w:val="56"/>
          <w:szCs w:val="56"/>
          <w:lang w:val="pt-BR"/>
        </w:rPr>
        <w:t xml:space="preserve"> | M0notrilho |</w:t>
      </w:r>
    </w:p>
    <w:p w14:paraId="43EA683B" w14:textId="463957D7" w:rsidR="00FD2CEC" w:rsidRPr="009875D3" w:rsidRDefault="00FD2CEC" w:rsidP="00FD2CEC">
      <w:pPr>
        <w:spacing w:after="600"/>
        <w:ind w:right="-57"/>
        <w:jc w:val="center"/>
        <w:rPr>
          <w:rFonts w:ascii="Bahnschrift" w:hAnsi="Bahnschrift" w:cstheme="minorHAnsi"/>
          <w:b/>
          <w:sz w:val="36"/>
          <w:szCs w:val="36"/>
        </w:rPr>
      </w:pPr>
      <w:r w:rsidRPr="009875D3">
        <w:rPr>
          <w:rFonts w:ascii="Bahnschrift" w:hAnsi="Bahnschrift" w:cstheme="minorHAnsi"/>
          <w:b/>
          <w:color w:val="211F1F"/>
          <w:sz w:val="36"/>
          <w:szCs w:val="36"/>
        </w:rPr>
        <w:t xml:space="preserve">Implantação do Empreendimento </w:t>
      </w:r>
      <w:r w:rsidRPr="009875D3">
        <w:rPr>
          <w:rFonts w:ascii="Bahnschrift" w:hAnsi="Bahnschrift" w:cstheme="minorHAnsi"/>
          <w:b/>
          <w:color w:val="211F1F"/>
          <w:sz w:val="36"/>
          <w:szCs w:val="36"/>
        </w:rPr>
        <w:br/>
      </w:r>
      <w:r w:rsidR="004C0C67" w:rsidRPr="009875D3">
        <w:rPr>
          <w:rFonts w:ascii="Bahnschrift" w:hAnsi="Bahnschrift" w:cstheme="minorHAnsi"/>
          <w:b/>
          <w:color w:val="211F1F"/>
          <w:sz w:val="36"/>
          <w:szCs w:val="36"/>
        </w:rPr>
        <w:t>Trecho</w:t>
      </w:r>
      <w:r w:rsidR="00616A91" w:rsidRPr="009875D3">
        <w:rPr>
          <w:rFonts w:ascii="Bahnschrift" w:hAnsi="Bahnschrift" w:cstheme="minorHAnsi"/>
          <w:b/>
          <w:color w:val="211F1F"/>
          <w:sz w:val="36"/>
          <w:szCs w:val="36"/>
        </w:rPr>
        <w:t xml:space="preserve"> </w:t>
      </w:r>
      <w:r w:rsidR="00507031" w:rsidRPr="009875D3">
        <w:rPr>
          <w:rFonts w:ascii="Bahnschrift" w:hAnsi="Bahnschrift" w:cstheme="minorHAnsi"/>
          <w:b/>
          <w:color w:val="211F1F"/>
          <w:sz w:val="36"/>
          <w:szCs w:val="36"/>
        </w:rPr>
        <w:t xml:space="preserve">1 - </w:t>
      </w:r>
      <w:r w:rsidR="00E22880" w:rsidRPr="009875D3">
        <w:rPr>
          <w:rFonts w:ascii="Bahnschrift" w:hAnsi="Bahnschrift" w:cstheme="minorHAnsi"/>
          <w:b/>
          <w:color w:val="211F1F"/>
          <w:sz w:val="36"/>
          <w:szCs w:val="36"/>
        </w:rPr>
        <w:t>Aeroporto de Congonhas/ Washington Luís - Morumbi</w:t>
      </w:r>
    </w:p>
    <w:p w14:paraId="12AD7288" w14:textId="77777777" w:rsidR="00FD2CEC" w:rsidRPr="009875D3" w:rsidRDefault="00FD2CEC" w:rsidP="00FD2CEC">
      <w:pPr>
        <w:spacing w:before="4"/>
        <w:rPr>
          <w:rFonts w:ascii="Bahnschrift" w:hAnsi="Bahnschrift" w:cstheme="minorHAnsi"/>
          <w:b/>
          <w:sz w:val="3"/>
        </w:rPr>
      </w:pPr>
    </w:p>
    <w:tbl>
      <w:tblPr>
        <w:tblStyle w:val="Tabelacomgrade"/>
        <w:tblW w:w="10622" w:type="dxa"/>
        <w:jc w:val="center"/>
        <w:tblBorders>
          <w:top w:val="single" w:sz="8" w:space="0" w:color="808080" w:themeColor="background1" w:themeShade="80"/>
          <w:left w:val="single" w:sz="8" w:space="0" w:color="808080" w:themeColor="background1" w:themeShade="80"/>
          <w:bottom w:val="single" w:sz="8" w:space="0" w:color="808080" w:themeColor="background1" w:themeShade="80"/>
          <w:right w:val="single" w:sz="8" w:space="0" w:color="808080" w:themeColor="background1" w:themeShade="80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51"/>
        <w:gridCol w:w="3118"/>
        <w:gridCol w:w="2126"/>
        <w:gridCol w:w="2127"/>
      </w:tblGrid>
      <w:tr w:rsidR="00C66BF5" w:rsidRPr="009875D3" w14:paraId="26D4B91E" w14:textId="77777777" w:rsidTr="008673E0">
        <w:trPr>
          <w:trHeight w:val="1644"/>
          <w:jc w:val="center"/>
        </w:trPr>
        <w:tc>
          <w:tcPr>
            <w:tcW w:w="3251" w:type="dxa"/>
            <w:shd w:val="clear" w:color="auto" w:fill="F6D5BB" w:themeFill="accent2" w:themeFillTint="66"/>
            <w:vAlign w:val="center"/>
          </w:tcPr>
          <w:p w14:paraId="1BFA024E" w14:textId="77777777" w:rsidR="00C66BF5" w:rsidRPr="009875D3" w:rsidRDefault="00C66BF5" w:rsidP="00532581">
            <w:pPr>
              <w:jc w:val="center"/>
              <w:rPr>
                <w:rFonts w:ascii="Bahnschrift" w:hAnsi="Bahnschrift" w:cstheme="minorHAnsi"/>
                <w:b/>
                <w:lang w:val="pt-BR"/>
              </w:rPr>
            </w:pPr>
            <w:r w:rsidRPr="009875D3">
              <w:rPr>
                <w:rFonts w:ascii="Bahnschrift" w:hAnsi="Bahnschrift" w:cstheme="minorHAnsi"/>
                <w:b/>
                <w:noProof/>
              </w:rPr>
              <w:drawing>
                <wp:inline distT="0" distB="0" distL="0" distR="0" wp14:anchorId="4DE9675B" wp14:editId="0E2EF34A">
                  <wp:extent cx="622579" cy="627776"/>
                  <wp:effectExtent l="0" t="0" r="6350" b="1270"/>
                  <wp:docPr id="191" name="image15.png" descr="Desenho com traços pretos em fundo branco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" name="image15.png" descr="Desenho com traços pretos em fundo branco&#10;&#10;Descrição gerada automaticamente com confiança média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579" cy="627776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61373C9B" w14:textId="77777777" w:rsidR="00C66BF5" w:rsidRPr="009875D3" w:rsidRDefault="00C66BF5" w:rsidP="00532581">
            <w:pPr>
              <w:jc w:val="center"/>
              <w:rPr>
                <w:rFonts w:ascii="Bahnschrift" w:hAnsi="Bahnschrift" w:cstheme="minorHAnsi"/>
                <w:b/>
                <w:lang w:val="pt-BR"/>
              </w:rPr>
            </w:pPr>
            <w:r w:rsidRPr="009875D3">
              <w:rPr>
                <w:rFonts w:ascii="Bahnschrift" w:hAnsi="Bahnschrift" w:cstheme="minorHAnsi"/>
                <w:b/>
                <w:noProof/>
              </w:rPr>
              <w:drawing>
                <wp:inline distT="0" distB="0" distL="0" distR="0" wp14:anchorId="3A382092" wp14:editId="16464DD8">
                  <wp:extent cx="632784" cy="687577"/>
                  <wp:effectExtent l="0" t="0" r="0" b="0"/>
                  <wp:docPr id="192" name="image16.png" descr="Ícon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image16.png" descr="Ícone&#10;&#10;Descrição gerada automaticamente"/>
                          <pic:cNvPicPr/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693" b="10699"/>
                          <a:stretch/>
                        </pic:blipFill>
                        <pic:spPr bwMode="auto">
                          <a:xfrm>
                            <a:off x="0" y="0"/>
                            <a:ext cx="632784" cy="687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shd w:val="clear" w:color="auto" w:fill="F6D5BB" w:themeFill="accent2" w:themeFillTint="66"/>
            <w:vAlign w:val="center"/>
          </w:tcPr>
          <w:p w14:paraId="1F1CF115" w14:textId="77777777" w:rsidR="00C66BF5" w:rsidRPr="009875D3" w:rsidRDefault="00C66BF5" w:rsidP="00532581">
            <w:pPr>
              <w:jc w:val="center"/>
              <w:rPr>
                <w:rFonts w:ascii="Bahnschrift" w:hAnsi="Bahnschrift" w:cstheme="minorHAnsi"/>
                <w:b/>
                <w:lang w:val="pt-BR"/>
              </w:rPr>
            </w:pPr>
            <w:r w:rsidRPr="009875D3">
              <w:rPr>
                <w:rFonts w:ascii="Bahnschrift" w:hAnsi="Bahnschrift" w:cstheme="minorHAnsi"/>
                <w:b/>
                <w:noProof/>
              </w:rPr>
              <w:drawing>
                <wp:inline distT="0" distB="0" distL="0" distR="0" wp14:anchorId="222511EA" wp14:editId="032D0B90">
                  <wp:extent cx="678111" cy="791129"/>
                  <wp:effectExtent l="0" t="0" r="8255" b="0"/>
                  <wp:docPr id="193" name="image17.png" descr="Logotipo, Ícon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image17.png" descr="Logotipo, Ícone&#10;&#10;Descrição gerada automaticamente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111" cy="791129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shd w:val="clear" w:color="auto" w:fill="FFFFFF" w:themeFill="background1"/>
            <w:vAlign w:val="center"/>
          </w:tcPr>
          <w:p w14:paraId="34598640" w14:textId="77777777" w:rsidR="00C66BF5" w:rsidRPr="009875D3" w:rsidRDefault="00C66BF5" w:rsidP="00532581">
            <w:pPr>
              <w:jc w:val="center"/>
              <w:rPr>
                <w:rFonts w:ascii="Bahnschrift" w:hAnsi="Bahnschrift" w:cstheme="minorHAnsi"/>
                <w:b/>
                <w:noProof/>
              </w:rPr>
            </w:pPr>
            <w:r w:rsidRPr="009875D3">
              <w:rPr>
                <w:rFonts w:ascii="Bahnschrift" w:hAnsi="Bahnschrift" w:cstheme="minorHAnsi"/>
                <w:b/>
                <w:noProof/>
              </w:rPr>
              <w:drawing>
                <wp:inline distT="0" distB="0" distL="0" distR="0" wp14:anchorId="722146B6" wp14:editId="11D4E688">
                  <wp:extent cx="646224" cy="756000"/>
                  <wp:effectExtent l="0" t="0" r="1905" b="6350"/>
                  <wp:docPr id="194" name="Imagem 194" descr="Logotipo, Ícon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agem 194" descr="Logotipo, Ícone&#10;&#10;Descrição gerada automaticamente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224" cy="756000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6BF5" w:rsidRPr="009875D3" w14:paraId="5719C4EF" w14:textId="77777777" w:rsidTr="008673E0">
        <w:trPr>
          <w:trHeight w:val="1020"/>
          <w:jc w:val="center"/>
        </w:trPr>
        <w:tc>
          <w:tcPr>
            <w:tcW w:w="3251" w:type="dxa"/>
            <w:shd w:val="clear" w:color="auto" w:fill="F6D5BB" w:themeFill="accent2" w:themeFillTint="66"/>
          </w:tcPr>
          <w:p w14:paraId="49CE711D" w14:textId="77777777" w:rsidR="00C66BF5" w:rsidRPr="009875D3" w:rsidRDefault="00C66BF5" w:rsidP="00532581">
            <w:pPr>
              <w:jc w:val="center"/>
              <w:rPr>
                <w:rFonts w:ascii="Bahnschrift" w:hAnsi="Bahnschrift" w:cstheme="minorHAnsi"/>
                <w:b/>
                <w:sz w:val="32"/>
                <w:szCs w:val="32"/>
                <w:lang w:val="pt-BR"/>
              </w:rPr>
            </w:pPr>
            <w:r w:rsidRPr="009875D3">
              <w:rPr>
                <w:rFonts w:ascii="Bahnschrift" w:hAnsi="Bahnschrift" w:cstheme="minorHAnsi"/>
                <w:b/>
                <w:sz w:val="32"/>
                <w:szCs w:val="32"/>
                <w:lang w:val="pt-BR"/>
              </w:rPr>
              <w:t>6,7 km</w:t>
            </w:r>
          </w:p>
          <w:p w14:paraId="2B975D09" w14:textId="6B5F1B3E" w:rsidR="00C66BF5" w:rsidRPr="009875D3" w:rsidRDefault="00C66BF5" w:rsidP="00532581">
            <w:pPr>
              <w:jc w:val="center"/>
              <w:rPr>
                <w:rFonts w:ascii="Bahnschrift" w:hAnsi="Bahnschrift" w:cstheme="minorHAnsi"/>
                <w:b/>
                <w:lang w:val="pt-BR"/>
              </w:rPr>
            </w:pPr>
            <w:r w:rsidRPr="009875D3">
              <w:rPr>
                <w:rFonts w:ascii="Bahnschrift" w:hAnsi="Bahnschrift" w:cstheme="minorHAnsi"/>
                <w:b/>
                <w:lang w:val="pt-BR"/>
              </w:rPr>
              <w:t>Extensão de</w:t>
            </w:r>
            <w:r w:rsidR="002B4803" w:rsidRPr="009875D3">
              <w:rPr>
                <w:rFonts w:ascii="Bahnschrift" w:hAnsi="Bahnschrift" w:cstheme="minorHAnsi"/>
                <w:b/>
                <w:lang w:val="pt-BR"/>
              </w:rPr>
              <w:t xml:space="preserve"> </w:t>
            </w:r>
            <w:r w:rsidRPr="009875D3">
              <w:rPr>
                <w:rFonts w:ascii="Bahnschrift" w:hAnsi="Bahnschrift" w:cstheme="minorHAnsi"/>
                <w:b/>
                <w:lang w:val="pt-BR"/>
              </w:rPr>
              <w:t>Operacional</w:t>
            </w:r>
          </w:p>
          <w:p w14:paraId="68D8FAD5" w14:textId="77777777" w:rsidR="00C66BF5" w:rsidRPr="009875D3" w:rsidRDefault="00C66BF5" w:rsidP="00532581">
            <w:pPr>
              <w:jc w:val="center"/>
              <w:rPr>
                <w:rFonts w:ascii="Bahnschrift" w:hAnsi="Bahnschrift" w:cstheme="minorHAnsi"/>
                <w:b/>
                <w:lang w:val="pt-BR"/>
              </w:rPr>
            </w:pPr>
          </w:p>
        </w:tc>
        <w:tc>
          <w:tcPr>
            <w:tcW w:w="3118" w:type="dxa"/>
            <w:shd w:val="clear" w:color="auto" w:fill="FFFFFF" w:themeFill="background1"/>
          </w:tcPr>
          <w:p w14:paraId="671BB20A" w14:textId="77777777" w:rsidR="00C66BF5" w:rsidRPr="009875D3" w:rsidRDefault="00C66BF5" w:rsidP="00532581">
            <w:pPr>
              <w:jc w:val="center"/>
              <w:rPr>
                <w:rFonts w:ascii="Bahnschrift" w:hAnsi="Bahnschrift" w:cstheme="minorHAnsi"/>
                <w:b/>
                <w:sz w:val="32"/>
                <w:szCs w:val="32"/>
                <w:lang w:val="pt-BR"/>
              </w:rPr>
            </w:pPr>
            <w:r w:rsidRPr="009875D3">
              <w:rPr>
                <w:rFonts w:ascii="Bahnschrift" w:hAnsi="Bahnschrift" w:cstheme="minorHAnsi"/>
                <w:b/>
                <w:sz w:val="32"/>
                <w:szCs w:val="32"/>
                <w:lang w:val="pt-BR"/>
              </w:rPr>
              <w:t>8,3 km</w:t>
            </w:r>
          </w:p>
          <w:p w14:paraId="2C8A22B8" w14:textId="77777777" w:rsidR="00C66BF5" w:rsidRPr="009875D3" w:rsidRDefault="00C66BF5" w:rsidP="00532581">
            <w:pPr>
              <w:jc w:val="center"/>
              <w:rPr>
                <w:rFonts w:ascii="Bahnschrift" w:hAnsi="Bahnschrift" w:cstheme="minorHAnsi"/>
                <w:b/>
                <w:lang w:val="pt-BR"/>
              </w:rPr>
            </w:pPr>
            <w:r w:rsidRPr="009875D3">
              <w:rPr>
                <w:rFonts w:ascii="Bahnschrift" w:hAnsi="Bahnschrift" w:cstheme="minorHAnsi"/>
                <w:b/>
                <w:lang w:val="pt-BR"/>
              </w:rPr>
              <w:t>Extensão de Implantação</w:t>
            </w:r>
          </w:p>
        </w:tc>
        <w:tc>
          <w:tcPr>
            <w:tcW w:w="2126" w:type="dxa"/>
            <w:shd w:val="clear" w:color="auto" w:fill="F6D5BB" w:themeFill="accent2" w:themeFillTint="66"/>
          </w:tcPr>
          <w:p w14:paraId="4A62B4B3" w14:textId="77777777" w:rsidR="00C66BF5" w:rsidRPr="009875D3" w:rsidRDefault="00C66BF5" w:rsidP="00532581">
            <w:pPr>
              <w:jc w:val="center"/>
              <w:rPr>
                <w:rFonts w:ascii="Bahnschrift" w:hAnsi="Bahnschrift" w:cstheme="minorHAnsi"/>
                <w:b/>
                <w:sz w:val="32"/>
                <w:szCs w:val="32"/>
                <w:lang w:val="pt-BR"/>
              </w:rPr>
            </w:pPr>
            <w:r w:rsidRPr="009875D3">
              <w:rPr>
                <w:rFonts w:ascii="Bahnschrift" w:hAnsi="Bahnschrift" w:cstheme="minorHAnsi"/>
                <w:b/>
                <w:sz w:val="32"/>
                <w:szCs w:val="32"/>
                <w:lang w:val="pt-BR"/>
              </w:rPr>
              <w:t>8</w:t>
            </w:r>
          </w:p>
          <w:p w14:paraId="47BB1849" w14:textId="77777777" w:rsidR="00C66BF5" w:rsidRPr="009875D3" w:rsidRDefault="00C66BF5" w:rsidP="00532581">
            <w:pPr>
              <w:jc w:val="center"/>
              <w:rPr>
                <w:rFonts w:ascii="Bahnschrift" w:hAnsi="Bahnschrift" w:cstheme="minorHAnsi"/>
                <w:b/>
                <w:lang w:val="pt-BR"/>
              </w:rPr>
            </w:pPr>
            <w:r w:rsidRPr="009875D3">
              <w:rPr>
                <w:rFonts w:ascii="Bahnschrift" w:hAnsi="Bahnschrift" w:cstheme="minorHAnsi"/>
                <w:b/>
                <w:lang w:val="pt-BR"/>
              </w:rPr>
              <w:t>Estações</w:t>
            </w:r>
          </w:p>
        </w:tc>
        <w:tc>
          <w:tcPr>
            <w:tcW w:w="2127" w:type="dxa"/>
            <w:shd w:val="clear" w:color="auto" w:fill="FFFFFF" w:themeFill="background1"/>
          </w:tcPr>
          <w:p w14:paraId="6F9F7984" w14:textId="77777777" w:rsidR="00C66BF5" w:rsidRPr="009875D3" w:rsidRDefault="00C66BF5" w:rsidP="00532581">
            <w:pPr>
              <w:jc w:val="center"/>
              <w:rPr>
                <w:rFonts w:ascii="Bahnschrift" w:hAnsi="Bahnschrift" w:cstheme="minorHAnsi"/>
                <w:b/>
                <w:sz w:val="32"/>
                <w:szCs w:val="32"/>
                <w:lang w:val="pt-BR"/>
              </w:rPr>
            </w:pPr>
            <w:r w:rsidRPr="009875D3">
              <w:rPr>
                <w:rFonts w:ascii="Bahnschrift" w:hAnsi="Bahnschrift" w:cstheme="minorHAnsi"/>
                <w:b/>
                <w:sz w:val="32"/>
                <w:szCs w:val="32"/>
                <w:lang w:val="pt-BR"/>
              </w:rPr>
              <w:t>1</w:t>
            </w:r>
          </w:p>
          <w:p w14:paraId="5405A45A" w14:textId="77777777" w:rsidR="00C66BF5" w:rsidRPr="009875D3" w:rsidRDefault="00C66BF5" w:rsidP="00532581">
            <w:pPr>
              <w:jc w:val="center"/>
              <w:rPr>
                <w:rFonts w:ascii="Bahnschrift" w:hAnsi="Bahnschrift" w:cstheme="minorHAnsi"/>
                <w:b/>
                <w:sz w:val="32"/>
                <w:szCs w:val="32"/>
                <w:lang w:val="pt-BR"/>
              </w:rPr>
            </w:pPr>
            <w:r w:rsidRPr="009875D3">
              <w:rPr>
                <w:rFonts w:ascii="Bahnschrift" w:hAnsi="Bahnschrift" w:cstheme="minorHAnsi"/>
                <w:b/>
                <w:lang w:val="pt-BR"/>
              </w:rPr>
              <w:t>Pátio</w:t>
            </w:r>
          </w:p>
        </w:tc>
      </w:tr>
      <w:tr w:rsidR="00C66BF5" w:rsidRPr="009875D3" w14:paraId="1A0506FA" w14:textId="77777777" w:rsidTr="00CC16BF">
        <w:trPr>
          <w:trHeight w:val="680"/>
          <w:jc w:val="center"/>
        </w:trPr>
        <w:tc>
          <w:tcPr>
            <w:tcW w:w="3251" w:type="dxa"/>
            <w:shd w:val="clear" w:color="auto" w:fill="F6D5BB" w:themeFill="accent2" w:themeFillTint="66"/>
            <w:vAlign w:val="center"/>
          </w:tcPr>
          <w:p w14:paraId="12A4EE40" w14:textId="6056B7DD" w:rsidR="00C66BF5" w:rsidRPr="009875D3" w:rsidRDefault="00774D44" w:rsidP="00CC16BF">
            <w:pPr>
              <w:jc w:val="center"/>
              <w:rPr>
                <w:rFonts w:ascii="Bahnschrift" w:hAnsi="Bahnschrift" w:cstheme="minorHAnsi"/>
                <w:b/>
                <w:sz w:val="20"/>
                <w:szCs w:val="20"/>
                <w:lang w:val="pt-BR"/>
              </w:rPr>
            </w:pPr>
            <w:r w:rsidRPr="009875D3">
              <w:rPr>
                <w:rFonts w:ascii="Bahnschrift" w:hAnsi="Bahnschrift" w:cstheme="minorHAnsi"/>
                <w:b/>
                <w:sz w:val="20"/>
                <w:szCs w:val="20"/>
                <w:lang w:val="pt-BR"/>
              </w:rPr>
              <w:t>-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5C54D687" w14:textId="04FB284B" w:rsidR="00C66BF5" w:rsidRPr="009875D3" w:rsidRDefault="00774D44" w:rsidP="00CC16BF">
            <w:pPr>
              <w:jc w:val="center"/>
              <w:rPr>
                <w:rFonts w:ascii="Bahnschrift" w:hAnsi="Bahnschrift" w:cstheme="minorHAnsi"/>
                <w:b/>
                <w:sz w:val="20"/>
                <w:szCs w:val="20"/>
                <w:lang w:val="pt-BR"/>
              </w:rPr>
            </w:pPr>
            <w:r w:rsidRPr="009875D3">
              <w:rPr>
                <w:rFonts w:ascii="Bahnschrift" w:hAnsi="Bahnschrift" w:cstheme="minorHAnsi"/>
                <w:b/>
                <w:sz w:val="20"/>
                <w:szCs w:val="20"/>
                <w:lang w:val="pt-BR"/>
              </w:rPr>
              <w:t>-</w:t>
            </w:r>
          </w:p>
        </w:tc>
        <w:tc>
          <w:tcPr>
            <w:tcW w:w="2126" w:type="dxa"/>
            <w:shd w:val="clear" w:color="auto" w:fill="F6D5BB" w:themeFill="accent2" w:themeFillTint="66"/>
            <w:vAlign w:val="center"/>
          </w:tcPr>
          <w:p w14:paraId="3DB6EB9C" w14:textId="77777777" w:rsidR="00C66BF5" w:rsidRPr="009875D3" w:rsidRDefault="00C66BF5" w:rsidP="00CC16BF">
            <w:pPr>
              <w:jc w:val="center"/>
              <w:rPr>
                <w:rFonts w:ascii="Bahnschrift" w:hAnsi="Bahnschrift" w:cstheme="minorHAnsi"/>
                <w:b/>
                <w:sz w:val="20"/>
                <w:szCs w:val="20"/>
                <w:lang w:val="pt-BR"/>
              </w:rPr>
            </w:pPr>
            <w:r w:rsidRPr="009875D3">
              <w:rPr>
                <w:rFonts w:ascii="Bahnschrift" w:hAnsi="Bahnschrift" w:cstheme="minorHAnsi"/>
                <w:b/>
                <w:sz w:val="20"/>
                <w:szCs w:val="20"/>
                <w:lang w:val="pt-BR"/>
              </w:rPr>
              <w:t>-</w:t>
            </w:r>
          </w:p>
        </w:tc>
        <w:tc>
          <w:tcPr>
            <w:tcW w:w="2127" w:type="dxa"/>
            <w:shd w:val="clear" w:color="auto" w:fill="FFFFFF" w:themeFill="background1"/>
            <w:vAlign w:val="center"/>
          </w:tcPr>
          <w:p w14:paraId="2D798F19" w14:textId="77777777" w:rsidR="00C66BF5" w:rsidRPr="009875D3" w:rsidRDefault="00C66BF5" w:rsidP="00CC16BF">
            <w:pPr>
              <w:jc w:val="center"/>
              <w:rPr>
                <w:rFonts w:ascii="Bahnschrift" w:hAnsi="Bahnschrift" w:cstheme="minorHAnsi"/>
                <w:b/>
                <w:sz w:val="20"/>
                <w:szCs w:val="20"/>
                <w:lang w:val="pt-BR"/>
              </w:rPr>
            </w:pPr>
            <w:r w:rsidRPr="009875D3">
              <w:rPr>
                <w:rFonts w:ascii="Bahnschrift" w:hAnsi="Bahnschrift" w:cstheme="minorHAnsi"/>
                <w:b/>
                <w:sz w:val="20"/>
                <w:szCs w:val="20"/>
                <w:lang w:val="pt-BR"/>
              </w:rPr>
              <w:t>-</w:t>
            </w:r>
          </w:p>
        </w:tc>
      </w:tr>
    </w:tbl>
    <w:p w14:paraId="26D4D966" w14:textId="77777777" w:rsidR="00FD2CEC" w:rsidRPr="009875D3" w:rsidRDefault="00FD2CEC" w:rsidP="00FD2CEC">
      <w:pPr>
        <w:rPr>
          <w:rFonts w:ascii="Bahnschrift" w:hAnsi="Bahnschrift" w:cstheme="minorHAnsi"/>
          <w:b/>
          <w:lang w:val="pt-BR"/>
        </w:rPr>
      </w:pPr>
    </w:p>
    <w:p w14:paraId="47C3CEB2" w14:textId="77777777" w:rsidR="00FD2CEC" w:rsidRPr="009875D3" w:rsidRDefault="00FD2CEC" w:rsidP="00FD2CEC">
      <w:pPr>
        <w:rPr>
          <w:rFonts w:ascii="Bahnschrift" w:hAnsi="Bahnschrift" w:cstheme="minorHAnsi"/>
          <w:b/>
          <w:lang w:val="pt-BR"/>
        </w:rPr>
      </w:pPr>
    </w:p>
    <w:p w14:paraId="3DDD6AD1" w14:textId="77777777" w:rsidR="00FD2CEC" w:rsidRPr="009875D3" w:rsidRDefault="00FD2CEC" w:rsidP="00FD2CEC">
      <w:pPr>
        <w:rPr>
          <w:rFonts w:ascii="Bahnschrift" w:hAnsi="Bahnschrift" w:cstheme="minorHAnsi"/>
          <w:b/>
          <w:lang w:val="pt-BR"/>
        </w:rPr>
      </w:pPr>
    </w:p>
    <w:p w14:paraId="725799D5" w14:textId="4A861124" w:rsidR="00FD2CEC" w:rsidRDefault="0004470C" w:rsidP="00FD2CEC">
      <w:pPr>
        <w:rPr>
          <w:lang w:val="pt-BR"/>
        </w:rPr>
      </w:pPr>
      <w:r>
        <w:rPr>
          <w:noProof/>
          <w:lang w:val="pt-BR"/>
        </w:rPr>
        <w:drawing>
          <wp:inline distT="0" distB="0" distL="0" distR="0" wp14:anchorId="144C6973" wp14:editId="7282542F">
            <wp:extent cx="6687047" cy="2357120"/>
            <wp:effectExtent l="0" t="0" r="0" b="5080"/>
            <wp:docPr id="228" name="Imagem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m 228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9462" cy="2357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56C47" w14:textId="77777777" w:rsidR="00FD2CEC" w:rsidRDefault="00FD2CEC" w:rsidP="00FD2CEC">
      <w:pPr>
        <w:rPr>
          <w:lang w:val="pt-BR"/>
        </w:rPr>
      </w:pPr>
    </w:p>
    <w:p w14:paraId="3C07A8D9" w14:textId="77777777" w:rsidR="00FD2CEC" w:rsidRDefault="00FD2CEC" w:rsidP="00FD2CEC">
      <w:pPr>
        <w:rPr>
          <w:lang w:val="pt-BR"/>
        </w:rPr>
      </w:pPr>
    </w:p>
    <w:p w14:paraId="0CE56A7F" w14:textId="77777777" w:rsidR="00FD2CEC" w:rsidRDefault="00FD2CEC" w:rsidP="00FD2CEC">
      <w:pPr>
        <w:rPr>
          <w:lang w:val="pt-BR"/>
        </w:rPr>
      </w:pPr>
    </w:p>
    <w:p w14:paraId="58333F8F" w14:textId="77777777" w:rsidR="00FD2CEC" w:rsidRDefault="00FD2CEC" w:rsidP="00FD2CEC">
      <w:pPr>
        <w:rPr>
          <w:lang w:val="pt-BR"/>
        </w:rPr>
      </w:pPr>
    </w:p>
    <w:p w14:paraId="411A3E58" w14:textId="77777777" w:rsidR="00FD2CEC" w:rsidRDefault="00FD2CEC" w:rsidP="00FD2CEC">
      <w:pPr>
        <w:rPr>
          <w:lang w:val="pt-BR"/>
        </w:rPr>
        <w:sectPr w:rsidR="00FD2CEC" w:rsidSect="00721DFE">
          <w:headerReference w:type="default" r:id="rId80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26D6974D" w14:textId="4D29B3E4" w:rsidR="00FD2CEC" w:rsidRDefault="00FD2CEC" w:rsidP="00FD2CEC">
      <w:pPr>
        <w:rPr>
          <w:lang w:val="pt-BR"/>
        </w:rPr>
      </w:pPr>
    </w:p>
    <w:p w14:paraId="53E71E79" w14:textId="6488F055" w:rsidR="00872D26" w:rsidRDefault="00872D26" w:rsidP="00FD2CEC">
      <w:pPr>
        <w:rPr>
          <w:lang w:val="pt-BR"/>
        </w:rPr>
      </w:pPr>
    </w:p>
    <w:p w14:paraId="1CBF1414" w14:textId="77777777" w:rsidR="009A171B" w:rsidRDefault="009A171B" w:rsidP="00FD2CEC">
      <w:pPr>
        <w:rPr>
          <w:lang w:val="pt-BR"/>
        </w:rPr>
      </w:pPr>
    </w:p>
    <w:p w14:paraId="7478C7B0" w14:textId="77777777" w:rsidR="00872D26" w:rsidRDefault="00872D26" w:rsidP="00FD2CEC">
      <w:pPr>
        <w:rPr>
          <w:lang w:val="pt-BR"/>
        </w:rPr>
      </w:pPr>
    </w:p>
    <w:tbl>
      <w:tblPr>
        <w:tblStyle w:val="TableNormal"/>
        <w:tblW w:w="10772" w:type="dxa"/>
        <w:tblInd w:w="120" w:type="dxa"/>
        <w:tblLayout w:type="fixed"/>
        <w:tblCellMar>
          <w:left w:w="142" w:type="dxa"/>
          <w:right w:w="142" w:type="dxa"/>
        </w:tblCellMar>
        <w:tblLook w:val="01E0" w:firstRow="1" w:lastRow="1" w:firstColumn="1" w:lastColumn="1" w:noHBand="0" w:noVBand="0"/>
      </w:tblPr>
      <w:tblGrid>
        <w:gridCol w:w="5092"/>
        <w:gridCol w:w="304"/>
        <w:gridCol w:w="5376"/>
      </w:tblGrid>
      <w:tr w:rsidR="0094565B" w14:paraId="54F0188A" w14:textId="77777777" w:rsidTr="00A16C71">
        <w:trPr>
          <w:trHeight w:val="614"/>
        </w:trPr>
        <w:tc>
          <w:tcPr>
            <w:tcW w:w="10772" w:type="dxa"/>
            <w:gridSpan w:val="3"/>
            <w:vAlign w:val="center"/>
          </w:tcPr>
          <w:p w14:paraId="33CACA24" w14:textId="77777777" w:rsidR="0094565B" w:rsidRPr="002D2228" w:rsidRDefault="0094565B" w:rsidP="0094565B">
            <w:pPr>
              <w:pStyle w:val="TableParagraph"/>
              <w:spacing w:line="244" w:lineRule="exact"/>
              <w:ind w:left="50"/>
              <w:rPr>
                <w:b/>
                <w:color w:val="005A9E"/>
                <w:sz w:val="24"/>
                <w:lang w:val="pt-BR"/>
              </w:rPr>
            </w:pPr>
            <w:r w:rsidRPr="002D2228">
              <w:rPr>
                <w:b/>
                <w:color w:val="005A9E"/>
                <w:sz w:val="24"/>
                <w:lang w:val="pt-BR"/>
              </w:rPr>
              <w:t>LINHA 17 - OURO</w:t>
            </w:r>
          </w:p>
          <w:p w14:paraId="23C4EE20" w14:textId="600E0CE2" w:rsidR="0094565B" w:rsidRPr="00C97ACC" w:rsidRDefault="00D50C09" w:rsidP="0094565B">
            <w:pPr>
              <w:pStyle w:val="TableParagraph"/>
              <w:spacing w:before="21"/>
              <w:rPr>
                <w:b/>
                <w:color w:val="005A9E"/>
                <w:lang w:val="pt-BR"/>
              </w:rPr>
            </w:pPr>
            <w:r w:rsidRPr="00D50C09">
              <w:rPr>
                <w:b/>
                <w:color w:val="005A9E"/>
                <w:sz w:val="24"/>
                <w:szCs w:val="24"/>
                <w:lang w:val="pt-BR"/>
              </w:rPr>
              <w:t>TRECHO 1 - AEROPORTO DE CONGONHAS/ WASHINGTON LUÍS - MORUMBI</w:t>
            </w:r>
          </w:p>
        </w:tc>
      </w:tr>
      <w:tr w:rsidR="00FD2CEC" w14:paraId="0A4552E9" w14:textId="77777777" w:rsidTr="00B21072">
        <w:trPr>
          <w:trHeight w:val="510"/>
        </w:trPr>
        <w:tc>
          <w:tcPr>
            <w:tcW w:w="5092" w:type="dxa"/>
            <w:tcBorders>
              <w:bottom w:val="single" w:sz="12" w:space="0" w:color="auto"/>
            </w:tcBorders>
            <w:vAlign w:val="bottom"/>
          </w:tcPr>
          <w:p w14:paraId="3E2416EC" w14:textId="77777777" w:rsidR="00FD2CEC" w:rsidRDefault="00FD2CEC" w:rsidP="00B21072">
            <w:pPr>
              <w:pStyle w:val="TableParagraph"/>
              <w:spacing w:before="21"/>
              <w:ind w:left="50"/>
              <w:rPr>
                <w:b/>
              </w:rPr>
            </w:pPr>
            <w:r>
              <w:rPr>
                <w:b/>
                <w:color w:val="005A9E"/>
              </w:rPr>
              <w:t>Benefícios</w:t>
            </w:r>
          </w:p>
        </w:tc>
        <w:tc>
          <w:tcPr>
            <w:tcW w:w="304" w:type="dxa"/>
            <w:vMerge w:val="restart"/>
          </w:tcPr>
          <w:p w14:paraId="09902099" w14:textId="77777777" w:rsidR="00FD2CEC" w:rsidRDefault="00FD2CEC" w:rsidP="003F0761">
            <w:pPr>
              <w:pStyle w:val="TableParagraph"/>
              <w:spacing w:before="21"/>
              <w:rPr>
                <w:b/>
                <w:color w:val="005A9E"/>
              </w:rPr>
            </w:pPr>
            <w:r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41344" behindDoc="0" locked="0" layoutInCell="1" allowOverlap="1" wp14:anchorId="2A12E307" wp14:editId="240388E1">
                      <wp:simplePos x="0" y="0"/>
                      <wp:positionH relativeFrom="column">
                        <wp:posOffset>9525</wp:posOffset>
                      </wp:positionH>
                      <wp:positionV relativeFrom="paragraph">
                        <wp:posOffset>7620</wp:posOffset>
                      </wp:positionV>
                      <wp:extent cx="5512" cy="3204000"/>
                      <wp:effectExtent l="19050" t="19050" r="33020" b="34925"/>
                      <wp:wrapNone/>
                      <wp:docPr id="185" name="Conector reto 1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5512" cy="320400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588C702" id="Conector reto 185" o:spid="_x0000_s1026" style="position:absolute;flip:x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75pt,.6pt" to="1.2pt,25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" strokecolor="#a6a6a6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376" w:type="dxa"/>
            <w:tcBorders>
              <w:bottom w:val="single" w:sz="12" w:space="0" w:color="auto"/>
            </w:tcBorders>
            <w:vAlign w:val="bottom"/>
          </w:tcPr>
          <w:p w14:paraId="793F3E48" w14:textId="77777777" w:rsidR="00FD2CEC" w:rsidRDefault="00FD2CEC" w:rsidP="003F0761">
            <w:pPr>
              <w:pStyle w:val="TableParagraph"/>
              <w:spacing w:before="21"/>
              <w:rPr>
                <w:b/>
              </w:rPr>
            </w:pPr>
            <w:r>
              <w:rPr>
                <w:b/>
                <w:color w:val="005A9E"/>
              </w:rPr>
              <w:t>Tecnologias</w:t>
            </w:r>
          </w:p>
        </w:tc>
      </w:tr>
      <w:tr w:rsidR="00FD2CEC" w14:paraId="095F4CC2" w14:textId="77777777" w:rsidTr="009438FD">
        <w:trPr>
          <w:trHeight w:val="4479"/>
        </w:trPr>
        <w:tc>
          <w:tcPr>
            <w:tcW w:w="5092" w:type="dxa"/>
            <w:tcBorders>
              <w:top w:val="single" w:sz="12" w:space="0" w:color="auto"/>
            </w:tcBorders>
            <w:shd w:val="clear" w:color="auto" w:fill="D9D9D9" w:themeFill="background1" w:themeFillShade="D9"/>
          </w:tcPr>
          <w:p w14:paraId="672A2A51" w14:textId="6A6E9D71" w:rsidR="00621930" w:rsidRPr="00180137" w:rsidRDefault="00621930" w:rsidP="00621930">
            <w:pPr>
              <w:pStyle w:val="TableParagraph"/>
              <w:spacing w:before="120"/>
              <w:ind w:right="211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 xml:space="preserve">A implantação do trecho ligará o Aeroporto de Congonhas às Linha 4-Amarela da ViaQuatro, Linha 5-Lilás </w:t>
            </w:r>
            <w:r w:rsidR="00304E69" w:rsidRPr="00304E69">
              <w:rPr>
                <w:lang w:val="pt-BR"/>
              </w:rPr>
              <w:t xml:space="preserve">da ViaMobilidade </w:t>
            </w:r>
            <w:r w:rsidRPr="002D2228">
              <w:rPr>
                <w:lang w:val="pt-BR"/>
              </w:rPr>
              <w:t xml:space="preserve">e a Linha 9-Esmeralda da </w:t>
            </w:r>
            <w:r w:rsidR="00276F97" w:rsidRPr="00276F97">
              <w:rPr>
                <w:lang w:val="pt-BR"/>
              </w:rPr>
              <w:t>ViaMobilidade</w:t>
            </w:r>
            <w:r w:rsidRPr="002D2228">
              <w:rPr>
                <w:lang w:val="pt-BR"/>
              </w:rPr>
              <w:t xml:space="preserve">. </w:t>
            </w:r>
            <w:r w:rsidRPr="00180137">
              <w:rPr>
                <w:lang w:val="pt-BR"/>
              </w:rPr>
              <w:t xml:space="preserve">O trecho irá atender também à comunidade de Paraisópolis. </w:t>
            </w:r>
          </w:p>
          <w:p w14:paraId="5B5F29AF" w14:textId="3DC96BD0" w:rsidR="00621930" w:rsidRPr="002D2228" w:rsidRDefault="00621930" w:rsidP="00621930">
            <w:pPr>
              <w:pStyle w:val="TableParagraph"/>
              <w:spacing w:before="120"/>
              <w:ind w:right="211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 xml:space="preserve">A implantação do trecho contribui para a redução do transporte individual e proporcionará uma rota mais rápida e um caminho alternativo. </w:t>
            </w:r>
          </w:p>
          <w:p w14:paraId="3D8D132A" w14:textId="4140C51B" w:rsidR="00621930" w:rsidRPr="002D2228" w:rsidRDefault="00621930" w:rsidP="00621930">
            <w:pPr>
              <w:pStyle w:val="TableParagraph"/>
              <w:spacing w:before="120"/>
              <w:ind w:right="211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 xml:space="preserve">O método construtivo do monotrilho reduz as desapropriações por ficar elevado e suas colunas estarem no canteiro central das avenidas. </w:t>
            </w:r>
          </w:p>
          <w:p w14:paraId="1A8CBE2F" w14:textId="7E397D40" w:rsidR="00FD2CEC" w:rsidRPr="002D2228" w:rsidRDefault="00621930" w:rsidP="00621930">
            <w:pPr>
              <w:pStyle w:val="TableParagraph"/>
              <w:spacing w:before="120"/>
              <w:ind w:right="211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A previsão de demanda de passageiros indica uma linha não pendular, ou seja, o fluxo de passageiros será constante nos dois sentidos.</w:t>
            </w:r>
          </w:p>
        </w:tc>
        <w:tc>
          <w:tcPr>
            <w:tcW w:w="304" w:type="dxa"/>
            <w:vMerge/>
          </w:tcPr>
          <w:p w14:paraId="2468D8A2" w14:textId="77777777" w:rsidR="00FD2CEC" w:rsidRPr="002D2228" w:rsidRDefault="00FD2CEC" w:rsidP="00621930">
            <w:pPr>
              <w:pStyle w:val="TableParagraph"/>
              <w:spacing w:before="181"/>
              <w:ind w:right="213"/>
              <w:jc w:val="both"/>
              <w:rPr>
                <w:lang w:val="pt-BR"/>
              </w:rPr>
            </w:pPr>
          </w:p>
        </w:tc>
        <w:tc>
          <w:tcPr>
            <w:tcW w:w="5376" w:type="dxa"/>
            <w:tcBorders>
              <w:top w:val="single" w:sz="12" w:space="0" w:color="auto"/>
            </w:tcBorders>
            <w:shd w:val="clear" w:color="auto" w:fill="D9D9D9" w:themeFill="background1" w:themeFillShade="D9"/>
          </w:tcPr>
          <w:p w14:paraId="6290A3DA" w14:textId="77777777" w:rsidR="00672C7A" w:rsidRDefault="00672C7A" w:rsidP="00621930">
            <w:pPr>
              <w:pStyle w:val="TableParagraph"/>
              <w:numPr>
                <w:ilvl w:val="0"/>
                <w:numId w:val="19"/>
              </w:numPr>
              <w:shd w:val="clear" w:color="auto" w:fill="D9D9D9" w:themeFill="background1" w:themeFillShade="D9"/>
              <w:spacing w:before="120"/>
              <w:ind w:right="215"/>
              <w:jc w:val="both"/>
            </w:pPr>
            <w:r>
              <w:t>Operação automatizada de trens;</w:t>
            </w:r>
          </w:p>
          <w:p w14:paraId="61EACF97" w14:textId="77777777" w:rsidR="00672C7A" w:rsidRPr="002D2228" w:rsidRDefault="00672C7A" w:rsidP="00621930">
            <w:pPr>
              <w:pStyle w:val="TableParagraph"/>
              <w:numPr>
                <w:ilvl w:val="0"/>
                <w:numId w:val="19"/>
              </w:numPr>
              <w:shd w:val="clear" w:color="auto" w:fill="D9D9D9" w:themeFill="background1" w:themeFillShade="D9"/>
              <w:spacing w:before="12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Sistema Monotrilho, tecnologia pioneira no Brasil, circulará em via elevada;</w:t>
            </w:r>
          </w:p>
          <w:p w14:paraId="082AB531" w14:textId="7C08D636" w:rsidR="00672C7A" w:rsidRPr="002D2228" w:rsidRDefault="00B459A9" w:rsidP="00621930">
            <w:pPr>
              <w:pStyle w:val="TableParagraph"/>
              <w:numPr>
                <w:ilvl w:val="0"/>
                <w:numId w:val="19"/>
              </w:numPr>
              <w:shd w:val="clear" w:color="auto" w:fill="D9D9D9" w:themeFill="background1" w:themeFillShade="D9"/>
              <w:spacing w:before="12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S</w:t>
            </w:r>
            <w:r w:rsidR="00672C7A" w:rsidRPr="002D2228">
              <w:rPr>
                <w:lang w:val="pt-BR"/>
              </w:rPr>
              <w:t xml:space="preserve">istema de sinalização e controle </w:t>
            </w:r>
            <w:r w:rsidR="006F018C">
              <w:rPr>
                <w:lang w:val="pt-BR"/>
              </w:rPr>
              <w:t>t</w:t>
            </w:r>
            <w:r w:rsidR="00672C7A" w:rsidRPr="002D2228">
              <w:rPr>
                <w:lang w:val="pt-BR"/>
              </w:rPr>
              <w:t>ipo CBTC, que permite a redução nos intervalos entre os trens;</w:t>
            </w:r>
          </w:p>
          <w:p w14:paraId="6975CA67" w14:textId="7B6E5C00" w:rsidR="00672C7A" w:rsidRPr="002D2228" w:rsidRDefault="00672C7A" w:rsidP="00621930">
            <w:pPr>
              <w:pStyle w:val="TableParagraph"/>
              <w:numPr>
                <w:ilvl w:val="0"/>
                <w:numId w:val="19"/>
              </w:numPr>
              <w:shd w:val="clear" w:color="auto" w:fill="D9D9D9" w:themeFill="background1" w:themeFillShade="D9"/>
              <w:spacing w:before="12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Portas de plataforma que se abrirão somente no embarque e desembarque aumentando a</w:t>
            </w:r>
            <w:r w:rsidR="004139F1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segurança dos passageiros;</w:t>
            </w:r>
          </w:p>
          <w:p w14:paraId="2CBDD348" w14:textId="66E2B4B2" w:rsidR="00FD2CEC" w:rsidRPr="002D2228" w:rsidRDefault="00672C7A" w:rsidP="00621930">
            <w:pPr>
              <w:pStyle w:val="TableParagraph"/>
              <w:numPr>
                <w:ilvl w:val="0"/>
                <w:numId w:val="19"/>
              </w:numPr>
              <w:shd w:val="clear" w:color="auto" w:fill="D9D9D9" w:themeFill="background1" w:themeFillShade="D9"/>
              <w:spacing w:before="12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Trens equipados com câmeras em seu interior, sistema de gravação de imagens e ar refrigerado.</w:t>
            </w:r>
          </w:p>
        </w:tc>
      </w:tr>
      <w:tr w:rsidR="00FD2CEC" w14:paraId="1ABC6A86" w14:textId="77777777" w:rsidTr="0059585F">
        <w:trPr>
          <w:trHeight w:val="510"/>
        </w:trPr>
        <w:tc>
          <w:tcPr>
            <w:tcW w:w="10772" w:type="dxa"/>
            <w:gridSpan w:val="3"/>
            <w:tcBorders>
              <w:bottom w:val="single" w:sz="12" w:space="0" w:color="auto"/>
            </w:tcBorders>
            <w:shd w:val="clear" w:color="auto" w:fill="FFFFFF" w:themeFill="background1"/>
            <w:vAlign w:val="bottom"/>
          </w:tcPr>
          <w:p w14:paraId="28107745" w14:textId="36FE05FA" w:rsidR="00FD2CEC" w:rsidRDefault="00FD2CEC" w:rsidP="00656380">
            <w:pPr>
              <w:pStyle w:val="TableParagraph"/>
              <w:spacing w:before="181"/>
              <w:ind w:right="213"/>
            </w:pPr>
            <w:r>
              <w:rPr>
                <w:b/>
                <w:color w:val="005A9E"/>
              </w:rPr>
              <w:t>Reduções</w:t>
            </w:r>
          </w:p>
        </w:tc>
      </w:tr>
      <w:tr w:rsidR="00FD2CEC" w14:paraId="3879A56D" w14:textId="77777777" w:rsidTr="009438FD">
        <w:trPr>
          <w:trHeight w:val="1644"/>
        </w:trPr>
        <w:tc>
          <w:tcPr>
            <w:tcW w:w="10772" w:type="dxa"/>
            <w:gridSpan w:val="3"/>
            <w:tcBorders>
              <w:top w:val="single" w:sz="12" w:space="0" w:color="auto"/>
            </w:tcBorders>
            <w:shd w:val="clear" w:color="auto" w:fill="D9D9D9" w:themeFill="background1" w:themeFillShade="D9"/>
          </w:tcPr>
          <w:p w14:paraId="3A9A2657" w14:textId="77777777" w:rsidR="00DB4942" w:rsidRPr="00DB4942" w:rsidRDefault="00DB4942" w:rsidP="00DB4942">
            <w:pPr>
              <w:pStyle w:val="TableParagraph"/>
              <w:numPr>
                <w:ilvl w:val="0"/>
                <w:numId w:val="21"/>
              </w:numPr>
              <w:spacing w:before="181"/>
              <w:ind w:right="213"/>
              <w:rPr>
                <w:lang w:val="pt-BR"/>
              </w:rPr>
            </w:pPr>
            <w:r w:rsidRPr="00DB4942">
              <w:rPr>
                <w:lang w:val="pt-BR"/>
              </w:rPr>
              <w:t>Redução de emissão de poluentes: 226 toneladas ao ano;</w:t>
            </w:r>
          </w:p>
          <w:p w14:paraId="46BDB7AA" w14:textId="77777777" w:rsidR="00DB4942" w:rsidRPr="00DB4942" w:rsidRDefault="00DB4942" w:rsidP="00DB4942">
            <w:pPr>
              <w:pStyle w:val="TableParagraph"/>
              <w:numPr>
                <w:ilvl w:val="0"/>
                <w:numId w:val="21"/>
              </w:numPr>
              <w:spacing w:before="181"/>
              <w:ind w:right="213"/>
              <w:rPr>
                <w:lang w:val="pt-BR"/>
              </w:rPr>
            </w:pPr>
            <w:r w:rsidRPr="00DB4942">
              <w:rPr>
                <w:lang w:val="pt-BR"/>
              </w:rPr>
              <w:t>Redução de gases de efeito estufa: 25.711 toneladas ao ano;</w:t>
            </w:r>
          </w:p>
          <w:p w14:paraId="79F49EB6" w14:textId="773BC959" w:rsidR="00FD2CEC" w:rsidRPr="002D2228" w:rsidRDefault="00DB4942" w:rsidP="00DB4942">
            <w:pPr>
              <w:pStyle w:val="TableParagraph"/>
              <w:numPr>
                <w:ilvl w:val="0"/>
                <w:numId w:val="21"/>
              </w:numPr>
              <w:spacing w:before="181"/>
              <w:ind w:right="213"/>
              <w:rPr>
                <w:rFonts w:ascii="Times New Roman"/>
                <w:lang w:val="pt-BR"/>
              </w:rPr>
            </w:pPr>
            <w:r w:rsidRPr="00DB4942">
              <w:rPr>
                <w:lang w:val="pt-BR"/>
              </w:rPr>
              <w:t>Redução do consumo de combustível: 11,7 milhões de litros por ano.</w:t>
            </w:r>
          </w:p>
        </w:tc>
      </w:tr>
    </w:tbl>
    <w:p w14:paraId="6A527E11" w14:textId="33E69C47" w:rsidR="00460F3C" w:rsidRPr="00460F3C" w:rsidRDefault="00460F3C" w:rsidP="00460F3C">
      <w:pPr>
        <w:jc w:val="right"/>
        <w:rPr>
          <w:sz w:val="16"/>
          <w:szCs w:val="16"/>
          <w:lang w:val="pt-BR"/>
        </w:rPr>
      </w:pPr>
      <w:r w:rsidRPr="00460F3C">
        <w:rPr>
          <w:sz w:val="16"/>
          <w:szCs w:val="16"/>
          <w:lang w:val="pt-BR"/>
        </w:rPr>
        <w:t xml:space="preserve">Simulação Metrô – </w:t>
      </w:r>
      <w:r w:rsidR="00DB4942">
        <w:rPr>
          <w:sz w:val="16"/>
          <w:szCs w:val="16"/>
          <w:lang w:val="pt-BR"/>
        </w:rPr>
        <w:t>Janeir</w:t>
      </w:r>
      <w:r w:rsidRPr="00460F3C">
        <w:rPr>
          <w:sz w:val="16"/>
          <w:szCs w:val="16"/>
          <w:lang w:val="pt-BR"/>
        </w:rPr>
        <w:t>o de 202</w:t>
      </w:r>
      <w:r w:rsidR="00DB4942">
        <w:rPr>
          <w:sz w:val="16"/>
          <w:szCs w:val="16"/>
          <w:lang w:val="pt-BR"/>
        </w:rPr>
        <w:t>4</w:t>
      </w:r>
    </w:p>
    <w:p w14:paraId="79BB403E" w14:textId="77777777" w:rsidR="00460F3C" w:rsidRPr="00460F3C" w:rsidRDefault="00460F3C" w:rsidP="00460F3C">
      <w:pPr>
        <w:jc w:val="right"/>
        <w:rPr>
          <w:sz w:val="16"/>
          <w:szCs w:val="16"/>
          <w:lang w:val="pt-BR"/>
        </w:rPr>
      </w:pPr>
    </w:p>
    <w:p w14:paraId="1D9D4071" w14:textId="77777777" w:rsidR="00FD2CEC" w:rsidRDefault="00FD2CEC" w:rsidP="00460F3C">
      <w:pPr>
        <w:jc w:val="center"/>
        <w:rPr>
          <w:lang w:val="pt-BR"/>
        </w:rPr>
      </w:pPr>
    </w:p>
    <w:p w14:paraId="34BDE5E6" w14:textId="77777777" w:rsidR="00FD2CEC" w:rsidRDefault="00FD2CEC" w:rsidP="00FD2CEC">
      <w:pPr>
        <w:rPr>
          <w:lang w:val="pt-BR"/>
        </w:rPr>
      </w:pPr>
    </w:p>
    <w:p w14:paraId="7742B0F2" w14:textId="77777777" w:rsidR="00FD2CEC" w:rsidRDefault="00FD2CEC" w:rsidP="00FD2CEC">
      <w:pPr>
        <w:rPr>
          <w:lang w:val="pt-BR"/>
        </w:rPr>
      </w:pPr>
    </w:p>
    <w:p w14:paraId="548B3983" w14:textId="77777777" w:rsidR="00FD2CEC" w:rsidRDefault="00FD2CEC" w:rsidP="00FD2CEC">
      <w:pPr>
        <w:rPr>
          <w:lang w:val="pt-BR"/>
        </w:rPr>
      </w:pPr>
    </w:p>
    <w:p w14:paraId="7C2A2B55" w14:textId="77777777" w:rsidR="00FD2CEC" w:rsidRDefault="00FD2CEC" w:rsidP="00FD2CEC">
      <w:pPr>
        <w:rPr>
          <w:lang w:val="pt-BR"/>
        </w:rPr>
      </w:pPr>
    </w:p>
    <w:p w14:paraId="78CD466C" w14:textId="77777777" w:rsidR="00FD2CEC" w:rsidRDefault="00FD2CEC" w:rsidP="00FD2CEC">
      <w:pPr>
        <w:rPr>
          <w:lang w:val="pt-BR"/>
        </w:rPr>
      </w:pPr>
    </w:p>
    <w:p w14:paraId="7613A8D3" w14:textId="77777777" w:rsidR="00FD2CEC" w:rsidRDefault="00FD2CEC" w:rsidP="00FD2CEC">
      <w:pPr>
        <w:rPr>
          <w:lang w:val="pt-BR"/>
        </w:rPr>
      </w:pPr>
    </w:p>
    <w:p w14:paraId="6B408FC6" w14:textId="77777777" w:rsidR="00FD2CEC" w:rsidRDefault="00FD2CEC" w:rsidP="00FD2CEC">
      <w:pPr>
        <w:rPr>
          <w:lang w:val="pt-BR"/>
        </w:rPr>
      </w:pPr>
    </w:p>
    <w:p w14:paraId="26D89924" w14:textId="77777777" w:rsidR="00FD2CEC" w:rsidRDefault="00FD2CEC" w:rsidP="00FD2CEC">
      <w:pPr>
        <w:rPr>
          <w:lang w:val="pt-BR"/>
        </w:rPr>
      </w:pPr>
    </w:p>
    <w:p w14:paraId="5E77B771" w14:textId="77777777" w:rsidR="00FD2CEC" w:rsidRDefault="00FD2CEC" w:rsidP="00FD2CEC">
      <w:pPr>
        <w:rPr>
          <w:lang w:val="pt-BR"/>
        </w:rPr>
      </w:pPr>
    </w:p>
    <w:p w14:paraId="31C56130" w14:textId="77777777" w:rsidR="00FD2CEC" w:rsidRDefault="00FD2CEC" w:rsidP="00FD2CEC">
      <w:pPr>
        <w:rPr>
          <w:lang w:val="pt-BR"/>
        </w:rPr>
      </w:pPr>
    </w:p>
    <w:p w14:paraId="7C2E40EE" w14:textId="77777777" w:rsidR="00FD2CEC" w:rsidRDefault="00FD2CEC" w:rsidP="00FD2CEC">
      <w:pPr>
        <w:rPr>
          <w:lang w:val="pt-BR"/>
        </w:rPr>
      </w:pPr>
    </w:p>
    <w:p w14:paraId="157DEA24" w14:textId="77777777" w:rsidR="00FD2CEC" w:rsidRDefault="00FD2CEC" w:rsidP="00FD2CEC">
      <w:pPr>
        <w:rPr>
          <w:lang w:val="pt-BR"/>
        </w:rPr>
      </w:pPr>
    </w:p>
    <w:p w14:paraId="1A8C2E56" w14:textId="77777777" w:rsidR="00FD2CEC" w:rsidRDefault="00FD2CEC" w:rsidP="00FD2CEC">
      <w:pPr>
        <w:rPr>
          <w:lang w:val="pt-BR"/>
        </w:rPr>
      </w:pPr>
    </w:p>
    <w:p w14:paraId="0EDA691E" w14:textId="77777777" w:rsidR="00FD2CEC" w:rsidRDefault="00FD2CEC" w:rsidP="00FD2CEC">
      <w:pPr>
        <w:rPr>
          <w:lang w:val="pt-BR"/>
        </w:rPr>
      </w:pPr>
    </w:p>
    <w:p w14:paraId="6BFF6F80" w14:textId="77777777" w:rsidR="00FD2CEC" w:rsidRDefault="00FD2CEC" w:rsidP="00FD2CEC">
      <w:pPr>
        <w:rPr>
          <w:lang w:val="pt-BR"/>
        </w:rPr>
      </w:pPr>
    </w:p>
    <w:p w14:paraId="416565E7" w14:textId="77777777" w:rsidR="00FD2CEC" w:rsidRDefault="00FD2CEC" w:rsidP="00FD2CEC">
      <w:pPr>
        <w:rPr>
          <w:lang w:val="pt-BR"/>
        </w:rPr>
      </w:pPr>
    </w:p>
    <w:p w14:paraId="6A03380A" w14:textId="77777777" w:rsidR="00FD2CEC" w:rsidRDefault="00FD2CEC" w:rsidP="00FD2CEC">
      <w:pPr>
        <w:rPr>
          <w:lang w:val="pt-BR"/>
        </w:rPr>
      </w:pPr>
    </w:p>
    <w:p w14:paraId="1889D1C5" w14:textId="77777777" w:rsidR="00FD2CEC" w:rsidRDefault="00FD2CEC" w:rsidP="00FD2CEC">
      <w:pPr>
        <w:rPr>
          <w:lang w:val="pt-BR"/>
        </w:rPr>
      </w:pPr>
    </w:p>
    <w:p w14:paraId="7A4128E3" w14:textId="77777777" w:rsidR="00FD2CEC" w:rsidRDefault="00FD2CEC" w:rsidP="00FD2CEC">
      <w:pPr>
        <w:rPr>
          <w:lang w:val="pt-BR"/>
        </w:rPr>
      </w:pPr>
    </w:p>
    <w:p w14:paraId="30CA80C1" w14:textId="77777777" w:rsidR="00FD2CEC" w:rsidRDefault="00FD2CEC" w:rsidP="00FD2CEC">
      <w:pPr>
        <w:rPr>
          <w:lang w:val="pt-BR"/>
        </w:rPr>
        <w:sectPr w:rsidR="00FD2CEC" w:rsidSect="001D7A15">
          <w:headerReference w:type="default" r:id="rId81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63BA425B" w14:textId="77777777" w:rsidR="00FD2CEC" w:rsidRDefault="00FD2CEC" w:rsidP="00FD2CEC">
      <w:pPr>
        <w:rPr>
          <w:lang w:val="pt-BR"/>
        </w:rPr>
      </w:pPr>
    </w:p>
    <w:p w14:paraId="3B46B840" w14:textId="5891B0D5" w:rsidR="008F3A16" w:rsidRDefault="008F3A16" w:rsidP="008F3A16">
      <w:pPr>
        <w:rPr>
          <w:lang w:val="pt-BR"/>
        </w:rPr>
      </w:pPr>
    </w:p>
    <w:p w14:paraId="43FA67AD" w14:textId="77777777" w:rsidR="009F03FE" w:rsidRDefault="009F03FE" w:rsidP="008F3A16">
      <w:pPr>
        <w:rPr>
          <w:lang w:val="pt-BR"/>
        </w:rPr>
      </w:pPr>
    </w:p>
    <w:p w14:paraId="6839CBFE" w14:textId="77777777" w:rsidR="00872D26" w:rsidRDefault="00872D26" w:rsidP="008F3A16">
      <w:pPr>
        <w:rPr>
          <w:lang w:val="pt-BR"/>
        </w:rPr>
      </w:pPr>
    </w:p>
    <w:tbl>
      <w:tblPr>
        <w:tblStyle w:val="TableNormal"/>
        <w:tblW w:w="10347" w:type="dxa"/>
        <w:tblInd w:w="284" w:type="dxa"/>
        <w:tblLayout w:type="fixed"/>
        <w:tblLook w:val="01E0" w:firstRow="1" w:lastRow="1" w:firstColumn="1" w:lastColumn="1" w:noHBand="0" w:noVBand="0"/>
      </w:tblPr>
      <w:tblGrid>
        <w:gridCol w:w="5102"/>
        <w:gridCol w:w="143"/>
        <w:gridCol w:w="5102"/>
      </w:tblGrid>
      <w:tr w:rsidR="0059585F" w:rsidRPr="0059585F" w14:paraId="6BCD3FCB" w14:textId="77777777" w:rsidTr="0059585F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23173CCE" w14:textId="296208C6" w:rsidR="008F3A16" w:rsidRPr="0059585F" w:rsidRDefault="00A97472" w:rsidP="00C0477B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59585F">
              <w:rPr>
                <w:b/>
                <w:sz w:val="24"/>
              </w:rPr>
              <w:t>Trecho de via</w:t>
            </w:r>
          </w:p>
        </w:tc>
        <w:tc>
          <w:tcPr>
            <w:tcW w:w="143" w:type="dxa"/>
          </w:tcPr>
          <w:p w14:paraId="4D845E3C" w14:textId="540AD36C" w:rsidR="008F3A16" w:rsidRPr="0059585F" w:rsidRDefault="0044203D" w:rsidP="0044203D">
            <w:pPr>
              <w:pStyle w:val="TableParagraph"/>
              <w:spacing w:line="244" w:lineRule="exact"/>
              <w:jc w:val="center"/>
              <w:rPr>
                <w:b/>
                <w:sz w:val="24"/>
              </w:rPr>
            </w:pPr>
            <w:r w:rsidRPr="0059585F">
              <w:rPr>
                <w:b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50560" behindDoc="0" locked="0" layoutInCell="1" allowOverlap="1" wp14:anchorId="5E3EF352" wp14:editId="03EE96A1">
                      <wp:simplePos x="0" y="0"/>
                      <wp:positionH relativeFrom="column">
                        <wp:posOffset>38100</wp:posOffset>
                      </wp:positionH>
                      <wp:positionV relativeFrom="paragraph">
                        <wp:posOffset>13970</wp:posOffset>
                      </wp:positionV>
                      <wp:extent cx="0" cy="2592000"/>
                      <wp:effectExtent l="0" t="0" r="38100" b="37465"/>
                      <wp:wrapNone/>
                      <wp:docPr id="236" name="Conector reto 2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ln w="19050" cmpd="sng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6146A19" id="Conector reto 236" o:spid="_x0000_s1026" style="position:absolute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pt,1.1pt" to="3pt,20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" strokecolor="#a5a5a5 [2092]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6A2014DD" w14:textId="4491CEAF" w:rsidR="008F3A16" w:rsidRPr="0059585F" w:rsidRDefault="00A76D1C" w:rsidP="00C0477B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59585F">
              <w:rPr>
                <w:b/>
                <w:sz w:val="24"/>
              </w:rPr>
              <w:t>Estação Washington Luís</w:t>
            </w:r>
          </w:p>
        </w:tc>
      </w:tr>
      <w:tr w:rsidR="0059585F" w:rsidRPr="0059585F" w14:paraId="45F46641" w14:textId="77777777" w:rsidTr="00BA1E7F">
        <w:trPr>
          <w:trHeight w:val="334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3C1542F6" w14:textId="77777777" w:rsidR="008F3A16" w:rsidRPr="0059585F" w:rsidRDefault="008F3A16" w:rsidP="003F0761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16B6A6B8" w14:textId="3AFAADA3" w:rsidR="008F3A16" w:rsidRPr="0059585F" w:rsidRDefault="008D4259" w:rsidP="003F0761">
            <w:pPr>
              <w:pStyle w:val="TableParagraph"/>
              <w:jc w:val="center"/>
              <w:rPr>
                <w:sz w:val="20"/>
              </w:rPr>
            </w:pPr>
            <w:r w:rsidRPr="0059585F">
              <w:rPr>
                <w:noProof/>
                <w:sz w:val="20"/>
              </w:rPr>
              <w:drawing>
                <wp:inline distT="0" distB="0" distL="0" distR="0" wp14:anchorId="3DE4126B" wp14:editId="35F90E6D">
                  <wp:extent cx="3060000" cy="1980000"/>
                  <wp:effectExtent l="57150" t="57150" r="45720" b="58420"/>
                  <wp:docPr id="322180080" name="Imagem 3221800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2180080" name="Imagem 322180080"/>
                          <pic:cNvPicPr preferRelativeResize="0"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" w:type="dxa"/>
            <w:tcBorders>
              <w:left w:val="nil"/>
            </w:tcBorders>
          </w:tcPr>
          <w:p w14:paraId="7826A207" w14:textId="737E6C3A" w:rsidR="008F3A16" w:rsidRPr="0059585F" w:rsidRDefault="008F3A16" w:rsidP="00C17ABA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7D22E7CA" w14:textId="77777777" w:rsidR="008F3A16" w:rsidRPr="0059585F" w:rsidRDefault="008F3A16" w:rsidP="003F0761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3F233D53" w14:textId="56D323A1" w:rsidR="008F3A16" w:rsidRPr="0059585F" w:rsidRDefault="008D4259" w:rsidP="003F0761">
            <w:pPr>
              <w:pStyle w:val="TableParagraph"/>
              <w:ind w:right="-29"/>
              <w:jc w:val="center"/>
              <w:rPr>
                <w:sz w:val="20"/>
              </w:rPr>
            </w:pPr>
            <w:r w:rsidRPr="0059585F">
              <w:rPr>
                <w:noProof/>
                <w:sz w:val="20"/>
              </w:rPr>
              <w:drawing>
                <wp:inline distT="0" distB="0" distL="0" distR="0" wp14:anchorId="7D0AABB4" wp14:editId="0D19F52E">
                  <wp:extent cx="3060000" cy="1980000"/>
                  <wp:effectExtent l="57150" t="57150" r="45720" b="58420"/>
                  <wp:docPr id="1893753822" name="Imagem 18937538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3753822" name="Imagem 1893753822"/>
                          <pic:cNvPicPr preferRelativeResize="0"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585F" w:rsidRPr="0059585F" w14:paraId="5F1B5D56" w14:textId="77777777" w:rsidTr="0059585F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</w:tcPr>
          <w:p w14:paraId="4C03A1EE" w14:textId="18E2F183" w:rsidR="008F3A16" w:rsidRPr="0059585F" w:rsidRDefault="00B8358E" w:rsidP="00A55C09">
            <w:pPr>
              <w:pStyle w:val="TableParagraph"/>
              <w:jc w:val="center"/>
              <w:rPr>
                <w:sz w:val="20"/>
                <w:lang w:val="pt-BR"/>
              </w:rPr>
            </w:pPr>
            <w:r w:rsidRPr="00B8358E">
              <w:rPr>
                <w:sz w:val="16"/>
                <w:szCs w:val="16"/>
                <w:lang w:val="pt-BR"/>
              </w:rPr>
              <w:t>Vias do Monotrilho/Civil – instalação da passarela de emergência no trecho Chucri Zaidan - Morumbi.</w:t>
            </w:r>
          </w:p>
        </w:tc>
        <w:tc>
          <w:tcPr>
            <w:tcW w:w="143" w:type="dxa"/>
          </w:tcPr>
          <w:p w14:paraId="42680AE4" w14:textId="77777777" w:rsidR="008F3A16" w:rsidRPr="0059585F" w:rsidRDefault="008F3A16" w:rsidP="003F0761">
            <w:pPr>
              <w:pStyle w:val="TableParagraph"/>
              <w:rPr>
                <w:sz w:val="20"/>
                <w:lang w:val="pt-BR"/>
              </w:rPr>
            </w:pPr>
          </w:p>
        </w:tc>
        <w:tc>
          <w:tcPr>
            <w:tcW w:w="5102" w:type="dxa"/>
            <w:tcBorders>
              <w:top w:val="single" w:sz="6" w:space="0" w:color="auto"/>
            </w:tcBorders>
          </w:tcPr>
          <w:p w14:paraId="2C76A818" w14:textId="64C1E7CB" w:rsidR="008F3A16" w:rsidRPr="0059585F" w:rsidRDefault="005B5BB2" w:rsidP="00C35AB7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5B5BB2">
              <w:rPr>
                <w:sz w:val="16"/>
                <w:szCs w:val="16"/>
                <w:lang w:val="pt-BR"/>
              </w:rPr>
              <w:t>Obra Civil – em andamento a instalação da estrutura metálica do mezanino, da cobertura da plataforma, estrutura de fechamento do corpo e do acesso.</w:t>
            </w:r>
          </w:p>
        </w:tc>
      </w:tr>
      <w:tr w:rsidR="0059585F" w:rsidRPr="0059585F" w14:paraId="3C6ACC89" w14:textId="77777777" w:rsidTr="0059585F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37D8840F" w14:textId="6078AFB8" w:rsidR="008F3A16" w:rsidRPr="0059585F" w:rsidRDefault="005A70A6" w:rsidP="00C0477B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59585F">
              <w:rPr>
                <w:b/>
                <w:sz w:val="24"/>
              </w:rPr>
              <w:t>Estação Aeroporto de Congonhas</w:t>
            </w:r>
          </w:p>
        </w:tc>
        <w:tc>
          <w:tcPr>
            <w:tcW w:w="143" w:type="dxa"/>
          </w:tcPr>
          <w:p w14:paraId="084F08CC" w14:textId="2E4CA2B0" w:rsidR="008F3A16" w:rsidRPr="0059585F" w:rsidRDefault="0044203D" w:rsidP="0044203D">
            <w:pPr>
              <w:pStyle w:val="TableParagraph"/>
              <w:spacing w:before="11"/>
              <w:jc w:val="center"/>
              <w:rPr>
                <w:b/>
                <w:sz w:val="25"/>
              </w:rPr>
            </w:pPr>
            <w:r w:rsidRPr="0059585F">
              <w:rPr>
                <w:b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55680" behindDoc="0" locked="0" layoutInCell="1" allowOverlap="1" wp14:anchorId="775A50FB" wp14:editId="4867C277">
                      <wp:simplePos x="0" y="0"/>
                      <wp:positionH relativeFrom="column">
                        <wp:posOffset>51435</wp:posOffset>
                      </wp:positionH>
                      <wp:positionV relativeFrom="paragraph">
                        <wp:posOffset>12700</wp:posOffset>
                      </wp:positionV>
                      <wp:extent cx="0" cy="2592000"/>
                      <wp:effectExtent l="0" t="0" r="38100" b="37465"/>
                      <wp:wrapNone/>
                      <wp:docPr id="237" name="Conector reto 2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ln w="19050" cmpd="sng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29CC568" id="Conector reto 237" o:spid="_x0000_s1026" style="position:absolute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05pt,1pt" to="4.05pt,20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" strokecolor="#a5a5a5 [2092]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5B112950" w14:textId="410E5034" w:rsidR="008F3A16" w:rsidRPr="0059585F" w:rsidRDefault="001479CA" w:rsidP="00C0477B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59585F">
              <w:rPr>
                <w:b/>
                <w:sz w:val="24"/>
              </w:rPr>
              <w:t>Estação Brooklin Paulista</w:t>
            </w:r>
          </w:p>
        </w:tc>
      </w:tr>
      <w:tr w:rsidR="0059585F" w:rsidRPr="0059585F" w14:paraId="39EF93F7" w14:textId="77777777" w:rsidTr="00BA1E7F">
        <w:trPr>
          <w:trHeight w:val="334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683581E1" w14:textId="3A422E31" w:rsidR="008F3A16" w:rsidRPr="0059585F" w:rsidRDefault="008F3A16" w:rsidP="003F0761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67C473F8" w14:textId="2BA89BA9" w:rsidR="008F3A16" w:rsidRPr="0059585F" w:rsidRDefault="008D4259" w:rsidP="003F0761">
            <w:pPr>
              <w:pStyle w:val="TableParagraph"/>
              <w:jc w:val="center"/>
              <w:rPr>
                <w:sz w:val="20"/>
              </w:rPr>
            </w:pPr>
            <w:r w:rsidRPr="0059585F">
              <w:rPr>
                <w:noProof/>
                <w:sz w:val="20"/>
              </w:rPr>
              <w:drawing>
                <wp:inline distT="0" distB="0" distL="0" distR="0" wp14:anchorId="7E6860F5" wp14:editId="1A1E873B">
                  <wp:extent cx="3060000" cy="1980000"/>
                  <wp:effectExtent l="57150" t="57150" r="45720" b="58420"/>
                  <wp:docPr id="321841177" name="Imagem 3218411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1841177" name="Imagem 321841177"/>
                          <pic:cNvPicPr preferRelativeResize="0"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" w:type="dxa"/>
            <w:tcBorders>
              <w:left w:val="nil"/>
            </w:tcBorders>
          </w:tcPr>
          <w:p w14:paraId="76A1EC1F" w14:textId="09A2315E" w:rsidR="008F3A16" w:rsidRPr="0059585F" w:rsidRDefault="008F3A16" w:rsidP="00C17ABA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3CEC6B35" w14:textId="77777777" w:rsidR="008F3A16" w:rsidRPr="0059585F" w:rsidRDefault="008F3A16" w:rsidP="003F0761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54D9932A" w14:textId="651591B6" w:rsidR="008F3A16" w:rsidRPr="0059585F" w:rsidRDefault="008D4259" w:rsidP="003F0761">
            <w:pPr>
              <w:pStyle w:val="TableParagraph"/>
              <w:ind w:right="-29"/>
              <w:jc w:val="center"/>
              <w:rPr>
                <w:sz w:val="20"/>
              </w:rPr>
            </w:pPr>
            <w:r w:rsidRPr="0059585F">
              <w:rPr>
                <w:noProof/>
                <w:sz w:val="20"/>
              </w:rPr>
              <w:drawing>
                <wp:inline distT="0" distB="0" distL="0" distR="0" wp14:anchorId="0783D906" wp14:editId="44B0B75A">
                  <wp:extent cx="3060000" cy="1980000"/>
                  <wp:effectExtent l="57150" t="57150" r="45720" b="58420"/>
                  <wp:docPr id="1078867065" name="Imagem 10788670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8867065" name="Imagem 1078867065"/>
                          <pic:cNvPicPr preferRelativeResize="0"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585F" w:rsidRPr="0059585F" w14:paraId="6DDC13ED" w14:textId="77777777" w:rsidTr="00473BBB">
        <w:trPr>
          <w:trHeight w:val="567"/>
        </w:trPr>
        <w:tc>
          <w:tcPr>
            <w:tcW w:w="5102" w:type="dxa"/>
            <w:tcBorders>
              <w:top w:val="single" w:sz="6" w:space="0" w:color="auto"/>
            </w:tcBorders>
          </w:tcPr>
          <w:p w14:paraId="370C3F2D" w14:textId="3B09388F" w:rsidR="008F3A16" w:rsidRPr="0059585F" w:rsidRDefault="00CC2906" w:rsidP="00C35AB7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CC2906">
              <w:rPr>
                <w:sz w:val="16"/>
                <w:szCs w:val="16"/>
                <w:lang w:val="pt-BR"/>
              </w:rPr>
              <w:t>Obra Civil – execução da instalação hidráulica.</w:t>
            </w:r>
          </w:p>
        </w:tc>
        <w:tc>
          <w:tcPr>
            <w:tcW w:w="143" w:type="dxa"/>
          </w:tcPr>
          <w:p w14:paraId="6BE07005" w14:textId="3706BB71" w:rsidR="008F3A16" w:rsidRPr="0059585F" w:rsidRDefault="008F3A16" w:rsidP="00C35AB7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5102" w:type="dxa"/>
            <w:tcBorders>
              <w:top w:val="single" w:sz="6" w:space="0" w:color="auto"/>
            </w:tcBorders>
          </w:tcPr>
          <w:p w14:paraId="1C366562" w14:textId="25CB7A44" w:rsidR="008F3A16" w:rsidRPr="0059585F" w:rsidRDefault="009875D3" w:rsidP="00C35AB7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9875D3">
              <w:rPr>
                <w:sz w:val="16"/>
                <w:szCs w:val="16"/>
                <w:lang w:val="pt-BR"/>
              </w:rPr>
              <w:t>Obra Civil – em andamento a instalação dos vidros dos acessos</w:t>
            </w:r>
          </w:p>
        </w:tc>
      </w:tr>
      <w:tr w:rsidR="0059585F" w:rsidRPr="0059585F" w14:paraId="3C53104A" w14:textId="77777777" w:rsidTr="0059585F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2EF55533" w14:textId="65CCE686" w:rsidR="008F3A16" w:rsidRPr="0059585F" w:rsidRDefault="00E247BC" w:rsidP="00C0477B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59585F">
              <w:rPr>
                <w:b/>
                <w:sz w:val="24"/>
              </w:rPr>
              <w:t>Estação Vereador José Diniz</w:t>
            </w:r>
          </w:p>
        </w:tc>
        <w:tc>
          <w:tcPr>
            <w:tcW w:w="143" w:type="dxa"/>
          </w:tcPr>
          <w:p w14:paraId="14D240CC" w14:textId="30987335" w:rsidR="008F3A16" w:rsidRPr="0059585F" w:rsidRDefault="0044203D" w:rsidP="0044203D">
            <w:pPr>
              <w:pStyle w:val="TableParagraph"/>
              <w:spacing w:before="11"/>
              <w:jc w:val="center"/>
              <w:rPr>
                <w:b/>
                <w:sz w:val="19"/>
              </w:rPr>
            </w:pPr>
            <w:r w:rsidRPr="0059585F">
              <w:rPr>
                <w:b/>
                <w:noProof/>
                <w:sz w:val="19"/>
              </w:rPr>
              <mc:AlternateContent>
                <mc:Choice Requires="wps">
                  <w:drawing>
                    <wp:anchor distT="0" distB="0" distL="114300" distR="114300" simplePos="0" relativeHeight="251657728" behindDoc="0" locked="0" layoutInCell="1" allowOverlap="1" wp14:anchorId="27C4F238" wp14:editId="12F433E5">
                      <wp:simplePos x="0" y="0"/>
                      <wp:positionH relativeFrom="column">
                        <wp:posOffset>51435</wp:posOffset>
                      </wp:positionH>
                      <wp:positionV relativeFrom="paragraph">
                        <wp:posOffset>18415</wp:posOffset>
                      </wp:positionV>
                      <wp:extent cx="0" cy="2592000"/>
                      <wp:effectExtent l="0" t="0" r="38100" b="37465"/>
                      <wp:wrapNone/>
                      <wp:docPr id="238" name="Conector reto 2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ln w="19050" cmpd="sng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F46FC6C" id="Conector reto 238" o:spid="_x0000_s1026" style="position:absolute;flip:x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05pt,1.45pt" to="4.05pt,20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" strokecolor="#a5a5a5 [2092]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610C9F95" w14:textId="02FC6D10" w:rsidR="008F3A16" w:rsidRPr="0059585F" w:rsidRDefault="00725F5B" w:rsidP="00C0477B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59585F">
              <w:rPr>
                <w:b/>
                <w:sz w:val="24"/>
              </w:rPr>
              <w:t>Estação Campo Belo</w:t>
            </w:r>
          </w:p>
        </w:tc>
      </w:tr>
      <w:tr w:rsidR="0059585F" w:rsidRPr="0059585F" w14:paraId="3C72B0F9" w14:textId="77777777" w:rsidTr="00BA1E7F">
        <w:trPr>
          <w:trHeight w:val="334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59A4B5B5" w14:textId="28499243" w:rsidR="008F3A16" w:rsidRPr="0059585F" w:rsidRDefault="008F3A16" w:rsidP="003F0761">
            <w:pPr>
              <w:pStyle w:val="TableParagraph"/>
              <w:spacing w:before="5"/>
              <w:rPr>
                <w:b/>
                <w:sz w:val="3"/>
              </w:rPr>
            </w:pPr>
          </w:p>
          <w:p w14:paraId="1EDBBDE4" w14:textId="1370D391" w:rsidR="008F3A16" w:rsidRPr="0059585F" w:rsidRDefault="008D4259" w:rsidP="003F0761">
            <w:pPr>
              <w:pStyle w:val="TableParagraph"/>
              <w:ind w:left="51"/>
              <w:jc w:val="center"/>
              <w:rPr>
                <w:sz w:val="20"/>
              </w:rPr>
            </w:pPr>
            <w:r w:rsidRPr="0059585F">
              <w:rPr>
                <w:noProof/>
                <w:sz w:val="20"/>
              </w:rPr>
              <w:drawing>
                <wp:inline distT="0" distB="0" distL="0" distR="0" wp14:anchorId="6A7120C3" wp14:editId="353CBE57">
                  <wp:extent cx="3060000" cy="1980000"/>
                  <wp:effectExtent l="57150" t="57150" r="45720" b="58420"/>
                  <wp:docPr id="248750552" name="Imagem 2487505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750552" name="Imagem 248750552"/>
                          <pic:cNvPicPr preferRelativeResize="0"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" w:type="dxa"/>
            <w:tcBorders>
              <w:left w:val="nil"/>
            </w:tcBorders>
          </w:tcPr>
          <w:p w14:paraId="6F10A533" w14:textId="3F1F58A4" w:rsidR="008F3A16" w:rsidRPr="0059585F" w:rsidRDefault="008F3A16" w:rsidP="00C17ABA">
            <w:pPr>
              <w:pStyle w:val="TableParagraph"/>
              <w:spacing w:before="5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6C9E7968" w14:textId="51047783" w:rsidR="008F3A16" w:rsidRPr="0059585F" w:rsidRDefault="008F3A16" w:rsidP="003F0761">
            <w:pPr>
              <w:pStyle w:val="TableParagraph"/>
              <w:spacing w:before="5"/>
              <w:rPr>
                <w:b/>
                <w:sz w:val="3"/>
              </w:rPr>
            </w:pPr>
          </w:p>
          <w:p w14:paraId="16A46992" w14:textId="5D1ED628" w:rsidR="008F3A16" w:rsidRPr="0059585F" w:rsidRDefault="008D4259" w:rsidP="003F0761">
            <w:pPr>
              <w:pStyle w:val="TableParagraph"/>
              <w:jc w:val="center"/>
              <w:rPr>
                <w:sz w:val="20"/>
              </w:rPr>
            </w:pPr>
            <w:r w:rsidRPr="0059585F">
              <w:rPr>
                <w:noProof/>
                <w:sz w:val="20"/>
              </w:rPr>
              <w:drawing>
                <wp:inline distT="0" distB="0" distL="0" distR="0" wp14:anchorId="030A928E" wp14:editId="2930E356">
                  <wp:extent cx="3060000" cy="1980000"/>
                  <wp:effectExtent l="57150" t="57150" r="45720" b="58420"/>
                  <wp:docPr id="982840435" name="Imagem 9828404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2840435" name="Imagem 982840435"/>
                          <pic:cNvPicPr preferRelativeResize="0"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A16" w:rsidRPr="0059585F" w14:paraId="0181F767" w14:textId="77777777" w:rsidTr="00C17ABA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</w:tcPr>
          <w:p w14:paraId="16FC1D5F" w14:textId="037F3C5B" w:rsidR="008F3A16" w:rsidRPr="0059585F" w:rsidRDefault="00097746" w:rsidP="00371FEB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097746">
              <w:rPr>
                <w:sz w:val="16"/>
                <w:szCs w:val="16"/>
                <w:lang w:val="pt-BR"/>
              </w:rPr>
              <w:t>Sistemas – em andamento a instalação das Portas de Plataforma.</w:t>
            </w:r>
          </w:p>
        </w:tc>
        <w:tc>
          <w:tcPr>
            <w:tcW w:w="143" w:type="dxa"/>
            <w:tcBorders>
              <w:left w:val="nil"/>
            </w:tcBorders>
          </w:tcPr>
          <w:p w14:paraId="60FF81FA" w14:textId="77777777" w:rsidR="008F3A16" w:rsidRPr="0059585F" w:rsidRDefault="008F3A16" w:rsidP="003F0761">
            <w:pPr>
              <w:pStyle w:val="TableParagraph"/>
              <w:spacing w:before="90" w:line="220" w:lineRule="exact"/>
              <w:rPr>
                <w:sz w:val="20"/>
                <w:lang w:val="pt-BR"/>
              </w:rPr>
            </w:pPr>
          </w:p>
        </w:tc>
        <w:tc>
          <w:tcPr>
            <w:tcW w:w="5102" w:type="dxa"/>
            <w:tcBorders>
              <w:top w:val="single" w:sz="6" w:space="0" w:color="auto"/>
            </w:tcBorders>
          </w:tcPr>
          <w:p w14:paraId="452A4410" w14:textId="507DE1AE" w:rsidR="008F3A16" w:rsidRPr="0059585F" w:rsidRDefault="00D96A3C" w:rsidP="008E3FEB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D96A3C">
              <w:rPr>
                <w:sz w:val="16"/>
                <w:szCs w:val="16"/>
                <w:lang w:val="pt-BR"/>
              </w:rPr>
              <w:t>Obra Civil – em andamento a instalação dos vidros da Sala de Equipamentos Eletrônicos (SEE).</w:t>
            </w:r>
          </w:p>
        </w:tc>
      </w:tr>
    </w:tbl>
    <w:p w14:paraId="0C18D488" w14:textId="77777777" w:rsidR="008F3A16" w:rsidRPr="0059585F" w:rsidRDefault="008F3A16" w:rsidP="008F3A16">
      <w:pPr>
        <w:rPr>
          <w:lang w:val="pt-BR"/>
        </w:rPr>
      </w:pPr>
    </w:p>
    <w:p w14:paraId="7B907984" w14:textId="571508A1" w:rsidR="00FD2CEC" w:rsidRPr="0059585F" w:rsidRDefault="00FD2CEC" w:rsidP="00FD2CEC">
      <w:pPr>
        <w:rPr>
          <w:lang w:val="pt-BR"/>
        </w:rPr>
      </w:pPr>
    </w:p>
    <w:p w14:paraId="5CF8F894" w14:textId="56653BC7" w:rsidR="001D5E58" w:rsidRPr="0059585F" w:rsidRDefault="001D5E58" w:rsidP="00FD2CEC">
      <w:pPr>
        <w:rPr>
          <w:lang w:val="pt-BR"/>
        </w:rPr>
      </w:pPr>
    </w:p>
    <w:p w14:paraId="04B31E5C" w14:textId="66A05376" w:rsidR="001D5E58" w:rsidRPr="0059585F" w:rsidRDefault="001D5E58" w:rsidP="00FD2CEC">
      <w:pPr>
        <w:rPr>
          <w:lang w:val="pt-BR"/>
        </w:rPr>
      </w:pPr>
    </w:p>
    <w:p w14:paraId="2FAEBDDE" w14:textId="5DB6CBFB" w:rsidR="001D5E58" w:rsidRDefault="001D5E58" w:rsidP="00FD2CEC">
      <w:pPr>
        <w:rPr>
          <w:lang w:val="pt-BR"/>
        </w:rPr>
      </w:pPr>
    </w:p>
    <w:p w14:paraId="04829536" w14:textId="77777777" w:rsidR="001D5E58" w:rsidRDefault="001D5E58" w:rsidP="00FD2CEC">
      <w:pPr>
        <w:rPr>
          <w:lang w:val="pt-BR"/>
        </w:rPr>
      </w:pPr>
    </w:p>
    <w:p w14:paraId="0653EC9C" w14:textId="3D9EE3BC" w:rsidR="00872D26" w:rsidRDefault="00872D26" w:rsidP="00FD2CEC">
      <w:pPr>
        <w:rPr>
          <w:lang w:val="pt-BR"/>
        </w:rPr>
      </w:pPr>
    </w:p>
    <w:tbl>
      <w:tblPr>
        <w:tblStyle w:val="TableNormal"/>
        <w:tblW w:w="10374" w:type="dxa"/>
        <w:tblInd w:w="284" w:type="dxa"/>
        <w:tblLayout w:type="fixed"/>
        <w:tblLook w:val="01E0" w:firstRow="1" w:lastRow="1" w:firstColumn="1" w:lastColumn="1" w:noHBand="0" w:noVBand="0"/>
      </w:tblPr>
      <w:tblGrid>
        <w:gridCol w:w="5102"/>
        <w:gridCol w:w="170"/>
        <w:gridCol w:w="5102"/>
      </w:tblGrid>
      <w:tr w:rsidR="00EC2DAF" w:rsidRPr="00EC2DAF" w14:paraId="0D0C74AE" w14:textId="77777777" w:rsidTr="00EC2DAF">
        <w:trPr>
          <w:trHeight w:val="454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48AA409C" w14:textId="285AFEE9" w:rsidR="00D2666D" w:rsidRPr="00EC2DAF" w:rsidRDefault="00B01A52" w:rsidP="00C0477B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EC2DAF">
              <w:rPr>
                <w:b/>
                <w:sz w:val="24"/>
              </w:rPr>
              <w:t>Estação Vila Cordeiro</w:t>
            </w:r>
          </w:p>
        </w:tc>
        <w:tc>
          <w:tcPr>
            <w:tcW w:w="170" w:type="dxa"/>
          </w:tcPr>
          <w:p w14:paraId="467D8AFF" w14:textId="5A9284C9" w:rsidR="00D2666D" w:rsidRPr="00EC2DAF" w:rsidRDefault="00BD64AA" w:rsidP="00BD64AA">
            <w:pPr>
              <w:pStyle w:val="TableParagraph"/>
              <w:spacing w:line="244" w:lineRule="exact"/>
              <w:jc w:val="center"/>
              <w:rPr>
                <w:b/>
                <w:sz w:val="24"/>
              </w:rPr>
            </w:pPr>
            <w:r w:rsidRPr="00EC2DAF">
              <w:rPr>
                <w:b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58752" behindDoc="0" locked="0" layoutInCell="1" allowOverlap="1" wp14:anchorId="7BFC061F" wp14:editId="7B3B881A">
                      <wp:simplePos x="0" y="0"/>
                      <wp:positionH relativeFrom="column">
                        <wp:posOffset>51435</wp:posOffset>
                      </wp:positionH>
                      <wp:positionV relativeFrom="paragraph">
                        <wp:posOffset>20320</wp:posOffset>
                      </wp:positionV>
                      <wp:extent cx="0" cy="2592000"/>
                      <wp:effectExtent l="0" t="0" r="38100" b="37465"/>
                      <wp:wrapNone/>
                      <wp:docPr id="240" name="Conector reto 2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ln w="19050" cmpd="sng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D5FB5CA" id="Conector reto 240" o:spid="_x0000_s1026" style="position:absolute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05pt,1.6pt" to="4.05pt,20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" strokecolor="#a5a5a5 [2092]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594A28CF" w14:textId="2411C2A0" w:rsidR="00D2666D" w:rsidRPr="00EC2DAF" w:rsidRDefault="00527AB8" w:rsidP="00C0477B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EC2DAF">
              <w:rPr>
                <w:b/>
                <w:sz w:val="24"/>
              </w:rPr>
              <w:t>Estação Chucri Zaidan</w:t>
            </w:r>
          </w:p>
        </w:tc>
      </w:tr>
      <w:tr w:rsidR="00EC2DAF" w:rsidRPr="00EC2DAF" w14:paraId="06B3D456" w14:textId="77777777" w:rsidTr="00146A06">
        <w:trPr>
          <w:trHeight w:val="283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  <w:shd w:val="clear" w:color="auto" w:fill="FFFFFF" w:themeFill="background1"/>
          </w:tcPr>
          <w:p w14:paraId="31E4E4C5" w14:textId="77777777" w:rsidR="00D2666D" w:rsidRPr="00EC2DAF" w:rsidRDefault="00D2666D" w:rsidP="003F0761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35291DD4" w14:textId="721D5A9E" w:rsidR="00D2666D" w:rsidRPr="00EC2DAF" w:rsidRDefault="00FA20E4" w:rsidP="003F0761">
            <w:pPr>
              <w:pStyle w:val="TableParagraph"/>
              <w:jc w:val="center"/>
              <w:rPr>
                <w:sz w:val="20"/>
              </w:rPr>
            </w:pPr>
            <w:r w:rsidRPr="00EC2DAF">
              <w:rPr>
                <w:noProof/>
                <w:sz w:val="20"/>
              </w:rPr>
              <w:drawing>
                <wp:inline distT="0" distB="0" distL="0" distR="0" wp14:anchorId="6B2A4F44" wp14:editId="2C1A32EA">
                  <wp:extent cx="3060000" cy="1980000"/>
                  <wp:effectExtent l="57150" t="57150" r="45720" b="58420"/>
                  <wp:docPr id="19" name="Imagem 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Imagem 19"/>
                          <pic:cNvPicPr preferRelativeResize="0"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056A13B4" w14:textId="28E454B6" w:rsidR="00D2666D" w:rsidRPr="00EC2DAF" w:rsidRDefault="00D2666D" w:rsidP="00206DE4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51829105" w14:textId="77777777" w:rsidR="00D2666D" w:rsidRPr="00EC2DAF" w:rsidRDefault="00D2666D" w:rsidP="003F0761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1902423D" w14:textId="2938BAE5" w:rsidR="00D2666D" w:rsidRPr="00EC2DAF" w:rsidRDefault="008D4259" w:rsidP="003F0761">
            <w:pPr>
              <w:pStyle w:val="TableParagraph"/>
              <w:ind w:right="-29"/>
              <w:jc w:val="center"/>
              <w:rPr>
                <w:sz w:val="20"/>
              </w:rPr>
            </w:pPr>
            <w:r w:rsidRPr="00EC2DAF">
              <w:rPr>
                <w:noProof/>
                <w:sz w:val="20"/>
              </w:rPr>
              <w:drawing>
                <wp:inline distT="0" distB="0" distL="0" distR="0" wp14:anchorId="0066A43C" wp14:editId="13D54F1B">
                  <wp:extent cx="3060000" cy="1980000"/>
                  <wp:effectExtent l="57150" t="57150" r="45720" b="58420"/>
                  <wp:docPr id="1843130403" name="Imagem 184313040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3130403" name="Imagem 1843130403"/>
                          <pic:cNvPicPr preferRelativeResize="0"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2DAF" w:rsidRPr="00EC2DAF" w14:paraId="2EF9530F" w14:textId="77777777" w:rsidTr="00EC2DAF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</w:tcPr>
          <w:p w14:paraId="3BE5A73B" w14:textId="625D0A91" w:rsidR="00D2666D" w:rsidRPr="00EC2DAF" w:rsidRDefault="0072103A" w:rsidP="003461D8">
            <w:pPr>
              <w:pStyle w:val="TableParagraph"/>
              <w:jc w:val="center"/>
              <w:rPr>
                <w:sz w:val="20"/>
                <w:lang w:val="pt-BR"/>
              </w:rPr>
            </w:pPr>
            <w:r w:rsidRPr="0072103A">
              <w:rPr>
                <w:sz w:val="16"/>
                <w:szCs w:val="16"/>
                <w:lang w:val="pt-BR"/>
              </w:rPr>
              <w:t>Obra Civil – em andamento a regularização da calha da linha de bloqueios.</w:t>
            </w:r>
          </w:p>
        </w:tc>
        <w:tc>
          <w:tcPr>
            <w:tcW w:w="170" w:type="dxa"/>
          </w:tcPr>
          <w:p w14:paraId="744D60EA" w14:textId="77777777" w:rsidR="00D2666D" w:rsidRPr="00EC2DAF" w:rsidRDefault="00D2666D" w:rsidP="003F0761">
            <w:pPr>
              <w:pStyle w:val="TableParagraph"/>
              <w:rPr>
                <w:sz w:val="20"/>
                <w:lang w:val="pt-BR"/>
              </w:rPr>
            </w:pPr>
          </w:p>
        </w:tc>
        <w:tc>
          <w:tcPr>
            <w:tcW w:w="5102" w:type="dxa"/>
            <w:tcBorders>
              <w:top w:val="single" w:sz="6" w:space="0" w:color="auto"/>
            </w:tcBorders>
          </w:tcPr>
          <w:p w14:paraId="578BF315" w14:textId="79DC8784" w:rsidR="00D2666D" w:rsidRPr="00EC2DAF" w:rsidRDefault="00C7449C" w:rsidP="003461D8">
            <w:pPr>
              <w:jc w:val="center"/>
              <w:rPr>
                <w:sz w:val="16"/>
                <w:szCs w:val="16"/>
                <w:lang w:val="pt-BR"/>
              </w:rPr>
            </w:pPr>
            <w:r w:rsidRPr="00C7449C">
              <w:rPr>
                <w:rFonts w:ascii="Calibri" w:eastAsia="Calibri" w:hAnsi="Calibri" w:cs="Calibri"/>
                <w:sz w:val="16"/>
                <w:szCs w:val="16"/>
                <w:lang w:val="pt-BR"/>
              </w:rPr>
              <w:t>Obra Civil – montagem da estrutura da cobertura da plataforma.</w:t>
            </w:r>
          </w:p>
        </w:tc>
      </w:tr>
      <w:tr w:rsidR="00EC2DAF" w:rsidRPr="00EC2DAF" w14:paraId="69BE74A8" w14:textId="77777777" w:rsidTr="00EC2DAF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2DF4258A" w14:textId="65B1C3F3" w:rsidR="00D2666D" w:rsidRPr="00EC2DAF" w:rsidRDefault="004659B6" w:rsidP="00C0477B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EC2DAF">
              <w:rPr>
                <w:b/>
                <w:sz w:val="24"/>
              </w:rPr>
              <w:t>Estação Morumbi</w:t>
            </w:r>
          </w:p>
        </w:tc>
        <w:tc>
          <w:tcPr>
            <w:tcW w:w="170" w:type="dxa"/>
            <w:vAlign w:val="bottom"/>
          </w:tcPr>
          <w:p w14:paraId="0A50F6BA" w14:textId="1DFF72EE" w:rsidR="00D2666D" w:rsidRPr="00EC2DAF" w:rsidRDefault="00800247" w:rsidP="003F0761">
            <w:pPr>
              <w:pStyle w:val="TableParagraph"/>
              <w:spacing w:before="11"/>
              <w:jc w:val="center"/>
              <w:rPr>
                <w:b/>
                <w:sz w:val="25"/>
              </w:rPr>
            </w:pPr>
            <w:r w:rsidRPr="00EC2DAF">
              <w:rPr>
                <w:b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59776" behindDoc="0" locked="0" layoutInCell="1" allowOverlap="1" wp14:anchorId="72B049D6" wp14:editId="4397F98E">
                      <wp:simplePos x="0" y="0"/>
                      <wp:positionH relativeFrom="column">
                        <wp:posOffset>38100</wp:posOffset>
                      </wp:positionH>
                      <wp:positionV relativeFrom="paragraph">
                        <wp:posOffset>-6350</wp:posOffset>
                      </wp:positionV>
                      <wp:extent cx="0" cy="2592000"/>
                      <wp:effectExtent l="0" t="0" r="38100" b="37465"/>
                      <wp:wrapNone/>
                      <wp:docPr id="241" name="Conector reto 2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ln w="19050" cmpd="sng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5B94E1B" id="Conector reto 241" o:spid="_x0000_s1026" style="position:absolute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pt,-.5pt" to="3pt,20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" strokecolor="#a5a5a5 [2092]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5F15FE02" w14:textId="4A54ECB3" w:rsidR="00D2666D" w:rsidRPr="00EC2DAF" w:rsidRDefault="00680E77" w:rsidP="00C0477B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EC2DAF">
              <w:rPr>
                <w:b/>
                <w:sz w:val="24"/>
              </w:rPr>
              <w:t>Pátio Água Espraiada</w:t>
            </w:r>
          </w:p>
        </w:tc>
      </w:tr>
      <w:tr w:rsidR="00EC2DAF" w:rsidRPr="00EC2DAF" w14:paraId="17B78317" w14:textId="77777777" w:rsidTr="00146A06">
        <w:trPr>
          <w:trHeight w:val="283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4A8E3A61" w14:textId="77777777" w:rsidR="00D2666D" w:rsidRPr="00EC2DAF" w:rsidRDefault="00D2666D" w:rsidP="003F0761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4D6283EA" w14:textId="34814BA6" w:rsidR="00D2666D" w:rsidRPr="00EC2DAF" w:rsidRDefault="008D4259" w:rsidP="003F0761">
            <w:pPr>
              <w:pStyle w:val="TableParagraph"/>
              <w:jc w:val="center"/>
              <w:rPr>
                <w:sz w:val="20"/>
              </w:rPr>
            </w:pPr>
            <w:r w:rsidRPr="00EC2DAF">
              <w:rPr>
                <w:noProof/>
                <w:sz w:val="20"/>
              </w:rPr>
              <w:drawing>
                <wp:inline distT="0" distB="0" distL="0" distR="0" wp14:anchorId="5F3FE1C4" wp14:editId="4D97C216">
                  <wp:extent cx="3060000" cy="1980000"/>
                  <wp:effectExtent l="57150" t="57150" r="45720" b="58420"/>
                  <wp:docPr id="1003944695" name="Imagem 10039446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944695" name="Imagem 1003944695"/>
                          <pic:cNvPicPr preferRelativeResize="0"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</w:tcPr>
          <w:p w14:paraId="576B7854" w14:textId="12E0E36E" w:rsidR="00D2666D" w:rsidRPr="00EC2DAF" w:rsidRDefault="00D2666D" w:rsidP="00BD64AA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50F423ED" w14:textId="77777777" w:rsidR="00D2666D" w:rsidRPr="00EC2DAF" w:rsidRDefault="00D2666D" w:rsidP="003F0761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41132D24" w14:textId="16634034" w:rsidR="00D2666D" w:rsidRPr="00EC2DAF" w:rsidRDefault="008D4259" w:rsidP="003F0761">
            <w:pPr>
              <w:pStyle w:val="TableParagraph"/>
              <w:ind w:right="-29"/>
              <w:jc w:val="center"/>
              <w:rPr>
                <w:sz w:val="20"/>
              </w:rPr>
            </w:pPr>
            <w:r w:rsidRPr="00EC2DAF">
              <w:rPr>
                <w:noProof/>
                <w:sz w:val="20"/>
              </w:rPr>
              <w:drawing>
                <wp:inline distT="0" distB="0" distL="0" distR="0" wp14:anchorId="78A2C495" wp14:editId="6B19E509">
                  <wp:extent cx="3060000" cy="1980000"/>
                  <wp:effectExtent l="57150" t="57150" r="45720" b="58420"/>
                  <wp:docPr id="1183984771" name="Imagem 11839847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3984771" name="Imagem 1183984771"/>
                          <pic:cNvPicPr preferRelativeResize="0"/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2DAF" w:rsidRPr="00EC2DAF" w14:paraId="238FE1D8" w14:textId="77777777" w:rsidTr="00EC2DAF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</w:tcPr>
          <w:p w14:paraId="762CC7FE" w14:textId="01442D55" w:rsidR="00D2666D" w:rsidRPr="00EC2DAF" w:rsidRDefault="00097996" w:rsidP="00091964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097996">
              <w:rPr>
                <w:sz w:val="16"/>
                <w:szCs w:val="16"/>
                <w:lang w:val="pt-BR"/>
              </w:rPr>
              <w:t>Sistemas – entrega dos cubículos de Média Tensão nas Salas Técnicas.</w:t>
            </w:r>
          </w:p>
        </w:tc>
        <w:tc>
          <w:tcPr>
            <w:tcW w:w="170" w:type="dxa"/>
          </w:tcPr>
          <w:p w14:paraId="2F0155C8" w14:textId="7D608F66" w:rsidR="00D2666D" w:rsidRPr="00EC2DAF" w:rsidRDefault="00D2666D" w:rsidP="003F0761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5102" w:type="dxa"/>
            <w:tcBorders>
              <w:top w:val="single" w:sz="6" w:space="0" w:color="auto"/>
            </w:tcBorders>
          </w:tcPr>
          <w:p w14:paraId="6144B2E5" w14:textId="3492A136" w:rsidR="00D2666D" w:rsidRPr="00EC2DAF" w:rsidRDefault="00174034" w:rsidP="003461D8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174034">
              <w:rPr>
                <w:sz w:val="16"/>
                <w:szCs w:val="16"/>
                <w:lang w:val="pt-BR"/>
              </w:rPr>
              <w:t>Obra Civil – execução do acabamento dos blocos.</w:t>
            </w:r>
          </w:p>
        </w:tc>
      </w:tr>
    </w:tbl>
    <w:p w14:paraId="730EEABB" w14:textId="666068C2" w:rsidR="00FD2CEC" w:rsidRPr="00EC2DAF" w:rsidRDefault="00FD2CEC" w:rsidP="00FD2CEC">
      <w:pPr>
        <w:rPr>
          <w:lang w:val="pt-BR"/>
        </w:rPr>
      </w:pPr>
    </w:p>
    <w:p w14:paraId="1B9FDA9B" w14:textId="5E923703" w:rsidR="00625705" w:rsidRDefault="00625705" w:rsidP="00FD2CEC">
      <w:pPr>
        <w:rPr>
          <w:lang w:val="pt-BR"/>
        </w:rPr>
      </w:pPr>
    </w:p>
    <w:p w14:paraId="2A554B9A" w14:textId="254220CC" w:rsidR="00625705" w:rsidRDefault="00625705" w:rsidP="00FD2CEC">
      <w:pPr>
        <w:rPr>
          <w:lang w:val="pt-BR"/>
        </w:rPr>
      </w:pPr>
    </w:p>
    <w:p w14:paraId="74F10161" w14:textId="77777777" w:rsidR="00625705" w:rsidRDefault="00625705" w:rsidP="00FD2CEC">
      <w:pPr>
        <w:rPr>
          <w:lang w:val="pt-BR"/>
        </w:rPr>
      </w:pPr>
    </w:p>
    <w:p w14:paraId="1E4FFCC0" w14:textId="77777777" w:rsidR="00FD2CEC" w:rsidRDefault="00FD2CEC" w:rsidP="00FD2CEC">
      <w:pPr>
        <w:rPr>
          <w:lang w:val="pt-BR"/>
        </w:rPr>
      </w:pPr>
    </w:p>
    <w:p w14:paraId="0E0B2756" w14:textId="77777777" w:rsidR="00D9433E" w:rsidRDefault="00D9433E" w:rsidP="00FD2CEC">
      <w:pPr>
        <w:rPr>
          <w:lang w:val="pt-BR"/>
        </w:rPr>
        <w:sectPr w:rsidR="00D9433E" w:rsidSect="001D7A15">
          <w:headerReference w:type="default" r:id="rId92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11C676E3" w14:textId="6CCEDA18" w:rsidR="00320ED2" w:rsidRPr="003F12AD" w:rsidRDefault="00320ED2" w:rsidP="00CA30E7">
      <w:pPr>
        <w:tabs>
          <w:tab w:val="left" w:pos="1569"/>
        </w:tabs>
        <w:spacing w:after="840"/>
        <w:ind w:right="-57"/>
        <w:jc w:val="right"/>
        <w:rPr>
          <w:rFonts w:ascii="Bahnschrift SemiBold" w:eastAsiaTheme="majorEastAsia" w:hAnsi="Bahnschrift SemiBold" w:cstheme="majorBidi"/>
          <w:caps/>
          <w:color w:val="01023B" w:themeColor="accent5"/>
          <w:sz w:val="64"/>
          <w:szCs w:val="64"/>
          <w:lang w:val="pt-BR"/>
        </w:rPr>
      </w:pPr>
    </w:p>
    <w:p w14:paraId="10798086" w14:textId="77777777" w:rsidR="00D338FF" w:rsidRPr="003F12AD" w:rsidRDefault="00D338FF" w:rsidP="00CA30E7">
      <w:pPr>
        <w:tabs>
          <w:tab w:val="left" w:pos="1569"/>
        </w:tabs>
        <w:spacing w:after="840"/>
        <w:ind w:right="-57"/>
        <w:jc w:val="right"/>
        <w:rPr>
          <w:rFonts w:ascii="Bahnschrift SemiBold" w:eastAsiaTheme="majorEastAsia" w:hAnsi="Bahnschrift SemiBold" w:cstheme="majorBidi"/>
          <w:caps/>
          <w:color w:val="01023B" w:themeColor="accent5"/>
          <w:sz w:val="64"/>
          <w:szCs w:val="64"/>
          <w:lang w:val="pt-BR"/>
        </w:rPr>
      </w:pPr>
    </w:p>
    <w:p w14:paraId="4BF94022" w14:textId="52732630" w:rsidR="00127384" w:rsidRPr="00E927C9" w:rsidRDefault="000115BC" w:rsidP="002F1C8E">
      <w:pPr>
        <w:spacing w:after="840"/>
        <w:ind w:right="-57"/>
        <w:jc w:val="right"/>
        <w:rPr>
          <w:rFonts w:ascii="Bahnschrift" w:eastAsiaTheme="majorEastAsia" w:hAnsi="Bahnschrift" w:cstheme="minorHAnsi"/>
          <w:b/>
          <w:bCs/>
          <w:caps/>
          <w:sz w:val="64"/>
          <w:szCs w:val="64"/>
          <w:lang w:val="pt-BR"/>
        </w:rPr>
      </w:pPr>
      <w:r w:rsidRPr="00E927C9">
        <w:rPr>
          <w:rFonts w:ascii="Bahnschrift" w:eastAsiaTheme="majorEastAsia" w:hAnsi="Bahnschrift" w:cstheme="minorHAnsi"/>
          <w:b/>
          <w:bCs/>
          <w:caps/>
          <w:sz w:val="90"/>
          <w:szCs w:val="90"/>
          <w:lang w:val="pt-BR"/>
        </w:rPr>
        <w:t xml:space="preserve">| </w:t>
      </w:r>
      <w:r w:rsidR="007D4DFA" w:rsidRPr="00E927C9">
        <w:rPr>
          <w:rFonts w:ascii="Bahnschrift" w:eastAsiaTheme="majorEastAsia" w:hAnsi="Bahnschrift" w:cstheme="minorHAnsi"/>
          <w:b/>
          <w:bCs/>
          <w:caps/>
          <w:sz w:val="90"/>
          <w:szCs w:val="90"/>
          <w:lang w:val="pt-BR"/>
        </w:rPr>
        <w:t>Modernizaç</w:t>
      </w:r>
      <w:r w:rsidR="007B7389" w:rsidRPr="00E927C9">
        <w:rPr>
          <w:rFonts w:ascii="Bahnschrift" w:eastAsiaTheme="majorEastAsia" w:hAnsi="Bahnschrift" w:cstheme="minorHAnsi"/>
          <w:b/>
          <w:bCs/>
          <w:caps/>
          <w:sz w:val="90"/>
          <w:szCs w:val="90"/>
          <w:lang w:val="pt-BR"/>
        </w:rPr>
        <w:t>ões</w:t>
      </w:r>
      <w:r w:rsidR="003D1F9F" w:rsidRPr="00E927C9">
        <w:rPr>
          <w:rFonts w:ascii="Bahnschrift" w:eastAsiaTheme="majorEastAsia" w:hAnsi="Bahnschrift" w:cstheme="minorHAnsi"/>
          <w:b/>
          <w:bCs/>
          <w:caps/>
          <w:sz w:val="90"/>
          <w:szCs w:val="90"/>
          <w:lang w:val="pt-BR"/>
        </w:rPr>
        <w:t xml:space="preserve"> |</w:t>
      </w:r>
      <w:r w:rsidR="007B7389" w:rsidRPr="00E927C9">
        <w:rPr>
          <w:rFonts w:ascii="Bahnschrift" w:eastAsiaTheme="majorEastAsia" w:hAnsi="Bahnschrift" w:cstheme="minorHAnsi"/>
          <w:b/>
          <w:bCs/>
          <w:caps/>
          <w:sz w:val="90"/>
          <w:szCs w:val="90"/>
          <w:lang w:val="pt-BR"/>
        </w:rPr>
        <w:t xml:space="preserve"> </w:t>
      </w:r>
      <w:r w:rsidR="003D1F9F" w:rsidRPr="00E927C9">
        <w:rPr>
          <w:rFonts w:ascii="Bahnschrift" w:eastAsiaTheme="majorEastAsia" w:hAnsi="Bahnschrift" w:cstheme="minorHAnsi"/>
          <w:b/>
          <w:bCs/>
          <w:caps/>
          <w:sz w:val="90"/>
          <w:szCs w:val="90"/>
          <w:lang w:val="pt-BR"/>
        </w:rPr>
        <w:br/>
      </w:r>
      <w:r w:rsidR="007B7389" w:rsidRPr="00E927C9">
        <w:rPr>
          <w:rFonts w:ascii="Bahnschrift" w:eastAsiaTheme="majorEastAsia" w:hAnsi="Bahnschrift" w:cstheme="minorHAnsi"/>
          <w:b/>
          <w:bCs/>
          <w:caps/>
          <w:sz w:val="90"/>
          <w:szCs w:val="90"/>
          <w:lang w:val="pt-BR"/>
        </w:rPr>
        <w:t>| metrÔ |</w:t>
      </w:r>
      <w:r w:rsidR="007D4DFA" w:rsidRPr="00E927C9">
        <w:rPr>
          <w:rFonts w:ascii="Bahnschrift" w:eastAsiaTheme="majorEastAsia" w:hAnsi="Bahnschrift" w:cstheme="minorHAnsi"/>
          <w:b/>
          <w:bCs/>
          <w:caps/>
          <w:sz w:val="64"/>
          <w:szCs w:val="64"/>
          <w:lang w:val="pt-BR"/>
        </w:rPr>
        <w:t xml:space="preserve"> </w:t>
      </w:r>
      <w:r w:rsidR="00776995" w:rsidRPr="00E927C9">
        <w:rPr>
          <w:rFonts w:ascii="Bahnschrift" w:eastAsiaTheme="majorEastAsia" w:hAnsi="Bahnschrift" w:cstheme="minorHAnsi"/>
          <w:b/>
          <w:bCs/>
          <w:caps/>
          <w:sz w:val="64"/>
          <w:szCs w:val="64"/>
          <w:lang w:val="pt-BR"/>
        </w:rPr>
        <w:br/>
      </w:r>
    </w:p>
    <w:p w14:paraId="01F6B8EE" w14:textId="1202EA3F" w:rsidR="00BC71A9" w:rsidRPr="003F12AD" w:rsidRDefault="00181595" w:rsidP="002F1C8E">
      <w:pPr>
        <w:spacing w:after="840"/>
        <w:ind w:right="-57"/>
        <w:jc w:val="right"/>
        <w:rPr>
          <w:rFonts w:cstheme="minorHAnsi"/>
          <w:lang w:val="pt-BR"/>
        </w:rPr>
      </w:pPr>
      <w:r w:rsidRPr="00E927C9">
        <w:rPr>
          <w:rFonts w:ascii="Bahnschrift" w:eastAsiaTheme="majorEastAsia" w:hAnsi="Bahnschrift" w:cstheme="minorHAnsi"/>
          <w:b/>
          <w:bCs/>
          <w:caps/>
          <w:noProof/>
          <w:sz w:val="64"/>
          <w:szCs w:val="64"/>
          <w:lang w:val="pt-BR"/>
        </w:rPr>
        <mc:AlternateContent>
          <mc:Choice Requires="wps">
            <w:drawing>
              <wp:anchor distT="0" distB="0" distL="114300" distR="114300" simplePos="0" relativeHeight="251634176" behindDoc="1" locked="0" layoutInCell="1" allowOverlap="1" wp14:anchorId="14E13DAB" wp14:editId="1602A1B5">
                <wp:simplePos x="0" y="0"/>
                <wp:positionH relativeFrom="column">
                  <wp:posOffset>249894</wp:posOffset>
                </wp:positionH>
                <wp:positionV relativeFrom="paragraph">
                  <wp:posOffset>1296670</wp:posOffset>
                </wp:positionV>
                <wp:extent cx="6560260" cy="668740"/>
                <wp:effectExtent l="0" t="0" r="12065" b="17145"/>
                <wp:wrapNone/>
                <wp:docPr id="25" name="Retângul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0260" cy="66874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30196"/>
                          </a:srgbClr>
                        </a:solidFill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8129CF" id="Retângulo 25" o:spid="_x0000_s1026" style="position:absolute;margin-left:19.7pt;margin-top:102.1pt;width:516.55pt;height:52.65pt;z-index:-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" strokecolor="#7f7f7f [1612]" strokeweight="1pt">
                <v:fill opacity="19789f"/>
              </v:rect>
            </w:pict>
          </mc:Fallback>
        </mc:AlternateContent>
      </w:r>
      <w:r w:rsidR="000115BC" w:rsidRPr="00E927C9">
        <w:rPr>
          <w:rFonts w:ascii="Bahnschrift" w:eastAsiaTheme="majorEastAsia" w:hAnsi="Bahnschrift" w:cstheme="minorHAnsi"/>
          <w:b/>
          <w:bCs/>
          <w:caps/>
          <w:sz w:val="64"/>
          <w:szCs w:val="64"/>
          <w:lang w:val="pt-BR"/>
        </w:rPr>
        <w:t>SISTEMAS DE SINALIZAÇ</w:t>
      </w:r>
      <w:r w:rsidR="00C116A0" w:rsidRPr="00E927C9">
        <w:rPr>
          <w:rFonts w:ascii="Bahnschrift" w:eastAsiaTheme="majorEastAsia" w:hAnsi="Bahnschrift" w:cstheme="minorHAnsi"/>
          <w:b/>
          <w:bCs/>
          <w:caps/>
          <w:sz w:val="64"/>
          <w:szCs w:val="64"/>
          <w:lang w:val="pt-BR"/>
        </w:rPr>
        <w:t>ÃO</w:t>
      </w:r>
      <w:r w:rsidR="00075176" w:rsidRPr="00E927C9">
        <w:rPr>
          <w:rFonts w:ascii="Bahnschrift" w:eastAsiaTheme="majorEastAsia" w:hAnsi="Bahnschrift" w:cstheme="minorHAnsi"/>
          <w:b/>
          <w:bCs/>
          <w:caps/>
          <w:sz w:val="64"/>
          <w:szCs w:val="64"/>
          <w:lang w:val="pt-BR"/>
        </w:rPr>
        <w:t xml:space="preserve"> DE TELECOM</w:t>
      </w:r>
      <w:r w:rsidR="00452710" w:rsidRPr="00E927C9">
        <w:rPr>
          <w:rFonts w:ascii="Bahnschrift" w:eastAsiaTheme="majorEastAsia" w:hAnsi="Bahnschrift" w:cstheme="minorHAnsi"/>
          <w:b/>
          <w:bCs/>
          <w:caps/>
          <w:sz w:val="64"/>
          <w:szCs w:val="64"/>
          <w:lang w:val="pt-BR"/>
        </w:rPr>
        <w:t>UNICAÇÕES</w:t>
      </w:r>
      <w:r w:rsidR="00593AC8" w:rsidRPr="003F12AD">
        <w:rPr>
          <w:rFonts w:ascii="Bahnschrift SemiBold" w:eastAsiaTheme="majorEastAsia" w:hAnsi="Bahnschrift SemiBold" w:cstheme="minorHAnsi"/>
          <w:caps/>
          <w:sz w:val="64"/>
          <w:szCs w:val="64"/>
          <w:lang w:val="pt-BR"/>
        </w:rPr>
        <w:br/>
      </w:r>
      <w:r w:rsidR="00593AC8" w:rsidRPr="003F12AD">
        <w:rPr>
          <w:rFonts w:eastAsiaTheme="majorEastAsia" w:cstheme="minorHAnsi"/>
          <w:caps/>
          <w:color w:val="01023B" w:themeColor="accent5"/>
          <w:sz w:val="64"/>
          <w:szCs w:val="64"/>
          <w:lang w:val="pt-BR"/>
        </w:rPr>
        <w:br/>
      </w:r>
      <w:r w:rsidR="00C50279" w:rsidRPr="003C7398">
        <w:rPr>
          <w:rFonts w:ascii="Bahnschrift SemiBold" w:eastAsiaTheme="majorEastAsia" w:hAnsi="Bahnschrift SemiBold" w:cstheme="minorHAnsi"/>
          <w:caps/>
          <w:color w:val="171796"/>
          <w:sz w:val="40"/>
          <w:szCs w:val="40"/>
          <w:lang w:val="pt-BR"/>
          <w14:shadow w14:blurRad="63500" w14:dist="50800" w14:dir="16200000" w14:sx="0" w14:sy="0" w14:kx="0" w14:ky="0" w14:algn="none">
            <w14:srgbClr w14:val="000000">
              <w14:alpha w14:val="50000"/>
            </w14:srgbClr>
          </w14:shadow>
        </w:rPr>
        <w:t>|</w:t>
      </w:r>
      <w:r w:rsidR="00B437F7" w:rsidRPr="003C7398">
        <w:rPr>
          <w:rFonts w:ascii="Bahnschrift SemiBold" w:eastAsiaTheme="majorEastAsia" w:hAnsi="Bahnschrift SemiBold" w:cstheme="minorHAnsi"/>
          <w:caps/>
          <w:color w:val="171796"/>
          <w:sz w:val="40"/>
          <w:szCs w:val="40"/>
          <w:lang w:val="pt-BR"/>
          <w14:shadow w14:blurRad="63500" w14:dist="50800" w14:dir="16200000" w14:sx="0" w14:sy="0" w14:kx="0" w14:ky="0" w14:algn="none">
            <w14:srgbClr w14:val="000000">
              <w14:alpha w14:val="50000"/>
            </w14:srgbClr>
          </w14:shadow>
        </w:rPr>
        <w:t>lINHA 1-aZUL</w:t>
      </w:r>
      <w:r w:rsidR="00BC71A9" w:rsidRPr="003C7398">
        <w:rPr>
          <w:rFonts w:ascii="Bahnschrift SemiBold" w:eastAsiaTheme="majorEastAsia" w:hAnsi="Bahnschrift SemiBold" w:cstheme="minorHAnsi"/>
          <w:caps/>
          <w:color w:val="171796"/>
          <w:sz w:val="40"/>
          <w:szCs w:val="40"/>
          <w:lang w:val="pt-BR"/>
          <w14:shadow w14:blurRad="63500" w14:dist="50800" w14:dir="16200000" w14:sx="0" w14:sy="0" w14:kx="0" w14:ky="0" w14:algn="none">
            <w14:srgbClr w14:val="000000">
              <w14:alpha w14:val="50000"/>
            </w14:srgbClr>
          </w14:shadow>
        </w:rPr>
        <w:t>|</w:t>
      </w:r>
      <w:r w:rsidR="00295F57" w:rsidRPr="003C7398">
        <w:rPr>
          <w:rFonts w:ascii="Bahnschrift SemiBold" w:eastAsiaTheme="majorEastAsia" w:hAnsi="Bahnschrift SemiBold" w:cstheme="minorHAnsi"/>
          <w:caps/>
          <w:color w:val="171796"/>
          <w:sz w:val="40"/>
          <w:szCs w:val="40"/>
          <w:lang w:val="pt-BR"/>
          <w14:shadow w14:blurRad="63500" w14:dist="50800" w14:dir="16200000" w14:sx="0" w14:sy="0" w14:kx="0" w14:ky="0" w14:algn="none">
            <w14:srgbClr w14:val="000000">
              <w14:alpha w14:val="50000"/>
            </w14:srgbClr>
          </w14:shadow>
        </w:rPr>
        <w:t xml:space="preserve"> </w:t>
      </w:r>
      <w:r w:rsidR="00C50279" w:rsidRPr="003C7398">
        <w:rPr>
          <w:rFonts w:ascii="Bahnschrift SemiBold" w:eastAsiaTheme="majorEastAsia" w:hAnsi="Bahnschrift SemiBold" w:cstheme="minorHAnsi"/>
          <w:caps/>
          <w:color w:val="097A5E"/>
          <w:sz w:val="40"/>
          <w:szCs w:val="40"/>
          <w:lang w:val="pt-BR"/>
          <w14:shadow w14:blurRad="63500" w14:dist="50800" w14:dir="16200000" w14:sx="0" w14:sy="0" w14:kx="0" w14:ky="0" w14:algn="none">
            <w14:srgbClr w14:val="000000">
              <w14:alpha w14:val="50000"/>
            </w14:srgbClr>
          </w14:shadow>
        </w:rPr>
        <w:t>|</w:t>
      </w:r>
      <w:r w:rsidR="00B437F7" w:rsidRPr="003C7398">
        <w:rPr>
          <w:rFonts w:ascii="Bahnschrift SemiBold" w:eastAsiaTheme="majorEastAsia" w:hAnsi="Bahnschrift SemiBold" w:cstheme="minorHAnsi"/>
          <w:caps/>
          <w:color w:val="097A5E"/>
          <w:sz w:val="40"/>
          <w:szCs w:val="40"/>
          <w:lang w:val="pt-BR"/>
          <w14:shadow w14:blurRad="63500" w14:dist="50800" w14:dir="16200000" w14:sx="0" w14:sy="0" w14:kx="0" w14:ky="0" w14:algn="none">
            <w14:srgbClr w14:val="000000">
              <w14:alpha w14:val="50000"/>
            </w14:srgbClr>
          </w14:shadow>
        </w:rPr>
        <w:t>LINHA 2-VERDE</w:t>
      </w:r>
      <w:r w:rsidR="00BC71A9" w:rsidRPr="003C7398">
        <w:rPr>
          <w:rFonts w:ascii="Bahnschrift SemiBold" w:eastAsiaTheme="majorEastAsia" w:hAnsi="Bahnschrift SemiBold" w:cstheme="minorHAnsi"/>
          <w:caps/>
          <w:color w:val="097A5E"/>
          <w:sz w:val="40"/>
          <w:szCs w:val="40"/>
          <w:lang w:val="pt-BR"/>
          <w14:shadow w14:blurRad="63500" w14:dist="50800" w14:dir="16200000" w14:sx="0" w14:sy="0" w14:kx="0" w14:ky="0" w14:algn="none">
            <w14:srgbClr w14:val="000000">
              <w14:alpha w14:val="50000"/>
            </w14:srgbClr>
          </w14:shadow>
        </w:rPr>
        <w:t>|</w:t>
      </w:r>
      <w:r w:rsidR="00BC71A9" w:rsidRPr="003C7398">
        <w:rPr>
          <w:rFonts w:ascii="Bahnschrift SemiBold" w:eastAsiaTheme="majorEastAsia" w:hAnsi="Bahnschrift SemiBold" w:cstheme="minorHAnsi"/>
          <w:caps/>
          <w:color w:val="01023B" w:themeColor="accent5"/>
          <w:sz w:val="40"/>
          <w:szCs w:val="40"/>
          <w:lang w:val="pt-BR"/>
          <w14:shadow w14:blurRad="63500" w14:dist="50800" w14:dir="16200000" w14:sx="0" w14:sy="0" w14:kx="0" w14:ky="0" w14:algn="none">
            <w14:srgbClr w14:val="000000">
              <w14:alpha w14:val="50000"/>
            </w14:srgbClr>
          </w14:shadow>
        </w:rPr>
        <w:t xml:space="preserve"> </w:t>
      </w:r>
      <w:r w:rsidR="002F1C8E" w:rsidRPr="003C7398">
        <w:rPr>
          <w:rFonts w:ascii="Bahnschrift SemiBold" w:eastAsiaTheme="majorEastAsia" w:hAnsi="Bahnschrift SemiBold" w:cstheme="minorHAnsi"/>
          <w:caps/>
          <w:color w:val="F02137"/>
          <w:sz w:val="40"/>
          <w:szCs w:val="40"/>
          <w:lang w:val="pt-BR"/>
          <w14:shadow w14:blurRad="63500" w14:dist="50800" w14:dir="16200000" w14:sx="0" w14:sy="0" w14:kx="0" w14:ky="0" w14:algn="none">
            <w14:srgbClr w14:val="000000">
              <w14:alpha w14:val="50000"/>
            </w14:srgbClr>
          </w14:shadow>
        </w:rPr>
        <w:t>|</w:t>
      </w:r>
      <w:r w:rsidR="00776995" w:rsidRPr="003C7398">
        <w:rPr>
          <w:rFonts w:ascii="Bahnschrift SemiBold" w:eastAsiaTheme="majorEastAsia" w:hAnsi="Bahnschrift SemiBold" w:cstheme="minorHAnsi"/>
          <w:caps/>
          <w:color w:val="F02137"/>
          <w:sz w:val="40"/>
          <w:szCs w:val="40"/>
          <w:lang w:val="pt-BR"/>
          <w14:shadow w14:blurRad="63500" w14:dist="50800" w14:dir="16200000" w14:sx="0" w14:sy="0" w14:kx="0" w14:ky="0" w14:algn="none">
            <w14:srgbClr w14:val="000000">
              <w14:alpha w14:val="50000"/>
            </w14:srgbClr>
          </w14:shadow>
        </w:rPr>
        <w:t>LINHA 3-VERMELHA</w:t>
      </w:r>
      <w:r w:rsidR="00C50279" w:rsidRPr="003C7398">
        <w:rPr>
          <w:rFonts w:ascii="Bahnschrift SemiBold" w:eastAsiaTheme="majorEastAsia" w:hAnsi="Bahnschrift SemiBold" w:cstheme="minorHAnsi"/>
          <w:caps/>
          <w:color w:val="F02137"/>
          <w:sz w:val="40"/>
          <w:szCs w:val="40"/>
          <w:lang w:val="pt-BR"/>
          <w14:shadow w14:blurRad="63500" w14:dist="50800" w14:dir="16200000" w14:sx="0" w14:sy="0" w14:kx="0" w14:ky="0" w14:algn="none">
            <w14:srgbClr w14:val="000000">
              <w14:alpha w14:val="50000"/>
            </w14:srgbClr>
          </w14:shadow>
        </w:rPr>
        <w:t>|</w:t>
      </w:r>
      <w:r w:rsidR="00A05BA2" w:rsidRPr="003F12AD">
        <w:rPr>
          <w:rFonts w:ascii="Bahnschrift SemiBold" w:eastAsiaTheme="majorEastAsia" w:hAnsi="Bahnschrift SemiBold" w:cstheme="minorHAnsi"/>
          <w:caps/>
          <w:color w:val="01023B" w:themeColor="accent5"/>
          <w:sz w:val="36"/>
          <w:szCs w:val="36"/>
          <w:lang w:val="pt-BR"/>
        </w:rPr>
        <w:br/>
      </w:r>
    </w:p>
    <w:p w14:paraId="6F666328" w14:textId="651C4CDE" w:rsidR="00320ED2" w:rsidRDefault="00320ED2" w:rsidP="002F1C8E">
      <w:pPr>
        <w:spacing w:after="840"/>
        <w:ind w:right="-57"/>
        <w:jc w:val="right"/>
        <w:rPr>
          <w:lang w:val="pt-BR"/>
        </w:rPr>
      </w:pPr>
    </w:p>
    <w:p w14:paraId="09BDD205" w14:textId="522EB679" w:rsidR="00C92F89" w:rsidRDefault="00C92F89" w:rsidP="002F1C8E">
      <w:pPr>
        <w:spacing w:after="840"/>
        <w:ind w:right="-57"/>
        <w:jc w:val="right"/>
        <w:rPr>
          <w:lang w:val="pt-BR"/>
        </w:rPr>
      </w:pPr>
    </w:p>
    <w:p w14:paraId="651B23AF" w14:textId="77777777" w:rsidR="00C92F89" w:rsidRDefault="00C92F89" w:rsidP="002F1C8E">
      <w:pPr>
        <w:spacing w:after="840"/>
        <w:ind w:right="-57"/>
        <w:jc w:val="right"/>
        <w:rPr>
          <w:lang w:val="pt-BR"/>
        </w:rPr>
      </w:pPr>
    </w:p>
    <w:p w14:paraId="21307499" w14:textId="65214E65" w:rsidR="00BC71A9" w:rsidRDefault="00BC71A9" w:rsidP="00BC71A9">
      <w:pPr>
        <w:spacing w:after="840"/>
        <w:ind w:right="-57"/>
        <w:jc w:val="center"/>
        <w:rPr>
          <w:lang w:val="pt-BR"/>
        </w:rPr>
      </w:pPr>
    </w:p>
    <w:p w14:paraId="4BD1D1D1" w14:textId="77777777" w:rsidR="003B5653" w:rsidRDefault="003B5653" w:rsidP="003B5653">
      <w:pPr>
        <w:rPr>
          <w:lang w:val="pt-BR"/>
        </w:rPr>
        <w:sectPr w:rsidR="003B5653" w:rsidSect="00721DFE">
          <w:headerReference w:type="default" r:id="rId93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4B6B225B" w14:textId="5CA8C355" w:rsidR="003B5653" w:rsidRDefault="003B5653" w:rsidP="003B5653">
      <w:pPr>
        <w:rPr>
          <w:lang w:val="pt-BR"/>
        </w:rPr>
      </w:pPr>
    </w:p>
    <w:p w14:paraId="515A8997" w14:textId="77777777" w:rsidR="00872D26" w:rsidRDefault="00872D26" w:rsidP="003B5653">
      <w:pPr>
        <w:rPr>
          <w:lang w:val="pt-BR"/>
        </w:rPr>
      </w:pPr>
    </w:p>
    <w:p w14:paraId="0F64E882" w14:textId="77777777" w:rsidR="009F03FE" w:rsidRDefault="009F03FE" w:rsidP="003B5653">
      <w:pPr>
        <w:rPr>
          <w:lang w:val="pt-BR"/>
        </w:rPr>
      </w:pPr>
    </w:p>
    <w:p w14:paraId="55251CFF" w14:textId="0AC82D74" w:rsidR="00C41DEB" w:rsidRDefault="00C41DEB" w:rsidP="003B5653">
      <w:pPr>
        <w:rPr>
          <w:lang w:val="pt-BR"/>
        </w:rPr>
      </w:pPr>
    </w:p>
    <w:tbl>
      <w:tblPr>
        <w:tblStyle w:val="TableNormal"/>
        <w:tblW w:w="10773" w:type="dxa"/>
        <w:tblInd w:w="142" w:type="dxa"/>
        <w:tblBorders>
          <w:insideV w:val="single" w:sz="8" w:space="0" w:color="808080" w:themeColor="background1" w:themeShade="80"/>
        </w:tblBorders>
        <w:tblLook w:val="01E0" w:firstRow="1" w:lastRow="1" w:firstColumn="1" w:lastColumn="1" w:noHBand="0" w:noVBand="0"/>
      </w:tblPr>
      <w:tblGrid>
        <w:gridCol w:w="3652"/>
        <w:gridCol w:w="3455"/>
        <w:gridCol w:w="3666"/>
      </w:tblGrid>
      <w:tr w:rsidR="001011F7" w:rsidRPr="00992692" w14:paraId="6BF2EE33" w14:textId="77777777" w:rsidTr="0014365B">
        <w:trPr>
          <w:trHeight w:val="2381"/>
        </w:trPr>
        <w:tc>
          <w:tcPr>
            <w:tcW w:w="3652" w:type="dxa"/>
            <w:tcBorders>
              <w:top w:val="single" w:sz="4" w:space="0" w:color="auto"/>
              <w:bottom w:val="nil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01F804AB" w14:textId="77777777" w:rsidR="00623378" w:rsidRPr="002D2228" w:rsidRDefault="00623378" w:rsidP="00057754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22D7C0EE" w14:textId="788AA5A6" w:rsidR="00623378" w:rsidRDefault="00623378" w:rsidP="00057754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1A90539" wp14:editId="3A187A8C">
                  <wp:extent cx="1907597" cy="1944000"/>
                  <wp:effectExtent l="57150" t="57150" r="54610" b="56515"/>
                  <wp:docPr id="259" name="image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" name="image21.jpeg"/>
                          <pic:cNvPicPr/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7597" cy="1944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A1135C4" w14:textId="41CAE87B" w:rsidR="00623378" w:rsidRDefault="00623378" w:rsidP="00057754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  <w:r>
              <w:rPr>
                <w:b/>
                <w:noProof/>
                <w:sz w:val="3"/>
              </w:rPr>
              <w:drawing>
                <wp:inline distT="0" distB="0" distL="0" distR="0" wp14:anchorId="53DB81BF" wp14:editId="3D4AFABA">
                  <wp:extent cx="1877868" cy="1944000"/>
                  <wp:effectExtent l="57150" t="57150" r="46355" b="56515"/>
                  <wp:docPr id="261" name="Imagem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1" name="Imagem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7868" cy="1944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66" w:type="dxa"/>
            <w:tcBorders>
              <w:top w:val="single" w:sz="4" w:space="0" w:color="auto"/>
              <w:left w:val="single" w:sz="4" w:space="0" w:color="auto"/>
              <w:bottom w:val="nil"/>
            </w:tcBorders>
            <w:shd w:val="clear" w:color="auto" w:fill="D9D9D9" w:themeFill="background1" w:themeFillShade="D9"/>
            <w:vAlign w:val="center"/>
          </w:tcPr>
          <w:p w14:paraId="11487FBD" w14:textId="77777777" w:rsidR="00623378" w:rsidRDefault="00623378" w:rsidP="00C94FCB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25593FD7" w14:textId="77777777" w:rsidR="00623378" w:rsidRDefault="00623378" w:rsidP="00C94FCB">
            <w:pPr>
              <w:pStyle w:val="TableParagraph"/>
              <w:ind w:right="-29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3EAE214" wp14:editId="3CA391AF">
                  <wp:extent cx="1869551" cy="1944000"/>
                  <wp:effectExtent l="57150" t="57150" r="54610" b="56515"/>
                  <wp:docPr id="260" name="image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image22.jpeg"/>
                          <pic:cNvPicPr/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551" cy="1944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1F6B" w:rsidRPr="00992692" w14:paraId="79F427E5" w14:textId="77777777" w:rsidTr="007B71C6">
        <w:trPr>
          <w:trHeight w:val="227"/>
        </w:trPr>
        <w:tc>
          <w:tcPr>
            <w:tcW w:w="7107" w:type="dxa"/>
            <w:gridSpan w:val="2"/>
            <w:tcBorders>
              <w:top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3703F5FF" w14:textId="076DFB0F" w:rsidR="00A61F6B" w:rsidRPr="00C97ACC" w:rsidRDefault="00A61F6B" w:rsidP="00057754">
            <w:pPr>
              <w:pStyle w:val="TableParagraph"/>
              <w:spacing w:before="6"/>
              <w:jc w:val="center"/>
              <w:rPr>
                <w:bCs/>
                <w:noProof/>
                <w:sz w:val="3"/>
                <w:lang w:val="pt-BR"/>
              </w:rPr>
            </w:pPr>
            <w:r w:rsidRPr="00A61F6B">
              <w:rPr>
                <w:bCs/>
                <w:sz w:val="16"/>
                <w:szCs w:val="16"/>
                <w:lang w:val="pt-BR"/>
              </w:rPr>
              <w:t>Lançamento de cabos do CBTC</w:t>
            </w:r>
          </w:p>
        </w:tc>
        <w:tc>
          <w:tcPr>
            <w:tcW w:w="3666" w:type="dxa"/>
            <w:tcBorders>
              <w:top w:val="nil"/>
              <w:left w:val="nil"/>
            </w:tcBorders>
            <w:shd w:val="clear" w:color="auto" w:fill="F2F2F2" w:themeFill="background1" w:themeFillShade="F2"/>
            <w:vAlign w:val="center"/>
          </w:tcPr>
          <w:p w14:paraId="2E0110F4" w14:textId="3B58CF9F" w:rsidR="00A61F6B" w:rsidRPr="00C97ACC" w:rsidRDefault="00A61F6B" w:rsidP="00C94FCB">
            <w:pPr>
              <w:pStyle w:val="TableParagraph"/>
              <w:spacing w:before="6"/>
              <w:jc w:val="center"/>
              <w:rPr>
                <w:bCs/>
                <w:sz w:val="16"/>
                <w:szCs w:val="16"/>
                <w:lang w:val="pt-BR"/>
              </w:rPr>
            </w:pPr>
            <w:r w:rsidRPr="00C97ACC">
              <w:rPr>
                <w:bCs/>
                <w:sz w:val="16"/>
                <w:szCs w:val="16"/>
                <w:lang w:val="pt-BR"/>
              </w:rPr>
              <w:t>Gabinete de terminação de cabos</w:t>
            </w:r>
          </w:p>
        </w:tc>
      </w:tr>
    </w:tbl>
    <w:p w14:paraId="361CD782" w14:textId="626073E1" w:rsidR="00C41DEB" w:rsidRPr="00433674" w:rsidRDefault="00C41DEB" w:rsidP="00433674">
      <w:pPr>
        <w:jc w:val="right"/>
        <w:rPr>
          <w:b/>
          <w:bCs/>
          <w:iCs/>
          <w:sz w:val="16"/>
          <w:szCs w:val="16"/>
          <w:lang w:val="pt-BR"/>
        </w:rPr>
      </w:pPr>
    </w:p>
    <w:tbl>
      <w:tblPr>
        <w:tblStyle w:val="TableNormal"/>
        <w:tblW w:w="10772" w:type="dxa"/>
        <w:tblInd w:w="120" w:type="dxa"/>
        <w:tblLayout w:type="fixed"/>
        <w:tblCellMar>
          <w:left w:w="142" w:type="dxa"/>
          <w:right w:w="142" w:type="dxa"/>
        </w:tblCellMar>
        <w:tblLook w:val="01E0" w:firstRow="1" w:lastRow="1" w:firstColumn="1" w:lastColumn="1" w:noHBand="0" w:noVBand="0"/>
      </w:tblPr>
      <w:tblGrid>
        <w:gridCol w:w="5092"/>
        <w:gridCol w:w="304"/>
        <w:gridCol w:w="5376"/>
      </w:tblGrid>
      <w:tr w:rsidR="00BF3119" w14:paraId="278A78A8" w14:textId="77777777" w:rsidTr="00FA1641">
        <w:trPr>
          <w:trHeight w:val="510"/>
        </w:trPr>
        <w:tc>
          <w:tcPr>
            <w:tcW w:w="5092" w:type="dxa"/>
            <w:tcBorders>
              <w:bottom w:val="single" w:sz="12" w:space="0" w:color="auto"/>
            </w:tcBorders>
            <w:vAlign w:val="bottom"/>
          </w:tcPr>
          <w:p w14:paraId="570F349D" w14:textId="77777777" w:rsidR="00BF3119" w:rsidRDefault="00BF3119" w:rsidP="00FA1641">
            <w:pPr>
              <w:pStyle w:val="TableParagraph"/>
              <w:spacing w:before="21"/>
              <w:ind w:left="50"/>
              <w:rPr>
                <w:b/>
              </w:rPr>
            </w:pPr>
            <w:r>
              <w:rPr>
                <w:b/>
                <w:color w:val="005A9E"/>
              </w:rPr>
              <w:t>Benefícios</w:t>
            </w:r>
          </w:p>
        </w:tc>
        <w:tc>
          <w:tcPr>
            <w:tcW w:w="304" w:type="dxa"/>
            <w:vMerge w:val="restart"/>
          </w:tcPr>
          <w:p w14:paraId="7D624BD7" w14:textId="77777777" w:rsidR="00BF3119" w:rsidRDefault="00BF3119" w:rsidP="00BD64AA">
            <w:pPr>
              <w:pStyle w:val="TableParagraph"/>
              <w:spacing w:before="21"/>
              <w:jc w:val="center"/>
              <w:rPr>
                <w:b/>
                <w:color w:val="005A9E"/>
              </w:rPr>
            </w:pPr>
            <w:r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1584" behindDoc="0" locked="0" layoutInCell="1" allowOverlap="1" wp14:anchorId="2E73ED98" wp14:editId="14FF3BE7">
                      <wp:simplePos x="0" y="0"/>
                      <wp:positionH relativeFrom="column">
                        <wp:posOffset>-8255</wp:posOffset>
                      </wp:positionH>
                      <wp:positionV relativeFrom="paragraph">
                        <wp:posOffset>10795</wp:posOffset>
                      </wp:positionV>
                      <wp:extent cx="7620" cy="3024000"/>
                      <wp:effectExtent l="19050" t="19050" r="30480" b="24130"/>
                      <wp:wrapNone/>
                      <wp:docPr id="262" name="Conector reto 2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7620" cy="302400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14C3793" id="Conector reto 262" o:spid="_x0000_s1026" style="position:absolute;flip:x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65pt,.85pt" to="-.05pt,23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" strokecolor="#a6a6a6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376" w:type="dxa"/>
            <w:tcBorders>
              <w:bottom w:val="single" w:sz="12" w:space="0" w:color="auto"/>
            </w:tcBorders>
            <w:vAlign w:val="bottom"/>
          </w:tcPr>
          <w:p w14:paraId="3F046B05" w14:textId="5D4865A1" w:rsidR="00BF3119" w:rsidRDefault="00173635" w:rsidP="003F0761">
            <w:pPr>
              <w:pStyle w:val="TableParagraph"/>
              <w:spacing w:before="21"/>
              <w:rPr>
                <w:b/>
              </w:rPr>
            </w:pPr>
            <w:r w:rsidRPr="00173635">
              <w:rPr>
                <w:b/>
                <w:color w:val="005A9E"/>
              </w:rPr>
              <w:t>Características do Contrato</w:t>
            </w:r>
          </w:p>
        </w:tc>
      </w:tr>
      <w:tr w:rsidR="00BF3119" w14:paraId="55615AC7" w14:textId="77777777" w:rsidTr="009438FD">
        <w:trPr>
          <w:trHeight w:val="3175"/>
        </w:trPr>
        <w:tc>
          <w:tcPr>
            <w:tcW w:w="5092" w:type="dxa"/>
            <w:tcBorders>
              <w:top w:val="single" w:sz="12" w:space="0" w:color="auto"/>
            </w:tcBorders>
            <w:shd w:val="clear" w:color="auto" w:fill="D9D9D9" w:themeFill="background1" w:themeFillShade="D9"/>
          </w:tcPr>
          <w:p w14:paraId="1435057B" w14:textId="33ACD20F" w:rsidR="001A776F" w:rsidRPr="002D2228" w:rsidRDefault="001A776F" w:rsidP="00B04365">
            <w:pPr>
              <w:pStyle w:val="TableParagraph"/>
              <w:spacing w:before="60"/>
              <w:ind w:right="213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Possibilitar a inserção de mais trens nas linhas 1, 2 e 3 de forma a reduzir o intervalo entre trens para proporcionar mais conforto aos usuários e aumentar a oferta de lugares;</w:t>
            </w:r>
          </w:p>
          <w:p w14:paraId="51200A50" w14:textId="69AF39D2" w:rsidR="001A776F" w:rsidRPr="002D2228" w:rsidRDefault="001A776F" w:rsidP="00B04365">
            <w:pPr>
              <w:pStyle w:val="TableParagraph"/>
              <w:spacing w:before="60"/>
              <w:ind w:right="213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Aumentar a velocidade média dos trens nas linhas, reduzindo o tempo de viagem;</w:t>
            </w:r>
          </w:p>
          <w:p w14:paraId="5538759B" w14:textId="024A15AB" w:rsidR="001A776F" w:rsidRPr="002D2228" w:rsidRDefault="001A776F" w:rsidP="00B04365">
            <w:pPr>
              <w:pStyle w:val="TableParagraph"/>
              <w:spacing w:before="60"/>
              <w:ind w:right="213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Reduzir a energia consumida pelos trens em função de controle mais efetivo de sua movimentação;</w:t>
            </w:r>
          </w:p>
          <w:p w14:paraId="47EC67DB" w14:textId="6F2DF591" w:rsidR="00BF3119" w:rsidRPr="002D2228" w:rsidRDefault="001A776F" w:rsidP="00B04365">
            <w:pPr>
              <w:pStyle w:val="TableParagraph"/>
              <w:spacing w:before="60"/>
              <w:ind w:right="113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Os sistemas de telecomunicações viabilizarão comunicações audiovisuais precisas em tempo real de forma que qualquer anomalia, emergência ou avisos institucionais poderão ser difundidos imediatamente aos usuários e funcionários, além de maior eficiência e segurança nas comunicações de dados para todos os sistemas.</w:t>
            </w:r>
          </w:p>
        </w:tc>
        <w:tc>
          <w:tcPr>
            <w:tcW w:w="304" w:type="dxa"/>
            <w:vMerge/>
          </w:tcPr>
          <w:p w14:paraId="53590889" w14:textId="77777777" w:rsidR="00BF3119" w:rsidRPr="002D2228" w:rsidRDefault="00BF3119" w:rsidP="00B04365">
            <w:pPr>
              <w:pStyle w:val="TableParagraph"/>
              <w:spacing w:before="60"/>
              <w:ind w:right="213"/>
              <w:jc w:val="both"/>
              <w:rPr>
                <w:lang w:val="pt-BR"/>
              </w:rPr>
            </w:pPr>
          </w:p>
        </w:tc>
        <w:tc>
          <w:tcPr>
            <w:tcW w:w="5376" w:type="dxa"/>
            <w:tcBorders>
              <w:top w:val="single" w:sz="12" w:space="0" w:color="auto"/>
            </w:tcBorders>
            <w:shd w:val="clear" w:color="auto" w:fill="D9D9D9" w:themeFill="background1" w:themeFillShade="D9"/>
          </w:tcPr>
          <w:p w14:paraId="05C41F1D" w14:textId="77777777" w:rsidR="002C632C" w:rsidRPr="002D2228" w:rsidRDefault="00CD0C6D" w:rsidP="00B04365">
            <w:pPr>
              <w:pStyle w:val="TableParagraph"/>
              <w:numPr>
                <w:ilvl w:val="0"/>
                <w:numId w:val="16"/>
              </w:numPr>
              <w:shd w:val="clear" w:color="auto" w:fill="D9D9D9" w:themeFill="background1" w:themeFillShade="D9"/>
              <w:spacing w:before="60"/>
              <w:ind w:left="357" w:right="215" w:hanging="357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Implantação da Sinalização com a tecnologia CBTC</w:t>
            </w:r>
            <w:r w:rsidR="002C632C" w:rsidRPr="002D2228">
              <w:rPr>
                <w:lang w:val="pt-BR"/>
              </w:rPr>
              <w:t xml:space="preserve"> </w:t>
            </w:r>
            <w:r w:rsidR="002C632C" w:rsidRPr="009A3DCB">
              <w:rPr>
                <w:b/>
                <w:bCs/>
                <w:i/>
                <w:iCs/>
                <w:lang w:val="pt-BR"/>
              </w:rPr>
              <w:t>(Communication Based Train Control)</w:t>
            </w:r>
            <w:r w:rsidR="002C632C" w:rsidRPr="002D2228">
              <w:rPr>
                <w:lang w:val="pt-BR"/>
              </w:rPr>
              <w:t>;</w:t>
            </w:r>
          </w:p>
          <w:p w14:paraId="3811A301" w14:textId="4F6F8EBF" w:rsidR="00CD0C6D" w:rsidRPr="002D2228" w:rsidRDefault="00CD0C6D" w:rsidP="00B04365">
            <w:pPr>
              <w:pStyle w:val="TableParagraph"/>
              <w:numPr>
                <w:ilvl w:val="0"/>
                <w:numId w:val="16"/>
              </w:numPr>
              <w:shd w:val="clear" w:color="auto" w:fill="D9D9D9" w:themeFill="background1" w:themeFillShade="D9"/>
              <w:spacing w:before="60"/>
              <w:ind w:left="357" w:right="215" w:hanging="357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Implantação do Sistema de transmissão digital utilizando fibras ópticas;</w:t>
            </w:r>
          </w:p>
          <w:p w14:paraId="17A721DA" w14:textId="331E79D7" w:rsidR="00CD0C6D" w:rsidRPr="002D2228" w:rsidRDefault="00CD0C6D" w:rsidP="00B04365">
            <w:pPr>
              <w:pStyle w:val="TableParagraph"/>
              <w:numPr>
                <w:ilvl w:val="0"/>
                <w:numId w:val="16"/>
              </w:numPr>
              <w:shd w:val="clear" w:color="auto" w:fill="D9D9D9" w:themeFill="background1" w:themeFillShade="D9"/>
              <w:spacing w:before="60"/>
              <w:ind w:left="357" w:right="215" w:hanging="357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 xml:space="preserve">Implantação do Sistema de Transmissão em tempo real de imagens das câmeras internas do trem para o </w:t>
            </w:r>
            <w:r w:rsidR="00D8741B" w:rsidRPr="002D2228">
              <w:rPr>
                <w:lang w:val="pt-BR"/>
              </w:rPr>
              <w:t>CCO e das estações para o trem;</w:t>
            </w:r>
          </w:p>
          <w:p w14:paraId="2ABDFB60" w14:textId="65DFBCE8" w:rsidR="00BF3119" w:rsidRPr="002D2228" w:rsidRDefault="003F75FB" w:rsidP="00B04365">
            <w:pPr>
              <w:pStyle w:val="TableParagraph"/>
              <w:numPr>
                <w:ilvl w:val="0"/>
                <w:numId w:val="16"/>
              </w:numPr>
              <w:shd w:val="clear" w:color="auto" w:fill="D9D9D9" w:themeFill="background1" w:themeFillShade="D9"/>
              <w:spacing w:before="60"/>
              <w:ind w:left="357" w:right="215" w:hanging="357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Implantação de Painéis Multimídia para informar</w:t>
            </w:r>
            <w:r w:rsidR="007C7289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as horas e as mensagens operacionais e institucionais.</w:t>
            </w:r>
          </w:p>
        </w:tc>
      </w:tr>
      <w:tr w:rsidR="00BF3119" w14:paraId="2795BEB5" w14:textId="77777777" w:rsidTr="00EC2DAF">
        <w:trPr>
          <w:trHeight w:val="510"/>
        </w:trPr>
        <w:tc>
          <w:tcPr>
            <w:tcW w:w="5092" w:type="dxa"/>
            <w:tcBorders>
              <w:bottom w:val="single" w:sz="12" w:space="0" w:color="auto"/>
            </w:tcBorders>
            <w:shd w:val="clear" w:color="auto" w:fill="FFFFFF" w:themeFill="background1"/>
            <w:vAlign w:val="bottom"/>
          </w:tcPr>
          <w:p w14:paraId="12E47A62" w14:textId="400589F8" w:rsidR="00BF3119" w:rsidRPr="00217D64" w:rsidRDefault="00383153" w:rsidP="003F0761">
            <w:pPr>
              <w:pStyle w:val="TableParagraph"/>
              <w:spacing w:before="181"/>
              <w:ind w:right="213"/>
            </w:pPr>
            <w:r>
              <w:rPr>
                <w:b/>
                <w:color w:val="005A9E"/>
              </w:rPr>
              <w:t>Implantação</w:t>
            </w:r>
          </w:p>
        </w:tc>
        <w:tc>
          <w:tcPr>
            <w:tcW w:w="304" w:type="dxa"/>
            <w:tcBorders>
              <w:bottom w:val="single" w:sz="12" w:space="0" w:color="auto"/>
            </w:tcBorders>
            <w:shd w:val="clear" w:color="auto" w:fill="FFFFFF" w:themeFill="background1"/>
          </w:tcPr>
          <w:p w14:paraId="6237BF44" w14:textId="14730DD4" w:rsidR="00BF3119" w:rsidRDefault="00BF3119" w:rsidP="003F0761">
            <w:pPr>
              <w:pStyle w:val="TableParagraph"/>
              <w:spacing w:before="181"/>
              <w:ind w:right="213"/>
            </w:pPr>
          </w:p>
        </w:tc>
        <w:tc>
          <w:tcPr>
            <w:tcW w:w="5376" w:type="dxa"/>
            <w:tcBorders>
              <w:bottom w:val="single" w:sz="12" w:space="0" w:color="auto"/>
            </w:tcBorders>
            <w:shd w:val="clear" w:color="auto" w:fill="FFFFFF" w:themeFill="background1"/>
            <w:vAlign w:val="bottom"/>
          </w:tcPr>
          <w:p w14:paraId="0FB1805A" w14:textId="1CE64CFE" w:rsidR="00BF3119" w:rsidRDefault="00BF3119" w:rsidP="003F0761">
            <w:pPr>
              <w:pStyle w:val="TableParagraph"/>
              <w:spacing w:before="181"/>
              <w:ind w:right="213"/>
            </w:pPr>
          </w:p>
        </w:tc>
      </w:tr>
      <w:tr w:rsidR="00975D4A" w14:paraId="0E446E65" w14:textId="77777777" w:rsidTr="00EC2DAF">
        <w:trPr>
          <w:trHeight w:val="4252"/>
        </w:trPr>
        <w:tc>
          <w:tcPr>
            <w:tcW w:w="10772" w:type="dxa"/>
            <w:gridSpan w:val="3"/>
            <w:tcBorders>
              <w:top w:val="single" w:sz="8" w:space="0" w:color="auto"/>
            </w:tcBorders>
            <w:shd w:val="clear" w:color="auto" w:fill="D9D9D9" w:themeFill="background1" w:themeFillShade="D9"/>
          </w:tcPr>
          <w:p w14:paraId="3ECC3EBE" w14:textId="77777777" w:rsidR="00975D4A" w:rsidRDefault="00975D4A" w:rsidP="00211226">
            <w:pPr>
              <w:pStyle w:val="TableParagraph"/>
              <w:shd w:val="clear" w:color="auto" w:fill="D9D9D9" w:themeFill="background1" w:themeFillShade="D9"/>
              <w:spacing w:before="40" w:after="120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O contrato com a Alstom, referente à modernização dos Sistemas de Telecomunicações e Sinalização das Linhas 1, 2 e 3 foi retomado em 11/02/2016, em um acordo homologado no Juízo Arbitral</w:t>
            </w:r>
            <w:r>
              <w:rPr>
                <w:lang w:val="pt-BR"/>
              </w:rPr>
              <w:t>.</w:t>
            </w:r>
            <w:r w:rsidRPr="00C97ACC">
              <w:rPr>
                <w:lang w:val="pt-BR"/>
              </w:rPr>
              <w:t xml:space="preserve"> </w:t>
            </w:r>
          </w:p>
          <w:p w14:paraId="3C8FCC46" w14:textId="77777777" w:rsidR="00975D4A" w:rsidRPr="002D2228" w:rsidRDefault="00975D4A" w:rsidP="00211226">
            <w:pPr>
              <w:pStyle w:val="TableParagraph"/>
              <w:shd w:val="clear" w:color="auto" w:fill="D9D9D9" w:themeFill="background1" w:themeFillShade="D9"/>
              <w:spacing w:before="40" w:after="120"/>
              <w:jc w:val="both"/>
              <w:rPr>
                <w:lang w:val="pt-BR"/>
              </w:rPr>
            </w:pPr>
            <w:r w:rsidRPr="00EC3BE8">
              <w:rPr>
                <w:lang w:val="pt-BR"/>
              </w:rPr>
              <w:t>A situação atual nas linhas 1, 2 e 3 é</w:t>
            </w:r>
            <w:r>
              <w:rPr>
                <w:lang w:val="pt-BR"/>
              </w:rPr>
              <w:t>:</w:t>
            </w:r>
          </w:p>
          <w:p w14:paraId="739C7DAE" w14:textId="77777777" w:rsidR="00975D4A" w:rsidRDefault="00975D4A" w:rsidP="00211226">
            <w:pPr>
              <w:pStyle w:val="TableParagraph"/>
              <w:shd w:val="clear" w:color="auto" w:fill="D9D9D9" w:themeFill="background1" w:themeFillShade="D9"/>
              <w:spacing w:before="40" w:after="120"/>
              <w:jc w:val="both"/>
              <w:rPr>
                <w:lang w:val="pt-BR"/>
              </w:rPr>
            </w:pPr>
            <w:r w:rsidRPr="002D2228">
              <w:rPr>
                <w:b/>
                <w:bCs/>
                <w:lang w:val="pt-BR"/>
              </w:rPr>
              <w:t>Linha 1-Azul:</w:t>
            </w:r>
            <w:r w:rsidRPr="002D2228">
              <w:rPr>
                <w:lang w:val="pt-BR"/>
              </w:rPr>
              <w:t xml:space="preserve"> </w:t>
            </w:r>
            <w:r w:rsidRPr="00FA1D15">
              <w:rPr>
                <w:lang w:val="pt-BR"/>
              </w:rPr>
              <w:t xml:space="preserve">: </w:t>
            </w:r>
          </w:p>
          <w:p w14:paraId="558E7DC3" w14:textId="77777777" w:rsidR="00975D4A" w:rsidRDefault="00975D4A" w:rsidP="00211226">
            <w:pPr>
              <w:pStyle w:val="TableParagraph"/>
              <w:shd w:val="clear" w:color="auto" w:fill="D9D9D9" w:themeFill="background1" w:themeFillShade="D9"/>
              <w:spacing w:before="40" w:after="120"/>
              <w:jc w:val="both"/>
              <w:rPr>
                <w:lang w:val="pt-BR"/>
              </w:rPr>
            </w:pPr>
            <w:r w:rsidRPr="0030024F">
              <w:rPr>
                <w:lang w:val="pt-BR"/>
              </w:rPr>
              <w:t xml:space="preserve">Iniciada a operação comercial do CBTC em </w:t>
            </w:r>
            <w:r>
              <w:rPr>
                <w:lang w:val="pt-BR"/>
              </w:rPr>
              <w:t>N</w:t>
            </w:r>
            <w:r w:rsidRPr="0030024F">
              <w:rPr>
                <w:lang w:val="pt-BR"/>
              </w:rPr>
              <w:t>ov</w:t>
            </w:r>
            <w:r>
              <w:rPr>
                <w:lang w:val="pt-BR"/>
              </w:rPr>
              <w:t>embro</w:t>
            </w:r>
            <w:r w:rsidRPr="0030024F">
              <w:rPr>
                <w:lang w:val="pt-BR"/>
              </w:rPr>
              <w:t>/2</w:t>
            </w:r>
            <w:r>
              <w:rPr>
                <w:lang w:val="pt-BR"/>
              </w:rPr>
              <w:t>02</w:t>
            </w:r>
            <w:r w:rsidRPr="0030024F">
              <w:rPr>
                <w:lang w:val="pt-BR"/>
              </w:rPr>
              <w:t xml:space="preserve">2. </w:t>
            </w:r>
          </w:p>
          <w:p w14:paraId="567B7DED" w14:textId="77777777" w:rsidR="00975D4A" w:rsidRDefault="00975D4A" w:rsidP="00211226">
            <w:pPr>
              <w:pStyle w:val="TableParagraph"/>
              <w:shd w:val="clear" w:color="auto" w:fill="D9D9D9" w:themeFill="background1" w:themeFillShade="D9"/>
              <w:spacing w:before="40" w:after="120"/>
              <w:jc w:val="both"/>
              <w:rPr>
                <w:lang w:val="pt-BR"/>
              </w:rPr>
            </w:pPr>
            <w:r w:rsidRPr="005226F0">
              <w:rPr>
                <w:lang w:val="pt-BR"/>
              </w:rPr>
              <w:t>Retirada de pendências em andamento.</w:t>
            </w:r>
          </w:p>
          <w:p w14:paraId="5A9AD000" w14:textId="77777777" w:rsidR="00975D4A" w:rsidRDefault="00975D4A" w:rsidP="00211226">
            <w:pPr>
              <w:pStyle w:val="TableParagraph"/>
              <w:shd w:val="clear" w:color="auto" w:fill="D9D9D9" w:themeFill="background1" w:themeFillShade="D9"/>
              <w:spacing w:before="40" w:after="120"/>
              <w:jc w:val="both"/>
              <w:rPr>
                <w:lang w:val="pt-BR"/>
              </w:rPr>
            </w:pPr>
            <w:r w:rsidRPr="002D2228">
              <w:rPr>
                <w:b/>
                <w:bCs/>
                <w:lang w:val="pt-BR"/>
              </w:rPr>
              <w:t>Linha 2-Verde:</w:t>
            </w:r>
            <w:r w:rsidRPr="002D2228">
              <w:rPr>
                <w:lang w:val="pt-BR"/>
              </w:rPr>
              <w:t xml:space="preserve"> </w:t>
            </w:r>
          </w:p>
          <w:p w14:paraId="002A8737" w14:textId="77777777" w:rsidR="00975D4A" w:rsidRPr="002D2228" w:rsidRDefault="00975D4A" w:rsidP="00211226">
            <w:pPr>
              <w:pStyle w:val="TableParagraph"/>
              <w:shd w:val="clear" w:color="auto" w:fill="D9D9D9" w:themeFill="background1" w:themeFillShade="D9"/>
              <w:spacing w:before="40" w:after="120"/>
              <w:jc w:val="both"/>
              <w:rPr>
                <w:lang w:val="pt-BR"/>
              </w:rPr>
            </w:pPr>
            <w:r w:rsidRPr="00D86E84">
              <w:rPr>
                <w:lang w:val="pt-BR"/>
              </w:rPr>
              <w:t>Operação comercial da versão definitiva do CBTC e da Porta de Plataforma da Estação Vila Madalena ocorrida em 02/03/2020.</w:t>
            </w:r>
          </w:p>
          <w:p w14:paraId="7A91FC14" w14:textId="77777777" w:rsidR="00975D4A" w:rsidRDefault="00975D4A" w:rsidP="00211226">
            <w:pPr>
              <w:pStyle w:val="TableParagraph"/>
              <w:shd w:val="clear" w:color="auto" w:fill="D9D9D9" w:themeFill="background1" w:themeFillShade="D9"/>
              <w:spacing w:before="40" w:after="120"/>
              <w:jc w:val="both"/>
              <w:rPr>
                <w:lang w:val="pt-BR"/>
              </w:rPr>
            </w:pPr>
            <w:r w:rsidRPr="002D2228">
              <w:rPr>
                <w:b/>
                <w:bCs/>
                <w:lang w:val="pt-BR"/>
              </w:rPr>
              <w:t>Linha 3-Vermelha:</w:t>
            </w:r>
            <w:r>
              <w:rPr>
                <w:lang w:val="pt-BR"/>
              </w:rPr>
              <w:t xml:space="preserve"> </w:t>
            </w:r>
          </w:p>
          <w:p w14:paraId="2985D4E0" w14:textId="4D8086D3" w:rsidR="00975D4A" w:rsidRPr="002D2228" w:rsidRDefault="00975D4A" w:rsidP="00004AAE">
            <w:pPr>
              <w:pStyle w:val="TableParagraph"/>
              <w:shd w:val="clear" w:color="auto" w:fill="D9D9D9" w:themeFill="background1" w:themeFillShade="D9"/>
              <w:spacing w:before="60" w:after="120"/>
              <w:ind w:right="57"/>
              <w:rPr>
                <w:lang w:val="pt-BR"/>
              </w:rPr>
            </w:pPr>
            <w:r w:rsidRPr="001210B9">
              <w:rPr>
                <w:lang w:val="pt-BR"/>
              </w:rPr>
              <w:t>Testes do sistema em execução.</w:t>
            </w:r>
          </w:p>
        </w:tc>
      </w:tr>
    </w:tbl>
    <w:p w14:paraId="455C0980" w14:textId="77777777" w:rsidR="003B5653" w:rsidRDefault="003B5653" w:rsidP="003B5653">
      <w:pPr>
        <w:rPr>
          <w:lang w:val="pt-BR"/>
        </w:rPr>
      </w:pPr>
    </w:p>
    <w:p w14:paraId="44F54FD3" w14:textId="77777777" w:rsidR="00D81670" w:rsidRDefault="00D81670" w:rsidP="003B5653">
      <w:pPr>
        <w:rPr>
          <w:lang w:val="pt-BR"/>
        </w:rPr>
        <w:sectPr w:rsidR="00D81670" w:rsidSect="001D7A15">
          <w:headerReference w:type="default" r:id="rId97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0E500807" w14:textId="496BA287" w:rsidR="00D81670" w:rsidRPr="003F12AD" w:rsidRDefault="00A50B9A" w:rsidP="00B35FC2">
      <w:pPr>
        <w:tabs>
          <w:tab w:val="left" w:pos="1569"/>
          <w:tab w:val="left" w:pos="1805"/>
          <w:tab w:val="right" w:pos="10523"/>
        </w:tabs>
        <w:spacing w:after="840"/>
        <w:ind w:right="-57"/>
        <w:rPr>
          <w:rFonts w:ascii="Bahnschrift SemiBold" w:eastAsiaTheme="majorEastAsia" w:hAnsi="Bahnschrift SemiBold" w:cstheme="majorBidi"/>
          <w:caps/>
          <w:color w:val="01023B" w:themeColor="accent5"/>
          <w:sz w:val="64"/>
          <w:szCs w:val="64"/>
          <w:lang w:val="pt-BR"/>
        </w:rPr>
      </w:pPr>
      <w:r w:rsidRPr="003F12AD">
        <w:rPr>
          <w:rFonts w:ascii="Bahnschrift SemiBold" w:eastAsiaTheme="majorEastAsia" w:hAnsi="Bahnschrift SemiBold" w:cstheme="majorBidi"/>
          <w:caps/>
          <w:color w:val="01023B" w:themeColor="accent5"/>
          <w:sz w:val="64"/>
          <w:szCs w:val="64"/>
          <w:lang w:val="pt-BR"/>
        </w:rPr>
        <w:br/>
      </w:r>
    </w:p>
    <w:p w14:paraId="2DBD7F3C" w14:textId="6876BEF2" w:rsidR="003A0265" w:rsidRPr="003C7398" w:rsidRDefault="009E3DFF" w:rsidP="00D81670">
      <w:pPr>
        <w:spacing w:after="840"/>
        <w:ind w:right="-57"/>
        <w:jc w:val="right"/>
        <w:rPr>
          <w:rFonts w:ascii="Bahnschrift SemiBold" w:hAnsi="Bahnschrift SemiBold"/>
          <w:sz w:val="32"/>
          <w:szCs w:val="32"/>
          <w:lang w:val="pt-BR"/>
        </w:rPr>
      </w:pPr>
      <w:r w:rsidRPr="00E927C9">
        <w:rPr>
          <w:rFonts w:ascii="Bahnschrift" w:eastAsiaTheme="majorEastAsia" w:hAnsi="Bahnschrift" w:cstheme="majorBidi"/>
          <w:b/>
          <w:bCs/>
          <w:caps/>
          <w:noProof/>
          <w:sz w:val="64"/>
          <w:szCs w:val="64"/>
          <w:lang w:val="pt-BR"/>
        </w:rPr>
        <mc:AlternateContent>
          <mc:Choice Requires="wps">
            <w:drawing>
              <wp:anchor distT="0" distB="0" distL="114300" distR="114300" simplePos="0" relativeHeight="251671040" behindDoc="1" locked="0" layoutInCell="1" allowOverlap="1" wp14:anchorId="682A32C3" wp14:editId="0028A55F">
                <wp:simplePos x="0" y="0"/>
                <wp:positionH relativeFrom="column">
                  <wp:posOffset>252484</wp:posOffset>
                </wp:positionH>
                <wp:positionV relativeFrom="paragraph">
                  <wp:posOffset>3718333</wp:posOffset>
                </wp:positionV>
                <wp:extent cx="6530586" cy="465129"/>
                <wp:effectExtent l="0" t="0" r="22860" b="11430"/>
                <wp:wrapNone/>
                <wp:docPr id="27" name="Retângul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30586" cy="465129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30196"/>
                          </a:srgbClr>
                        </a:solidFill>
                        <a:ln w="12700" cap="flat" cmpd="sng" algn="ctr">
                          <a:solidFill>
                            <a:schemeClr val="bg1">
                              <a:lumMod val="50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0B1F7A" id="Retângulo 27" o:spid="_x0000_s1026" style="position:absolute;margin-left:19.9pt;margin-top:292.8pt;width:514.2pt;height:36.6pt;z-index:-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" strokecolor="#7f7f7f [1612]" strokeweight="1pt">
                <v:fill opacity="19789f"/>
              </v:rect>
            </w:pict>
          </mc:Fallback>
        </mc:AlternateContent>
      </w:r>
      <w:r w:rsidR="00D81670" w:rsidRPr="00E927C9">
        <w:rPr>
          <w:rFonts w:ascii="Bahnschrift" w:eastAsiaTheme="majorEastAsia" w:hAnsi="Bahnschrift" w:cstheme="majorBidi"/>
          <w:b/>
          <w:bCs/>
          <w:caps/>
          <w:color w:val="000000" w:themeColor="text1"/>
          <w:sz w:val="90"/>
          <w:szCs w:val="90"/>
          <w:lang w:val="pt-BR"/>
        </w:rPr>
        <w:t xml:space="preserve">| Modernizações | </w:t>
      </w:r>
      <w:r w:rsidR="00D81670" w:rsidRPr="00E927C9">
        <w:rPr>
          <w:rFonts w:ascii="Bahnschrift" w:eastAsiaTheme="majorEastAsia" w:hAnsi="Bahnschrift" w:cstheme="majorBidi"/>
          <w:b/>
          <w:bCs/>
          <w:caps/>
          <w:color w:val="000000" w:themeColor="text1"/>
          <w:sz w:val="90"/>
          <w:szCs w:val="90"/>
          <w:lang w:val="pt-BR"/>
        </w:rPr>
        <w:br/>
        <w:t>| metrÔ |</w:t>
      </w:r>
      <w:r w:rsidR="00D81670" w:rsidRPr="00E927C9">
        <w:rPr>
          <w:rFonts w:ascii="Bahnschrift" w:eastAsiaTheme="majorEastAsia" w:hAnsi="Bahnschrift" w:cstheme="majorBidi"/>
          <w:b/>
          <w:bCs/>
          <w:caps/>
          <w:color w:val="000000" w:themeColor="text1"/>
          <w:sz w:val="64"/>
          <w:szCs w:val="64"/>
          <w:lang w:val="pt-BR"/>
        </w:rPr>
        <w:t xml:space="preserve"> </w:t>
      </w:r>
      <w:r w:rsidR="00D81670" w:rsidRPr="00E927C9">
        <w:rPr>
          <w:rFonts w:ascii="Bahnschrift" w:eastAsiaTheme="majorEastAsia" w:hAnsi="Bahnschrift" w:cstheme="majorBidi"/>
          <w:b/>
          <w:bCs/>
          <w:caps/>
          <w:color w:val="000000" w:themeColor="text1"/>
          <w:sz w:val="64"/>
          <w:szCs w:val="64"/>
          <w:lang w:val="pt-BR"/>
        </w:rPr>
        <w:br/>
      </w:r>
      <w:r w:rsidR="00A07D15" w:rsidRPr="00E927C9">
        <w:rPr>
          <w:rFonts w:ascii="Bahnschrift" w:eastAsiaTheme="majorEastAsia" w:hAnsi="Bahnschrift" w:cstheme="majorBidi"/>
          <w:b/>
          <w:bCs/>
          <w:caps/>
          <w:color w:val="000000" w:themeColor="text1"/>
          <w:sz w:val="64"/>
          <w:szCs w:val="64"/>
          <w:lang w:val="pt-BR"/>
        </w:rPr>
        <w:br/>
      </w:r>
      <w:r w:rsidR="00AF35E2" w:rsidRPr="00E927C9">
        <w:rPr>
          <w:rFonts w:ascii="Bahnschrift" w:eastAsiaTheme="majorEastAsia" w:hAnsi="Bahnschrift" w:cstheme="majorBidi"/>
          <w:b/>
          <w:bCs/>
          <w:caps/>
          <w:color w:val="000000" w:themeColor="text1"/>
          <w:sz w:val="64"/>
          <w:szCs w:val="64"/>
          <w:lang w:val="pt-BR"/>
        </w:rPr>
        <w:t>implanta</w:t>
      </w:r>
      <w:r w:rsidR="002D6F80" w:rsidRPr="00E927C9">
        <w:rPr>
          <w:rFonts w:ascii="Bahnschrift" w:eastAsiaTheme="majorEastAsia" w:hAnsi="Bahnschrift" w:cstheme="majorBidi"/>
          <w:b/>
          <w:bCs/>
          <w:caps/>
          <w:color w:val="000000" w:themeColor="text1"/>
          <w:sz w:val="64"/>
          <w:szCs w:val="64"/>
          <w:lang w:val="pt-BR"/>
        </w:rPr>
        <w:t xml:space="preserve">ção de </w:t>
      </w:r>
      <w:r w:rsidR="003A0265" w:rsidRPr="00E927C9">
        <w:rPr>
          <w:rFonts w:ascii="Bahnschrift" w:eastAsiaTheme="majorEastAsia" w:hAnsi="Bahnschrift" w:cstheme="majorBidi"/>
          <w:b/>
          <w:bCs/>
          <w:caps/>
          <w:color w:val="000000" w:themeColor="text1"/>
          <w:sz w:val="64"/>
          <w:szCs w:val="64"/>
          <w:lang w:val="pt-BR"/>
        </w:rPr>
        <w:br/>
      </w:r>
      <w:r w:rsidR="002D6F80" w:rsidRPr="00E927C9">
        <w:rPr>
          <w:rFonts w:ascii="Bahnschrift" w:eastAsiaTheme="majorEastAsia" w:hAnsi="Bahnschrift" w:cstheme="majorBidi"/>
          <w:b/>
          <w:bCs/>
          <w:caps/>
          <w:color w:val="000000" w:themeColor="text1"/>
          <w:sz w:val="64"/>
          <w:szCs w:val="64"/>
          <w:lang w:val="pt-BR"/>
        </w:rPr>
        <w:t>portas plataforma</w:t>
      </w:r>
      <w:r w:rsidR="00076EF8" w:rsidRPr="00E927C9">
        <w:rPr>
          <w:rFonts w:ascii="Bahnschrift" w:eastAsiaTheme="majorEastAsia" w:hAnsi="Bahnschrift" w:cstheme="majorBidi"/>
          <w:b/>
          <w:bCs/>
          <w:caps/>
          <w:color w:val="000000" w:themeColor="text1"/>
          <w:sz w:val="64"/>
          <w:szCs w:val="64"/>
          <w:lang w:val="pt-BR"/>
        </w:rPr>
        <w:t xml:space="preserve"> </w:t>
      </w:r>
      <w:r w:rsidR="003A0265" w:rsidRPr="00E927C9">
        <w:rPr>
          <w:rFonts w:ascii="Bahnschrift" w:eastAsiaTheme="majorEastAsia" w:hAnsi="Bahnschrift" w:cstheme="majorBidi"/>
          <w:b/>
          <w:bCs/>
          <w:caps/>
          <w:color w:val="000000" w:themeColor="text1"/>
          <w:sz w:val="64"/>
          <w:szCs w:val="64"/>
          <w:lang w:val="pt-BR"/>
        </w:rPr>
        <w:br/>
      </w:r>
      <w:r w:rsidR="00076EF8" w:rsidRPr="00E927C9">
        <w:rPr>
          <w:rFonts w:ascii="Bahnschrift" w:eastAsiaTheme="majorEastAsia" w:hAnsi="Bahnschrift" w:cstheme="majorBidi"/>
          <w:b/>
          <w:bCs/>
          <w:caps/>
          <w:color w:val="000000" w:themeColor="text1"/>
          <w:sz w:val="64"/>
          <w:szCs w:val="64"/>
          <w:lang w:val="pt-BR"/>
        </w:rPr>
        <w:t>| psd’s</w:t>
      </w:r>
      <w:r w:rsidR="003A0265" w:rsidRPr="00E927C9">
        <w:rPr>
          <w:rFonts w:ascii="Bahnschrift" w:eastAsiaTheme="majorEastAsia" w:hAnsi="Bahnschrift" w:cstheme="majorBidi"/>
          <w:b/>
          <w:bCs/>
          <w:caps/>
          <w:color w:val="000000" w:themeColor="text1"/>
          <w:sz w:val="64"/>
          <w:szCs w:val="64"/>
          <w:lang w:val="pt-BR"/>
        </w:rPr>
        <w:t xml:space="preserve"> |</w:t>
      </w:r>
      <w:r w:rsidR="00593AC8" w:rsidRPr="00E927C9">
        <w:rPr>
          <w:rFonts w:ascii="Bahnschrift" w:eastAsiaTheme="majorEastAsia" w:hAnsi="Bahnschrift" w:cstheme="majorBidi"/>
          <w:b/>
          <w:bCs/>
          <w:caps/>
          <w:color w:val="01023B" w:themeColor="accent5"/>
          <w:sz w:val="64"/>
          <w:szCs w:val="64"/>
          <w:lang w:val="pt-BR"/>
        </w:rPr>
        <w:br/>
      </w:r>
      <w:r w:rsidR="00A07D15" w:rsidRPr="003C7398">
        <w:rPr>
          <w:rFonts w:ascii="Bahnschrift SemiBold" w:eastAsiaTheme="majorEastAsia" w:hAnsi="Bahnschrift SemiBold" w:cstheme="majorBidi"/>
          <w:caps/>
          <w:color w:val="01023B" w:themeColor="accent5"/>
          <w:sz w:val="64"/>
          <w:szCs w:val="64"/>
          <w:lang w:val="pt-BR"/>
        </w:rPr>
        <w:br/>
      </w:r>
      <w:r w:rsidR="00A07D15" w:rsidRPr="003C7398">
        <w:rPr>
          <w:rFonts w:ascii="Bahnschrift SemiBold" w:eastAsiaTheme="majorEastAsia" w:hAnsi="Bahnschrift SemiBold" w:cstheme="majorBidi"/>
          <w:caps/>
          <w:color w:val="171796"/>
          <w:sz w:val="30"/>
          <w:szCs w:val="30"/>
          <w:lang w:val="pt-BR"/>
          <w14:shadow w14:blurRad="114300" w14:dist="0" w14:dir="0" w14:sx="0" w14:sy="0" w14:kx="0" w14:ky="0" w14:algn="none">
            <w14:srgbClr w14:val="000000"/>
          </w14:shadow>
        </w:rPr>
        <w:t xml:space="preserve">|lINHA 1-aZUL| </w:t>
      </w:r>
      <w:r w:rsidR="00A07D15" w:rsidRPr="003C7398">
        <w:rPr>
          <w:rFonts w:ascii="Bahnschrift SemiBold" w:eastAsiaTheme="majorEastAsia" w:hAnsi="Bahnschrift SemiBold" w:cstheme="majorBidi"/>
          <w:caps/>
          <w:color w:val="097A5E"/>
          <w:sz w:val="30"/>
          <w:szCs w:val="30"/>
          <w:lang w:val="pt-BR"/>
          <w14:shadow w14:blurRad="114300" w14:dist="0" w14:dir="0" w14:sx="0" w14:sy="0" w14:kx="0" w14:ky="0" w14:algn="none">
            <w14:srgbClr w14:val="000000"/>
          </w14:shadow>
        </w:rPr>
        <w:t>|LINHA 2-VERDE|</w:t>
      </w:r>
      <w:r w:rsidR="00A07D15" w:rsidRPr="003C7398">
        <w:rPr>
          <w:rFonts w:ascii="Bahnschrift SemiBold" w:eastAsiaTheme="majorEastAsia" w:hAnsi="Bahnschrift SemiBold" w:cstheme="majorBidi"/>
          <w:caps/>
          <w:color w:val="01023B" w:themeColor="accent5"/>
          <w:sz w:val="30"/>
          <w:szCs w:val="30"/>
          <w:lang w:val="pt-BR"/>
          <w14:shadow w14:blurRad="114300" w14:dist="0" w14:dir="0" w14:sx="0" w14:sy="0" w14:kx="0" w14:ky="0" w14:algn="none">
            <w14:srgbClr w14:val="000000"/>
          </w14:shadow>
        </w:rPr>
        <w:t xml:space="preserve"> </w:t>
      </w:r>
      <w:r w:rsidR="00A07D15" w:rsidRPr="003C7398">
        <w:rPr>
          <w:rFonts w:ascii="Bahnschrift SemiBold" w:eastAsiaTheme="majorEastAsia" w:hAnsi="Bahnschrift SemiBold" w:cstheme="majorBidi"/>
          <w:caps/>
          <w:color w:val="C00000"/>
          <w:sz w:val="30"/>
          <w:szCs w:val="30"/>
          <w:lang w:val="pt-BR"/>
          <w14:shadow w14:blurRad="114300" w14:dist="0" w14:dir="0" w14:sx="0" w14:sy="0" w14:kx="0" w14:ky="0" w14:algn="none">
            <w14:srgbClr w14:val="000000"/>
          </w14:shadow>
        </w:rPr>
        <w:t>|LINHA 3-VERMELHA|</w:t>
      </w:r>
      <w:r w:rsidR="00D76E22" w:rsidRPr="003C7398">
        <w:rPr>
          <w:rFonts w:ascii="Bahnschrift SemiBold" w:eastAsiaTheme="majorEastAsia" w:hAnsi="Bahnschrift SemiBold" w:cstheme="majorBidi"/>
          <w:caps/>
          <w:color w:val="C00000"/>
          <w:sz w:val="30"/>
          <w:szCs w:val="30"/>
          <w:lang w:val="pt-BR"/>
          <w14:shadow w14:blurRad="114300" w14:dist="0" w14:dir="0" w14:sx="0" w14:sy="0" w14:kx="0" w14:ky="0" w14:algn="none">
            <w14:srgbClr w14:val="000000"/>
          </w14:shadow>
        </w:rPr>
        <w:t xml:space="preserve"> </w:t>
      </w:r>
      <w:r w:rsidR="00D76E22" w:rsidRPr="003C7398">
        <w:rPr>
          <w:rFonts w:ascii="Bahnschrift SemiBold" w:eastAsiaTheme="majorEastAsia" w:hAnsi="Bahnschrift SemiBold" w:cstheme="majorBidi"/>
          <w:caps/>
          <w:color w:val="808080" w:themeColor="background1" w:themeShade="80"/>
          <w:sz w:val="30"/>
          <w:szCs w:val="30"/>
          <w:lang w:val="pt-BR"/>
          <w14:shadow w14:blurRad="114300" w14:dist="0" w14:dir="0" w14:sx="0" w14:sy="0" w14:kx="0" w14:ky="0" w14:algn="none">
            <w14:srgbClr w14:val="000000"/>
          </w14:shadow>
        </w:rPr>
        <w:t>|LINHA 15-</w:t>
      </w:r>
      <w:r w:rsidR="00F37D51" w:rsidRPr="003C7398">
        <w:rPr>
          <w:rFonts w:ascii="Bahnschrift SemiBold" w:eastAsiaTheme="majorEastAsia" w:hAnsi="Bahnschrift SemiBold" w:cstheme="majorBidi"/>
          <w:caps/>
          <w:color w:val="808080" w:themeColor="background1" w:themeShade="80"/>
          <w:sz w:val="30"/>
          <w:szCs w:val="30"/>
          <w:lang w:val="pt-BR"/>
          <w14:shadow w14:blurRad="114300" w14:dist="0" w14:dir="0" w14:sx="0" w14:sy="0" w14:kx="0" w14:ky="0" w14:algn="none">
            <w14:srgbClr w14:val="000000"/>
          </w14:shadow>
        </w:rPr>
        <w:t>PRATA</w:t>
      </w:r>
      <w:r w:rsidR="00D76E22" w:rsidRPr="003C7398">
        <w:rPr>
          <w:rFonts w:ascii="Bahnschrift SemiBold" w:eastAsiaTheme="majorEastAsia" w:hAnsi="Bahnschrift SemiBold" w:cstheme="majorBidi"/>
          <w:caps/>
          <w:color w:val="808080" w:themeColor="background1" w:themeShade="80"/>
          <w:sz w:val="30"/>
          <w:szCs w:val="30"/>
          <w:lang w:val="pt-BR"/>
          <w14:shadow w14:blurRad="114300" w14:dist="0" w14:dir="0" w14:sx="0" w14:sy="0" w14:kx="0" w14:ky="0" w14:algn="none">
            <w14:srgbClr w14:val="000000"/>
          </w14:shadow>
        </w:rPr>
        <w:t>|</w:t>
      </w:r>
    </w:p>
    <w:p w14:paraId="350B0C8D" w14:textId="77777777" w:rsidR="001F5498" w:rsidRPr="00D23AA0" w:rsidRDefault="001F5498" w:rsidP="00D81670">
      <w:pPr>
        <w:spacing w:after="840"/>
        <w:ind w:right="-57"/>
        <w:jc w:val="center"/>
        <w:rPr>
          <w:rFonts w:ascii="Bahnschrift" w:hAnsi="Bahnschrift"/>
          <w:lang w:val="pt-BR"/>
        </w:rPr>
      </w:pPr>
    </w:p>
    <w:p w14:paraId="3ED96489" w14:textId="77777777" w:rsidR="001F5498" w:rsidRPr="00D23AA0" w:rsidRDefault="001F5498" w:rsidP="00D81670">
      <w:pPr>
        <w:spacing w:after="840"/>
        <w:ind w:right="-57"/>
        <w:jc w:val="center"/>
        <w:rPr>
          <w:rFonts w:ascii="Bahnschrift" w:hAnsi="Bahnschrift"/>
          <w:lang w:val="pt-BR"/>
        </w:rPr>
      </w:pPr>
    </w:p>
    <w:p w14:paraId="5BA73071" w14:textId="77777777" w:rsidR="001F5498" w:rsidRPr="00D23AA0" w:rsidRDefault="001F5498" w:rsidP="00D81670">
      <w:pPr>
        <w:spacing w:after="840"/>
        <w:ind w:right="-57"/>
        <w:jc w:val="center"/>
        <w:rPr>
          <w:rFonts w:ascii="Bahnschrift" w:hAnsi="Bahnschrift"/>
          <w:lang w:val="pt-BR"/>
        </w:rPr>
      </w:pPr>
    </w:p>
    <w:p w14:paraId="594BC294" w14:textId="212AF943" w:rsidR="00D81670" w:rsidRPr="00D23AA0" w:rsidRDefault="00D81670" w:rsidP="00D81670">
      <w:pPr>
        <w:spacing w:after="840"/>
        <w:ind w:right="-57"/>
        <w:jc w:val="center"/>
        <w:rPr>
          <w:rFonts w:ascii="Bahnschrift" w:hAnsi="Bahnschrift"/>
          <w:lang w:val="pt-BR"/>
        </w:rPr>
      </w:pPr>
    </w:p>
    <w:p w14:paraId="31797A3A" w14:textId="707B0FE5" w:rsidR="00D81670" w:rsidRPr="003F12AD" w:rsidRDefault="00D81670" w:rsidP="00D81670">
      <w:pPr>
        <w:rPr>
          <w:rFonts w:ascii="Bahnschrift SemiBold" w:hAnsi="Bahnschrift SemiBold"/>
          <w:lang w:val="pt-BR"/>
        </w:rPr>
      </w:pPr>
    </w:p>
    <w:p w14:paraId="4A749F47" w14:textId="2391F53A" w:rsidR="00BD4780" w:rsidRDefault="00BD4780" w:rsidP="00D81670">
      <w:pPr>
        <w:rPr>
          <w:lang w:val="pt-BR"/>
        </w:rPr>
        <w:sectPr w:rsidR="00BD4780" w:rsidSect="00721DFE">
          <w:headerReference w:type="default" r:id="rId98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770F35C4" w14:textId="3378B09B" w:rsidR="00D81670" w:rsidRDefault="00D81670" w:rsidP="00D81670">
      <w:pPr>
        <w:rPr>
          <w:lang w:val="pt-BR"/>
        </w:rPr>
      </w:pPr>
    </w:p>
    <w:p w14:paraId="381BFF34" w14:textId="3B70F49E" w:rsidR="00123361" w:rsidRDefault="00123361" w:rsidP="00D81670">
      <w:pPr>
        <w:rPr>
          <w:lang w:val="pt-BR"/>
        </w:rPr>
      </w:pPr>
    </w:p>
    <w:p w14:paraId="7765240B" w14:textId="77777777" w:rsidR="00481FF6" w:rsidRDefault="00481FF6" w:rsidP="00D81670">
      <w:pPr>
        <w:rPr>
          <w:lang w:val="pt-BR"/>
        </w:rPr>
      </w:pPr>
    </w:p>
    <w:p w14:paraId="23E1D20F" w14:textId="77777777" w:rsidR="00CB51D5" w:rsidRDefault="00CB51D5" w:rsidP="00D81670">
      <w:pPr>
        <w:rPr>
          <w:lang w:val="pt-BR"/>
        </w:rPr>
      </w:pPr>
    </w:p>
    <w:p w14:paraId="65549701" w14:textId="03528123" w:rsidR="00473ED0" w:rsidRPr="004C5588" w:rsidRDefault="001023C6" w:rsidP="001023C6">
      <w:pPr>
        <w:rPr>
          <w:b/>
          <w:bCs/>
          <w:color w:val="005A9E"/>
          <w:sz w:val="28"/>
          <w:szCs w:val="28"/>
          <w:lang w:val="pt-BR"/>
        </w:rPr>
      </w:pPr>
      <w:r w:rsidRPr="004C5588">
        <w:rPr>
          <w:b/>
          <w:bCs/>
          <w:color w:val="005A9E"/>
          <w:sz w:val="28"/>
          <w:szCs w:val="28"/>
          <w:lang w:val="pt-BR"/>
        </w:rPr>
        <w:t>IMPLANTAÇÃO DE PORTAS PLATAFORMA | PSD |</w:t>
      </w:r>
    </w:p>
    <w:p w14:paraId="5CF40EB5" w14:textId="71507652" w:rsidR="00481FF6" w:rsidRDefault="00481FF6" w:rsidP="00D81670">
      <w:pPr>
        <w:rPr>
          <w:b/>
          <w:bCs/>
          <w:sz w:val="24"/>
          <w:szCs w:val="24"/>
          <w:lang w:val="pt-BR"/>
        </w:rPr>
      </w:pPr>
    </w:p>
    <w:p w14:paraId="27277585" w14:textId="36D827B1" w:rsidR="00123361" w:rsidRDefault="00FD6129" w:rsidP="00D81670">
      <w:pPr>
        <w:rPr>
          <w:b/>
          <w:bCs/>
          <w:sz w:val="24"/>
          <w:szCs w:val="24"/>
          <w:lang w:val="pt-BR"/>
        </w:rPr>
      </w:pPr>
      <w:bookmarkStart w:id="9" w:name="_Hlk83271568"/>
      <w:r>
        <w:rPr>
          <w:b/>
          <w:bCs/>
          <w:noProof/>
          <w:lang w:val="pt-BR"/>
        </w:rPr>
        <w:drawing>
          <wp:anchor distT="0" distB="0" distL="114300" distR="114300" simplePos="0" relativeHeight="251654656" behindDoc="0" locked="0" layoutInCell="1" allowOverlap="1" wp14:anchorId="213D0FA4" wp14:editId="2EF5413F">
            <wp:simplePos x="0" y="0"/>
            <wp:positionH relativeFrom="column">
              <wp:posOffset>-19050</wp:posOffset>
            </wp:positionH>
            <wp:positionV relativeFrom="paragraph">
              <wp:posOffset>248285</wp:posOffset>
            </wp:positionV>
            <wp:extent cx="6793865" cy="7047230"/>
            <wp:effectExtent l="0" t="0" r="6985" b="1270"/>
            <wp:wrapTopAndBottom/>
            <wp:docPr id="243" name="Imagem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Imagem 243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3865" cy="7047230"/>
                    </a:xfrm>
                    <a:prstGeom prst="rect">
                      <a:avLst/>
                    </a:prstGeom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6558" w:rsidRPr="003D6558">
        <w:rPr>
          <w:b/>
          <w:bCs/>
          <w:sz w:val="24"/>
          <w:szCs w:val="24"/>
          <w:lang w:val="pt-BR"/>
        </w:rPr>
        <w:t>CROQUI DE IMPLANTAÇÃO DAS PORTAS</w:t>
      </w:r>
      <w:r w:rsidR="000643F0">
        <w:rPr>
          <w:b/>
          <w:bCs/>
          <w:sz w:val="24"/>
          <w:szCs w:val="24"/>
          <w:lang w:val="pt-BR"/>
        </w:rPr>
        <w:t xml:space="preserve"> L1, </w:t>
      </w:r>
      <w:r w:rsidR="00DB0BEA">
        <w:rPr>
          <w:b/>
          <w:bCs/>
          <w:sz w:val="24"/>
          <w:szCs w:val="24"/>
          <w:lang w:val="pt-BR"/>
        </w:rPr>
        <w:t>L2</w:t>
      </w:r>
      <w:r w:rsidR="0060375C">
        <w:rPr>
          <w:b/>
          <w:bCs/>
          <w:sz w:val="24"/>
          <w:szCs w:val="24"/>
          <w:lang w:val="pt-BR"/>
        </w:rPr>
        <w:t>,</w:t>
      </w:r>
      <w:r w:rsidR="00DB0BEA">
        <w:rPr>
          <w:b/>
          <w:bCs/>
          <w:sz w:val="24"/>
          <w:szCs w:val="24"/>
          <w:lang w:val="pt-BR"/>
        </w:rPr>
        <w:t xml:space="preserve"> L3</w:t>
      </w:r>
      <w:bookmarkEnd w:id="9"/>
      <w:r w:rsidR="003A52AB">
        <w:rPr>
          <w:b/>
          <w:bCs/>
          <w:sz w:val="24"/>
          <w:szCs w:val="24"/>
          <w:lang w:val="pt-BR"/>
        </w:rPr>
        <w:t xml:space="preserve"> E L15</w:t>
      </w:r>
      <w:r w:rsidR="0060375C">
        <w:rPr>
          <w:b/>
          <w:bCs/>
          <w:sz w:val="24"/>
          <w:szCs w:val="24"/>
          <w:lang w:val="pt-BR"/>
        </w:rPr>
        <w:t xml:space="preserve"> </w:t>
      </w:r>
    </w:p>
    <w:p w14:paraId="353BDE9F" w14:textId="2DABED17" w:rsidR="00250D23" w:rsidRDefault="00250D23" w:rsidP="00FF78C1">
      <w:pPr>
        <w:jc w:val="both"/>
        <w:rPr>
          <w:b/>
          <w:bCs/>
          <w:lang w:val="pt-BR"/>
        </w:rPr>
      </w:pPr>
    </w:p>
    <w:p w14:paraId="11800269" w14:textId="340D9FC4" w:rsidR="004737AD" w:rsidRDefault="004737AD" w:rsidP="00FF78C1">
      <w:pPr>
        <w:jc w:val="both"/>
        <w:rPr>
          <w:b/>
          <w:bCs/>
          <w:lang w:val="pt-BR"/>
        </w:rPr>
      </w:pPr>
    </w:p>
    <w:p w14:paraId="6BB4B5FF" w14:textId="30D70CD0" w:rsidR="004737AD" w:rsidRDefault="004737AD" w:rsidP="00FF78C1">
      <w:pPr>
        <w:jc w:val="both"/>
        <w:rPr>
          <w:b/>
          <w:bCs/>
          <w:lang w:val="pt-BR"/>
        </w:rPr>
      </w:pPr>
    </w:p>
    <w:p w14:paraId="1C65C3D2" w14:textId="453F1643" w:rsidR="004737AD" w:rsidRDefault="004737AD" w:rsidP="00FF78C1">
      <w:pPr>
        <w:jc w:val="both"/>
        <w:rPr>
          <w:b/>
          <w:bCs/>
          <w:lang w:val="pt-BR"/>
        </w:rPr>
      </w:pPr>
    </w:p>
    <w:p w14:paraId="743DF64F" w14:textId="34AEAA38" w:rsidR="004737AD" w:rsidRDefault="004737AD" w:rsidP="00FF78C1">
      <w:pPr>
        <w:jc w:val="both"/>
        <w:rPr>
          <w:b/>
          <w:bCs/>
          <w:lang w:val="pt-BR"/>
        </w:rPr>
      </w:pPr>
    </w:p>
    <w:p w14:paraId="2970D214" w14:textId="77777777" w:rsidR="00257079" w:rsidRDefault="00257079" w:rsidP="00FF78C1">
      <w:pPr>
        <w:jc w:val="both"/>
        <w:rPr>
          <w:b/>
          <w:bCs/>
          <w:lang w:val="pt-BR"/>
        </w:rPr>
        <w:sectPr w:rsidR="00257079" w:rsidSect="001D7A15">
          <w:headerReference w:type="default" r:id="rId100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4D81C3B4" w14:textId="77777777" w:rsidR="00F34D48" w:rsidRDefault="00F34D48" w:rsidP="00FF78C1">
      <w:pPr>
        <w:jc w:val="both"/>
        <w:rPr>
          <w:b/>
          <w:bCs/>
          <w:lang w:val="pt-BR"/>
        </w:rPr>
      </w:pPr>
    </w:p>
    <w:p w14:paraId="09590CD9" w14:textId="77777777" w:rsidR="00F34D48" w:rsidRDefault="00F34D48" w:rsidP="00FF78C1">
      <w:pPr>
        <w:jc w:val="both"/>
        <w:rPr>
          <w:b/>
          <w:bCs/>
          <w:lang w:val="pt-BR"/>
        </w:rPr>
      </w:pPr>
    </w:p>
    <w:p w14:paraId="4F5EAA10" w14:textId="77777777" w:rsidR="00CB51D5" w:rsidRDefault="00CB51D5" w:rsidP="00FF78C1">
      <w:pPr>
        <w:jc w:val="both"/>
        <w:rPr>
          <w:b/>
          <w:bCs/>
          <w:lang w:val="pt-BR"/>
        </w:rPr>
      </w:pPr>
    </w:p>
    <w:p w14:paraId="0960155C" w14:textId="77777777" w:rsidR="00C30719" w:rsidRPr="0074142E" w:rsidRDefault="00C30719" w:rsidP="00C30719">
      <w:pPr>
        <w:rPr>
          <w:bCs/>
          <w:sz w:val="24"/>
          <w:szCs w:val="24"/>
          <w:lang w:val="pt-BR"/>
        </w:rPr>
      </w:pPr>
    </w:p>
    <w:p w14:paraId="4620101C" w14:textId="73A25C46" w:rsidR="00C30719" w:rsidRPr="004C5588" w:rsidRDefault="00C30719" w:rsidP="00C30719">
      <w:pPr>
        <w:rPr>
          <w:b/>
          <w:color w:val="005A9E"/>
          <w:sz w:val="24"/>
          <w:szCs w:val="24"/>
          <w:lang w:val="pt-BR"/>
        </w:rPr>
      </w:pPr>
      <w:r w:rsidRPr="004C5588">
        <w:rPr>
          <w:b/>
          <w:color w:val="005A9E"/>
          <w:sz w:val="24"/>
          <w:szCs w:val="24"/>
          <w:lang w:val="pt-BR"/>
        </w:rPr>
        <w:t>LINHA 3-VERMELHA</w:t>
      </w:r>
    </w:p>
    <w:tbl>
      <w:tblPr>
        <w:tblStyle w:val="TableNormal"/>
        <w:tblW w:w="10374" w:type="dxa"/>
        <w:tblLayout w:type="fixed"/>
        <w:tblLook w:val="01E0" w:firstRow="1" w:lastRow="1" w:firstColumn="1" w:lastColumn="1" w:noHBand="0" w:noVBand="0"/>
      </w:tblPr>
      <w:tblGrid>
        <w:gridCol w:w="5102"/>
        <w:gridCol w:w="170"/>
        <w:gridCol w:w="5102"/>
      </w:tblGrid>
      <w:tr w:rsidR="00C30719" w14:paraId="48B97593" w14:textId="77777777" w:rsidTr="00567ECB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5716EA05" w14:textId="654BC59D" w:rsidR="00C30719" w:rsidRPr="00C40A17" w:rsidRDefault="00732A22" w:rsidP="00057A96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732A22">
              <w:rPr>
                <w:b/>
                <w:sz w:val="24"/>
                <w:lang w:val="pt-BR"/>
              </w:rPr>
              <w:t>Estação Corinthians-Itaquera</w:t>
            </w:r>
          </w:p>
        </w:tc>
        <w:tc>
          <w:tcPr>
            <w:tcW w:w="170" w:type="dxa"/>
            <w:tcBorders>
              <w:left w:val="nil"/>
            </w:tcBorders>
          </w:tcPr>
          <w:p w14:paraId="251CB894" w14:textId="0022D1ED" w:rsidR="00C30719" w:rsidRPr="00C40A17" w:rsidRDefault="00BD64AA" w:rsidP="00BD64AA">
            <w:pPr>
              <w:pStyle w:val="TableParagraph"/>
              <w:spacing w:line="244" w:lineRule="exact"/>
              <w:jc w:val="center"/>
              <w:rPr>
                <w:b/>
                <w:sz w:val="24"/>
                <w:lang w:val="pt-BR"/>
              </w:rPr>
            </w:pPr>
            <w:r w:rsidRPr="00C40A17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944" behindDoc="0" locked="0" layoutInCell="1" allowOverlap="1" wp14:anchorId="3387E070" wp14:editId="289F56C1">
                      <wp:simplePos x="0" y="0"/>
                      <wp:positionH relativeFrom="column">
                        <wp:posOffset>63997</wp:posOffset>
                      </wp:positionH>
                      <wp:positionV relativeFrom="paragraph">
                        <wp:posOffset>2650</wp:posOffset>
                      </wp:positionV>
                      <wp:extent cx="0" cy="2592000"/>
                      <wp:effectExtent l="0" t="0" r="38100" b="37465"/>
                      <wp:wrapNone/>
                      <wp:docPr id="1415921651" name="Conector reto 14159216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ln w="19050" cmpd="sng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CE19BB2" id="Conector reto 1415921651" o:spid="_x0000_s1026" style="position:absolute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.05pt,.2pt" to="5.05pt,20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" strokecolor="#a5a5a5 [2092]" strokeweight="1.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59E1DBC8" w14:textId="7F3FA8A7" w:rsidR="00C30719" w:rsidRPr="00C40A17" w:rsidRDefault="00D41AD7" w:rsidP="00057A96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D41AD7">
              <w:rPr>
                <w:b/>
                <w:sz w:val="24"/>
                <w:lang w:val="pt-BR"/>
              </w:rPr>
              <w:t>Estação Patriarca-Vila Ré</w:t>
            </w:r>
          </w:p>
        </w:tc>
      </w:tr>
      <w:tr w:rsidR="00C30719" w14:paraId="19D8E70C" w14:textId="77777777" w:rsidTr="000F6C18">
        <w:trPr>
          <w:trHeight w:val="283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0DE07427" w14:textId="77777777" w:rsidR="00C30719" w:rsidRPr="00C40A17" w:rsidRDefault="00C30719" w:rsidP="00057A96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76D4B749" w14:textId="60785658" w:rsidR="00C30719" w:rsidRPr="00C40A17" w:rsidRDefault="00584C99" w:rsidP="00057A96">
            <w:pPr>
              <w:pStyle w:val="TableParagraph"/>
              <w:jc w:val="center"/>
              <w:rPr>
                <w:sz w:val="20"/>
              </w:rPr>
            </w:pPr>
            <w:r w:rsidRPr="00C40A17">
              <w:rPr>
                <w:noProof/>
                <w:sz w:val="20"/>
              </w:rPr>
              <w:drawing>
                <wp:inline distT="0" distB="0" distL="0" distR="0" wp14:anchorId="03955AB2" wp14:editId="6C1B5B90">
                  <wp:extent cx="3060000" cy="1980000"/>
                  <wp:effectExtent l="57150" t="57150" r="45720" b="58420"/>
                  <wp:docPr id="1916832187" name="Imagem 19168321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6832187" name="Imagem 1916832187"/>
                          <pic:cNvPicPr preferRelativeResize="0"/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5988516C" w14:textId="3CED8C0E" w:rsidR="00C30719" w:rsidRPr="00C40A17" w:rsidRDefault="00C30719" w:rsidP="007F72A4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5DA87745" w14:textId="77777777" w:rsidR="00C30719" w:rsidRPr="00C40A17" w:rsidRDefault="00C30719" w:rsidP="00057A96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22F48682" w14:textId="0BE686A6" w:rsidR="00C30719" w:rsidRPr="00C40A17" w:rsidRDefault="00584C99" w:rsidP="00057A96">
            <w:pPr>
              <w:pStyle w:val="TableParagraph"/>
              <w:ind w:right="-29"/>
              <w:jc w:val="center"/>
              <w:rPr>
                <w:sz w:val="20"/>
              </w:rPr>
            </w:pPr>
            <w:r w:rsidRPr="00C40A17">
              <w:rPr>
                <w:noProof/>
                <w:sz w:val="20"/>
              </w:rPr>
              <w:drawing>
                <wp:inline distT="0" distB="0" distL="0" distR="0" wp14:anchorId="25C85484" wp14:editId="165D7D3B">
                  <wp:extent cx="3060000" cy="1980000"/>
                  <wp:effectExtent l="57150" t="57150" r="45720" b="58420"/>
                  <wp:docPr id="1486115941" name="Imagem 14861159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6115941" name="Imagem 1486115941"/>
                          <pic:cNvPicPr preferRelativeResize="0"/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0719" w14:paraId="5E610292" w14:textId="77777777" w:rsidTr="00C40A17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</w:tcPr>
          <w:p w14:paraId="31246537" w14:textId="66A37ADA" w:rsidR="00C30719" w:rsidRPr="00C40A17" w:rsidRDefault="00615236" w:rsidP="00057A96">
            <w:pPr>
              <w:pStyle w:val="TableParagraph"/>
              <w:jc w:val="center"/>
              <w:rPr>
                <w:sz w:val="20"/>
                <w:lang w:val="pt-BR"/>
              </w:rPr>
            </w:pPr>
            <w:r w:rsidRPr="00615236">
              <w:rPr>
                <w:sz w:val="16"/>
                <w:szCs w:val="16"/>
                <w:lang w:val="pt-BR"/>
              </w:rPr>
              <w:t>Fachadas das portas de plataforma | Instaladas 4/4 fachadas (em testes)</w:t>
            </w:r>
          </w:p>
        </w:tc>
        <w:tc>
          <w:tcPr>
            <w:tcW w:w="170" w:type="dxa"/>
          </w:tcPr>
          <w:p w14:paraId="5C4BCF1D" w14:textId="77777777" w:rsidR="00C30719" w:rsidRPr="00C40A17" w:rsidRDefault="00C30719" w:rsidP="00057A96">
            <w:pPr>
              <w:pStyle w:val="TableParagraph"/>
              <w:rPr>
                <w:sz w:val="20"/>
                <w:lang w:val="pt-BR"/>
              </w:rPr>
            </w:pPr>
          </w:p>
        </w:tc>
        <w:tc>
          <w:tcPr>
            <w:tcW w:w="5102" w:type="dxa"/>
            <w:tcBorders>
              <w:top w:val="single" w:sz="6" w:space="0" w:color="auto"/>
            </w:tcBorders>
          </w:tcPr>
          <w:p w14:paraId="63556718" w14:textId="782E9F50" w:rsidR="00C30719" w:rsidRPr="00C40A17" w:rsidRDefault="00DF494B" w:rsidP="00FD5E2F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DF494B">
              <w:rPr>
                <w:sz w:val="16"/>
                <w:szCs w:val="16"/>
                <w:lang w:val="pt-BR"/>
              </w:rPr>
              <w:t>Fachadas das portas de plataforma | Instaladas 2/2 fachadas (em testes)</w:t>
            </w:r>
          </w:p>
        </w:tc>
      </w:tr>
      <w:tr w:rsidR="00C30719" w14:paraId="524D51BA" w14:textId="77777777" w:rsidTr="00C40A17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4AAC88BC" w14:textId="038E385E" w:rsidR="00C30719" w:rsidRPr="00C40A17" w:rsidRDefault="007352EF" w:rsidP="00057A96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7352EF">
              <w:rPr>
                <w:b/>
                <w:sz w:val="24"/>
              </w:rPr>
              <w:t xml:space="preserve">Estação Artur </w:t>
            </w:r>
            <w:proofErr w:type="spellStart"/>
            <w:r w:rsidRPr="007352EF">
              <w:rPr>
                <w:b/>
                <w:sz w:val="24"/>
              </w:rPr>
              <w:t>Alvim</w:t>
            </w:r>
            <w:proofErr w:type="spellEnd"/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58066B23" w14:textId="6E9A8F83" w:rsidR="00C30719" w:rsidRPr="00C40A17" w:rsidRDefault="00BD64AA" w:rsidP="00057A96">
            <w:pPr>
              <w:pStyle w:val="TableParagraph"/>
              <w:spacing w:before="11"/>
              <w:jc w:val="center"/>
              <w:rPr>
                <w:b/>
                <w:sz w:val="25"/>
              </w:rPr>
            </w:pPr>
            <w:r w:rsidRPr="00C40A17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848" behindDoc="0" locked="0" layoutInCell="1" allowOverlap="1" wp14:anchorId="2D0B696A" wp14:editId="233F422C">
                      <wp:simplePos x="0" y="0"/>
                      <wp:positionH relativeFrom="column">
                        <wp:posOffset>54610</wp:posOffset>
                      </wp:positionH>
                      <wp:positionV relativeFrom="paragraph">
                        <wp:posOffset>-2540</wp:posOffset>
                      </wp:positionV>
                      <wp:extent cx="0" cy="2592000"/>
                      <wp:effectExtent l="0" t="0" r="38100" b="37465"/>
                      <wp:wrapNone/>
                      <wp:docPr id="121488574" name="Conector reto 1214885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ln w="19050" cmpd="sng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3136A43" id="Conector reto 121488574" o:spid="_x0000_s1026" style="position:absolute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3pt,-.2pt" to="4.3pt,20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" strokecolor="#a5a5a5 [2092]" strokeweight="1.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09490B90" w14:textId="5C7999E8" w:rsidR="00C30719" w:rsidRPr="00C40A17" w:rsidRDefault="00187709" w:rsidP="00057A96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187709">
              <w:rPr>
                <w:b/>
                <w:sz w:val="24"/>
              </w:rPr>
              <w:t>Estação Carrão</w:t>
            </w:r>
          </w:p>
        </w:tc>
      </w:tr>
      <w:tr w:rsidR="00C30719" w14:paraId="72F70FBA" w14:textId="77777777" w:rsidTr="000F6C18">
        <w:trPr>
          <w:trHeight w:val="283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7B45322B" w14:textId="77777777" w:rsidR="00C30719" w:rsidRPr="00C40A17" w:rsidRDefault="00C30719" w:rsidP="00057A96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28A2A784" w14:textId="19223C8C" w:rsidR="00C30719" w:rsidRPr="00C40A17" w:rsidRDefault="00584C99" w:rsidP="00057A96">
            <w:pPr>
              <w:pStyle w:val="TableParagraph"/>
              <w:jc w:val="center"/>
              <w:rPr>
                <w:sz w:val="20"/>
              </w:rPr>
            </w:pPr>
            <w:r w:rsidRPr="00C40A17">
              <w:rPr>
                <w:noProof/>
                <w:sz w:val="20"/>
              </w:rPr>
              <w:drawing>
                <wp:inline distT="0" distB="0" distL="0" distR="0" wp14:anchorId="517984AD" wp14:editId="1FE79FAC">
                  <wp:extent cx="3060000" cy="1980000"/>
                  <wp:effectExtent l="57150" t="57150" r="45720" b="58420"/>
                  <wp:docPr id="80665865" name="Imagem 806658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665865" name="Imagem 80665865"/>
                          <pic:cNvPicPr preferRelativeResize="0"/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03012B3A" w14:textId="4BB80B69" w:rsidR="00C30719" w:rsidRPr="00C40A17" w:rsidRDefault="00C30719" w:rsidP="007F72A4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5EE4135B" w14:textId="77777777" w:rsidR="00C30719" w:rsidRPr="00C40A17" w:rsidRDefault="00C30719" w:rsidP="00057A96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6EC7683E" w14:textId="1F9F9D6B" w:rsidR="00C30719" w:rsidRPr="00C40A17" w:rsidRDefault="00584C99" w:rsidP="00057A96">
            <w:pPr>
              <w:pStyle w:val="TableParagraph"/>
              <w:ind w:right="-29"/>
              <w:jc w:val="center"/>
              <w:rPr>
                <w:sz w:val="20"/>
              </w:rPr>
            </w:pPr>
            <w:r w:rsidRPr="00C40A17">
              <w:rPr>
                <w:noProof/>
                <w:sz w:val="20"/>
              </w:rPr>
              <w:drawing>
                <wp:inline distT="0" distB="0" distL="0" distR="0" wp14:anchorId="572E9908" wp14:editId="5475A42C">
                  <wp:extent cx="3060000" cy="1980000"/>
                  <wp:effectExtent l="57150" t="57150" r="45720" b="58420"/>
                  <wp:docPr id="1812870271" name="Imagem 18128702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2870271" name="Imagem 1812870271"/>
                          <pic:cNvPicPr preferRelativeResize="0"/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0719" w14:paraId="714481E1" w14:textId="77777777" w:rsidTr="006627BD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</w:tcPr>
          <w:p w14:paraId="0B23407E" w14:textId="088BBD0F" w:rsidR="00C30719" w:rsidRPr="00C40A17" w:rsidRDefault="005B18A6" w:rsidP="00057A96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5B18A6">
              <w:rPr>
                <w:sz w:val="16"/>
                <w:szCs w:val="16"/>
                <w:lang w:val="pt-BR"/>
              </w:rPr>
              <w:t>Fachada das portas de plataforma | Instaladas 2/2 fachadas (em testes)</w:t>
            </w:r>
          </w:p>
        </w:tc>
        <w:tc>
          <w:tcPr>
            <w:tcW w:w="170" w:type="dxa"/>
          </w:tcPr>
          <w:p w14:paraId="626DE73B" w14:textId="1DFC0807" w:rsidR="00C30719" w:rsidRPr="00C40A17" w:rsidRDefault="00C30719" w:rsidP="00057A96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5102" w:type="dxa"/>
            <w:tcBorders>
              <w:top w:val="single" w:sz="6" w:space="0" w:color="auto"/>
            </w:tcBorders>
          </w:tcPr>
          <w:p w14:paraId="2D4CAAE3" w14:textId="0A0E3643" w:rsidR="00C30719" w:rsidRPr="00C40A17" w:rsidRDefault="00FF7FBA" w:rsidP="00057A96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FF7FBA">
              <w:rPr>
                <w:sz w:val="16"/>
                <w:szCs w:val="16"/>
                <w:lang w:val="pt-BR"/>
              </w:rPr>
              <w:t>Fachadas das portas de plataforma | Instaladas 2/2 fachadas (em testes)</w:t>
            </w:r>
          </w:p>
        </w:tc>
      </w:tr>
      <w:tr w:rsidR="0077539B" w14:paraId="42D99920" w14:textId="77777777" w:rsidTr="006627BD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71323F21" w14:textId="5718BB62" w:rsidR="0077539B" w:rsidRPr="00C40A17" w:rsidRDefault="002953CC" w:rsidP="00F0540D">
            <w:pPr>
              <w:pStyle w:val="TableParagraph"/>
              <w:spacing w:line="244" w:lineRule="exact"/>
              <w:ind w:left="52"/>
              <w:jc w:val="center"/>
              <w:rPr>
                <w:sz w:val="16"/>
                <w:szCs w:val="16"/>
                <w:lang w:val="pt-BR"/>
              </w:rPr>
            </w:pPr>
            <w:r w:rsidRPr="002953CC">
              <w:rPr>
                <w:b/>
                <w:sz w:val="24"/>
                <w:szCs w:val="24"/>
                <w:lang w:val="pt-BR"/>
              </w:rPr>
              <w:t>Estação Palmeiras-Barra Funda</w:t>
            </w:r>
          </w:p>
        </w:tc>
        <w:tc>
          <w:tcPr>
            <w:tcW w:w="170" w:type="dxa"/>
            <w:tcBorders>
              <w:left w:val="nil"/>
            </w:tcBorders>
          </w:tcPr>
          <w:p w14:paraId="2FACDABD" w14:textId="630CE159" w:rsidR="0077539B" w:rsidRPr="00C40A17" w:rsidRDefault="00BD64AA" w:rsidP="00057A96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  <w:r w:rsidRPr="00C40A17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6704" behindDoc="0" locked="0" layoutInCell="1" allowOverlap="1" wp14:anchorId="3AFFD344" wp14:editId="6B8A6FFA">
                      <wp:simplePos x="0" y="0"/>
                      <wp:positionH relativeFrom="column">
                        <wp:posOffset>47625</wp:posOffset>
                      </wp:positionH>
                      <wp:positionV relativeFrom="paragraph">
                        <wp:posOffset>10795</wp:posOffset>
                      </wp:positionV>
                      <wp:extent cx="0" cy="2592000"/>
                      <wp:effectExtent l="0" t="0" r="38100" b="37465"/>
                      <wp:wrapNone/>
                      <wp:docPr id="1415921650" name="Conector reto 14159216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ln w="19050" cmpd="sng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4762597" id="Conector reto 1415921650" o:spid="_x0000_s1026" style="position:absolute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75pt,.85pt" to="3.75pt,20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" strokecolor="#a5a5a5 [2092]" strokeweight="1.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102" w:type="dxa"/>
            <w:shd w:val="clear" w:color="auto" w:fill="auto"/>
            <w:vAlign w:val="center"/>
          </w:tcPr>
          <w:p w14:paraId="155040FB" w14:textId="1716DAD3" w:rsidR="0077539B" w:rsidRPr="00C40A17" w:rsidRDefault="0077539B" w:rsidP="0043304F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</w:p>
        </w:tc>
      </w:tr>
      <w:tr w:rsidR="0077539B" w14:paraId="6BC6785D" w14:textId="77777777" w:rsidTr="006627BD">
        <w:trPr>
          <w:trHeight w:val="283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30D44674" w14:textId="717183AB" w:rsidR="0077539B" w:rsidRPr="00C40A17" w:rsidRDefault="00AD2F7D" w:rsidP="00E80199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C40A17">
              <w:rPr>
                <w:noProof/>
                <w:sz w:val="20"/>
              </w:rPr>
              <w:drawing>
                <wp:inline distT="0" distB="0" distL="0" distR="0" wp14:anchorId="015D4BE7" wp14:editId="3633F819">
                  <wp:extent cx="3060000" cy="1980000"/>
                  <wp:effectExtent l="57150" t="57150" r="45720" b="58420"/>
                  <wp:docPr id="6" name="Imagem 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m 6"/>
                          <pic:cNvPicPr preferRelativeResize="0"/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5A9FA435" w14:textId="2426B6A5" w:rsidR="0077539B" w:rsidRPr="00C40A17" w:rsidRDefault="0077539B" w:rsidP="00E80199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5102" w:type="dxa"/>
            <w:vAlign w:val="center"/>
          </w:tcPr>
          <w:p w14:paraId="396B7DD0" w14:textId="3E91989B" w:rsidR="0077539B" w:rsidRPr="00C40A17" w:rsidRDefault="00E80199" w:rsidP="00E80199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C40A17">
              <w:rPr>
                <w:sz w:val="16"/>
                <w:szCs w:val="16"/>
                <w:lang w:val="pt-BR"/>
              </w:rPr>
              <w:t>-</w:t>
            </w:r>
          </w:p>
        </w:tc>
      </w:tr>
      <w:tr w:rsidR="0077539B" w14:paraId="3521EA9C" w14:textId="77777777" w:rsidTr="006627BD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</w:tcPr>
          <w:p w14:paraId="217AC45B" w14:textId="1B73A51A" w:rsidR="0077539B" w:rsidRPr="00C40A17" w:rsidRDefault="00F87D8F" w:rsidP="00364259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F87D8F">
              <w:rPr>
                <w:sz w:val="16"/>
                <w:szCs w:val="16"/>
                <w:lang w:val="pt-BR"/>
              </w:rPr>
              <w:t>Fachadas das portas de plataforma | Instaladas 4/4 fachadas (em testes)</w:t>
            </w:r>
          </w:p>
        </w:tc>
        <w:tc>
          <w:tcPr>
            <w:tcW w:w="170" w:type="dxa"/>
            <w:vAlign w:val="center"/>
          </w:tcPr>
          <w:p w14:paraId="7DCBAAAD" w14:textId="77777777" w:rsidR="0077539B" w:rsidRPr="00C40A17" w:rsidRDefault="0077539B" w:rsidP="00E80199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5102" w:type="dxa"/>
          </w:tcPr>
          <w:p w14:paraId="095FA3F7" w14:textId="72985B0E" w:rsidR="0077539B" w:rsidRPr="00C40A17" w:rsidRDefault="0077539B" w:rsidP="00AE1DA9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</w:p>
        </w:tc>
      </w:tr>
    </w:tbl>
    <w:p w14:paraId="6C379683" w14:textId="77777777" w:rsidR="00C30719" w:rsidRDefault="00C30719" w:rsidP="00C30719">
      <w:pPr>
        <w:rPr>
          <w:lang w:val="pt-BR"/>
        </w:rPr>
      </w:pPr>
    </w:p>
    <w:p w14:paraId="164B0DDE" w14:textId="77777777" w:rsidR="00B47DC5" w:rsidRDefault="00B47DC5" w:rsidP="00564C4D">
      <w:pPr>
        <w:rPr>
          <w:lang w:val="pt-BR"/>
        </w:rPr>
      </w:pPr>
    </w:p>
    <w:p w14:paraId="18FA137D" w14:textId="77777777" w:rsidR="000F1108" w:rsidRDefault="000F1108" w:rsidP="00564C4D">
      <w:pPr>
        <w:rPr>
          <w:lang w:val="pt-BR"/>
        </w:rPr>
        <w:sectPr w:rsidR="000F1108" w:rsidSect="001D7A15">
          <w:headerReference w:type="default" r:id="rId106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69864C87" w14:textId="77777777" w:rsidR="00924635" w:rsidRPr="00D23AA0" w:rsidRDefault="00924635" w:rsidP="00924635">
      <w:pPr>
        <w:jc w:val="right"/>
        <w:rPr>
          <w:rFonts w:ascii="Bahnschrift" w:eastAsiaTheme="majorEastAsia" w:hAnsi="Bahnschrift" w:cstheme="majorBidi"/>
          <w:b/>
          <w:bCs/>
          <w:caps/>
          <w:color w:val="000000" w:themeColor="text1"/>
          <w:sz w:val="90"/>
          <w:szCs w:val="90"/>
          <w:lang w:val="pt-BR"/>
        </w:rPr>
      </w:pPr>
    </w:p>
    <w:p w14:paraId="42259792" w14:textId="5CA04BD0" w:rsidR="00D82176" w:rsidRPr="00D23AA0" w:rsidRDefault="00566CBB" w:rsidP="00924635">
      <w:pPr>
        <w:jc w:val="right"/>
        <w:rPr>
          <w:rFonts w:ascii="Bahnschrift" w:eastAsiaTheme="majorEastAsia" w:hAnsi="Bahnschrift" w:cstheme="majorBidi"/>
          <w:b/>
          <w:bCs/>
          <w:caps/>
          <w:color w:val="000000" w:themeColor="text1"/>
          <w:sz w:val="64"/>
          <w:szCs w:val="64"/>
          <w:lang w:val="pt-BR"/>
        </w:rPr>
      </w:pPr>
      <w:r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90"/>
          <w:szCs w:val="90"/>
          <w:lang w:val="pt-BR"/>
        </w:rPr>
        <w:br/>
      </w:r>
      <w:r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90"/>
          <w:szCs w:val="90"/>
          <w:lang w:val="pt-BR"/>
        </w:rPr>
        <w:br/>
      </w:r>
      <w:r w:rsidR="00924635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90"/>
          <w:szCs w:val="90"/>
          <w:lang w:val="pt-BR"/>
        </w:rPr>
        <w:t xml:space="preserve">| </w:t>
      </w:r>
      <w:r w:rsidR="00AD68D9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90"/>
          <w:szCs w:val="90"/>
          <w:lang w:val="pt-BR"/>
        </w:rPr>
        <w:t>ampliação</w:t>
      </w:r>
      <w:r w:rsidR="00924635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90"/>
          <w:szCs w:val="90"/>
          <w:lang w:val="pt-BR"/>
        </w:rPr>
        <w:t xml:space="preserve"> | </w:t>
      </w:r>
      <w:r w:rsidR="00924635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90"/>
          <w:szCs w:val="90"/>
          <w:lang w:val="pt-BR"/>
        </w:rPr>
        <w:br/>
        <w:t>| metrÔ |</w:t>
      </w:r>
      <w:r w:rsidR="00924635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64"/>
          <w:szCs w:val="64"/>
          <w:lang w:val="pt-BR"/>
        </w:rPr>
        <w:t xml:space="preserve"> </w:t>
      </w:r>
      <w:r w:rsidR="00924635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64"/>
          <w:szCs w:val="64"/>
          <w:lang w:val="pt-BR"/>
        </w:rPr>
        <w:br/>
      </w:r>
    </w:p>
    <w:p w14:paraId="4E8C4169" w14:textId="22B3ECB4" w:rsidR="00B47DC5" w:rsidRPr="00D23AA0" w:rsidRDefault="000A3275" w:rsidP="00F66B3A">
      <w:pPr>
        <w:jc w:val="right"/>
        <w:rPr>
          <w:rFonts w:ascii="Bahnschrift" w:hAnsi="Bahnschrift"/>
          <w:b/>
          <w:bCs/>
          <w:lang w:val="pt-BR"/>
        </w:rPr>
      </w:pPr>
      <w:r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48"/>
          <w:szCs w:val="48"/>
          <w:lang w:val="pt-BR"/>
        </w:rPr>
        <w:t xml:space="preserve">Estação São Joaquim </w:t>
      </w:r>
      <w:r w:rsidR="00597B48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48"/>
          <w:szCs w:val="48"/>
          <w:lang w:val="pt-BR"/>
        </w:rPr>
        <w:br/>
      </w:r>
      <w:r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48"/>
          <w:szCs w:val="48"/>
          <w:lang w:val="pt-BR"/>
        </w:rPr>
        <w:t>da Linha 1-Azul</w:t>
      </w:r>
      <w:r w:rsidR="009C75EA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48"/>
          <w:szCs w:val="48"/>
          <w:lang w:val="pt-BR"/>
        </w:rPr>
        <w:br/>
      </w:r>
      <w:r w:rsidR="00AF47DA" w:rsidRPr="00D23AA0">
        <w:rPr>
          <w:rFonts w:ascii="Bahnschrift" w:hAnsi="Bahnschrift"/>
          <w:b/>
          <w:bCs/>
        </w:rPr>
        <w:t xml:space="preserve"> </w:t>
      </w:r>
    </w:p>
    <w:p w14:paraId="689E0CED" w14:textId="77777777" w:rsidR="00B47DC5" w:rsidRPr="00D23AA0" w:rsidRDefault="00B47DC5" w:rsidP="00564C4D">
      <w:pPr>
        <w:rPr>
          <w:rFonts w:ascii="Bahnschrift" w:hAnsi="Bahnschrift"/>
          <w:lang w:val="pt-BR"/>
        </w:rPr>
      </w:pPr>
    </w:p>
    <w:p w14:paraId="72ABE507" w14:textId="77777777" w:rsidR="00B47DC5" w:rsidRPr="00D23AA0" w:rsidRDefault="00B47DC5" w:rsidP="00564C4D">
      <w:pPr>
        <w:rPr>
          <w:rFonts w:ascii="Bahnschrift" w:hAnsi="Bahnschrift"/>
          <w:lang w:val="pt-BR"/>
        </w:rPr>
      </w:pPr>
    </w:p>
    <w:p w14:paraId="3EF0C206" w14:textId="77777777" w:rsidR="00C52B21" w:rsidRPr="00D23AA0" w:rsidRDefault="00C52B21" w:rsidP="00564C4D">
      <w:pPr>
        <w:rPr>
          <w:rFonts w:ascii="Bahnschrift" w:hAnsi="Bahnschrift"/>
          <w:lang w:val="pt-BR"/>
        </w:rPr>
      </w:pPr>
    </w:p>
    <w:p w14:paraId="5FB7FB8B" w14:textId="77777777" w:rsidR="00C52B21" w:rsidRPr="00D23AA0" w:rsidRDefault="00C52B21" w:rsidP="00564C4D">
      <w:pPr>
        <w:rPr>
          <w:rFonts w:ascii="Bahnschrift" w:hAnsi="Bahnschrift"/>
          <w:lang w:val="pt-BR"/>
        </w:rPr>
      </w:pPr>
    </w:p>
    <w:p w14:paraId="034CDA9C" w14:textId="77777777" w:rsidR="00C52B21" w:rsidRDefault="00C52B21" w:rsidP="00564C4D">
      <w:pPr>
        <w:rPr>
          <w:lang w:val="pt-BR"/>
        </w:rPr>
        <w:sectPr w:rsidR="00C52B21" w:rsidSect="001D7A15">
          <w:headerReference w:type="default" r:id="rId107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36BEFFFC" w14:textId="77777777" w:rsidR="00C52B21" w:rsidRPr="00FF1434" w:rsidRDefault="00C52B21" w:rsidP="00564C4D">
      <w:pPr>
        <w:rPr>
          <w:sz w:val="24"/>
          <w:szCs w:val="24"/>
          <w:lang w:val="pt-BR"/>
        </w:rPr>
      </w:pPr>
    </w:p>
    <w:p w14:paraId="0186919E" w14:textId="77777777" w:rsidR="009C4EDE" w:rsidRPr="00FF1434" w:rsidRDefault="009C4EDE" w:rsidP="00564C4D">
      <w:pPr>
        <w:rPr>
          <w:sz w:val="24"/>
          <w:szCs w:val="24"/>
          <w:lang w:val="pt-BR"/>
        </w:rPr>
      </w:pPr>
    </w:p>
    <w:p w14:paraId="17742666" w14:textId="77777777" w:rsidR="009C4EDE" w:rsidRPr="00FF1434" w:rsidRDefault="009C4EDE" w:rsidP="00564C4D">
      <w:pPr>
        <w:rPr>
          <w:sz w:val="24"/>
          <w:szCs w:val="24"/>
          <w:lang w:val="pt-BR"/>
        </w:rPr>
      </w:pPr>
    </w:p>
    <w:p w14:paraId="3D56BB09" w14:textId="77777777" w:rsidR="00C52B21" w:rsidRPr="00FF1434" w:rsidRDefault="00C52B21" w:rsidP="00564C4D">
      <w:pPr>
        <w:rPr>
          <w:sz w:val="24"/>
          <w:szCs w:val="24"/>
          <w:lang w:val="pt-BR"/>
        </w:rPr>
      </w:pPr>
    </w:p>
    <w:tbl>
      <w:tblPr>
        <w:tblStyle w:val="NormalTable0"/>
        <w:tblW w:w="10942" w:type="dxa"/>
        <w:tblLayout w:type="fixed"/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10942"/>
      </w:tblGrid>
      <w:tr w:rsidR="001D1081" w14:paraId="1009543B" w14:textId="77777777" w:rsidTr="00683BF8">
        <w:trPr>
          <w:trHeight w:val="454"/>
        </w:trPr>
        <w:tc>
          <w:tcPr>
            <w:tcW w:w="10942" w:type="dxa"/>
            <w:tcBorders>
              <w:bottom w:val="single" w:sz="12" w:space="0" w:color="auto"/>
            </w:tcBorders>
            <w:shd w:val="clear" w:color="auto" w:fill="FFFFFF" w:themeFill="background1"/>
            <w:vAlign w:val="bottom"/>
          </w:tcPr>
          <w:p w14:paraId="3DCA2C11" w14:textId="43BB9148" w:rsidR="001D1081" w:rsidRPr="00950A7D" w:rsidRDefault="00841B19" w:rsidP="00683BF8">
            <w:pPr>
              <w:pStyle w:val="TableParagraph"/>
              <w:rPr>
                <w:color w:val="005A9E"/>
                <w:sz w:val="24"/>
                <w:szCs w:val="24"/>
                <w:lang w:val="pt-BR"/>
              </w:rPr>
            </w:pPr>
            <w:r w:rsidRPr="00950A7D">
              <w:rPr>
                <w:b/>
                <w:color w:val="005A9E"/>
                <w:sz w:val="24"/>
                <w:szCs w:val="24"/>
                <w:lang w:val="pt-BR"/>
              </w:rPr>
              <w:t>AMPLIAÇÃO DA ESTAÇÃO SÃO JOAQUIM DA LINHA 1-AZUL</w:t>
            </w:r>
          </w:p>
        </w:tc>
      </w:tr>
      <w:tr w:rsidR="001D1081" w:rsidRPr="002D2228" w14:paraId="5D522411" w14:textId="77777777" w:rsidTr="00BA522A">
        <w:trPr>
          <w:trHeight w:val="2665"/>
        </w:trPr>
        <w:tc>
          <w:tcPr>
            <w:tcW w:w="10942" w:type="dxa"/>
            <w:tcBorders>
              <w:top w:val="single" w:sz="12" w:space="0" w:color="auto"/>
              <w:bottom w:val="single" w:sz="12" w:space="0" w:color="808080" w:themeColor="background1" w:themeShade="80"/>
            </w:tcBorders>
            <w:shd w:val="clear" w:color="auto" w:fill="D9D9D9" w:themeFill="background1" w:themeFillShade="D9"/>
          </w:tcPr>
          <w:p w14:paraId="50F11CEC" w14:textId="77777777" w:rsidR="001D1081" w:rsidRPr="008A57F6" w:rsidRDefault="001D1081" w:rsidP="00250C8E">
            <w:pPr>
              <w:pStyle w:val="TableParagraph"/>
              <w:spacing w:before="120" w:after="120"/>
              <w:ind w:left="57" w:right="57"/>
              <w:jc w:val="both"/>
              <w:rPr>
                <w:rFonts w:asciiTheme="minorHAnsi" w:hAnsiTheme="minorHAnsi" w:cstheme="minorHAnsi"/>
                <w:lang w:val="pt-BR"/>
              </w:rPr>
            </w:pPr>
            <w:r w:rsidRPr="008A57F6">
              <w:rPr>
                <w:rFonts w:asciiTheme="minorHAnsi" w:hAnsiTheme="minorHAnsi" w:cstheme="minorHAnsi"/>
                <w:lang w:val="pt-BR"/>
              </w:rPr>
              <w:t xml:space="preserve">A estação São Joaquim da Linha 1-Azul foi implantada em 1975 sob a Av. Liberdade, junto à R. São Joaquim, por meio do método em </w:t>
            </w:r>
            <w:r>
              <w:rPr>
                <w:rFonts w:asciiTheme="minorHAnsi" w:hAnsiTheme="minorHAnsi" w:cstheme="minorHAnsi"/>
                <w:lang w:val="pt-BR"/>
              </w:rPr>
              <w:t>v</w:t>
            </w:r>
            <w:r w:rsidRPr="008A57F6">
              <w:rPr>
                <w:rFonts w:asciiTheme="minorHAnsi" w:hAnsiTheme="minorHAnsi" w:cstheme="minorHAnsi"/>
                <w:lang w:val="pt-BR"/>
              </w:rPr>
              <w:t xml:space="preserve">ala a </w:t>
            </w:r>
            <w:r>
              <w:rPr>
                <w:rFonts w:asciiTheme="minorHAnsi" w:hAnsiTheme="minorHAnsi" w:cstheme="minorHAnsi"/>
                <w:lang w:val="pt-BR"/>
              </w:rPr>
              <w:t>c</w:t>
            </w:r>
            <w:r w:rsidRPr="008A57F6">
              <w:rPr>
                <w:rFonts w:asciiTheme="minorHAnsi" w:hAnsiTheme="minorHAnsi" w:cstheme="minorHAnsi"/>
                <w:lang w:val="pt-BR"/>
              </w:rPr>
              <w:t xml:space="preserve">éu </w:t>
            </w:r>
            <w:r>
              <w:rPr>
                <w:rFonts w:asciiTheme="minorHAnsi" w:hAnsiTheme="minorHAnsi" w:cstheme="minorHAnsi"/>
                <w:lang w:val="pt-BR"/>
              </w:rPr>
              <w:t>a</w:t>
            </w:r>
            <w:r w:rsidRPr="008A57F6">
              <w:rPr>
                <w:rFonts w:asciiTheme="minorHAnsi" w:hAnsiTheme="minorHAnsi" w:cstheme="minorHAnsi"/>
                <w:lang w:val="pt-BR"/>
              </w:rPr>
              <w:t xml:space="preserve">berto, </w:t>
            </w:r>
            <w:r>
              <w:rPr>
                <w:rFonts w:asciiTheme="minorHAnsi" w:hAnsiTheme="minorHAnsi" w:cstheme="minorHAnsi"/>
                <w:lang w:val="pt-BR"/>
              </w:rPr>
              <w:t xml:space="preserve">com </w:t>
            </w:r>
            <w:r w:rsidRPr="008A57F6">
              <w:rPr>
                <w:rFonts w:asciiTheme="minorHAnsi" w:hAnsiTheme="minorHAnsi" w:cstheme="minorHAnsi"/>
                <w:lang w:val="pt-BR"/>
              </w:rPr>
              <w:t xml:space="preserve">plataformas laterais, mezanino de distribuição e acessos em ambos os lados da </w:t>
            </w:r>
            <w:r>
              <w:rPr>
                <w:rFonts w:asciiTheme="minorHAnsi" w:hAnsiTheme="minorHAnsi" w:cstheme="minorHAnsi"/>
                <w:lang w:val="pt-BR"/>
              </w:rPr>
              <w:t>a</w:t>
            </w:r>
            <w:r w:rsidRPr="008A57F6">
              <w:rPr>
                <w:rFonts w:asciiTheme="minorHAnsi" w:hAnsiTheme="minorHAnsi" w:cstheme="minorHAnsi"/>
                <w:lang w:val="pt-BR"/>
              </w:rPr>
              <w:t xml:space="preserve">venida. Está localizada </w:t>
            </w:r>
            <w:r>
              <w:rPr>
                <w:rFonts w:asciiTheme="minorHAnsi" w:hAnsiTheme="minorHAnsi" w:cstheme="minorHAnsi"/>
                <w:lang w:val="pt-BR"/>
              </w:rPr>
              <w:t xml:space="preserve">próxima </w:t>
            </w:r>
            <w:r w:rsidRPr="008A57F6">
              <w:rPr>
                <w:rFonts w:asciiTheme="minorHAnsi" w:hAnsiTheme="minorHAnsi" w:cstheme="minorHAnsi"/>
                <w:lang w:val="pt-BR"/>
              </w:rPr>
              <w:t xml:space="preserve">a prédios residenciais, hospital e diversas escolas e universidades, que torna esta estação bastante carregada em </w:t>
            </w:r>
            <w:r>
              <w:rPr>
                <w:rFonts w:asciiTheme="minorHAnsi" w:hAnsiTheme="minorHAnsi" w:cstheme="minorHAnsi"/>
                <w:lang w:val="pt-BR"/>
              </w:rPr>
              <w:t>períodos</w:t>
            </w:r>
            <w:r w:rsidRPr="008A57F6">
              <w:rPr>
                <w:rFonts w:asciiTheme="minorHAnsi" w:hAnsiTheme="minorHAnsi" w:cstheme="minorHAnsi"/>
                <w:lang w:val="pt-BR"/>
              </w:rPr>
              <w:t xml:space="preserve"> escolares.</w:t>
            </w:r>
          </w:p>
          <w:p w14:paraId="4CEF5A22" w14:textId="77777777" w:rsidR="001D1081" w:rsidRPr="008A57F6" w:rsidRDefault="001D1081" w:rsidP="00250C8E">
            <w:pPr>
              <w:pStyle w:val="TableParagraph"/>
              <w:spacing w:before="120" w:after="120"/>
              <w:ind w:left="57" w:right="57"/>
              <w:jc w:val="both"/>
              <w:rPr>
                <w:rFonts w:asciiTheme="minorHAnsi" w:hAnsiTheme="minorHAnsi" w:cstheme="minorHAnsi"/>
                <w:lang w:val="pt-BR"/>
              </w:rPr>
            </w:pPr>
            <w:r w:rsidRPr="008A57F6">
              <w:rPr>
                <w:rFonts w:asciiTheme="minorHAnsi" w:hAnsiTheme="minorHAnsi" w:cstheme="minorHAnsi"/>
                <w:lang w:val="pt-BR"/>
              </w:rPr>
              <w:t>O número médio de entradas nes</w:t>
            </w:r>
            <w:r>
              <w:rPr>
                <w:rFonts w:asciiTheme="minorHAnsi" w:hAnsiTheme="minorHAnsi" w:cstheme="minorHAnsi"/>
                <w:lang w:val="pt-BR"/>
              </w:rPr>
              <w:t>s</w:t>
            </w:r>
            <w:r w:rsidRPr="008A57F6">
              <w:rPr>
                <w:rFonts w:asciiTheme="minorHAnsi" w:hAnsiTheme="minorHAnsi" w:cstheme="minorHAnsi"/>
                <w:lang w:val="pt-BR"/>
              </w:rPr>
              <w:t xml:space="preserve">a estação, que em 1980 era de 19.600 </w:t>
            </w:r>
            <w:r>
              <w:rPr>
                <w:rFonts w:asciiTheme="minorHAnsi" w:hAnsiTheme="minorHAnsi" w:cstheme="minorHAnsi"/>
                <w:lang w:val="pt-BR"/>
              </w:rPr>
              <w:t>passageiros</w:t>
            </w:r>
            <w:r w:rsidRPr="008A57F6">
              <w:rPr>
                <w:rFonts w:asciiTheme="minorHAnsi" w:hAnsiTheme="minorHAnsi" w:cstheme="minorHAnsi"/>
                <w:lang w:val="pt-BR"/>
              </w:rPr>
              <w:t xml:space="preserve"> por dia, atualmente atinge 51.600.</w:t>
            </w:r>
          </w:p>
          <w:p w14:paraId="1561A05F" w14:textId="77777777" w:rsidR="001D1081" w:rsidRPr="002D2228" w:rsidRDefault="001D1081" w:rsidP="00250C8E">
            <w:pPr>
              <w:pStyle w:val="TableParagraph"/>
              <w:spacing w:before="120" w:after="120"/>
              <w:ind w:left="57" w:right="57"/>
              <w:jc w:val="both"/>
              <w:rPr>
                <w:rFonts w:ascii="Times New Roman"/>
                <w:lang w:val="pt-BR"/>
              </w:rPr>
            </w:pPr>
            <w:r w:rsidRPr="008A57F6">
              <w:rPr>
                <w:rFonts w:asciiTheme="minorHAnsi" w:hAnsiTheme="minorHAnsi" w:cstheme="minorHAnsi"/>
                <w:lang w:val="pt-BR"/>
              </w:rPr>
              <w:t xml:space="preserve">A Linha 1-Azul fará, por meio da </w:t>
            </w:r>
            <w:r>
              <w:rPr>
                <w:rFonts w:asciiTheme="minorHAnsi" w:hAnsiTheme="minorHAnsi" w:cstheme="minorHAnsi"/>
                <w:lang w:val="pt-BR"/>
              </w:rPr>
              <w:t>e</w:t>
            </w:r>
            <w:r w:rsidRPr="008A57F6">
              <w:rPr>
                <w:rFonts w:asciiTheme="minorHAnsi" w:hAnsiTheme="minorHAnsi" w:cstheme="minorHAnsi"/>
                <w:lang w:val="pt-BR"/>
              </w:rPr>
              <w:t xml:space="preserve">stação São Joaquim, integração com a Linha 6-Laranja que foi projetada para fazer a ligação da região norte da cidade de São Paulo à região central. Com a futura integração com a Linha 6-Laranja a previsão de demanda para a estação São Joaquim é de 203.180 </w:t>
            </w:r>
            <w:r>
              <w:rPr>
                <w:rFonts w:asciiTheme="minorHAnsi" w:hAnsiTheme="minorHAnsi" w:cstheme="minorHAnsi"/>
                <w:lang w:val="pt-BR"/>
              </w:rPr>
              <w:t>passageiros</w:t>
            </w:r>
            <w:r w:rsidRPr="008A57F6">
              <w:rPr>
                <w:rFonts w:asciiTheme="minorHAnsi" w:hAnsiTheme="minorHAnsi" w:cstheme="minorHAnsi"/>
                <w:lang w:val="pt-BR"/>
              </w:rPr>
              <w:t xml:space="preserve"> por dia.</w:t>
            </w:r>
          </w:p>
        </w:tc>
      </w:tr>
    </w:tbl>
    <w:p w14:paraId="333E8BEC" w14:textId="77777777" w:rsidR="001D1081" w:rsidRPr="00FF1434" w:rsidRDefault="001D1081" w:rsidP="001D1081">
      <w:pPr>
        <w:rPr>
          <w:sz w:val="24"/>
          <w:szCs w:val="24"/>
          <w:lang w:val="pt-BR"/>
        </w:rPr>
      </w:pPr>
    </w:p>
    <w:tbl>
      <w:tblPr>
        <w:tblStyle w:val="NormalTable0"/>
        <w:tblW w:w="10942" w:type="dxa"/>
        <w:tblLayout w:type="fixed"/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10942"/>
      </w:tblGrid>
      <w:tr w:rsidR="001D1081" w14:paraId="42B029E2" w14:textId="77777777" w:rsidTr="00683BF8">
        <w:trPr>
          <w:trHeight w:val="510"/>
        </w:trPr>
        <w:tc>
          <w:tcPr>
            <w:tcW w:w="10942" w:type="dxa"/>
            <w:tcBorders>
              <w:bottom w:val="single" w:sz="12" w:space="0" w:color="auto"/>
            </w:tcBorders>
            <w:shd w:val="clear" w:color="auto" w:fill="FFFFFF" w:themeFill="background1"/>
            <w:vAlign w:val="bottom"/>
          </w:tcPr>
          <w:p w14:paraId="018ABE38" w14:textId="77777777" w:rsidR="001D1081" w:rsidRPr="00A5174C" w:rsidRDefault="001D1081" w:rsidP="00250C8E">
            <w:pPr>
              <w:pStyle w:val="TableParagraph"/>
              <w:ind w:right="215"/>
              <w:rPr>
                <w:color w:val="005A9E"/>
                <w:sz w:val="24"/>
                <w:szCs w:val="24"/>
                <w:lang w:val="pt-BR"/>
              </w:rPr>
            </w:pPr>
            <w:r w:rsidRPr="00A5174C">
              <w:rPr>
                <w:b/>
                <w:color w:val="005A9E"/>
                <w:sz w:val="24"/>
                <w:szCs w:val="24"/>
                <w:lang w:val="pt-BR"/>
              </w:rPr>
              <w:t xml:space="preserve">Planta da Nova Estação São Joaquim </w:t>
            </w:r>
          </w:p>
        </w:tc>
      </w:tr>
      <w:tr w:rsidR="001D1081" w:rsidRPr="002D2228" w14:paraId="6C16A49D" w14:textId="77777777" w:rsidTr="00250C8E">
        <w:trPr>
          <w:trHeight w:val="1814"/>
        </w:trPr>
        <w:tc>
          <w:tcPr>
            <w:tcW w:w="10942" w:type="dxa"/>
            <w:tcBorders>
              <w:top w:val="single" w:sz="12" w:space="0" w:color="auto"/>
              <w:bottom w:val="single" w:sz="12" w:space="0" w:color="808080" w:themeColor="background1" w:themeShade="80"/>
            </w:tcBorders>
            <w:shd w:val="clear" w:color="auto" w:fill="FFFFFF" w:themeFill="background1"/>
            <w:vAlign w:val="center"/>
          </w:tcPr>
          <w:p w14:paraId="7B439E23" w14:textId="77777777" w:rsidR="001D1081" w:rsidRPr="002D2228" w:rsidRDefault="001D1081" w:rsidP="00250C8E">
            <w:pPr>
              <w:pStyle w:val="TableParagraph"/>
              <w:spacing w:before="120" w:after="120"/>
              <w:ind w:left="57" w:right="57"/>
              <w:jc w:val="center"/>
              <w:rPr>
                <w:rFonts w:ascii="Times New Roman"/>
                <w:lang w:val="pt-BR"/>
              </w:rPr>
            </w:pPr>
            <w:r>
              <w:rPr>
                <w:rFonts w:ascii="Times New Roman"/>
                <w:noProof/>
                <w:lang w:val="pt-BR"/>
              </w:rPr>
              <w:drawing>
                <wp:inline distT="0" distB="0" distL="0" distR="0" wp14:anchorId="6D1ADC2B" wp14:editId="3A7D5296">
                  <wp:extent cx="6446049" cy="5049988"/>
                  <wp:effectExtent l="0" t="0" r="0" b="0"/>
                  <wp:docPr id="1191745295" name="Imagem 1191745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1745295" name="Imagem 1191745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9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3" r="3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46049" cy="5049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BB61DA3" w14:textId="77777777" w:rsidR="001D1081" w:rsidRDefault="001D1081" w:rsidP="001D1081">
      <w:pPr>
        <w:rPr>
          <w:sz w:val="18"/>
          <w:szCs w:val="18"/>
          <w:lang w:val="pt-BR"/>
        </w:rPr>
      </w:pPr>
    </w:p>
    <w:p w14:paraId="4188D71E" w14:textId="77777777" w:rsidR="00C52B21" w:rsidRDefault="00C52B21" w:rsidP="00564C4D">
      <w:pPr>
        <w:rPr>
          <w:lang w:val="pt-BR"/>
        </w:rPr>
      </w:pPr>
    </w:p>
    <w:p w14:paraId="4D6A844B" w14:textId="77777777" w:rsidR="00B47DC5" w:rsidRDefault="00B47DC5" w:rsidP="00564C4D">
      <w:pPr>
        <w:rPr>
          <w:lang w:val="pt-BR"/>
        </w:rPr>
      </w:pPr>
    </w:p>
    <w:p w14:paraId="6F66F01E" w14:textId="77777777" w:rsidR="00B47DC5" w:rsidRDefault="00B47DC5" w:rsidP="00564C4D">
      <w:pPr>
        <w:rPr>
          <w:lang w:val="pt-BR"/>
        </w:rPr>
      </w:pPr>
    </w:p>
    <w:p w14:paraId="0DCD06DA" w14:textId="77777777" w:rsidR="00B47DC5" w:rsidRDefault="00B47DC5" w:rsidP="00564C4D">
      <w:pPr>
        <w:rPr>
          <w:lang w:val="pt-BR"/>
        </w:rPr>
      </w:pPr>
    </w:p>
    <w:p w14:paraId="7BD92168" w14:textId="77777777" w:rsidR="00E549DF" w:rsidRDefault="00E549DF" w:rsidP="00564C4D">
      <w:pPr>
        <w:rPr>
          <w:lang w:val="pt-BR"/>
        </w:rPr>
      </w:pPr>
    </w:p>
    <w:p w14:paraId="55538212" w14:textId="77777777" w:rsidR="00E549DF" w:rsidRDefault="00E549DF" w:rsidP="00564C4D">
      <w:pPr>
        <w:rPr>
          <w:lang w:val="pt-BR"/>
        </w:rPr>
        <w:sectPr w:rsidR="00E549DF" w:rsidSect="001D7A15">
          <w:headerReference w:type="default" r:id="rId110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5B70EBF7" w14:textId="77777777" w:rsidR="00E549DF" w:rsidRDefault="00E549DF" w:rsidP="00564C4D">
      <w:pPr>
        <w:rPr>
          <w:lang w:val="pt-BR"/>
        </w:rPr>
      </w:pPr>
    </w:p>
    <w:p w14:paraId="6537B08A" w14:textId="77777777" w:rsidR="00E549DF" w:rsidRDefault="00E549DF" w:rsidP="00564C4D">
      <w:pPr>
        <w:rPr>
          <w:lang w:val="pt-BR"/>
        </w:rPr>
      </w:pPr>
    </w:p>
    <w:p w14:paraId="59BF52D7" w14:textId="77777777" w:rsidR="00E549DF" w:rsidRDefault="00E549DF" w:rsidP="00564C4D">
      <w:pPr>
        <w:rPr>
          <w:lang w:val="pt-BR"/>
        </w:rPr>
      </w:pPr>
    </w:p>
    <w:p w14:paraId="6F4D667E" w14:textId="77777777" w:rsidR="0089317F" w:rsidRDefault="0089317F" w:rsidP="00564C4D">
      <w:pPr>
        <w:rPr>
          <w:lang w:val="pt-BR"/>
        </w:rPr>
      </w:pPr>
    </w:p>
    <w:p w14:paraId="500BEA62" w14:textId="5FDD455E" w:rsidR="00847408" w:rsidRPr="004C5588" w:rsidRDefault="00372756" w:rsidP="00847408">
      <w:pPr>
        <w:rPr>
          <w:b/>
          <w:color w:val="005A9E"/>
          <w:sz w:val="24"/>
          <w:szCs w:val="24"/>
          <w:lang w:val="pt-BR"/>
        </w:rPr>
      </w:pPr>
      <w:r w:rsidRPr="004C5588">
        <w:rPr>
          <w:b/>
          <w:color w:val="005A9E"/>
          <w:sz w:val="24"/>
          <w:szCs w:val="24"/>
          <w:lang w:val="pt-BR"/>
        </w:rPr>
        <w:t>ESTAÇÃO SÃO JOAQUIM</w:t>
      </w:r>
    </w:p>
    <w:tbl>
      <w:tblPr>
        <w:tblStyle w:val="TableNormal"/>
        <w:tblW w:w="10374" w:type="dxa"/>
        <w:tblLayout w:type="fixed"/>
        <w:tblLook w:val="01E0" w:firstRow="1" w:lastRow="1" w:firstColumn="1" w:lastColumn="1" w:noHBand="0" w:noVBand="0"/>
      </w:tblPr>
      <w:tblGrid>
        <w:gridCol w:w="5102"/>
        <w:gridCol w:w="170"/>
        <w:gridCol w:w="5102"/>
      </w:tblGrid>
      <w:tr w:rsidR="00847408" w14:paraId="3AD769B6" w14:textId="77777777" w:rsidTr="00683BF8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742BA1FE" w14:textId="0E6216C1" w:rsidR="00847408" w:rsidRPr="00C97ACC" w:rsidRDefault="00847408" w:rsidP="00250C8E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</w:p>
        </w:tc>
        <w:tc>
          <w:tcPr>
            <w:tcW w:w="170" w:type="dxa"/>
            <w:tcBorders>
              <w:left w:val="nil"/>
            </w:tcBorders>
          </w:tcPr>
          <w:p w14:paraId="48F278CC" w14:textId="77777777" w:rsidR="00847408" w:rsidRPr="00C97ACC" w:rsidRDefault="00847408" w:rsidP="00250C8E">
            <w:pPr>
              <w:pStyle w:val="TableParagraph"/>
              <w:spacing w:line="244" w:lineRule="exact"/>
              <w:jc w:val="center"/>
              <w:rPr>
                <w:b/>
                <w:color w:val="005A9E"/>
                <w:sz w:val="24"/>
                <w:lang w:val="pt-BR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6880" behindDoc="0" locked="0" layoutInCell="1" allowOverlap="1" wp14:anchorId="3E260D87" wp14:editId="38EE20D3">
                      <wp:simplePos x="0" y="0"/>
                      <wp:positionH relativeFrom="column">
                        <wp:posOffset>60960</wp:posOffset>
                      </wp:positionH>
                      <wp:positionV relativeFrom="paragraph">
                        <wp:posOffset>3175</wp:posOffset>
                      </wp:positionV>
                      <wp:extent cx="0" cy="2592000"/>
                      <wp:effectExtent l="0" t="0" r="38100" b="37465"/>
                      <wp:wrapNone/>
                      <wp:docPr id="44" name="Conector reto 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CF894D5" id="Conector reto 44" o:spid="_x0000_s1026" style="position:absolute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8pt,.25pt" to="4.8pt,20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" strokecolor="#a6a6a6" strokeweight="1.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1910F6C4" w14:textId="2E75A554" w:rsidR="00847408" w:rsidRPr="00C97ACC" w:rsidRDefault="00847408" w:rsidP="00250C8E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</w:p>
        </w:tc>
      </w:tr>
      <w:tr w:rsidR="00847408" w14:paraId="608D04C3" w14:textId="77777777" w:rsidTr="00250C8E">
        <w:trPr>
          <w:trHeight w:val="283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74FF40E8" w14:textId="77777777" w:rsidR="00847408" w:rsidRPr="00C97ACC" w:rsidRDefault="00847408" w:rsidP="00250C8E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7F6A03A8" w14:textId="77777777" w:rsidR="00847408" w:rsidRDefault="00847408" w:rsidP="00250C8E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787130B" wp14:editId="2CFACD83">
                  <wp:extent cx="3060000" cy="1980000"/>
                  <wp:effectExtent l="57150" t="57150" r="45720" b="58420"/>
                  <wp:docPr id="56" name="Imagem 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m 56"/>
                          <pic:cNvPicPr preferRelativeResize="0"/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211B3C25" w14:textId="77777777" w:rsidR="00847408" w:rsidRDefault="00847408" w:rsidP="00250C8E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2CDF1183" w14:textId="77777777" w:rsidR="00847408" w:rsidRDefault="00847408" w:rsidP="00250C8E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04AF9FAB" w14:textId="77777777" w:rsidR="00847408" w:rsidRDefault="00847408" w:rsidP="00250C8E">
            <w:pPr>
              <w:pStyle w:val="TableParagraph"/>
              <w:ind w:right="-29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AC97327" wp14:editId="6F9B6762">
                  <wp:extent cx="3060000" cy="1980000"/>
                  <wp:effectExtent l="57150" t="57150" r="45720" b="58420"/>
                  <wp:docPr id="60" name="Imagem 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m 60"/>
                          <pic:cNvPicPr preferRelativeResize="0"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7408" w14:paraId="05B316CA" w14:textId="77777777" w:rsidTr="00683BF8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  <w:shd w:val="clear" w:color="auto" w:fill="FFFFFF" w:themeFill="background1"/>
          </w:tcPr>
          <w:p w14:paraId="1CFC9C09" w14:textId="427550BF" w:rsidR="00847408" w:rsidRPr="002D2228" w:rsidRDefault="00884A26" w:rsidP="00250C8E">
            <w:pPr>
              <w:pStyle w:val="TableParagraph"/>
              <w:jc w:val="center"/>
              <w:rPr>
                <w:sz w:val="20"/>
                <w:lang w:val="pt-BR"/>
              </w:rPr>
            </w:pPr>
            <w:r w:rsidRPr="00884A26">
              <w:rPr>
                <w:sz w:val="16"/>
                <w:szCs w:val="16"/>
                <w:lang w:val="pt-BR"/>
              </w:rPr>
              <w:t>Novo Edifício Técnico Operacional (ETO): escavação e estroncamento da vala e arrasamento das estacas para execução dos blocos de fundação.</w:t>
            </w:r>
          </w:p>
        </w:tc>
        <w:tc>
          <w:tcPr>
            <w:tcW w:w="170" w:type="dxa"/>
          </w:tcPr>
          <w:p w14:paraId="21FACE07" w14:textId="77777777" w:rsidR="00847408" w:rsidRPr="002D2228" w:rsidRDefault="00847408" w:rsidP="00250C8E">
            <w:pPr>
              <w:pStyle w:val="TableParagraph"/>
              <w:rPr>
                <w:sz w:val="20"/>
                <w:lang w:val="pt-BR"/>
              </w:rPr>
            </w:pPr>
          </w:p>
        </w:tc>
        <w:tc>
          <w:tcPr>
            <w:tcW w:w="5102" w:type="dxa"/>
            <w:tcBorders>
              <w:top w:val="single" w:sz="6" w:space="0" w:color="auto"/>
            </w:tcBorders>
          </w:tcPr>
          <w:p w14:paraId="2DBEA455" w14:textId="0006EE96" w:rsidR="00847408" w:rsidRPr="002D2228" w:rsidRDefault="002F2E19" w:rsidP="00250C8E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2F2E19">
              <w:rPr>
                <w:sz w:val="16"/>
                <w:szCs w:val="16"/>
                <w:lang w:val="pt-BR"/>
              </w:rPr>
              <w:t>Galeria de Cabos: escavação e montagem do estroncamento da vala.</w:t>
            </w:r>
          </w:p>
        </w:tc>
      </w:tr>
      <w:tr w:rsidR="00847408" w14:paraId="6DAA6EE9" w14:textId="77777777" w:rsidTr="00E84C41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427E08EB" w14:textId="1449EAD6" w:rsidR="00847408" w:rsidRPr="009F3875" w:rsidRDefault="00847408" w:rsidP="00250C8E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7828E86C" w14:textId="77777777" w:rsidR="00847408" w:rsidRPr="009F3875" w:rsidRDefault="00847408" w:rsidP="00250C8E">
            <w:pPr>
              <w:pStyle w:val="TableParagraph"/>
              <w:spacing w:before="11"/>
              <w:jc w:val="center"/>
              <w:rPr>
                <w:b/>
                <w:sz w:val="25"/>
                <w:lang w:val="pt-BR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5856" behindDoc="0" locked="0" layoutInCell="1" allowOverlap="1" wp14:anchorId="0897D968" wp14:editId="390863AA">
                      <wp:simplePos x="0" y="0"/>
                      <wp:positionH relativeFrom="column">
                        <wp:posOffset>54610</wp:posOffset>
                      </wp:positionH>
                      <wp:positionV relativeFrom="paragraph">
                        <wp:posOffset>-2540</wp:posOffset>
                      </wp:positionV>
                      <wp:extent cx="0" cy="2592000"/>
                      <wp:effectExtent l="0" t="0" r="38100" b="37465"/>
                      <wp:wrapNone/>
                      <wp:docPr id="47" name="Conector reto 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F4C2B16" id="Conector reto 47" o:spid="_x0000_s1026" style="position:absolute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3pt,-.2pt" to="4.3pt,20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" strokecolor="#a6a6a6" strokeweight="1.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102" w:type="dxa"/>
            <w:vAlign w:val="center"/>
          </w:tcPr>
          <w:p w14:paraId="54697B42" w14:textId="1901FA86" w:rsidR="00847408" w:rsidRPr="009F3875" w:rsidRDefault="00847408" w:rsidP="00250C8E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</w:p>
        </w:tc>
      </w:tr>
      <w:tr w:rsidR="00847408" w14:paraId="72000BA9" w14:textId="77777777" w:rsidTr="00DB7FCB">
        <w:trPr>
          <w:trHeight w:val="283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3E6DDBFA" w14:textId="77777777" w:rsidR="00847408" w:rsidRPr="009F3875" w:rsidRDefault="00847408" w:rsidP="00250C8E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179CDF10" w14:textId="77777777" w:rsidR="00847408" w:rsidRDefault="00847408" w:rsidP="00250C8E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AEC0143" wp14:editId="7628428F">
                  <wp:extent cx="3060000" cy="1980000"/>
                  <wp:effectExtent l="57150" t="57150" r="45720" b="58420"/>
                  <wp:docPr id="61" name="Imagem 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Imagem 61"/>
                          <pic:cNvPicPr preferRelativeResize="0"/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78262919" w14:textId="77777777" w:rsidR="00847408" w:rsidRDefault="00847408" w:rsidP="00250C8E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</w:tcPr>
          <w:p w14:paraId="04E2205C" w14:textId="314D9E33" w:rsidR="00847408" w:rsidRDefault="00847408" w:rsidP="00250C8E">
            <w:pPr>
              <w:pStyle w:val="TableParagraph"/>
              <w:ind w:right="-29"/>
              <w:jc w:val="center"/>
              <w:rPr>
                <w:sz w:val="20"/>
              </w:rPr>
            </w:pPr>
          </w:p>
        </w:tc>
      </w:tr>
      <w:tr w:rsidR="00847408" w14:paraId="694AF19A" w14:textId="77777777" w:rsidTr="00E84C41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</w:tcPr>
          <w:p w14:paraId="06CC52FA" w14:textId="4AE59F3F" w:rsidR="00847408" w:rsidRPr="002D2228" w:rsidRDefault="00D806CE" w:rsidP="00250C8E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D806CE">
              <w:rPr>
                <w:sz w:val="16"/>
                <w:szCs w:val="16"/>
                <w:lang w:val="pt-BR"/>
              </w:rPr>
              <w:t>Remanejamento de interferências na Avenida da Liberdade/ Rua Vergueiro para implantação do desvio de tráfego.</w:t>
            </w:r>
          </w:p>
        </w:tc>
        <w:tc>
          <w:tcPr>
            <w:tcW w:w="170" w:type="dxa"/>
          </w:tcPr>
          <w:p w14:paraId="6797E89B" w14:textId="77777777" w:rsidR="00847408" w:rsidRPr="002D2228" w:rsidRDefault="00847408" w:rsidP="00250C8E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5102" w:type="dxa"/>
          </w:tcPr>
          <w:p w14:paraId="49C36D75" w14:textId="714CB50D" w:rsidR="00847408" w:rsidRPr="002D2228" w:rsidRDefault="00847408" w:rsidP="00250C8E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</w:p>
        </w:tc>
      </w:tr>
    </w:tbl>
    <w:p w14:paraId="0F0B8DC5" w14:textId="77777777" w:rsidR="00E549DF" w:rsidRDefault="00E549DF" w:rsidP="00564C4D">
      <w:pPr>
        <w:rPr>
          <w:lang w:val="pt-BR"/>
        </w:rPr>
      </w:pPr>
    </w:p>
    <w:p w14:paraId="4B8F58EE" w14:textId="77777777" w:rsidR="00E549DF" w:rsidRDefault="00E549DF" w:rsidP="00564C4D">
      <w:pPr>
        <w:rPr>
          <w:lang w:val="pt-BR"/>
        </w:rPr>
      </w:pPr>
    </w:p>
    <w:p w14:paraId="220B5026" w14:textId="77777777" w:rsidR="00D80217" w:rsidRDefault="00D80217" w:rsidP="00FF78C1">
      <w:pPr>
        <w:jc w:val="both"/>
        <w:rPr>
          <w:b/>
          <w:bCs/>
          <w:lang w:val="pt-BR"/>
        </w:rPr>
      </w:pPr>
    </w:p>
    <w:p w14:paraId="02507557" w14:textId="77777777" w:rsidR="002C55E6" w:rsidRDefault="002C55E6" w:rsidP="00FF78C1">
      <w:pPr>
        <w:jc w:val="both"/>
        <w:rPr>
          <w:b/>
          <w:bCs/>
          <w:lang w:val="pt-BR"/>
        </w:rPr>
      </w:pPr>
    </w:p>
    <w:p w14:paraId="78851793" w14:textId="77777777" w:rsidR="00A81E60" w:rsidRDefault="00A81E60" w:rsidP="00FF78C1">
      <w:pPr>
        <w:jc w:val="both"/>
        <w:rPr>
          <w:b/>
          <w:bCs/>
          <w:lang w:val="pt-BR"/>
        </w:rPr>
        <w:sectPr w:rsidR="00A81E60" w:rsidSect="001D7A15">
          <w:headerReference w:type="default" r:id="rId114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39D71216" w14:textId="77777777" w:rsidR="0020444F" w:rsidRPr="00D23AA0" w:rsidRDefault="0020444F" w:rsidP="0020444F">
      <w:pPr>
        <w:jc w:val="right"/>
        <w:rPr>
          <w:rFonts w:ascii="Bahnschrift" w:eastAsiaTheme="majorEastAsia" w:hAnsi="Bahnschrift" w:cstheme="majorBidi"/>
          <w:b/>
          <w:bCs/>
          <w:caps/>
          <w:color w:val="000000" w:themeColor="text1"/>
          <w:sz w:val="90"/>
          <w:szCs w:val="90"/>
          <w:lang w:val="pt-BR"/>
        </w:rPr>
      </w:pPr>
    </w:p>
    <w:p w14:paraId="0ADDA8A4" w14:textId="67374E96" w:rsidR="0020444F" w:rsidRPr="00D23AA0" w:rsidRDefault="0020444F" w:rsidP="0020444F">
      <w:pPr>
        <w:jc w:val="right"/>
        <w:rPr>
          <w:rFonts w:ascii="Bahnschrift" w:eastAsiaTheme="majorEastAsia" w:hAnsi="Bahnschrift" w:cstheme="majorBidi"/>
          <w:b/>
          <w:bCs/>
          <w:caps/>
          <w:color w:val="000000" w:themeColor="text1"/>
          <w:sz w:val="64"/>
          <w:szCs w:val="64"/>
          <w:lang w:val="pt-BR"/>
        </w:rPr>
      </w:pPr>
      <w:r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90"/>
          <w:szCs w:val="90"/>
          <w:lang w:val="pt-BR"/>
        </w:rPr>
        <w:br/>
      </w:r>
      <w:r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90"/>
          <w:szCs w:val="90"/>
          <w:lang w:val="pt-BR"/>
        </w:rPr>
        <w:br/>
        <w:t xml:space="preserve">| ampliação | </w:t>
      </w:r>
      <w:r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90"/>
          <w:szCs w:val="90"/>
          <w:lang w:val="pt-BR"/>
        </w:rPr>
        <w:br/>
      </w:r>
      <w:r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80"/>
          <w:szCs w:val="80"/>
          <w:lang w:val="pt-BR"/>
        </w:rPr>
        <w:t>| metrÔ</w:t>
      </w:r>
      <w:r w:rsidR="008B5A49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80"/>
          <w:szCs w:val="80"/>
          <w:lang w:val="pt-BR"/>
        </w:rPr>
        <w:t>/MONOTRILHO</w:t>
      </w:r>
      <w:r w:rsidR="00381C58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80"/>
          <w:szCs w:val="80"/>
          <w:lang w:val="pt-BR"/>
        </w:rPr>
        <w:t xml:space="preserve"> </w:t>
      </w:r>
      <w:r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80"/>
          <w:szCs w:val="80"/>
          <w:lang w:val="pt-BR"/>
        </w:rPr>
        <w:t xml:space="preserve">| </w:t>
      </w:r>
      <w:r w:rsidR="00710667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80"/>
          <w:szCs w:val="80"/>
          <w:lang w:val="pt-BR"/>
        </w:rPr>
        <w:br/>
      </w:r>
    </w:p>
    <w:p w14:paraId="69D0FF5E" w14:textId="584D4A9E" w:rsidR="0020444F" w:rsidRPr="00D23AA0" w:rsidRDefault="0020444F" w:rsidP="0020444F">
      <w:pPr>
        <w:jc w:val="right"/>
        <w:rPr>
          <w:rFonts w:ascii="Bahnschrift" w:hAnsi="Bahnschrift"/>
          <w:b/>
          <w:bCs/>
          <w:lang w:val="pt-BR"/>
        </w:rPr>
      </w:pPr>
      <w:r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48"/>
          <w:szCs w:val="48"/>
          <w:lang w:val="pt-BR"/>
        </w:rPr>
        <w:t xml:space="preserve">Estação Vila Prudente </w:t>
      </w:r>
      <w:r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48"/>
          <w:szCs w:val="48"/>
          <w:lang w:val="pt-BR"/>
        </w:rPr>
        <w:br/>
        <w:t>das Linha 2-Verde e Linha 15</w:t>
      </w:r>
      <w:r w:rsidR="00E40577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48"/>
          <w:szCs w:val="48"/>
          <w:lang w:val="pt-BR"/>
        </w:rPr>
        <w:t>-</w:t>
      </w:r>
      <w:r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48"/>
          <w:szCs w:val="48"/>
          <w:lang w:val="pt-BR"/>
        </w:rPr>
        <w:t>Prata</w:t>
      </w:r>
    </w:p>
    <w:p w14:paraId="11E1AB0B" w14:textId="77777777" w:rsidR="0020444F" w:rsidRPr="00D23AA0" w:rsidRDefault="0020444F" w:rsidP="0020444F">
      <w:pPr>
        <w:rPr>
          <w:rFonts w:ascii="Bahnschrift" w:hAnsi="Bahnschrift"/>
          <w:b/>
          <w:bCs/>
          <w:lang w:val="pt-BR"/>
        </w:rPr>
      </w:pPr>
    </w:p>
    <w:p w14:paraId="196B7C12" w14:textId="77777777" w:rsidR="0020444F" w:rsidRPr="00D23AA0" w:rsidRDefault="0020444F" w:rsidP="0020444F">
      <w:pPr>
        <w:rPr>
          <w:rFonts w:ascii="Bahnschrift" w:hAnsi="Bahnschrift"/>
          <w:b/>
          <w:bCs/>
          <w:lang w:val="pt-BR"/>
        </w:rPr>
      </w:pPr>
    </w:p>
    <w:p w14:paraId="4940AF14" w14:textId="77777777" w:rsidR="002C55E6" w:rsidRPr="00D23AA0" w:rsidRDefault="002C55E6" w:rsidP="00FF78C1">
      <w:pPr>
        <w:jc w:val="both"/>
        <w:rPr>
          <w:rFonts w:ascii="Bahnschrift" w:hAnsi="Bahnschrift"/>
          <w:b/>
          <w:bCs/>
          <w:lang w:val="pt-BR"/>
        </w:rPr>
      </w:pPr>
    </w:p>
    <w:p w14:paraId="1EB4C89D" w14:textId="77777777" w:rsidR="002C55E6" w:rsidRPr="00D23AA0" w:rsidRDefault="002C55E6" w:rsidP="00FF78C1">
      <w:pPr>
        <w:jc w:val="both"/>
        <w:rPr>
          <w:rFonts w:ascii="Bahnschrift" w:hAnsi="Bahnschrift"/>
          <w:b/>
          <w:bCs/>
          <w:lang w:val="pt-BR"/>
        </w:rPr>
      </w:pPr>
    </w:p>
    <w:p w14:paraId="26B1C868" w14:textId="77777777" w:rsidR="002C55E6" w:rsidRPr="00D23AA0" w:rsidRDefault="002C55E6" w:rsidP="00FF78C1">
      <w:pPr>
        <w:jc w:val="both"/>
        <w:rPr>
          <w:rFonts w:ascii="Bahnschrift" w:hAnsi="Bahnschrift"/>
          <w:b/>
          <w:bCs/>
          <w:lang w:val="pt-BR"/>
        </w:rPr>
      </w:pPr>
    </w:p>
    <w:p w14:paraId="4D4248F8" w14:textId="77777777" w:rsidR="00E04DDD" w:rsidRPr="00D23AA0" w:rsidRDefault="00E04DDD" w:rsidP="00FF78C1">
      <w:pPr>
        <w:jc w:val="both"/>
        <w:rPr>
          <w:rFonts w:ascii="Bahnschrift" w:hAnsi="Bahnschrift"/>
          <w:b/>
          <w:bCs/>
          <w:lang w:val="pt-BR"/>
        </w:rPr>
      </w:pPr>
    </w:p>
    <w:p w14:paraId="3950BDE0" w14:textId="77777777" w:rsidR="00E04DDD" w:rsidRPr="00D23AA0" w:rsidRDefault="00E04DDD" w:rsidP="00FF78C1">
      <w:pPr>
        <w:jc w:val="both"/>
        <w:rPr>
          <w:rFonts w:ascii="Bahnschrift" w:hAnsi="Bahnschrift"/>
          <w:b/>
          <w:bCs/>
          <w:lang w:val="pt-BR"/>
        </w:rPr>
      </w:pPr>
    </w:p>
    <w:p w14:paraId="7DA4ABF2" w14:textId="77777777" w:rsidR="00E04DDD" w:rsidRPr="00D23AA0" w:rsidRDefault="00E04DDD" w:rsidP="00FF78C1">
      <w:pPr>
        <w:jc w:val="both"/>
        <w:rPr>
          <w:rFonts w:ascii="Bahnschrift" w:hAnsi="Bahnschrift"/>
          <w:b/>
          <w:bCs/>
          <w:lang w:val="pt-BR"/>
        </w:rPr>
      </w:pPr>
    </w:p>
    <w:p w14:paraId="0C6DCE3F" w14:textId="77777777" w:rsidR="00E04DDD" w:rsidRDefault="00E04DDD" w:rsidP="00FF78C1">
      <w:pPr>
        <w:jc w:val="both"/>
        <w:rPr>
          <w:b/>
          <w:bCs/>
          <w:lang w:val="pt-BR"/>
        </w:rPr>
        <w:sectPr w:rsidR="00E04DDD" w:rsidSect="001D7A15">
          <w:headerReference w:type="default" r:id="rId115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1898733C" w14:textId="77777777" w:rsidR="00E04DDD" w:rsidRDefault="00E04DDD" w:rsidP="00FF78C1">
      <w:pPr>
        <w:jc w:val="both"/>
        <w:rPr>
          <w:b/>
          <w:bCs/>
          <w:lang w:val="pt-BR"/>
        </w:rPr>
      </w:pPr>
    </w:p>
    <w:p w14:paraId="53568CEC" w14:textId="77777777" w:rsidR="00E04DDD" w:rsidRDefault="00E04DDD" w:rsidP="00FF78C1">
      <w:pPr>
        <w:jc w:val="both"/>
        <w:rPr>
          <w:b/>
          <w:bCs/>
          <w:lang w:val="pt-BR"/>
        </w:rPr>
      </w:pPr>
    </w:p>
    <w:p w14:paraId="4AF2F25E" w14:textId="77777777" w:rsidR="00FD4D88" w:rsidRDefault="00FD4D88" w:rsidP="00FF78C1">
      <w:pPr>
        <w:jc w:val="both"/>
        <w:rPr>
          <w:b/>
          <w:bCs/>
          <w:lang w:val="pt-BR"/>
        </w:rPr>
      </w:pPr>
    </w:p>
    <w:p w14:paraId="3652B6EB" w14:textId="77777777" w:rsidR="00FD4D88" w:rsidRDefault="00FD4D88" w:rsidP="00FF78C1">
      <w:pPr>
        <w:jc w:val="both"/>
        <w:rPr>
          <w:b/>
          <w:bCs/>
          <w:lang w:val="pt-BR"/>
        </w:rPr>
      </w:pPr>
    </w:p>
    <w:tbl>
      <w:tblPr>
        <w:tblStyle w:val="NormalTable0"/>
        <w:tblW w:w="10942" w:type="dxa"/>
        <w:tblLayout w:type="fixed"/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10942"/>
      </w:tblGrid>
      <w:tr w:rsidR="00351FA4" w14:paraId="31E26FBE" w14:textId="77777777" w:rsidTr="00F578F5">
        <w:trPr>
          <w:trHeight w:val="510"/>
        </w:trPr>
        <w:tc>
          <w:tcPr>
            <w:tcW w:w="10942" w:type="dxa"/>
            <w:tcBorders>
              <w:bottom w:val="single" w:sz="12" w:space="0" w:color="auto"/>
            </w:tcBorders>
            <w:shd w:val="clear" w:color="auto" w:fill="FFFFFF" w:themeFill="background1"/>
            <w:vAlign w:val="bottom"/>
          </w:tcPr>
          <w:p w14:paraId="3A9CF150" w14:textId="0BA51FCF" w:rsidR="00351FA4" w:rsidRPr="00AF0D68" w:rsidRDefault="00FD4D88" w:rsidP="00F578F5">
            <w:pPr>
              <w:pStyle w:val="TableParagraph"/>
              <w:ind w:right="215"/>
              <w:rPr>
                <w:sz w:val="24"/>
                <w:szCs w:val="24"/>
                <w:lang w:val="pt-BR"/>
              </w:rPr>
            </w:pPr>
            <w:r w:rsidRPr="00FD4D88">
              <w:rPr>
                <w:b/>
                <w:color w:val="005A9E"/>
                <w:sz w:val="24"/>
                <w:szCs w:val="24"/>
                <w:lang w:val="pt-BR"/>
              </w:rPr>
              <w:t>AMPLIAÇÃO DA ESTAÇÃO VILA PRUDENTE DAS LINHAS 2 - VERDE E 15 - PRATA</w:t>
            </w:r>
          </w:p>
        </w:tc>
      </w:tr>
      <w:tr w:rsidR="00351FA4" w:rsidRPr="002D2228" w14:paraId="1FFEBB97" w14:textId="77777777" w:rsidTr="00DA6F66">
        <w:trPr>
          <w:trHeight w:val="2835"/>
        </w:trPr>
        <w:tc>
          <w:tcPr>
            <w:tcW w:w="10942" w:type="dxa"/>
            <w:tcBorders>
              <w:top w:val="single" w:sz="12" w:space="0" w:color="auto"/>
              <w:bottom w:val="single" w:sz="12" w:space="0" w:color="808080" w:themeColor="background1" w:themeShade="80"/>
            </w:tcBorders>
            <w:shd w:val="clear" w:color="auto" w:fill="D9D9D9" w:themeFill="background1" w:themeFillShade="D9"/>
          </w:tcPr>
          <w:p w14:paraId="56E59228" w14:textId="77777777" w:rsidR="00351FA4" w:rsidRDefault="00351FA4" w:rsidP="00E23D11">
            <w:pPr>
              <w:pStyle w:val="TableParagraph"/>
              <w:spacing w:before="120" w:after="120"/>
              <w:ind w:left="57" w:right="57"/>
              <w:jc w:val="both"/>
              <w:rPr>
                <w:lang w:val="pt-BR"/>
              </w:rPr>
            </w:pPr>
            <w:r w:rsidRPr="00066104">
              <w:rPr>
                <w:lang w:val="pt-BR"/>
              </w:rPr>
              <w:t>A estação Vila Prudente da Linha 2-</w:t>
            </w:r>
            <w:r>
              <w:rPr>
                <w:lang w:val="pt-BR"/>
              </w:rPr>
              <w:t>V</w:t>
            </w:r>
            <w:r w:rsidRPr="00066104">
              <w:rPr>
                <w:lang w:val="pt-BR"/>
              </w:rPr>
              <w:t xml:space="preserve">erde foi projetada inicialmente como intermediária, com apenas um pequeno terminal de ônibus integrado. </w:t>
            </w:r>
          </w:p>
          <w:p w14:paraId="4024E2F8" w14:textId="77777777" w:rsidR="00351FA4" w:rsidRDefault="00351FA4" w:rsidP="00E23D11">
            <w:pPr>
              <w:pStyle w:val="TableParagraph"/>
              <w:spacing w:before="120" w:after="120"/>
              <w:ind w:left="57" w:right="57"/>
              <w:jc w:val="both"/>
              <w:rPr>
                <w:lang w:val="pt-BR"/>
              </w:rPr>
            </w:pPr>
            <w:r w:rsidRPr="00066104">
              <w:rPr>
                <w:lang w:val="pt-BR"/>
              </w:rPr>
              <w:t xml:space="preserve">Com a definição </w:t>
            </w:r>
            <w:r>
              <w:rPr>
                <w:lang w:val="pt-BR"/>
              </w:rPr>
              <w:t>da</w:t>
            </w:r>
            <w:r w:rsidRPr="00066104">
              <w:rPr>
                <w:lang w:val="pt-BR"/>
              </w:rPr>
              <w:t xml:space="preserve"> extensão da Linha 2-</w:t>
            </w:r>
            <w:r>
              <w:rPr>
                <w:lang w:val="pt-BR"/>
              </w:rPr>
              <w:t>V</w:t>
            </w:r>
            <w:r w:rsidRPr="00066104">
              <w:rPr>
                <w:lang w:val="pt-BR"/>
              </w:rPr>
              <w:t xml:space="preserve">erde até a estação Penha </w:t>
            </w:r>
            <w:r>
              <w:rPr>
                <w:lang w:val="pt-BR"/>
              </w:rPr>
              <w:t xml:space="preserve">da Linha 3–Vermelha </w:t>
            </w:r>
            <w:r w:rsidRPr="00066104">
              <w:rPr>
                <w:lang w:val="pt-BR"/>
              </w:rPr>
              <w:t>e posteriormente até a cidade de Guarulhos, a estação Vila Prudente mudou de configuração para ser uma estação de maior importância, com a implementação de um terminal de ônibus urbano e integração</w:t>
            </w:r>
            <w:r>
              <w:rPr>
                <w:lang w:val="pt-BR"/>
              </w:rPr>
              <w:t xml:space="preserve"> com a estação Vila Prudente da Linha 15-Prata</w:t>
            </w:r>
            <w:r w:rsidRPr="00066104">
              <w:rPr>
                <w:lang w:val="pt-BR"/>
              </w:rPr>
              <w:t xml:space="preserve">. </w:t>
            </w:r>
            <w:r>
              <w:rPr>
                <w:lang w:val="pt-BR"/>
              </w:rPr>
              <w:t xml:space="preserve">Com a inauguração do </w:t>
            </w:r>
            <w:r w:rsidRPr="00066104">
              <w:rPr>
                <w:lang w:val="pt-BR"/>
              </w:rPr>
              <w:t>sistema monotrilho</w:t>
            </w:r>
            <w:r>
              <w:rPr>
                <w:lang w:val="pt-BR"/>
              </w:rPr>
              <w:t xml:space="preserve"> </w:t>
            </w:r>
            <w:r w:rsidRPr="00066104">
              <w:rPr>
                <w:lang w:val="pt-BR"/>
              </w:rPr>
              <w:t>Linha 15</w:t>
            </w:r>
            <w:r>
              <w:rPr>
                <w:lang w:val="pt-BR"/>
              </w:rPr>
              <w:t>-</w:t>
            </w:r>
            <w:r w:rsidRPr="00066104">
              <w:rPr>
                <w:lang w:val="pt-BR"/>
              </w:rPr>
              <w:t xml:space="preserve">Prata, </w:t>
            </w:r>
            <w:r>
              <w:rPr>
                <w:lang w:val="pt-BR"/>
              </w:rPr>
              <w:t xml:space="preserve">uma série de empreendimentos comerciais, educacionais e imobiliários foram desenvolvidos em seu entorno, refletindo no aumento </w:t>
            </w:r>
            <w:r w:rsidRPr="00066104">
              <w:rPr>
                <w:lang w:val="pt-BR"/>
              </w:rPr>
              <w:t>da demanda de passageiros que</w:t>
            </w:r>
            <w:r>
              <w:rPr>
                <w:lang w:val="pt-BR"/>
              </w:rPr>
              <w:t>,</w:t>
            </w:r>
            <w:r w:rsidRPr="00066104">
              <w:rPr>
                <w:lang w:val="pt-BR"/>
              </w:rPr>
              <w:t xml:space="preserve"> antes considerada média</w:t>
            </w:r>
            <w:r>
              <w:rPr>
                <w:lang w:val="pt-BR"/>
              </w:rPr>
              <w:t>,</w:t>
            </w:r>
            <w:r w:rsidRPr="00066104">
              <w:rPr>
                <w:lang w:val="pt-BR"/>
              </w:rPr>
              <w:t xml:space="preserve"> passou a ser elevada. A estação Vila Prudente tornou-se um complexo empreendimento de integração de transporte público. </w:t>
            </w:r>
          </w:p>
          <w:p w14:paraId="62242726" w14:textId="77777777" w:rsidR="00351FA4" w:rsidRPr="002D2228" w:rsidRDefault="00351FA4" w:rsidP="00E23D11">
            <w:pPr>
              <w:pStyle w:val="TableParagraph"/>
              <w:spacing w:before="120" w:after="120"/>
              <w:ind w:left="57" w:right="57"/>
              <w:jc w:val="both"/>
              <w:rPr>
                <w:rFonts w:ascii="Times New Roman"/>
                <w:lang w:val="pt-BR"/>
              </w:rPr>
            </w:pPr>
            <w:r>
              <w:rPr>
                <w:lang w:val="pt-BR"/>
              </w:rPr>
              <w:t xml:space="preserve">As obras de adequação e ampliação </w:t>
            </w:r>
            <w:r w:rsidRPr="00066104">
              <w:rPr>
                <w:lang w:val="pt-BR"/>
              </w:rPr>
              <w:t>da</w:t>
            </w:r>
            <w:r>
              <w:rPr>
                <w:lang w:val="pt-BR"/>
              </w:rPr>
              <w:t>s</w:t>
            </w:r>
            <w:r w:rsidRPr="00066104">
              <w:rPr>
                <w:lang w:val="pt-BR"/>
              </w:rPr>
              <w:t xml:space="preserve"> estaç</w:t>
            </w:r>
            <w:r>
              <w:rPr>
                <w:lang w:val="pt-BR"/>
              </w:rPr>
              <w:t>ões</w:t>
            </w:r>
            <w:r w:rsidRPr="00066104">
              <w:rPr>
                <w:lang w:val="pt-BR"/>
              </w:rPr>
              <w:t xml:space="preserve"> Vila Prudente</w:t>
            </w:r>
            <w:r>
              <w:rPr>
                <w:lang w:val="pt-BR"/>
              </w:rPr>
              <w:t xml:space="preserve"> das Linhas 2–Verde e 15–Prata permitirão </w:t>
            </w:r>
            <w:r w:rsidRPr="00066104">
              <w:rPr>
                <w:lang w:val="pt-BR"/>
              </w:rPr>
              <w:t xml:space="preserve">a melhoria das condições operacionais da estação, da segurança e do conforto para os passageiros </w:t>
            </w:r>
            <w:r>
              <w:rPr>
                <w:lang w:val="pt-BR"/>
              </w:rPr>
              <w:t xml:space="preserve">durante </w:t>
            </w:r>
            <w:r w:rsidRPr="00066104">
              <w:rPr>
                <w:lang w:val="pt-BR"/>
              </w:rPr>
              <w:t>suas transferências e movimentações.</w:t>
            </w:r>
          </w:p>
        </w:tc>
      </w:tr>
    </w:tbl>
    <w:p w14:paraId="0A6F6115" w14:textId="77777777" w:rsidR="00351FA4" w:rsidRDefault="00351FA4" w:rsidP="00351FA4">
      <w:pPr>
        <w:rPr>
          <w:sz w:val="18"/>
          <w:szCs w:val="18"/>
          <w:lang w:val="pt-BR"/>
        </w:rPr>
      </w:pPr>
    </w:p>
    <w:tbl>
      <w:tblPr>
        <w:tblStyle w:val="NormalTable0"/>
        <w:tblW w:w="10942" w:type="dxa"/>
        <w:tblLayout w:type="fixed"/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10942"/>
      </w:tblGrid>
      <w:tr w:rsidR="00351FA4" w:rsidRPr="00AF0D68" w14:paraId="14836235" w14:textId="77777777" w:rsidTr="00F578F5">
        <w:trPr>
          <w:trHeight w:val="510"/>
        </w:trPr>
        <w:tc>
          <w:tcPr>
            <w:tcW w:w="10942" w:type="dxa"/>
            <w:tcBorders>
              <w:bottom w:val="single" w:sz="12" w:space="0" w:color="auto"/>
            </w:tcBorders>
            <w:shd w:val="clear" w:color="auto" w:fill="FFFFFF" w:themeFill="background1"/>
            <w:vAlign w:val="bottom"/>
          </w:tcPr>
          <w:p w14:paraId="6DEC1235" w14:textId="77777777" w:rsidR="00351FA4" w:rsidRPr="00AF0D68" w:rsidRDefault="00351FA4" w:rsidP="00F578F5">
            <w:pPr>
              <w:pStyle w:val="TableParagraph"/>
              <w:ind w:right="215"/>
              <w:rPr>
                <w:sz w:val="24"/>
                <w:szCs w:val="24"/>
                <w:lang w:val="pt-BR"/>
              </w:rPr>
            </w:pPr>
            <w:r w:rsidRPr="00405E3D">
              <w:rPr>
                <w:b/>
                <w:color w:val="005A9E"/>
                <w:sz w:val="24"/>
                <w:szCs w:val="24"/>
                <w:lang w:val="pt-BR"/>
              </w:rPr>
              <w:t>Planta da Ampliação das Estações Vila Prudente das Linhas 2–Verde e 15–Prata</w:t>
            </w:r>
          </w:p>
        </w:tc>
      </w:tr>
      <w:tr w:rsidR="00351FA4" w:rsidRPr="002D2228" w14:paraId="3DD53753" w14:textId="77777777" w:rsidTr="00E23D11">
        <w:trPr>
          <w:trHeight w:val="2835"/>
        </w:trPr>
        <w:tc>
          <w:tcPr>
            <w:tcW w:w="10942" w:type="dxa"/>
            <w:tcBorders>
              <w:top w:val="single" w:sz="12" w:space="0" w:color="auto"/>
              <w:bottom w:val="single" w:sz="12" w:space="0" w:color="808080" w:themeColor="background1" w:themeShade="80"/>
            </w:tcBorders>
            <w:shd w:val="clear" w:color="auto" w:fill="FFFFFF" w:themeFill="background1"/>
            <w:vAlign w:val="center"/>
          </w:tcPr>
          <w:p w14:paraId="0F5B54E9" w14:textId="77777777" w:rsidR="00351FA4" w:rsidRPr="002D2228" w:rsidRDefault="00351FA4" w:rsidP="00E23D11">
            <w:pPr>
              <w:pStyle w:val="TableParagraph"/>
              <w:spacing w:before="120" w:after="120"/>
              <w:ind w:left="57" w:right="57"/>
              <w:jc w:val="center"/>
              <w:rPr>
                <w:rFonts w:ascii="Times New Roman"/>
                <w:lang w:val="pt-BR"/>
              </w:rPr>
            </w:pPr>
            <w:r>
              <w:rPr>
                <w:rFonts w:ascii="Times New Roman"/>
                <w:noProof/>
                <w:lang w:val="pt-BR"/>
              </w:rPr>
              <w:drawing>
                <wp:inline distT="0" distB="0" distL="0" distR="0" wp14:anchorId="6B3DB86E" wp14:editId="39D9463A">
                  <wp:extent cx="6762997" cy="3776850"/>
                  <wp:effectExtent l="0" t="0" r="0" b="0"/>
                  <wp:docPr id="68" name="Imagem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Imagem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98" r="9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2997" cy="377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B84C56" w14:textId="77777777" w:rsidR="00351FA4" w:rsidRDefault="00351FA4" w:rsidP="00351FA4">
      <w:pPr>
        <w:rPr>
          <w:lang w:val="pt-BR"/>
        </w:rPr>
      </w:pPr>
    </w:p>
    <w:p w14:paraId="039649F4" w14:textId="77777777" w:rsidR="002C55E6" w:rsidRDefault="002C55E6" w:rsidP="00FF78C1">
      <w:pPr>
        <w:jc w:val="both"/>
        <w:rPr>
          <w:b/>
          <w:bCs/>
          <w:lang w:val="pt-BR"/>
        </w:rPr>
      </w:pPr>
    </w:p>
    <w:p w14:paraId="13808F2C" w14:textId="77777777" w:rsidR="006740B2" w:rsidRDefault="006740B2" w:rsidP="00FF78C1">
      <w:pPr>
        <w:jc w:val="both"/>
        <w:rPr>
          <w:b/>
          <w:bCs/>
          <w:lang w:val="pt-BR"/>
        </w:rPr>
      </w:pPr>
    </w:p>
    <w:p w14:paraId="3872AA4A" w14:textId="77777777" w:rsidR="006740B2" w:rsidRDefault="006740B2" w:rsidP="00FF78C1">
      <w:pPr>
        <w:jc w:val="both"/>
        <w:rPr>
          <w:b/>
          <w:bCs/>
          <w:lang w:val="pt-BR"/>
        </w:rPr>
      </w:pPr>
    </w:p>
    <w:p w14:paraId="509C8E06" w14:textId="77777777" w:rsidR="006740B2" w:rsidRDefault="006740B2" w:rsidP="00FF78C1">
      <w:pPr>
        <w:jc w:val="both"/>
        <w:rPr>
          <w:b/>
          <w:bCs/>
          <w:lang w:val="pt-BR"/>
        </w:rPr>
      </w:pPr>
    </w:p>
    <w:p w14:paraId="4CFFDBF6" w14:textId="77777777" w:rsidR="006740B2" w:rsidRDefault="006740B2" w:rsidP="00FF78C1">
      <w:pPr>
        <w:jc w:val="both"/>
        <w:rPr>
          <w:b/>
          <w:bCs/>
          <w:lang w:val="pt-BR"/>
        </w:rPr>
      </w:pPr>
    </w:p>
    <w:p w14:paraId="1A8A2051" w14:textId="77777777" w:rsidR="006740B2" w:rsidRDefault="006740B2" w:rsidP="00FF78C1">
      <w:pPr>
        <w:jc w:val="both"/>
        <w:rPr>
          <w:b/>
          <w:bCs/>
          <w:lang w:val="pt-BR"/>
        </w:rPr>
      </w:pPr>
    </w:p>
    <w:p w14:paraId="06E61ECA" w14:textId="77777777" w:rsidR="006740B2" w:rsidRDefault="006740B2" w:rsidP="00FF78C1">
      <w:pPr>
        <w:jc w:val="both"/>
        <w:rPr>
          <w:b/>
          <w:bCs/>
          <w:lang w:val="pt-BR"/>
        </w:rPr>
        <w:sectPr w:rsidR="006740B2" w:rsidSect="001D7A15">
          <w:headerReference w:type="default" r:id="rId117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577BBA81" w14:textId="77777777" w:rsidR="006740B2" w:rsidRDefault="006740B2" w:rsidP="00FF78C1">
      <w:pPr>
        <w:jc w:val="both"/>
        <w:rPr>
          <w:b/>
          <w:bCs/>
          <w:lang w:val="pt-BR"/>
        </w:rPr>
      </w:pPr>
    </w:p>
    <w:p w14:paraId="0E56C635" w14:textId="77777777" w:rsidR="006740B2" w:rsidRDefault="006740B2" w:rsidP="00FF78C1">
      <w:pPr>
        <w:jc w:val="both"/>
        <w:rPr>
          <w:b/>
          <w:bCs/>
          <w:lang w:val="pt-BR"/>
        </w:rPr>
      </w:pPr>
    </w:p>
    <w:p w14:paraId="1074E8E8" w14:textId="77777777" w:rsidR="006740B2" w:rsidRDefault="006740B2" w:rsidP="00FF78C1">
      <w:pPr>
        <w:jc w:val="both"/>
        <w:rPr>
          <w:b/>
          <w:bCs/>
          <w:lang w:val="pt-BR"/>
        </w:rPr>
      </w:pPr>
    </w:p>
    <w:p w14:paraId="65D55211" w14:textId="77777777" w:rsidR="007679E5" w:rsidRPr="004C5588" w:rsidRDefault="007679E5" w:rsidP="007679E5">
      <w:pPr>
        <w:rPr>
          <w:color w:val="005A9E"/>
          <w:lang w:val="pt-BR"/>
        </w:rPr>
      </w:pPr>
    </w:p>
    <w:p w14:paraId="43BA45F8" w14:textId="0CD049DD" w:rsidR="007679E5" w:rsidRPr="004C5588" w:rsidRDefault="002C3B0E" w:rsidP="007679E5">
      <w:pPr>
        <w:rPr>
          <w:b/>
          <w:color w:val="005A9E"/>
          <w:sz w:val="24"/>
          <w:szCs w:val="24"/>
          <w:lang w:val="pt-BR"/>
        </w:rPr>
      </w:pPr>
      <w:r w:rsidRPr="004C5588">
        <w:rPr>
          <w:b/>
          <w:color w:val="005A9E"/>
          <w:sz w:val="24"/>
          <w:szCs w:val="24"/>
          <w:lang w:val="pt-BR"/>
        </w:rPr>
        <w:t>INTERLIGAÇÃO  |  LINHA 2-VERDE E LINHA 15-PRATA  | ESTAÇÃO VILA PRUDENTE</w:t>
      </w:r>
    </w:p>
    <w:tbl>
      <w:tblPr>
        <w:tblStyle w:val="TableNormal"/>
        <w:tblW w:w="10374" w:type="dxa"/>
        <w:tblLayout w:type="fixed"/>
        <w:tblLook w:val="01E0" w:firstRow="1" w:lastRow="1" w:firstColumn="1" w:lastColumn="1" w:noHBand="0" w:noVBand="0"/>
      </w:tblPr>
      <w:tblGrid>
        <w:gridCol w:w="5102"/>
        <w:gridCol w:w="170"/>
        <w:gridCol w:w="5102"/>
      </w:tblGrid>
      <w:tr w:rsidR="007679E5" w14:paraId="4D3D9D14" w14:textId="77777777" w:rsidTr="00CE0EB4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5C1B153B" w14:textId="77777777" w:rsidR="007679E5" w:rsidRPr="00C97ACC" w:rsidRDefault="007679E5" w:rsidP="00E23D11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</w:p>
        </w:tc>
        <w:tc>
          <w:tcPr>
            <w:tcW w:w="170" w:type="dxa"/>
            <w:tcBorders>
              <w:left w:val="nil"/>
            </w:tcBorders>
          </w:tcPr>
          <w:p w14:paraId="160A65FB" w14:textId="77777777" w:rsidR="007679E5" w:rsidRPr="00C97ACC" w:rsidRDefault="007679E5" w:rsidP="00E23D11">
            <w:pPr>
              <w:pStyle w:val="TableParagraph"/>
              <w:spacing w:line="244" w:lineRule="exact"/>
              <w:jc w:val="center"/>
              <w:rPr>
                <w:b/>
                <w:color w:val="005A9E"/>
                <w:sz w:val="24"/>
                <w:lang w:val="pt-BR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9952" behindDoc="0" locked="0" layoutInCell="1" allowOverlap="1" wp14:anchorId="0E93C68B" wp14:editId="4EB4AF99">
                      <wp:simplePos x="0" y="0"/>
                      <wp:positionH relativeFrom="column">
                        <wp:posOffset>63997</wp:posOffset>
                      </wp:positionH>
                      <wp:positionV relativeFrom="paragraph">
                        <wp:posOffset>2623</wp:posOffset>
                      </wp:positionV>
                      <wp:extent cx="0" cy="2592000"/>
                      <wp:effectExtent l="0" t="0" r="38100" b="37465"/>
                      <wp:wrapNone/>
                      <wp:docPr id="70" name="Conector reto 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8F68BF7" id="Conector reto 70" o:spid="_x0000_s1026" style="position:absolute;z-index:2517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.05pt,.2pt" to="5.05pt,20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" strokecolor="#a6a6a6" strokeweight="1.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27F71717" w14:textId="77777777" w:rsidR="007679E5" w:rsidRPr="00C97ACC" w:rsidRDefault="007679E5" w:rsidP="00E23D11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</w:p>
        </w:tc>
      </w:tr>
      <w:tr w:rsidR="007679E5" w14:paraId="1BB9A747" w14:textId="77777777" w:rsidTr="00E23D11">
        <w:trPr>
          <w:trHeight w:val="283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4FBFEC4B" w14:textId="77777777" w:rsidR="007679E5" w:rsidRPr="00C97ACC" w:rsidRDefault="007679E5" w:rsidP="00E23D11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10D8E5E5" w14:textId="77777777" w:rsidR="007679E5" w:rsidRDefault="007679E5" w:rsidP="00E23D11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81146F0" wp14:editId="1E56DA63">
                  <wp:extent cx="3060000" cy="1980000"/>
                  <wp:effectExtent l="57150" t="57150" r="45720" b="58420"/>
                  <wp:docPr id="73" name="Imagem 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Imagem 73"/>
                          <pic:cNvPicPr preferRelativeResize="0"/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6BF84433" w14:textId="77777777" w:rsidR="007679E5" w:rsidRDefault="007679E5" w:rsidP="00E23D11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2E5D59B5" w14:textId="77777777" w:rsidR="007679E5" w:rsidRDefault="007679E5" w:rsidP="00E23D11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4E472DEC" w14:textId="77777777" w:rsidR="007679E5" w:rsidRDefault="007679E5" w:rsidP="00E23D11">
            <w:pPr>
              <w:pStyle w:val="TableParagraph"/>
              <w:ind w:right="-29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8955DAB" wp14:editId="2302FF9A">
                  <wp:extent cx="3060000" cy="1980000"/>
                  <wp:effectExtent l="57150" t="57150" r="45720" b="58420"/>
                  <wp:docPr id="74" name="Imagem 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m 74"/>
                          <pic:cNvPicPr preferRelativeResize="0"/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79E5" w14:paraId="683D6483" w14:textId="77777777" w:rsidTr="00CE0EB4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  <w:shd w:val="clear" w:color="auto" w:fill="FFFFFF" w:themeFill="background1"/>
          </w:tcPr>
          <w:p w14:paraId="3C5321E4" w14:textId="2DE43538" w:rsidR="007679E5" w:rsidRPr="002D2228" w:rsidRDefault="002A1128" w:rsidP="00E23D11">
            <w:pPr>
              <w:pStyle w:val="TableParagraph"/>
              <w:jc w:val="center"/>
              <w:rPr>
                <w:sz w:val="20"/>
                <w:lang w:val="pt-BR"/>
              </w:rPr>
            </w:pPr>
            <w:r w:rsidRPr="002A1128">
              <w:rPr>
                <w:sz w:val="16"/>
                <w:szCs w:val="16"/>
                <w:lang w:val="pt-BR"/>
              </w:rPr>
              <w:t>Exaustão 1 - Novo canal de ventilação da Plataforma 2 da estação Vila Prudente da Linha 2-Verde – início do reaterro.</w:t>
            </w:r>
          </w:p>
        </w:tc>
        <w:tc>
          <w:tcPr>
            <w:tcW w:w="170" w:type="dxa"/>
          </w:tcPr>
          <w:p w14:paraId="5C47EC29" w14:textId="77777777" w:rsidR="007679E5" w:rsidRPr="002D2228" w:rsidRDefault="007679E5" w:rsidP="00E23D11">
            <w:pPr>
              <w:pStyle w:val="TableParagraph"/>
              <w:rPr>
                <w:sz w:val="20"/>
                <w:lang w:val="pt-BR"/>
              </w:rPr>
            </w:pPr>
          </w:p>
        </w:tc>
        <w:tc>
          <w:tcPr>
            <w:tcW w:w="5102" w:type="dxa"/>
            <w:tcBorders>
              <w:top w:val="single" w:sz="6" w:space="0" w:color="auto"/>
            </w:tcBorders>
          </w:tcPr>
          <w:p w14:paraId="4E3BD3E9" w14:textId="006001E0" w:rsidR="007679E5" w:rsidRPr="002D2228" w:rsidRDefault="00AB399B" w:rsidP="00E23D11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AB399B">
              <w:rPr>
                <w:sz w:val="16"/>
                <w:szCs w:val="16"/>
                <w:lang w:val="pt-BR"/>
              </w:rPr>
              <w:t>Nova interligação das Linhas 2-Verde e 15-Prata – inaugurada em 11/07/</w:t>
            </w:r>
            <w:r w:rsidR="00331076" w:rsidRPr="00AB399B">
              <w:rPr>
                <w:sz w:val="16"/>
                <w:szCs w:val="16"/>
                <w:lang w:val="pt-BR"/>
              </w:rPr>
              <w:t>2024.</w:t>
            </w:r>
          </w:p>
        </w:tc>
      </w:tr>
      <w:tr w:rsidR="007679E5" w14:paraId="55C9B59D" w14:textId="77777777" w:rsidTr="00CE0EB4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1645F1C0" w14:textId="77777777" w:rsidR="007679E5" w:rsidRPr="009F3875" w:rsidRDefault="007679E5" w:rsidP="00E23D11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14580568" w14:textId="77777777" w:rsidR="007679E5" w:rsidRPr="009F3875" w:rsidRDefault="007679E5" w:rsidP="00E23D11">
            <w:pPr>
              <w:pStyle w:val="TableParagraph"/>
              <w:spacing w:before="11"/>
              <w:jc w:val="center"/>
              <w:rPr>
                <w:b/>
                <w:sz w:val="25"/>
                <w:lang w:val="pt-BR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8928" behindDoc="0" locked="0" layoutInCell="1" allowOverlap="1" wp14:anchorId="41E30221" wp14:editId="2DAB5FE4">
                      <wp:simplePos x="0" y="0"/>
                      <wp:positionH relativeFrom="column">
                        <wp:posOffset>54610</wp:posOffset>
                      </wp:positionH>
                      <wp:positionV relativeFrom="paragraph">
                        <wp:posOffset>-2540</wp:posOffset>
                      </wp:positionV>
                      <wp:extent cx="0" cy="2592000"/>
                      <wp:effectExtent l="0" t="0" r="38100" b="37465"/>
                      <wp:wrapNone/>
                      <wp:docPr id="72" name="Conector reto 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376BDB6" id="Conector reto 72" o:spid="_x0000_s1026" style="position:absolute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3pt,-.2pt" to="4.3pt,20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" strokecolor="#a6a6a6" strokeweight="1.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0FD4122B" w14:textId="77777777" w:rsidR="007679E5" w:rsidRPr="009F3875" w:rsidRDefault="007679E5" w:rsidP="00E23D11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</w:p>
        </w:tc>
      </w:tr>
      <w:tr w:rsidR="007679E5" w14:paraId="5C682802" w14:textId="77777777" w:rsidTr="00CE0EB4">
        <w:trPr>
          <w:trHeight w:val="283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36493881" w14:textId="77777777" w:rsidR="007679E5" w:rsidRPr="009F3875" w:rsidRDefault="007679E5" w:rsidP="00E23D11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320978FE" w14:textId="77777777" w:rsidR="007679E5" w:rsidRDefault="007679E5" w:rsidP="00E23D11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57EF311" wp14:editId="5DACA957">
                  <wp:extent cx="3060000" cy="1980000"/>
                  <wp:effectExtent l="57150" t="57150" r="45720" b="58420"/>
                  <wp:docPr id="75" name="Imagem 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Imagem 75"/>
                          <pic:cNvPicPr preferRelativeResize="0"/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307370BB" w14:textId="77777777" w:rsidR="007679E5" w:rsidRDefault="007679E5" w:rsidP="00E23D11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4" w:space="0" w:color="auto"/>
            </w:tcBorders>
          </w:tcPr>
          <w:p w14:paraId="57B88236" w14:textId="482B6339" w:rsidR="007679E5" w:rsidRDefault="008214C4" w:rsidP="00E23D11">
            <w:pPr>
              <w:pStyle w:val="TableParagraph"/>
              <w:ind w:right="-29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93B8AB7" wp14:editId="200B530F">
                  <wp:extent cx="3103244" cy="2009072"/>
                  <wp:effectExtent l="57150" t="57150" r="59690" b="48895"/>
                  <wp:docPr id="78" name="Imagem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m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3244" cy="2009072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79E5" w14:paraId="6B15293E" w14:textId="77777777" w:rsidTr="00AB3141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</w:tcPr>
          <w:p w14:paraId="7CF312CB" w14:textId="77777777" w:rsidR="004F4D61" w:rsidRPr="004F4D61" w:rsidRDefault="00EF31EC" w:rsidP="004F4D61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EF31EC">
              <w:rPr>
                <w:sz w:val="16"/>
                <w:szCs w:val="16"/>
                <w:lang w:val="pt-BR"/>
              </w:rPr>
              <w:t xml:space="preserve">Nova interligação das Linhas 2-Verde e 15-Prata </w:t>
            </w:r>
            <w:r w:rsidR="004F4D61" w:rsidRPr="004F4D61">
              <w:rPr>
                <w:sz w:val="16"/>
                <w:szCs w:val="16"/>
                <w:lang w:val="pt-BR"/>
              </w:rPr>
              <w:t xml:space="preserve">– preparação do local para </w:t>
            </w:r>
          </w:p>
          <w:p w14:paraId="22D3BF20" w14:textId="1424FA60" w:rsidR="007679E5" w:rsidRPr="002D2228" w:rsidRDefault="004F4D61" w:rsidP="004F4D61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4F4D61">
              <w:rPr>
                <w:sz w:val="16"/>
                <w:szCs w:val="16"/>
                <w:lang w:val="pt-BR"/>
              </w:rPr>
              <w:t>implantação das novas escadas</w:t>
            </w:r>
            <w:r w:rsidR="00331076">
              <w:rPr>
                <w:sz w:val="16"/>
                <w:szCs w:val="16"/>
                <w:lang w:val="pt-BR"/>
              </w:rPr>
              <w:t>.</w:t>
            </w:r>
          </w:p>
        </w:tc>
        <w:tc>
          <w:tcPr>
            <w:tcW w:w="170" w:type="dxa"/>
          </w:tcPr>
          <w:p w14:paraId="305805C5" w14:textId="77777777" w:rsidR="007679E5" w:rsidRPr="002D2228" w:rsidRDefault="007679E5" w:rsidP="00E23D11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5102" w:type="dxa"/>
            <w:tcBorders>
              <w:top w:val="single" w:sz="4" w:space="0" w:color="auto"/>
            </w:tcBorders>
          </w:tcPr>
          <w:p w14:paraId="3BE2138F" w14:textId="0DF8BEB4" w:rsidR="007679E5" w:rsidRPr="002D2228" w:rsidRDefault="00B35583" w:rsidP="00E23D11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B35583">
              <w:rPr>
                <w:sz w:val="16"/>
                <w:szCs w:val="16"/>
                <w:lang w:val="pt-BR"/>
              </w:rPr>
              <w:t>Linha 2-Verde - Plataforma 2 – lado leste – nova escada de acesso ao porão da plataforma.</w:t>
            </w:r>
          </w:p>
        </w:tc>
      </w:tr>
    </w:tbl>
    <w:p w14:paraId="25DC16A0" w14:textId="77777777" w:rsidR="007679E5" w:rsidRDefault="007679E5" w:rsidP="007679E5">
      <w:pPr>
        <w:rPr>
          <w:lang w:val="pt-BR"/>
        </w:rPr>
      </w:pPr>
    </w:p>
    <w:p w14:paraId="075CCF92" w14:textId="77777777" w:rsidR="007679E5" w:rsidRDefault="007679E5" w:rsidP="007679E5">
      <w:pPr>
        <w:rPr>
          <w:lang w:val="pt-BR"/>
        </w:rPr>
      </w:pPr>
    </w:p>
    <w:p w14:paraId="29B114EA" w14:textId="77777777" w:rsidR="00861271" w:rsidRDefault="00861271" w:rsidP="00FF78C1">
      <w:pPr>
        <w:jc w:val="both"/>
        <w:rPr>
          <w:b/>
          <w:bCs/>
          <w:lang w:val="pt-BR"/>
        </w:rPr>
        <w:sectPr w:rsidR="00861271" w:rsidSect="001D7A15">
          <w:headerReference w:type="default" r:id="rId122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4F8E73B7" w14:textId="77777777" w:rsidR="00D865E8" w:rsidRPr="00D23AA0" w:rsidRDefault="00D865E8" w:rsidP="00D865E8">
      <w:pPr>
        <w:jc w:val="right"/>
        <w:rPr>
          <w:rFonts w:ascii="Bahnschrift" w:eastAsiaTheme="majorEastAsia" w:hAnsi="Bahnschrift" w:cstheme="majorBidi"/>
          <w:b/>
          <w:bCs/>
          <w:caps/>
          <w:color w:val="000000" w:themeColor="text1"/>
          <w:sz w:val="90"/>
          <w:szCs w:val="90"/>
          <w:lang w:val="pt-BR"/>
        </w:rPr>
      </w:pPr>
    </w:p>
    <w:p w14:paraId="2FF53C31" w14:textId="77777777" w:rsidR="00F578F5" w:rsidRPr="00D23AA0" w:rsidRDefault="00D865E8" w:rsidP="00D865E8">
      <w:pPr>
        <w:jc w:val="right"/>
        <w:rPr>
          <w:rFonts w:ascii="Bahnschrift" w:eastAsiaTheme="majorEastAsia" w:hAnsi="Bahnschrift" w:cstheme="majorBidi"/>
          <w:b/>
          <w:bCs/>
          <w:caps/>
          <w:color w:val="000000" w:themeColor="text1"/>
          <w:sz w:val="80"/>
          <w:szCs w:val="80"/>
          <w:lang w:val="pt-BR"/>
        </w:rPr>
      </w:pPr>
      <w:r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90"/>
          <w:szCs w:val="90"/>
          <w:lang w:val="pt-BR"/>
        </w:rPr>
        <w:br/>
      </w:r>
      <w:r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90"/>
          <w:szCs w:val="90"/>
          <w:lang w:val="pt-BR"/>
        </w:rPr>
        <w:br/>
        <w:t xml:space="preserve">| </w:t>
      </w:r>
      <w:r w:rsidR="006F163E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80"/>
          <w:szCs w:val="80"/>
          <w:lang w:val="pt-BR"/>
        </w:rPr>
        <w:t xml:space="preserve">IMPLANTAÇÃO </w:t>
      </w:r>
      <w:r w:rsidR="007F5DDA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80"/>
          <w:szCs w:val="80"/>
          <w:lang w:val="pt-BR"/>
        </w:rPr>
        <w:t>|</w:t>
      </w:r>
    </w:p>
    <w:p w14:paraId="26FA0873" w14:textId="6E12E489" w:rsidR="00D865E8" w:rsidRPr="00D23AA0" w:rsidRDefault="00F578F5" w:rsidP="00D865E8">
      <w:pPr>
        <w:jc w:val="right"/>
        <w:rPr>
          <w:rFonts w:ascii="Bahnschrift" w:eastAsiaTheme="majorEastAsia" w:hAnsi="Bahnschrift" w:cstheme="majorBidi"/>
          <w:b/>
          <w:bCs/>
          <w:caps/>
          <w:color w:val="000000" w:themeColor="text1"/>
          <w:sz w:val="64"/>
          <w:szCs w:val="64"/>
          <w:lang w:val="pt-BR"/>
        </w:rPr>
      </w:pPr>
      <w:r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80"/>
          <w:szCs w:val="80"/>
          <w:lang w:val="pt-BR"/>
        </w:rPr>
        <w:t>|</w:t>
      </w:r>
      <w:r w:rsidR="006F163E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80"/>
          <w:szCs w:val="80"/>
          <w:lang w:val="pt-BR"/>
        </w:rPr>
        <w:t xml:space="preserve"> TÚNEL DE CONEXÃO</w:t>
      </w:r>
      <w:r w:rsidR="00D865E8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90"/>
          <w:szCs w:val="90"/>
          <w:lang w:val="pt-BR"/>
        </w:rPr>
        <w:t xml:space="preserve"> | </w:t>
      </w:r>
      <w:r w:rsidR="00D865E8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90"/>
          <w:szCs w:val="90"/>
          <w:lang w:val="pt-BR"/>
        </w:rPr>
        <w:br/>
        <w:t>| metrÔ |</w:t>
      </w:r>
      <w:r w:rsidR="00D865E8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64"/>
          <w:szCs w:val="64"/>
          <w:lang w:val="pt-BR"/>
        </w:rPr>
        <w:t xml:space="preserve"> </w:t>
      </w:r>
      <w:r w:rsidR="00D865E8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64"/>
          <w:szCs w:val="64"/>
          <w:lang w:val="pt-BR"/>
        </w:rPr>
        <w:br/>
      </w:r>
    </w:p>
    <w:p w14:paraId="6122FCDE" w14:textId="698B5E4D" w:rsidR="00D865E8" w:rsidRPr="00D23AA0" w:rsidRDefault="00864871" w:rsidP="00D865E8">
      <w:pPr>
        <w:jc w:val="right"/>
        <w:rPr>
          <w:rFonts w:ascii="Bahnschrift" w:hAnsi="Bahnschrift"/>
          <w:b/>
          <w:bCs/>
          <w:lang w:val="pt-BR"/>
        </w:rPr>
      </w:pPr>
      <w:r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48"/>
          <w:szCs w:val="48"/>
          <w:lang w:val="pt-BR"/>
        </w:rPr>
        <w:t>estação consolação da Linha 2</w:t>
      </w:r>
      <w:r w:rsidR="00E40577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48"/>
          <w:szCs w:val="48"/>
          <w:lang w:val="pt-BR"/>
        </w:rPr>
        <w:t>-</w:t>
      </w:r>
      <w:r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48"/>
          <w:szCs w:val="48"/>
          <w:lang w:val="pt-BR"/>
        </w:rPr>
        <w:t xml:space="preserve">verde e </w:t>
      </w:r>
      <w:r w:rsidR="00D865E8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48"/>
          <w:szCs w:val="48"/>
          <w:lang w:val="pt-BR"/>
        </w:rPr>
        <w:t xml:space="preserve">Estação </w:t>
      </w:r>
      <w:r w:rsidR="00880A99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48"/>
          <w:szCs w:val="48"/>
          <w:lang w:val="pt-BR"/>
        </w:rPr>
        <w:t>pa</w:t>
      </w:r>
      <w:r w:rsidR="00FC012B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48"/>
          <w:szCs w:val="48"/>
          <w:lang w:val="pt-BR"/>
        </w:rPr>
        <w:t xml:space="preserve">ulista da </w:t>
      </w:r>
      <w:r w:rsidR="00D865E8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48"/>
          <w:szCs w:val="48"/>
          <w:lang w:val="pt-BR"/>
        </w:rPr>
        <w:t xml:space="preserve">Linha </w:t>
      </w:r>
      <w:r w:rsidR="00FC012B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48"/>
          <w:szCs w:val="48"/>
          <w:lang w:val="pt-BR"/>
        </w:rPr>
        <w:t>4</w:t>
      </w:r>
      <w:r w:rsidR="00D865E8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48"/>
          <w:szCs w:val="48"/>
          <w:lang w:val="pt-BR"/>
        </w:rPr>
        <w:t>-</w:t>
      </w:r>
      <w:r w:rsidR="00FC012B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48"/>
          <w:szCs w:val="48"/>
          <w:lang w:val="pt-BR"/>
        </w:rPr>
        <w:t>amarela</w:t>
      </w:r>
    </w:p>
    <w:p w14:paraId="4FCC9E08" w14:textId="2445B799" w:rsidR="00B45E1E" w:rsidRPr="00D23AA0" w:rsidRDefault="00B45E1E" w:rsidP="00FF78C1">
      <w:pPr>
        <w:jc w:val="both"/>
        <w:rPr>
          <w:rFonts w:ascii="Bahnschrift" w:hAnsi="Bahnschrift"/>
          <w:b/>
          <w:bCs/>
          <w:lang w:val="pt-BR"/>
        </w:rPr>
      </w:pPr>
    </w:p>
    <w:p w14:paraId="363C4251" w14:textId="77777777" w:rsidR="00DB7902" w:rsidRPr="00D23AA0" w:rsidRDefault="00DB7902" w:rsidP="00FF78C1">
      <w:pPr>
        <w:jc w:val="both"/>
        <w:rPr>
          <w:rFonts w:ascii="Bahnschrift" w:hAnsi="Bahnschrift"/>
          <w:b/>
          <w:bCs/>
          <w:lang w:val="pt-BR"/>
        </w:rPr>
      </w:pPr>
    </w:p>
    <w:p w14:paraId="2273375E" w14:textId="77777777" w:rsidR="00DB7902" w:rsidRPr="00D23AA0" w:rsidRDefault="00DB7902" w:rsidP="00FF78C1">
      <w:pPr>
        <w:jc w:val="both"/>
        <w:rPr>
          <w:rFonts w:ascii="Bahnschrift" w:hAnsi="Bahnschrift"/>
          <w:b/>
          <w:bCs/>
          <w:lang w:val="pt-BR"/>
        </w:rPr>
      </w:pPr>
    </w:p>
    <w:p w14:paraId="14C0E90A" w14:textId="77777777" w:rsidR="00DB7902" w:rsidRPr="00D23AA0" w:rsidRDefault="00DB7902" w:rsidP="00FF78C1">
      <w:pPr>
        <w:jc w:val="both"/>
        <w:rPr>
          <w:rFonts w:ascii="Bahnschrift" w:hAnsi="Bahnschrift"/>
          <w:b/>
          <w:bCs/>
          <w:lang w:val="pt-BR"/>
        </w:rPr>
      </w:pPr>
    </w:p>
    <w:p w14:paraId="19C0366A" w14:textId="77777777" w:rsidR="00DB7902" w:rsidRPr="00D23AA0" w:rsidRDefault="00DB7902" w:rsidP="00FF78C1">
      <w:pPr>
        <w:jc w:val="both"/>
        <w:rPr>
          <w:rFonts w:ascii="Bahnschrift" w:hAnsi="Bahnschrift"/>
          <w:b/>
          <w:bCs/>
          <w:lang w:val="pt-BR"/>
        </w:rPr>
      </w:pPr>
    </w:p>
    <w:p w14:paraId="5433EB20" w14:textId="77777777" w:rsidR="006740B2" w:rsidRPr="00D23AA0" w:rsidRDefault="006740B2" w:rsidP="00FF78C1">
      <w:pPr>
        <w:jc w:val="both"/>
        <w:rPr>
          <w:rFonts w:ascii="Bahnschrift" w:hAnsi="Bahnschrift"/>
          <w:b/>
          <w:bCs/>
          <w:lang w:val="pt-BR"/>
        </w:rPr>
      </w:pPr>
    </w:p>
    <w:p w14:paraId="1558CC55" w14:textId="77777777" w:rsidR="00DF2372" w:rsidRPr="00D23AA0" w:rsidRDefault="00DF2372" w:rsidP="00FF78C1">
      <w:pPr>
        <w:jc w:val="both"/>
        <w:rPr>
          <w:rFonts w:ascii="Bahnschrift" w:hAnsi="Bahnschrift"/>
          <w:b/>
          <w:bCs/>
          <w:lang w:val="pt-BR"/>
        </w:rPr>
      </w:pPr>
    </w:p>
    <w:p w14:paraId="425A2D8E" w14:textId="77777777" w:rsidR="00DF2372" w:rsidRPr="00D23AA0" w:rsidRDefault="00DF2372" w:rsidP="00FF78C1">
      <w:pPr>
        <w:jc w:val="both"/>
        <w:rPr>
          <w:rFonts w:ascii="Bahnschrift" w:hAnsi="Bahnschrift"/>
          <w:b/>
          <w:bCs/>
          <w:lang w:val="pt-BR"/>
        </w:rPr>
      </w:pPr>
    </w:p>
    <w:p w14:paraId="451C4888" w14:textId="77777777" w:rsidR="00DF2372" w:rsidRPr="00D23AA0" w:rsidRDefault="00DF2372" w:rsidP="00FF78C1">
      <w:pPr>
        <w:jc w:val="both"/>
        <w:rPr>
          <w:rFonts w:ascii="Bahnschrift" w:hAnsi="Bahnschrift"/>
          <w:b/>
          <w:bCs/>
          <w:lang w:val="pt-BR"/>
        </w:rPr>
      </w:pPr>
    </w:p>
    <w:p w14:paraId="4D28D725" w14:textId="77777777" w:rsidR="00DF2372" w:rsidRDefault="00DF2372" w:rsidP="00FF78C1">
      <w:pPr>
        <w:jc w:val="both"/>
        <w:rPr>
          <w:b/>
          <w:bCs/>
          <w:lang w:val="pt-BR"/>
        </w:rPr>
        <w:sectPr w:rsidR="00DF2372" w:rsidSect="001D7A15">
          <w:headerReference w:type="default" r:id="rId123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3F58CFCE" w14:textId="77777777" w:rsidR="00DF2372" w:rsidRDefault="00DF2372" w:rsidP="00FF78C1">
      <w:pPr>
        <w:jc w:val="both"/>
        <w:rPr>
          <w:b/>
          <w:bCs/>
          <w:lang w:val="pt-BR"/>
        </w:rPr>
      </w:pPr>
    </w:p>
    <w:p w14:paraId="493D9462" w14:textId="77777777" w:rsidR="00C53D0A" w:rsidRDefault="00C53D0A" w:rsidP="00FF78C1">
      <w:pPr>
        <w:jc w:val="both"/>
        <w:rPr>
          <w:b/>
          <w:bCs/>
          <w:lang w:val="pt-BR"/>
        </w:rPr>
      </w:pPr>
    </w:p>
    <w:p w14:paraId="62FB6DFC" w14:textId="77777777" w:rsidR="0019570D" w:rsidRDefault="0019570D" w:rsidP="00FF78C1">
      <w:pPr>
        <w:jc w:val="both"/>
        <w:rPr>
          <w:b/>
          <w:bCs/>
          <w:lang w:val="pt-BR"/>
        </w:rPr>
      </w:pPr>
    </w:p>
    <w:p w14:paraId="7359E29D" w14:textId="77777777" w:rsidR="008B420D" w:rsidRPr="006071DF" w:rsidRDefault="008B420D" w:rsidP="008B420D">
      <w:pPr>
        <w:pStyle w:val="TableParagraph"/>
        <w:rPr>
          <w:b/>
          <w:lang w:val="pt-BR"/>
        </w:rPr>
      </w:pPr>
    </w:p>
    <w:tbl>
      <w:tblPr>
        <w:tblStyle w:val="NormalTable0"/>
        <w:tblW w:w="10892" w:type="dxa"/>
        <w:tblLayout w:type="fixed"/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10892"/>
      </w:tblGrid>
      <w:tr w:rsidR="008B420D" w14:paraId="18110C38" w14:textId="77777777" w:rsidTr="000B25DA">
        <w:trPr>
          <w:trHeight w:val="510"/>
        </w:trPr>
        <w:tc>
          <w:tcPr>
            <w:tcW w:w="10892" w:type="dxa"/>
            <w:tcBorders>
              <w:bottom w:val="single" w:sz="12" w:space="0" w:color="auto"/>
            </w:tcBorders>
            <w:shd w:val="clear" w:color="auto" w:fill="FFFFFF" w:themeFill="background1"/>
            <w:vAlign w:val="bottom"/>
          </w:tcPr>
          <w:p w14:paraId="1C698B48" w14:textId="78806856" w:rsidR="008B420D" w:rsidRPr="00DD43A2" w:rsidRDefault="00DD43A2" w:rsidP="000B25DA">
            <w:pPr>
              <w:pStyle w:val="TableParagraph"/>
              <w:ind w:right="215"/>
              <w:rPr>
                <w:smallCaps/>
                <w:color w:val="005A9E"/>
                <w:sz w:val="24"/>
                <w:szCs w:val="24"/>
                <w:lang w:val="pt-BR"/>
              </w:rPr>
            </w:pPr>
            <w:r w:rsidRPr="00DD43A2">
              <w:rPr>
                <w:b/>
                <w:smallCaps/>
                <w:color w:val="005A9E"/>
                <w:sz w:val="24"/>
                <w:szCs w:val="24"/>
                <w:lang w:val="pt-BR"/>
              </w:rPr>
              <w:t>túnel de conexão complementar entre linha 2-verde (consolação)|linha 4-amarela (paulista)</w:t>
            </w:r>
          </w:p>
        </w:tc>
      </w:tr>
      <w:tr w:rsidR="008B420D" w:rsidRPr="002D2228" w14:paraId="05C28B55" w14:textId="77777777" w:rsidTr="0019570D">
        <w:trPr>
          <w:trHeight w:val="1134"/>
        </w:trPr>
        <w:tc>
          <w:tcPr>
            <w:tcW w:w="10892" w:type="dxa"/>
            <w:tcBorders>
              <w:top w:val="single" w:sz="12" w:space="0" w:color="auto"/>
              <w:bottom w:val="single" w:sz="12" w:space="0" w:color="808080" w:themeColor="background1" w:themeShade="80"/>
            </w:tcBorders>
            <w:shd w:val="clear" w:color="auto" w:fill="D9D9D9" w:themeFill="background1" w:themeFillShade="D9"/>
          </w:tcPr>
          <w:p w14:paraId="610E899F" w14:textId="77777777" w:rsidR="008B420D" w:rsidRPr="002D2228" w:rsidRDefault="008B420D" w:rsidP="00E23D11">
            <w:pPr>
              <w:pStyle w:val="TableParagraph"/>
              <w:ind w:right="215"/>
              <w:rPr>
                <w:rFonts w:ascii="Times New Roman"/>
                <w:lang w:val="pt-BR"/>
              </w:rPr>
            </w:pPr>
            <w:r w:rsidRPr="005E584A">
              <w:rPr>
                <w:lang w:val="pt-BR"/>
              </w:rPr>
              <w:t xml:space="preserve">O Metrô de São Paulo está em fase de Implantação das Obras Civis e Sistemas do túnel de </w:t>
            </w:r>
            <w:r w:rsidRPr="00BB10CB">
              <w:rPr>
                <w:b/>
                <w:lang w:val="pt-BR"/>
              </w:rPr>
              <w:t>conexão complementar de acesso entre as Estações Consolação (Linha 2 – Verde) e Paulista (Linha 4 - Amarela)</w:t>
            </w:r>
            <w:r w:rsidRPr="005E584A">
              <w:rPr>
                <w:lang w:val="pt-BR"/>
              </w:rPr>
              <w:t>, com extensão de aproximadamente 90m.</w:t>
            </w:r>
            <w:r w:rsidRPr="00F44727">
              <w:rPr>
                <w:lang w:val="pt-BR"/>
              </w:rPr>
              <w:t xml:space="preserve"> </w:t>
            </w:r>
            <w:r>
              <w:rPr>
                <w:lang w:val="pt-BR"/>
              </w:rPr>
              <w:t>O c</w:t>
            </w:r>
            <w:r w:rsidRPr="00673E70">
              <w:rPr>
                <w:lang w:val="pt-BR"/>
              </w:rPr>
              <w:t xml:space="preserve">ontrato de execução das </w:t>
            </w:r>
            <w:r w:rsidRPr="0087499E">
              <w:rPr>
                <w:lang w:val="pt-BR"/>
              </w:rPr>
              <w:t>obras</w:t>
            </w:r>
            <w:r w:rsidRPr="00673E70">
              <w:rPr>
                <w:lang w:val="pt-BR"/>
              </w:rPr>
              <w:t xml:space="preserve"> civis e implantação de sistemas </w:t>
            </w:r>
            <w:r>
              <w:rPr>
                <w:lang w:val="pt-BR"/>
              </w:rPr>
              <w:t xml:space="preserve">foi </w:t>
            </w:r>
            <w:r w:rsidRPr="00673E70">
              <w:rPr>
                <w:lang w:val="pt-BR"/>
              </w:rPr>
              <w:t>assinado em 29/11/2</w:t>
            </w:r>
            <w:r>
              <w:rPr>
                <w:lang w:val="pt-BR"/>
              </w:rPr>
              <w:t>02</w:t>
            </w:r>
            <w:r w:rsidRPr="00673E70">
              <w:rPr>
                <w:lang w:val="pt-BR"/>
              </w:rPr>
              <w:t>2 com o Consórcio Conexão Paulista/Consolação CTS</w:t>
            </w:r>
            <w:r>
              <w:rPr>
                <w:lang w:val="pt-BR"/>
              </w:rPr>
              <w:t>.</w:t>
            </w:r>
          </w:p>
        </w:tc>
      </w:tr>
    </w:tbl>
    <w:p w14:paraId="1367E4F1" w14:textId="77777777" w:rsidR="008B420D" w:rsidRDefault="008B420D" w:rsidP="008B420D">
      <w:pPr>
        <w:rPr>
          <w:sz w:val="18"/>
          <w:szCs w:val="18"/>
          <w:lang w:val="pt-BR"/>
        </w:rPr>
      </w:pPr>
      <w:bookmarkStart w:id="10" w:name="_Hlk126534507"/>
    </w:p>
    <w:tbl>
      <w:tblPr>
        <w:tblStyle w:val="NormalTable0"/>
        <w:tblW w:w="10892" w:type="dxa"/>
        <w:tblLayout w:type="fixed"/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10892"/>
      </w:tblGrid>
      <w:tr w:rsidR="008B420D" w:rsidRPr="000F43AF" w14:paraId="49CF2B85" w14:textId="77777777" w:rsidTr="000B25DA">
        <w:trPr>
          <w:trHeight w:val="510"/>
        </w:trPr>
        <w:tc>
          <w:tcPr>
            <w:tcW w:w="10892" w:type="dxa"/>
            <w:tcBorders>
              <w:bottom w:val="single" w:sz="12" w:space="0" w:color="000000" w:themeColor="text1"/>
            </w:tcBorders>
            <w:shd w:val="clear" w:color="auto" w:fill="FFFFFF" w:themeFill="background1"/>
            <w:vAlign w:val="bottom"/>
          </w:tcPr>
          <w:bookmarkEnd w:id="10"/>
          <w:p w14:paraId="13C6B9B6" w14:textId="4E940C48" w:rsidR="008B420D" w:rsidRPr="0086777E" w:rsidRDefault="00EC3C19" w:rsidP="000B25DA">
            <w:pPr>
              <w:pStyle w:val="TableParagraph"/>
              <w:ind w:right="215"/>
              <w:rPr>
                <w:b/>
                <w:smallCaps/>
                <w:color w:val="005A9E"/>
                <w:sz w:val="24"/>
                <w:szCs w:val="24"/>
                <w:lang w:val="pt-BR"/>
              </w:rPr>
            </w:pPr>
            <w:r w:rsidRPr="0086777E">
              <w:rPr>
                <w:b/>
                <w:smallCaps/>
                <w:color w:val="005A9E"/>
                <w:sz w:val="24"/>
                <w:szCs w:val="24"/>
                <w:lang w:val="pt-BR"/>
              </w:rPr>
              <w:t xml:space="preserve">planta e corte do </w:t>
            </w:r>
            <w:r w:rsidRPr="00DD43A2">
              <w:rPr>
                <w:b/>
                <w:smallCaps/>
                <w:color w:val="005A9E"/>
                <w:sz w:val="24"/>
                <w:szCs w:val="24"/>
                <w:lang w:val="pt-BR"/>
              </w:rPr>
              <w:t>túnel</w:t>
            </w:r>
            <w:r w:rsidRPr="0086777E">
              <w:rPr>
                <w:b/>
                <w:smallCaps/>
                <w:color w:val="005A9E"/>
                <w:sz w:val="24"/>
                <w:szCs w:val="24"/>
                <w:lang w:val="pt-BR"/>
              </w:rPr>
              <w:t xml:space="preserve"> de conexão complementar entre as estações consolação e paulista </w:t>
            </w:r>
            <w:r>
              <w:rPr>
                <w:b/>
                <w:smallCaps/>
                <w:color w:val="005A9E"/>
                <w:sz w:val="24"/>
                <w:szCs w:val="24"/>
                <w:lang w:val="pt-BR"/>
              </w:rPr>
              <w:t xml:space="preserve">| </w:t>
            </w:r>
            <w:r w:rsidRPr="0086777E">
              <w:rPr>
                <w:b/>
                <w:smallCaps/>
                <w:color w:val="005A9E"/>
                <w:sz w:val="24"/>
                <w:szCs w:val="24"/>
                <w:lang w:val="pt-BR"/>
              </w:rPr>
              <w:t>área destacada</w:t>
            </w:r>
          </w:p>
        </w:tc>
      </w:tr>
      <w:tr w:rsidR="008B420D" w:rsidRPr="002D2228" w14:paraId="510764B3" w14:textId="77777777" w:rsidTr="00FE6333">
        <w:trPr>
          <w:trHeight w:val="5953"/>
        </w:trPr>
        <w:tc>
          <w:tcPr>
            <w:tcW w:w="10892" w:type="dxa"/>
            <w:tcBorders>
              <w:top w:val="single" w:sz="12" w:space="0" w:color="000000" w:themeColor="text1"/>
              <w:bottom w:val="single" w:sz="4" w:space="0" w:color="808080" w:themeColor="background1" w:themeShade="80"/>
            </w:tcBorders>
            <w:shd w:val="clear" w:color="auto" w:fill="FFFFFF" w:themeFill="background1"/>
            <w:vAlign w:val="center"/>
          </w:tcPr>
          <w:p w14:paraId="2BC57432" w14:textId="77777777" w:rsidR="008B420D" w:rsidRPr="002D2228" w:rsidRDefault="008B420D" w:rsidP="00E23D11">
            <w:pPr>
              <w:pStyle w:val="TableParagraph"/>
              <w:ind w:right="215"/>
              <w:jc w:val="center"/>
              <w:rPr>
                <w:rFonts w:ascii="Times New Roman"/>
                <w:lang w:val="pt-BR"/>
              </w:rPr>
            </w:pPr>
            <w:r w:rsidRPr="001D45E9">
              <w:rPr>
                <w:rFonts w:ascii="Times New Roman"/>
                <w:noProof/>
                <w:lang w:val="pt-BR"/>
              </w:rPr>
              <w:drawing>
                <wp:inline distT="0" distB="0" distL="0" distR="0" wp14:anchorId="5C9E9B4F" wp14:editId="715612EE">
                  <wp:extent cx="6772910" cy="3536950"/>
                  <wp:effectExtent l="0" t="0" r="8890" b="6350"/>
                  <wp:docPr id="33543762" name="Imagem 33543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2910" cy="3536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420D" w:rsidRPr="002D2228" w14:paraId="0D7602AB" w14:textId="77777777" w:rsidTr="00F27167">
        <w:trPr>
          <w:trHeight w:val="4762"/>
        </w:trPr>
        <w:tc>
          <w:tcPr>
            <w:tcW w:w="10892" w:type="dxa"/>
            <w:tcBorders>
              <w:top w:val="single" w:sz="4" w:space="0" w:color="808080" w:themeColor="background1" w:themeShade="80"/>
              <w:bottom w:val="single" w:sz="12" w:space="0" w:color="808080" w:themeColor="background1" w:themeShade="80"/>
            </w:tcBorders>
            <w:shd w:val="clear" w:color="auto" w:fill="FFFFFF" w:themeFill="background1"/>
            <w:vAlign w:val="center"/>
          </w:tcPr>
          <w:p w14:paraId="23AF0C42" w14:textId="77777777" w:rsidR="008B420D" w:rsidRPr="001D45E9" w:rsidRDefault="008B420D" w:rsidP="00E23D11">
            <w:pPr>
              <w:pStyle w:val="TableParagraph"/>
              <w:ind w:right="215"/>
              <w:jc w:val="center"/>
              <w:rPr>
                <w:rFonts w:ascii="Times New Roman"/>
                <w:lang w:val="pt-BR"/>
              </w:rPr>
            </w:pPr>
            <w:r w:rsidRPr="001D45E9">
              <w:rPr>
                <w:rFonts w:ascii="Times New Roman"/>
                <w:noProof/>
                <w:lang w:val="pt-BR"/>
              </w:rPr>
              <w:drawing>
                <wp:inline distT="0" distB="0" distL="0" distR="0" wp14:anchorId="15524A3C" wp14:editId="426EDBB0">
                  <wp:extent cx="6772910" cy="2614295"/>
                  <wp:effectExtent l="0" t="0" r="8890" b="0"/>
                  <wp:docPr id="33543768" name="Imagem 33543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2910" cy="2614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510090" w14:textId="77777777" w:rsidR="008B420D" w:rsidRDefault="008B420D" w:rsidP="008B420D">
      <w:pPr>
        <w:rPr>
          <w:lang w:val="pt-BR"/>
        </w:rPr>
      </w:pPr>
    </w:p>
    <w:p w14:paraId="6FE8A07E" w14:textId="77777777" w:rsidR="00B323B3" w:rsidRDefault="00B323B3" w:rsidP="00FF78C1">
      <w:pPr>
        <w:jc w:val="both"/>
        <w:rPr>
          <w:b/>
          <w:bCs/>
          <w:lang w:val="pt-BR"/>
        </w:rPr>
      </w:pPr>
    </w:p>
    <w:p w14:paraId="2843FB93" w14:textId="77777777" w:rsidR="00B323B3" w:rsidRDefault="00B323B3" w:rsidP="00FF78C1">
      <w:pPr>
        <w:jc w:val="both"/>
        <w:rPr>
          <w:b/>
          <w:bCs/>
          <w:lang w:val="pt-BR"/>
        </w:rPr>
      </w:pPr>
    </w:p>
    <w:p w14:paraId="2FFD5156" w14:textId="77777777" w:rsidR="00B323B3" w:rsidRDefault="00B323B3" w:rsidP="00FF78C1">
      <w:pPr>
        <w:jc w:val="both"/>
        <w:rPr>
          <w:b/>
          <w:bCs/>
          <w:lang w:val="pt-BR"/>
        </w:rPr>
        <w:sectPr w:rsidR="00B323B3" w:rsidSect="001D7A15">
          <w:headerReference w:type="default" r:id="rId126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31EEC4B6" w14:textId="77777777" w:rsidR="00B323B3" w:rsidRDefault="00B323B3" w:rsidP="00FF78C1">
      <w:pPr>
        <w:jc w:val="both"/>
        <w:rPr>
          <w:b/>
          <w:bCs/>
          <w:lang w:val="pt-BR"/>
        </w:rPr>
      </w:pPr>
    </w:p>
    <w:p w14:paraId="6C73CC58" w14:textId="77777777" w:rsidR="00C53D0A" w:rsidRDefault="00C53D0A" w:rsidP="00FF78C1">
      <w:pPr>
        <w:jc w:val="both"/>
        <w:rPr>
          <w:b/>
          <w:bCs/>
          <w:lang w:val="pt-BR"/>
        </w:rPr>
      </w:pPr>
    </w:p>
    <w:p w14:paraId="78887A19" w14:textId="77777777" w:rsidR="00925658" w:rsidRDefault="00925658" w:rsidP="00925658">
      <w:pPr>
        <w:jc w:val="both"/>
        <w:rPr>
          <w:b/>
          <w:bCs/>
          <w:lang w:val="pt-BR"/>
        </w:rPr>
      </w:pPr>
    </w:p>
    <w:p w14:paraId="26C110FD" w14:textId="77777777" w:rsidR="00925658" w:rsidRDefault="00925658" w:rsidP="00925658">
      <w:pPr>
        <w:rPr>
          <w:lang w:val="pt-BR"/>
        </w:rPr>
      </w:pPr>
    </w:p>
    <w:p w14:paraId="57B56FC8" w14:textId="0D794339" w:rsidR="00925658" w:rsidRPr="00D25A50" w:rsidRDefault="00D25A50" w:rsidP="00925658">
      <w:pPr>
        <w:rPr>
          <w:b/>
          <w:smallCaps/>
          <w:color w:val="005A9E"/>
          <w:sz w:val="24"/>
          <w:szCs w:val="24"/>
          <w:lang w:val="pt-BR"/>
        </w:rPr>
      </w:pPr>
      <w:r w:rsidRPr="00D25A50">
        <w:rPr>
          <w:b/>
          <w:smallCaps/>
          <w:color w:val="005A9E"/>
          <w:sz w:val="24"/>
          <w:szCs w:val="24"/>
          <w:lang w:val="pt-BR"/>
        </w:rPr>
        <w:t>interligação | linha 2-verde e linha 4-amarela</w:t>
      </w:r>
    </w:p>
    <w:tbl>
      <w:tblPr>
        <w:tblStyle w:val="TableNormal"/>
        <w:tblW w:w="10374" w:type="dxa"/>
        <w:tblLayout w:type="fixed"/>
        <w:tblLook w:val="01E0" w:firstRow="1" w:lastRow="1" w:firstColumn="1" w:lastColumn="1" w:noHBand="0" w:noVBand="0"/>
      </w:tblPr>
      <w:tblGrid>
        <w:gridCol w:w="5102"/>
        <w:gridCol w:w="170"/>
        <w:gridCol w:w="5102"/>
      </w:tblGrid>
      <w:tr w:rsidR="00925658" w14:paraId="34705D55" w14:textId="77777777" w:rsidTr="004F3730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668E3C7F" w14:textId="77777777" w:rsidR="00925658" w:rsidRPr="00C97ACC" w:rsidRDefault="00925658" w:rsidP="00E23D11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</w:p>
        </w:tc>
        <w:tc>
          <w:tcPr>
            <w:tcW w:w="170" w:type="dxa"/>
            <w:tcBorders>
              <w:left w:val="nil"/>
            </w:tcBorders>
          </w:tcPr>
          <w:p w14:paraId="79B3C31A" w14:textId="77777777" w:rsidR="00925658" w:rsidRPr="00C97ACC" w:rsidRDefault="00925658" w:rsidP="00E23D11">
            <w:pPr>
              <w:pStyle w:val="TableParagraph"/>
              <w:spacing w:line="244" w:lineRule="exact"/>
              <w:jc w:val="center"/>
              <w:rPr>
                <w:b/>
                <w:color w:val="005A9E"/>
                <w:sz w:val="24"/>
                <w:lang w:val="pt-BR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3024" behindDoc="0" locked="0" layoutInCell="1" allowOverlap="1" wp14:anchorId="6E740752" wp14:editId="671717D5">
                      <wp:simplePos x="0" y="0"/>
                      <wp:positionH relativeFrom="column">
                        <wp:posOffset>63997</wp:posOffset>
                      </wp:positionH>
                      <wp:positionV relativeFrom="paragraph">
                        <wp:posOffset>2623</wp:posOffset>
                      </wp:positionV>
                      <wp:extent cx="0" cy="2592000"/>
                      <wp:effectExtent l="0" t="0" r="38100" b="37465"/>
                      <wp:wrapNone/>
                      <wp:docPr id="97" name="Conector reto 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2290521" id="Conector reto 97" o:spid="_x0000_s1026" style="position:absolute;z-index:2517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.05pt,.2pt" to="5.05pt,20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" strokecolor="#a6a6a6" strokeweight="1.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0050BD07" w14:textId="77777777" w:rsidR="00925658" w:rsidRPr="00C97ACC" w:rsidRDefault="00925658" w:rsidP="00E23D11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</w:p>
        </w:tc>
      </w:tr>
      <w:tr w:rsidR="00925658" w14:paraId="23B9A86F" w14:textId="77777777" w:rsidTr="00E23D11">
        <w:trPr>
          <w:trHeight w:val="283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55B94AAA" w14:textId="77777777" w:rsidR="00925658" w:rsidRPr="00C97ACC" w:rsidRDefault="00925658" w:rsidP="00E23D11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40723A3E" w14:textId="77777777" w:rsidR="00925658" w:rsidRDefault="00925658" w:rsidP="00E23D11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CE4E3D2" wp14:editId="65E516B4">
                  <wp:extent cx="3060000" cy="1980000"/>
                  <wp:effectExtent l="57150" t="57150" r="45720" b="58420"/>
                  <wp:docPr id="99" name="Imagem 9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Imagem 99"/>
                          <pic:cNvPicPr preferRelativeResize="0"/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7931383C" w14:textId="77777777" w:rsidR="00925658" w:rsidRDefault="00925658" w:rsidP="00E23D11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70473C39" w14:textId="77777777" w:rsidR="00925658" w:rsidRDefault="00925658" w:rsidP="00E23D11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77DE3C3B" w14:textId="77777777" w:rsidR="00925658" w:rsidRDefault="00925658" w:rsidP="00E23D11">
            <w:pPr>
              <w:pStyle w:val="TableParagraph"/>
              <w:ind w:right="-29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5855598" wp14:editId="3516AF95">
                  <wp:extent cx="3060000" cy="1980000"/>
                  <wp:effectExtent l="57150" t="57150" r="45720" b="58420"/>
                  <wp:docPr id="100" name="Imagem 1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m 100"/>
                          <pic:cNvPicPr preferRelativeResize="0"/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5658" w14:paraId="351BA397" w14:textId="77777777" w:rsidTr="004F3730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  <w:shd w:val="clear" w:color="auto" w:fill="FFFFFF" w:themeFill="background1"/>
          </w:tcPr>
          <w:p w14:paraId="247F6DB0" w14:textId="74F8E19B" w:rsidR="00925658" w:rsidRPr="002D2228" w:rsidRDefault="006326B5" w:rsidP="00E23D11">
            <w:pPr>
              <w:pStyle w:val="TableParagraph"/>
              <w:jc w:val="center"/>
              <w:rPr>
                <w:sz w:val="20"/>
                <w:lang w:val="pt-BR"/>
              </w:rPr>
            </w:pPr>
            <w:r w:rsidRPr="006326B5">
              <w:rPr>
                <w:sz w:val="16"/>
                <w:szCs w:val="16"/>
                <w:lang w:val="pt-BR"/>
              </w:rPr>
              <w:t>Canteiro de Obras: vista superior da área administrativa e do poço principal.</w:t>
            </w:r>
          </w:p>
        </w:tc>
        <w:tc>
          <w:tcPr>
            <w:tcW w:w="170" w:type="dxa"/>
          </w:tcPr>
          <w:p w14:paraId="479FB7BA" w14:textId="77777777" w:rsidR="00925658" w:rsidRPr="002D2228" w:rsidRDefault="00925658" w:rsidP="00E23D11">
            <w:pPr>
              <w:pStyle w:val="TableParagraph"/>
              <w:rPr>
                <w:sz w:val="20"/>
                <w:lang w:val="pt-BR"/>
              </w:rPr>
            </w:pPr>
          </w:p>
        </w:tc>
        <w:tc>
          <w:tcPr>
            <w:tcW w:w="5102" w:type="dxa"/>
            <w:tcBorders>
              <w:top w:val="single" w:sz="6" w:space="0" w:color="auto"/>
            </w:tcBorders>
          </w:tcPr>
          <w:p w14:paraId="55583CA7" w14:textId="210ED08C" w:rsidR="00925658" w:rsidRPr="002D2228" w:rsidRDefault="007B7F24" w:rsidP="00E23D11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7B7F24">
              <w:rPr>
                <w:sz w:val="16"/>
                <w:szCs w:val="16"/>
                <w:lang w:val="pt-BR"/>
              </w:rPr>
              <w:t>Local do poço de escavação do túnel: escavação e revestimento primário, 23,10m de 31,50m escavados.</w:t>
            </w:r>
          </w:p>
        </w:tc>
      </w:tr>
      <w:tr w:rsidR="00925658" w14:paraId="0AD06463" w14:textId="77777777" w:rsidTr="004F3730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005FB84B" w14:textId="77777777" w:rsidR="00925658" w:rsidRPr="009F3875" w:rsidRDefault="00925658" w:rsidP="00E23D11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732DBFF4" w14:textId="77777777" w:rsidR="00925658" w:rsidRPr="009F3875" w:rsidRDefault="00925658" w:rsidP="00E23D11">
            <w:pPr>
              <w:pStyle w:val="TableParagraph"/>
              <w:spacing w:before="11"/>
              <w:jc w:val="center"/>
              <w:rPr>
                <w:b/>
                <w:sz w:val="25"/>
                <w:lang w:val="pt-BR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2000" behindDoc="0" locked="0" layoutInCell="1" allowOverlap="1" wp14:anchorId="2FCA9CF8" wp14:editId="38E10F82">
                      <wp:simplePos x="0" y="0"/>
                      <wp:positionH relativeFrom="column">
                        <wp:posOffset>54610</wp:posOffset>
                      </wp:positionH>
                      <wp:positionV relativeFrom="paragraph">
                        <wp:posOffset>-2540</wp:posOffset>
                      </wp:positionV>
                      <wp:extent cx="0" cy="2592000"/>
                      <wp:effectExtent l="0" t="0" r="38100" b="37465"/>
                      <wp:wrapNone/>
                      <wp:docPr id="98" name="Conector reto 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DC49E43" id="Conector reto 98" o:spid="_x0000_s1026" style="position:absolute;z-index:2517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3pt,-.2pt" to="4.3pt,20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" strokecolor="#a6a6a6" strokeweight="1.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3D29E203" w14:textId="77777777" w:rsidR="00925658" w:rsidRPr="009F3875" w:rsidRDefault="00925658" w:rsidP="00E23D11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</w:p>
        </w:tc>
      </w:tr>
      <w:tr w:rsidR="00925658" w14:paraId="205A6E49" w14:textId="77777777" w:rsidTr="00E23D11">
        <w:trPr>
          <w:trHeight w:val="283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77A7CE87" w14:textId="77777777" w:rsidR="00925658" w:rsidRPr="009F3875" w:rsidRDefault="00925658" w:rsidP="00E23D11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7BAB0375" w14:textId="77777777" w:rsidR="00925658" w:rsidRDefault="00925658" w:rsidP="00E23D11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6FA41E9" wp14:editId="1E9D1752">
                  <wp:extent cx="3060000" cy="1980000"/>
                  <wp:effectExtent l="57150" t="57150" r="45720" b="58420"/>
                  <wp:docPr id="101" name="Imagem 1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Imagem 101"/>
                          <pic:cNvPicPr preferRelativeResize="0"/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6AB0876D" w14:textId="77777777" w:rsidR="00925658" w:rsidRDefault="00925658" w:rsidP="00E23D11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4" w:space="0" w:color="auto"/>
              <w:bottom w:val="single" w:sz="4" w:space="0" w:color="auto"/>
            </w:tcBorders>
          </w:tcPr>
          <w:p w14:paraId="11485E68" w14:textId="77777777" w:rsidR="00925658" w:rsidRDefault="00925658" w:rsidP="00E23D11">
            <w:pPr>
              <w:pStyle w:val="TableParagraph"/>
              <w:ind w:right="-29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FC64FCE" wp14:editId="28E9A332">
                  <wp:extent cx="3103242" cy="2009072"/>
                  <wp:effectExtent l="57150" t="57150" r="59690" b="48895"/>
                  <wp:docPr id="102" name="Imagem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m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3242" cy="2009072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5658" w14:paraId="5001C1C8" w14:textId="77777777" w:rsidTr="004F3730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</w:tcPr>
          <w:p w14:paraId="4845AA54" w14:textId="25C2E3ED" w:rsidR="00925658" w:rsidRPr="002D2228" w:rsidRDefault="00A63608" w:rsidP="00E23D11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A63608">
              <w:rPr>
                <w:sz w:val="16"/>
                <w:szCs w:val="16"/>
                <w:lang w:val="pt-BR"/>
              </w:rPr>
              <w:t xml:space="preserve">Tratamento do emboque do túnel norte: furação para a preparação das </w:t>
            </w:r>
            <w:proofErr w:type="spellStart"/>
            <w:r w:rsidRPr="00A63608">
              <w:rPr>
                <w:sz w:val="16"/>
                <w:szCs w:val="16"/>
                <w:lang w:val="pt-BR"/>
              </w:rPr>
              <w:t>enfilagens</w:t>
            </w:r>
            <w:proofErr w:type="spellEnd"/>
            <w:r w:rsidRPr="00A63608">
              <w:rPr>
                <w:sz w:val="16"/>
                <w:szCs w:val="16"/>
                <w:lang w:val="pt-BR"/>
              </w:rPr>
              <w:t>, em execução.</w:t>
            </w:r>
          </w:p>
        </w:tc>
        <w:tc>
          <w:tcPr>
            <w:tcW w:w="170" w:type="dxa"/>
          </w:tcPr>
          <w:p w14:paraId="33A4411E" w14:textId="77777777" w:rsidR="00925658" w:rsidRPr="002D2228" w:rsidRDefault="00925658" w:rsidP="00E23D11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5102" w:type="dxa"/>
            <w:tcBorders>
              <w:top w:val="single" w:sz="4" w:space="0" w:color="auto"/>
            </w:tcBorders>
          </w:tcPr>
          <w:p w14:paraId="3F62E541" w14:textId="7143104D" w:rsidR="00925658" w:rsidRPr="002D2228" w:rsidRDefault="00EF6A31" w:rsidP="00E23D11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EF6A31">
              <w:rPr>
                <w:sz w:val="16"/>
                <w:szCs w:val="16"/>
                <w:lang w:val="pt-BR"/>
              </w:rPr>
              <w:t xml:space="preserve">Tratamento do emboque do túnel sul: marcação da preparação das </w:t>
            </w:r>
            <w:proofErr w:type="spellStart"/>
            <w:r w:rsidRPr="00EF6A31">
              <w:rPr>
                <w:sz w:val="16"/>
                <w:szCs w:val="16"/>
                <w:lang w:val="pt-BR"/>
              </w:rPr>
              <w:t>enfilagens</w:t>
            </w:r>
            <w:proofErr w:type="spellEnd"/>
            <w:r w:rsidRPr="00EF6A31">
              <w:rPr>
                <w:sz w:val="16"/>
                <w:szCs w:val="16"/>
                <w:lang w:val="pt-BR"/>
              </w:rPr>
              <w:t xml:space="preserve"> no poço principal.</w:t>
            </w:r>
          </w:p>
        </w:tc>
      </w:tr>
    </w:tbl>
    <w:p w14:paraId="2A85F91E" w14:textId="77777777" w:rsidR="00C53D0A" w:rsidRDefault="00C53D0A" w:rsidP="00FF78C1">
      <w:pPr>
        <w:jc w:val="both"/>
        <w:rPr>
          <w:b/>
          <w:bCs/>
          <w:lang w:val="pt-BR"/>
        </w:rPr>
      </w:pPr>
    </w:p>
    <w:p w14:paraId="57984043" w14:textId="77777777" w:rsidR="006740B2" w:rsidRDefault="006740B2" w:rsidP="00FF78C1">
      <w:pPr>
        <w:jc w:val="both"/>
        <w:rPr>
          <w:b/>
          <w:bCs/>
          <w:lang w:val="pt-BR"/>
        </w:rPr>
      </w:pPr>
    </w:p>
    <w:p w14:paraId="04E8589F" w14:textId="77777777" w:rsidR="002C55E6" w:rsidRDefault="002C55E6" w:rsidP="00FF78C1">
      <w:pPr>
        <w:jc w:val="both"/>
        <w:rPr>
          <w:b/>
          <w:bCs/>
          <w:lang w:val="pt-BR"/>
        </w:rPr>
      </w:pPr>
    </w:p>
    <w:p w14:paraId="661ED8AA" w14:textId="0ABF102B" w:rsidR="008833E1" w:rsidRDefault="008833E1" w:rsidP="00D81670">
      <w:pPr>
        <w:rPr>
          <w:b/>
          <w:bCs/>
          <w:lang w:val="pt-BR"/>
        </w:rPr>
      </w:pPr>
    </w:p>
    <w:p w14:paraId="3F631B09" w14:textId="7DDE1B95" w:rsidR="00E80E8C" w:rsidRDefault="00E80E8C" w:rsidP="00D81670">
      <w:pPr>
        <w:rPr>
          <w:b/>
          <w:bCs/>
          <w:lang w:val="pt-BR"/>
        </w:rPr>
        <w:sectPr w:rsidR="00E80E8C" w:rsidSect="001D7A15">
          <w:headerReference w:type="default" r:id="rId131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5BAE2988" w14:textId="5346FA5F" w:rsidR="00F02C58" w:rsidRDefault="000C5DCE" w:rsidP="00F02C58">
      <w:pPr>
        <w:rPr>
          <w:b/>
          <w:bCs/>
          <w:lang w:val="pt-BR"/>
        </w:rPr>
      </w:pPr>
      <w:r>
        <w:rPr>
          <w:noProof/>
          <w:lang w:val="pt-BR" w:eastAsia="en-AU"/>
        </w:rPr>
        <w:drawing>
          <wp:anchor distT="0" distB="0" distL="114300" distR="114300" simplePos="0" relativeHeight="251631102" behindDoc="1" locked="0" layoutInCell="1" allowOverlap="1" wp14:anchorId="7B198D83" wp14:editId="4DE70123">
            <wp:simplePos x="0" y="0"/>
            <wp:positionH relativeFrom="page">
              <wp:posOffset>269240</wp:posOffset>
            </wp:positionH>
            <wp:positionV relativeFrom="paragraph">
              <wp:posOffset>-1102995</wp:posOffset>
            </wp:positionV>
            <wp:extent cx="10547985" cy="14327505"/>
            <wp:effectExtent l="2876550" t="1695450" r="2787015" b="1693545"/>
            <wp:wrapNone/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alphaModFix amt="3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800000" flipV="1">
                      <a:off x="0" y="0"/>
                      <a:ext cx="10547985" cy="14327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 w:cstheme="majorHAnsi"/>
          <w:caps/>
          <w:noProof/>
          <w:sz w:val="96"/>
          <w:szCs w:val="96"/>
          <w:lang w:val="pt-BR"/>
        </w:rPr>
        <w:drawing>
          <wp:anchor distT="0" distB="0" distL="114300" distR="114300" simplePos="0" relativeHeight="251694592" behindDoc="1" locked="0" layoutInCell="1" allowOverlap="1" wp14:anchorId="7AA06FF4" wp14:editId="697CCB6A">
            <wp:simplePos x="0" y="0"/>
            <wp:positionH relativeFrom="page">
              <wp:align>left</wp:align>
            </wp:positionH>
            <wp:positionV relativeFrom="paragraph">
              <wp:posOffset>-463138</wp:posOffset>
            </wp:positionV>
            <wp:extent cx="6858000" cy="10768965"/>
            <wp:effectExtent l="0" t="0" r="0" b="0"/>
            <wp:wrapNone/>
            <wp:docPr id="64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m 64"/>
                    <pic:cNvPicPr>
                      <a:picLocks noChangeAspect="1"/>
                    </pic:cNvPicPr>
                  </pic:nvPicPr>
                  <pic:blipFill>
                    <a:blip r:embed="rId132">
                      <a:duotone>
                        <a:prstClr val="black"/>
                        <a:srgbClr val="92D050">
                          <a:tint val="45000"/>
                          <a:satMod val="40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133">
                              <a14:imgEffect>
                                <a14:sharpenSoften amount="50000"/>
                              </a14:imgEffect>
                              <a14:imgEffect>
                                <a14:colorTemperature colorTemp="112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0800000" flipH="1" flipV="1">
                      <a:off x="0" y="0"/>
                      <a:ext cx="6858000" cy="10768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7C33F4" w14:textId="436157F7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0EE1E08D" w14:textId="0897F817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0A702A96" w14:textId="0FD72F60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0C1E7A29" w14:textId="77777777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08413D2E" w14:textId="7B43DB1A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49D4CFB9" w14:textId="5CC15464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0431C706" w14:textId="77777777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04ACEA5B" w14:textId="77777777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78A748DF" w14:textId="77777777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5150C25E" w14:textId="6131C0DE" w:rsidR="00F02C58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160042A5" w14:textId="77777777" w:rsidR="00B45E1E" w:rsidRPr="00F80C1F" w:rsidRDefault="00B45E1E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223D63C5" w14:textId="4B59C0D8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28294B51" w14:textId="66EF5817" w:rsidR="00F02C58" w:rsidRDefault="00F12BDD" w:rsidP="00F02C58">
      <w:pPr>
        <w:jc w:val="center"/>
        <w:rPr>
          <w:color w:val="01023B" w:themeColor="accent5"/>
          <w:sz w:val="40"/>
          <w:szCs w:val="40"/>
          <w:lang w:val="pt-BR"/>
        </w:rPr>
      </w:pPr>
      <w:r>
        <w:rPr>
          <w:noProof/>
          <w:color w:val="01023B" w:themeColor="accent5"/>
          <w:sz w:val="40"/>
          <w:szCs w:val="40"/>
          <w:lang w:val="pt-BR"/>
        </w:rPr>
        <mc:AlternateContent>
          <mc:Choice Requires="wpg">
            <w:drawing>
              <wp:anchor distT="0" distB="0" distL="114300" distR="114300" simplePos="0" relativeHeight="251677184" behindDoc="0" locked="0" layoutInCell="1" allowOverlap="1" wp14:anchorId="07134BC4" wp14:editId="0F54455A">
                <wp:simplePos x="0" y="0"/>
                <wp:positionH relativeFrom="column">
                  <wp:posOffset>-457200</wp:posOffset>
                </wp:positionH>
                <wp:positionV relativeFrom="paragraph">
                  <wp:posOffset>327037</wp:posOffset>
                </wp:positionV>
                <wp:extent cx="7559675" cy="1325245"/>
                <wp:effectExtent l="0" t="0" r="3175" b="8255"/>
                <wp:wrapNone/>
                <wp:docPr id="54" name="Agrupar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675" cy="1325245"/>
                          <a:chOff x="0" y="0"/>
                          <a:chExt cx="7559675" cy="1325245"/>
                        </a:xfrm>
                      </wpg:grpSpPr>
                      <wps:wsp>
                        <wps:cNvPr id="39" name="Retângulo 39"/>
                        <wps:cNvSpPr/>
                        <wps:spPr>
                          <a:xfrm>
                            <a:off x="0" y="0"/>
                            <a:ext cx="7559675" cy="132524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50196"/>
                            </a:srgbClr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40" name="Agrupar 40"/>
                        <wpg:cNvGrpSpPr/>
                        <wpg:grpSpPr>
                          <a:xfrm>
                            <a:off x="681487" y="353683"/>
                            <a:ext cx="6591534" cy="483596"/>
                            <a:chOff x="85437" y="1302133"/>
                            <a:chExt cx="6595828" cy="484796"/>
                          </a:xfrm>
                        </wpg:grpSpPr>
                        <pic:pic xmlns:pic="http://schemas.openxmlformats.org/drawingml/2006/picture">
                          <pic:nvPicPr>
                            <pic:cNvPr id="65" name="Imagem 6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/>
                          </pic:blipFill>
                          <pic:spPr bwMode="auto">
                            <a:xfrm>
                              <a:off x="85437" y="1324885"/>
                              <a:ext cx="1492510" cy="432000"/>
                            </a:xfrm>
                            <a:prstGeom prst="rect">
                              <a:avLst/>
                            </a:prstGeom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1" name="Imagem 7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8667" t="30147" r="5268" b="31173"/>
                            <a:stretch/>
                          </pic:blipFill>
                          <pic:spPr>
                            <a:xfrm>
                              <a:off x="1862498" y="1302133"/>
                              <a:ext cx="4818767" cy="484796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09D5B70" id="Agrupar 54" o:spid="_x0000_s1026" style="position:absolute;margin-left:-36pt;margin-top:25.75pt;width:595.25pt;height:104.35pt;z-index:251677184" coordsize="75596,132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">
                <v:rect id="Retângulo 39" o:spid="_x0000_s1027" style="position:absolute;width:75596;height:1325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" stroked="f" strokeweight="1pt">
                  <v:fill opacity="32896f"/>
                </v:rect>
                <v:group id="Agrupar 40" o:spid="_x0000_s1028" style="position:absolute;left:6814;top:3536;width:65916;height:4836" coordorigin="854,13021" coordsize="65958,4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u0H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rA9fwg+QuzsAAAD//wMAUEsBAi0AFAAGAAgAAAAhANvh9svuAAAAhQEAABMAAAAAAAAAAAAA&#10;AAAAAAAAAFtDb250ZW50X1R5cGVzXS54bWxQSwECLQAUAAYACAAAACEAWvQsW78AAAAVAQAACwAA&#10;AAAAAAAAAAAAAAAfAQAAX3JlbHMvLnJlbHNQSwECLQAUAAYACAAAACEA/o7tB8MAAADbAAAADwAA&#10;AAAAAAAAAAAAAAAHAgAAZHJzL2Rvd25yZXYueG1sUEsFBgAAAAADAAMAtwAAAPcCAAAAAA==&#10;">
                  <v:shape id="Imagem 65" o:spid="_x0000_s1029" type="#_x0000_t75" style="position:absolute;left:854;top:13248;width:14925;height:4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">
                    <v:imagedata r:id="rId19" o:title=""/>
                  </v:shape>
                  <v:shape id="Imagem 71" o:spid="_x0000_s1030" type="#_x0000_t75" style="position:absolute;left:18624;top:13021;width:48188;height:4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">
                    <v:imagedata r:id="rId140" o:title="" croptop="19757f" cropbottom="20430f" cropleft="5680f" cropright="3452f"/>
                  </v:shape>
                </v:group>
              </v:group>
            </w:pict>
          </mc:Fallback>
        </mc:AlternateContent>
      </w:r>
    </w:p>
    <w:p w14:paraId="533B3898" w14:textId="1D3F9E7F" w:rsidR="00F02C58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21F6F4B7" w14:textId="032699F1" w:rsidR="00F02C58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1A16CDA0" w14:textId="7D2EB1C3" w:rsidR="00F02C58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77DB2EFD" w14:textId="2950C440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2EA6A522" w14:textId="52477ADB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4A19E1B1" w14:textId="77777777" w:rsidR="00F02C58" w:rsidRPr="00F80C1F" w:rsidRDefault="00F02C58" w:rsidP="00F02C58">
      <w:pPr>
        <w:jc w:val="center"/>
        <w:rPr>
          <w:b/>
          <w:bCs/>
          <w:sz w:val="40"/>
          <w:szCs w:val="40"/>
          <w:lang w:val="pt-BR"/>
        </w:rPr>
      </w:pPr>
    </w:p>
    <w:sectPr w:rsidR="00F02C58" w:rsidRPr="00F80C1F" w:rsidSect="001D7A15">
      <w:headerReference w:type="default" r:id="rId141"/>
      <w:footerReference w:type="default" r:id="rId142"/>
      <w:pgSz w:w="11906" w:h="16838" w:code="9"/>
      <w:pgMar w:top="720" w:right="720" w:bottom="720" w:left="720" w:header="289" w:footer="289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B23E8B" w14:textId="77777777" w:rsidR="00705003" w:rsidRDefault="00705003" w:rsidP="006B633A">
      <w:r>
        <w:separator/>
      </w:r>
    </w:p>
  </w:endnote>
  <w:endnote w:type="continuationSeparator" w:id="0">
    <w:p w14:paraId="44DA24D0" w14:textId="77777777" w:rsidR="00705003" w:rsidRDefault="00705003" w:rsidP="006B633A">
      <w:r>
        <w:continuationSeparator/>
      </w:r>
    </w:p>
  </w:endnote>
  <w:endnote w:type="continuationNotice" w:id="1">
    <w:p w14:paraId="79F49E9F" w14:textId="77777777" w:rsidR="00705003" w:rsidRDefault="0070500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7992914C-C6BB-4BDD-858E-C32C495A34C4}"/>
    <w:embedBold r:id="rId2" w:fontKey="{5168A3C1-17C2-4896-A034-4CEB7E110513}"/>
    <w:embedBoldItalic r:id="rId3" w:fontKey="{7F0E942F-06F0-4402-9055-56539522206C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ahnschrift">
    <w:panose1 w:val="020B0502040204020203"/>
    <w:charset w:val="00"/>
    <w:family w:val="swiss"/>
    <w:pitch w:val="variable"/>
    <w:sig w:usb0="A00002C7" w:usb1="00000002" w:usb2="00000000" w:usb3="00000000" w:csb0="0000019F" w:csb1="00000000"/>
    <w:embedRegular r:id="rId4" w:fontKey="{0046ACA0-BE4C-49C4-A435-2B5316BFB9F7}"/>
    <w:embedBold r:id="rId5" w:fontKey="{7F745616-DCD3-4C8B-AC6E-A92B6B9B8F02}"/>
  </w:font>
  <w:font w:name="Bahnschrift SemiBold">
    <w:panose1 w:val="020B0502040204020203"/>
    <w:charset w:val="00"/>
    <w:family w:val="swiss"/>
    <w:pitch w:val="variable"/>
    <w:sig w:usb0="A00002C7" w:usb1="00000002" w:usb2="00000000" w:usb3="00000000" w:csb0="0000019F" w:csb1="00000000"/>
    <w:embedRegular r:id="rId6" w:subsetted="1" w:fontKey="{21B11CF8-C993-4D5B-886C-732EFF5EF351}"/>
    <w:embedBold r:id="rId7" w:subsetted="1" w:fontKey="{944417F9-B99D-4171-B462-E029D6DD56B2}"/>
  </w:font>
  <w:font w:name="HandelGotDLig">
    <w:altName w:val="Calibri"/>
    <w:charset w:val="00"/>
    <w:family w:val="swiss"/>
    <w:pitch w:val="variable"/>
    <w:sig w:usb0="00000007" w:usb1="00000000" w:usb2="00000000" w:usb3="00000000" w:csb0="00000013" w:csb1="00000000"/>
  </w:font>
  <w:font w:name="ADLaM Display">
    <w:charset w:val="00"/>
    <w:family w:val="auto"/>
    <w:pitch w:val="variable"/>
    <w:sig w:usb0="8000206F" w:usb1="4200004A" w:usb2="00000000" w:usb3="00000000" w:csb0="00000001" w:csb1="00000000"/>
  </w:font>
  <w:font w:name="Bahnschrift SemiBold SemiConden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okmarkStart w:id="1" w:name="_Hlk86145787"/>
  <w:p w14:paraId="610198B0" w14:textId="4F618F78" w:rsidR="00D41C97" w:rsidRPr="006F5A91" w:rsidRDefault="006C67FC" w:rsidP="006F5A91">
    <w:pPr>
      <w:pStyle w:val="Rodap"/>
    </w:pPr>
    <w:r>
      <w:rPr>
        <w:rFonts w:ascii="Calibri" w:eastAsia="Calibri" w:hAnsi="Calibri" w:cs="Calibri"/>
        <w:noProof/>
        <w:color w:val="000000"/>
        <w:lang w:val="pt-BR" w:bidi="pt-BR"/>
      </w:rPr>
      <mc:AlternateContent>
        <mc:Choice Requires="wps">
          <w:drawing>
            <wp:anchor distT="0" distB="0" distL="114300" distR="114300" simplePos="0" relativeHeight="251673088" behindDoc="0" locked="0" layoutInCell="1" allowOverlap="1" wp14:anchorId="475AB7BB" wp14:editId="52660450">
              <wp:simplePos x="0" y="0"/>
              <wp:positionH relativeFrom="column">
                <wp:posOffset>-447675</wp:posOffset>
              </wp:positionH>
              <wp:positionV relativeFrom="paragraph">
                <wp:posOffset>95250</wp:posOffset>
              </wp:positionV>
              <wp:extent cx="3829050" cy="0"/>
              <wp:effectExtent l="0" t="0" r="0" b="0"/>
              <wp:wrapNone/>
              <wp:docPr id="48" name="Conector reto 4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3829050" cy="0"/>
                      </a:xfrm>
                      <a:prstGeom prst="line">
                        <a:avLst/>
                      </a:prstGeom>
                      <a:noFill/>
                      <a:ln w="19050" cap="flat" cmpd="sng" algn="ctr">
                        <a:solidFill>
                          <a:sysClr val="windowText" lastClr="000000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62DFB5C9" id="Conector reto 48" o:spid="_x0000_s1026" style="position:absolute;z-index:251673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35.25pt,7.5pt" to="266.25pt,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" strokecolor="windowText" strokeweight="1.5pt">
              <v:stroke joinstyle="miter"/>
            </v:line>
          </w:pict>
        </mc:Fallback>
      </mc:AlternateContent>
    </w:r>
    <w:bookmarkStart w:id="2" w:name="_Hlk119773457"/>
    <w:bookmarkStart w:id="3" w:name="_Hlk134724303"/>
    <w:r w:rsidR="00405CEE">
      <w:rPr>
        <w:rFonts w:ascii="Calibri" w:eastAsia="Calibri" w:hAnsi="Calibri" w:cs="Calibri"/>
        <w:color w:val="000000"/>
        <w:lang w:val="pt-BR" w:bidi="pt-BR"/>
      </w:rPr>
      <w:t>Abril</w:t>
    </w:r>
    <w:r w:rsidR="00BB6D86">
      <w:rPr>
        <w:rFonts w:ascii="Calibri" w:eastAsia="Calibri" w:hAnsi="Calibri" w:cs="Calibri"/>
        <w:color w:val="000000"/>
        <w:lang w:val="pt-BR" w:bidi="pt-BR"/>
      </w:rPr>
      <w:t xml:space="preserve"> de 2023</w:t>
    </w:r>
    <w:r w:rsidR="00D41C97">
      <w:rPr>
        <w:rFonts w:ascii="Calibri" w:eastAsia="Calibri" w:hAnsi="Calibri" w:cs="Calibri"/>
        <w:color w:val="000000"/>
        <w:lang w:val="pt-BR" w:bidi="pt-BR"/>
      </w:rPr>
      <w:t xml:space="preserve"> </w:t>
    </w:r>
    <w:bookmarkEnd w:id="2"/>
    <w:r w:rsidR="00D41C97">
      <w:rPr>
        <w:rFonts w:ascii="Calibri" w:eastAsia="Calibri" w:hAnsi="Calibri" w:cs="Calibri"/>
        <w:color w:val="000000"/>
        <w:lang w:val="pt-BR" w:bidi="pt-BR"/>
      </w:rPr>
      <w:t xml:space="preserve">| </w:t>
    </w:r>
    <w:bookmarkEnd w:id="1"/>
    <w:r w:rsidR="00343AD8">
      <w:rPr>
        <w:rFonts w:ascii="Calibri" w:eastAsia="Calibri" w:hAnsi="Calibri" w:cs="Calibri"/>
        <w:color w:val="000000"/>
        <w:lang w:val="pt-BR" w:bidi="pt-BR"/>
      </w:rPr>
      <w:t>Portal da Transpa</w:t>
    </w:r>
    <w:r w:rsidR="003F15BE">
      <w:rPr>
        <w:rFonts w:ascii="Calibri" w:eastAsia="Calibri" w:hAnsi="Calibri" w:cs="Calibri"/>
        <w:color w:val="000000"/>
        <w:lang w:val="pt-BR" w:bidi="pt-BR"/>
      </w:rPr>
      <w:t>r</w:t>
    </w:r>
    <w:r w:rsidR="00343AD8">
      <w:rPr>
        <w:rFonts w:ascii="Calibri" w:eastAsia="Calibri" w:hAnsi="Calibri" w:cs="Calibri"/>
        <w:color w:val="000000"/>
        <w:lang w:val="pt-BR" w:bidi="pt-BR"/>
      </w:rPr>
      <w:t>ência</w:t>
    </w:r>
    <w:r w:rsidR="00D41C97" w:rsidRPr="004048B0">
      <w:rPr>
        <w:rFonts w:ascii="Calibri" w:eastAsia="Calibri" w:hAnsi="Calibri" w:cs="Calibri"/>
        <w:color w:val="000000"/>
        <w:lang w:val="pt-BR" w:bidi="pt-BR"/>
      </w:rPr>
      <w:t xml:space="preserve"> </w:t>
    </w:r>
    <w:bookmarkEnd w:id="3"/>
    <w:r w:rsidR="00D41C97" w:rsidRPr="004048B0">
      <w:rPr>
        <w:rFonts w:ascii="Calibri" w:eastAsia="Calibri" w:hAnsi="Calibri" w:cs="Calibri"/>
        <w:color w:val="000000"/>
        <w:lang w:val="pt-BR" w:bidi="pt-BR"/>
      </w:rPr>
      <w:t xml:space="preserve">| </w:t>
    </w:r>
    <w:sdt>
      <w:sdtPr>
        <w:id w:val="527454104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D41C97">
          <w:rPr>
            <w:lang w:val="pt-BR" w:bidi="pt-BR"/>
          </w:rPr>
          <w:fldChar w:fldCharType="begin"/>
        </w:r>
        <w:r w:rsidR="00D41C97">
          <w:rPr>
            <w:lang w:val="pt-BR" w:bidi="pt-BR"/>
          </w:rPr>
          <w:instrText xml:space="preserve"> PAGE   \* MERGEFORMAT </w:instrText>
        </w:r>
        <w:r w:rsidR="00D41C97">
          <w:rPr>
            <w:lang w:val="pt-BR" w:bidi="pt-BR"/>
          </w:rPr>
          <w:fldChar w:fldCharType="separate"/>
        </w:r>
        <w:r w:rsidR="00D41C97">
          <w:rPr>
            <w:noProof/>
            <w:lang w:val="pt-BR" w:bidi="pt-BR"/>
          </w:rPr>
          <w:t>7</w:t>
        </w:r>
        <w:r w:rsidR="00D41C97">
          <w:rPr>
            <w:noProof/>
            <w:lang w:val="pt-BR" w:bidi="pt-BR"/>
          </w:rPr>
          <w:fldChar w:fldCharType="end"/>
        </w:r>
      </w:sdtContent>
    </w:sdt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69F031" w14:textId="446671B0" w:rsidR="00D41C97" w:rsidRPr="006F5A91" w:rsidRDefault="00D41C97" w:rsidP="006F5A91">
    <w:pPr>
      <w:pStyle w:val="Rodap"/>
    </w:pPr>
    <w:r w:rsidRPr="004048B0">
      <w:rPr>
        <w:rFonts w:ascii="Calibri" w:eastAsia="Calibri" w:hAnsi="Calibri" w:cs="Calibri"/>
        <w:color w:val="000000"/>
        <w:lang w:val="pt-BR" w:bidi="pt-BR"/>
      </w:rPr>
      <w:t xml:space="preserve">| </w:t>
    </w:r>
    <w:sdt>
      <w:sdtPr>
        <w:id w:val="-1730069208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>
          <w:rPr>
            <w:lang w:val="pt-BR" w:bidi="pt-BR"/>
          </w:rPr>
          <w:fldChar w:fldCharType="begin"/>
        </w:r>
        <w:r>
          <w:rPr>
            <w:lang w:val="pt-BR" w:bidi="pt-BR"/>
          </w:rPr>
          <w:instrText xml:space="preserve"> PAGE   \* MERGEFORMAT </w:instrText>
        </w:r>
        <w:r>
          <w:rPr>
            <w:lang w:val="pt-BR" w:bidi="pt-BR"/>
          </w:rPr>
          <w:fldChar w:fldCharType="separate"/>
        </w:r>
        <w:r>
          <w:rPr>
            <w:noProof/>
            <w:lang w:val="pt-BR" w:bidi="pt-BR"/>
          </w:rPr>
          <w:t>6</w:t>
        </w:r>
        <w:r>
          <w:rPr>
            <w:noProof/>
            <w:lang w:val="pt-BR" w:bidi="pt-BR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F6D00F" w14:textId="56CA7335" w:rsidR="00BF64C2" w:rsidRPr="00C37B9A" w:rsidRDefault="00BF64C2" w:rsidP="00BF64C2">
    <w:pPr>
      <w:pStyle w:val="Rodap"/>
      <w:rPr>
        <w:rFonts w:cstheme="minorHAnsi"/>
        <w:b/>
        <w:bCs/>
      </w:rPr>
    </w:pPr>
    <w:r w:rsidRPr="00C37B9A">
      <w:rPr>
        <w:rFonts w:eastAsia="Calibri" w:cstheme="minorHAnsi"/>
        <w:b/>
        <w:bCs/>
        <w:noProof/>
        <w:lang w:val="pt-BR" w:bidi="pt-BR"/>
      </w:rPr>
      <mc:AlternateContent>
        <mc:Choice Requires="wps">
          <w:drawing>
            <wp:anchor distT="0" distB="0" distL="114300" distR="114300" simplePos="0" relativeHeight="251677184" behindDoc="0" locked="0" layoutInCell="1" allowOverlap="1" wp14:anchorId="2A98A099" wp14:editId="3C55DC8F">
              <wp:simplePos x="0" y="0"/>
              <wp:positionH relativeFrom="column">
                <wp:posOffset>-447675</wp:posOffset>
              </wp:positionH>
              <wp:positionV relativeFrom="paragraph">
                <wp:posOffset>104775</wp:posOffset>
              </wp:positionV>
              <wp:extent cx="3829050" cy="0"/>
              <wp:effectExtent l="0" t="0" r="0" b="0"/>
              <wp:wrapNone/>
              <wp:docPr id="7" name="Conector reto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3829050" cy="0"/>
                      </a:xfrm>
                      <a:prstGeom prst="line">
                        <a:avLst/>
                      </a:prstGeom>
                      <a:noFill/>
                      <a:ln w="19050" cap="flat" cmpd="sng" algn="ctr">
                        <a:solidFill>
                          <a:sysClr val="windowText" lastClr="000000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ADC63CC" id="Conector reto 7" o:spid="_x0000_s1026" style="position:absolute;z-index:2516771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35.25pt,8.25pt" to="266.2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" strokecolor="windowText" strokeweight="1.5pt">
              <v:stroke joinstyle="miter"/>
            </v:line>
          </w:pict>
        </mc:Fallback>
      </mc:AlternateContent>
    </w:r>
    <w:r w:rsidR="00850BFB" w:rsidRPr="00C37B9A">
      <w:rPr>
        <w:rFonts w:cstheme="minorHAnsi"/>
        <w:b/>
        <w:bCs/>
      </w:rPr>
      <w:t>Ju</w:t>
    </w:r>
    <w:r w:rsidR="00061D2B">
      <w:rPr>
        <w:rFonts w:cstheme="minorHAnsi"/>
        <w:b/>
        <w:bCs/>
      </w:rPr>
      <w:t>l</w:t>
    </w:r>
    <w:r w:rsidR="00850BFB" w:rsidRPr="00C37B9A">
      <w:rPr>
        <w:rFonts w:cstheme="minorHAnsi"/>
        <w:b/>
        <w:bCs/>
      </w:rPr>
      <w:t>ho</w:t>
    </w:r>
    <w:r w:rsidRPr="00C37B9A">
      <w:rPr>
        <w:rFonts w:eastAsia="Calibri" w:cstheme="minorHAnsi"/>
        <w:b/>
        <w:bCs/>
        <w:lang w:val="pt-BR" w:bidi="pt-BR"/>
      </w:rPr>
      <w:t xml:space="preserve"> de 202</w:t>
    </w:r>
    <w:r w:rsidR="00C54FFD" w:rsidRPr="00C37B9A">
      <w:rPr>
        <w:rFonts w:eastAsia="Calibri" w:cstheme="minorHAnsi"/>
        <w:b/>
        <w:bCs/>
        <w:lang w:val="pt-BR" w:bidi="pt-BR"/>
      </w:rPr>
      <w:t>4</w:t>
    </w:r>
    <w:r w:rsidRPr="00C37B9A">
      <w:rPr>
        <w:rFonts w:eastAsia="Calibri" w:cstheme="minorHAnsi"/>
        <w:b/>
        <w:bCs/>
        <w:lang w:val="pt-BR" w:bidi="pt-BR"/>
      </w:rPr>
      <w:t xml:space="preserve"> | Portal da Transparência | </w:t>
    </w:r>
    <w:sdt>
      <w:sdtPr>
        <w:rPr>
          <w:rFonts w:cstheme="minorHAnsi"/>
          <w:b/>
          <w:bCs/>
        </w:rPr>
        <w:id w:val="-2044580590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Pr="00C37B9A">
          <w:rPr>
            <w:rFonts w:cstheme="minorHAnsi"/>
            <w:b/>
            <w:bCs/>
            <w:lang w:val="pt-BR" w:bidi="pt-BR"/>
          </w:rPr>
          <w:fldChar w:fldCharType="begin"/>
        </w:r>
        <w:r w:rsidRPr="00C37B9A">
          <w:rPr>
            <w:rFonts w:cstheme="minorHAnsi"/>
            <w:b/>
            <w:bCs/>
            <w:lang w:val="pt-BR" w:bidi="pt-BR"/>
          </w:rPr>
          <w:instrText xml:space="preserve"> PAGE   \* MERGEFORMAT </w:instrText>
        </w:r>
        <w:r w:rsidRPr="00C37B9A">
          <w:rPr>
            <w:rFonts w:cstheme="minorHAnsi"/>
            <w:b/>
            <w:bCs/>
            <w:lang w:val="pt-BR" w:bidi="pt-BR"/>
          </w:rPr>
          <w:fldChar w:fldCharType="separate"/>
        </w:r>
        <w:r w:rsidRPr="00C37B9A">
          <w:rPr>
            <w:rFonts w:cstheme="minorHAnsi"/>
            <w:b/>
            <w:bCs/>
            <w:lang w:bidi="pt-BR"/>
          </w:rPr>
          <w:t>4</w:t>
        </w:r>
        <w:r w:rsidRPr="00C37B9A">
          <w:rPr>
            <w:rFonts w:cstheme="minorHAnsi"/>
            <w:b/>
            <w:bCs/>
            <w:noProof/>
            <w:lang w:val="pt-BR" w:bidi="pt-BR"/>
          </w:rPr>
          <w:fldChar w:fldCharType="end"/>
        </w:r>
      </w:sdtContent>
    </w:sdt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7C0B3E" w14:textId="3690A2DC" w:rsidR="0060375C" w:rsidRPr="00C93A63" w:rsidRDefault="0060375C" w:rsidP="00C93A63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477A26C" w14:textId="77777777" w:rsidR="00705003" w:rsidRDefault="00705003" w:rsidP="006B633A">
      <w:r>
        <w:separator/>
      </w:r>
    </w:p>
  </w:footnote>
  <w:footnote w:type="continuationSeparator" w:id="0">
    <w:p w14:paraId="37155A97" w14:textId="77777777" w:rsidR="00705003" w:rsidRDefault="00705003" w:rsidP="006B633A">
      <w:r>
        <w:continuationSeparator/>
      </w:r>
    </w:p>
  </w:footnote>
  <w:footnote w:type="continuationNotice" w:id="1">
    <w:p w14:paraId="65706DEB" w14:textId="77777777" w:rsidR="00705003" w:rsidRDefault="00705003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6BE579" w14:textId="235C69D7" w:rsidR="00D41C97" w:rsidRPr="003F7E1F" w:rsidRDefault="00D96FF9" w:rsidP="00233003">
    <w:pPr>
      <w:pStyle w:val="Cabealho"/>
      <w:rPr>
        <w:smallCaps/>
        <w:color w:val="01023B" w:themeColor="accent5"/>
      </w:rPr>
    </w:pPr>
    <w:r w:rsidRPr="00BE4FFF">
      <w:rPr>
        <w:noProof/>
        <w:color w:val="5F5F5F" w:themeColor="accent6" w:themeShade="BF"/>
      </w:rPr>
      <w:drawing>
        <wp:anchor distT="0" distB="0" distL="114300" distR="114300" simplePos="0" relativeHeight="251640320" behindDoc="0" locked="0" layoutInCell="1" allowOverlap="1" wp14:anchorId="133223E7" wp14:editId="0B8B3C87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4" name="Imagem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m 4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41C97">
      <w:rPr>
        <w:smallCaps/>
        <w:noProof/>
      </w:rPr>
      <w:drawing>
        <wp:anchor distT="0" distB="0" distL="114300" distR="114300" simplePos="0" relativeHeight="251663872" behindDoc="1" locked="0" layoutInCell="1" allowOverlap="1" wp14:anchorId="73C251B5" wp14:editId="17DA101C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8" name="Imagem 8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duotone>
                      <a:schemeClr val="accent4">
                        <a:shade val="45000"/>
                        <a:satMod val="135000"/>
                      </a:schemeClr>
                      <a:prstClr val="white"/>
                    </a:duotone>
                    <a:alphaModFix amt="35000"/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colorTemperature colorTemp="4700"/>
                            </a14:imgEffect>
                            <a14:imgEffect>
                              <a14:saturation sat="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41C97">
      <w:rPr>
        <w:smallCaps/>
        <w:color w:val="5F5F5F" w:themeColor="accent6" w:themeShade="BF"/>
      </w:rPr>
      <w:t xml:space="preserve">                               </w:t>
    </w:r>
    <w:r w:rsidR="00D41C97" w:rsidRPr="003F7E1F">
      <w:rPr>
        <w:smallCaps/>
        <w:color w:val="01023B" w:themeColor="accent5"/>
      </w:rPr>
      <w:t xml:space="preserve">| METAS DOS EMPREENDIMENTOS | </w:t>
    </w:r>
    <w:r w:rsidR="00BC0FDC">
      <w:rPr>
        <w:b/>
        <w:bCs/>
        <w:smallCaps/>
        <w:color w:val="01023B" w:themeColor="accent5"/>
        <w:sz w:val="20"/>
        <w:szCs w:val="20"/>
      </w:rPr>
      <w:t>ABRIL</w:t>
    </w:r>
    <w:r w:rsidR="00D41C97" w:rsidRPr="00E96ACE">
      <w:rPr>
        <w:b/>
        <w:bCs/>
        <w:smallCaps/>
        <w:color w:val="01023B" w:themeColor="accent5"/>
        <w:sz w:val="20"/>
        <w:szCs w:val="20"/>
      </w:rPr>
      <w:t xml:space="preserve"> 202</w:t>
    </w:r>
    <w:r w:rsidR="00BB6D86">
      <w:rPr>
        <w:b/>
        <w:bCs/>
        <w:smallCaps/>
        <w:color w:val="01023B" w:themeColor="accent5"/>
        <w:sz w:val="20"/>
        <w:szCs w:val="20"/>
      </w:rPr>
      <w:t>3</w: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661125" w14:textId="2FDC4738" w:rsidR="00D41C97" w:rsidRPr="008F7E0D" w:rsidRDefault="00FF441B" w:rsidP="005B574A">
    <w:pPr>
      <w:pStyle w:val="Cabealho"/>
      <w:rPr>
        <w:rFonts w:cstheme="minorHAnsi"/>
      </w:rPr>
    </w:pPr>
    <w:r w:rsidRPr="008F7E0D">
      <w:rPr>
        <w:rFonts w:ascii="HandelGotDLig" w:hAnsi="HandelGotDLig"/>
        <w:noProof/>
      </w:rPr>
      <w:drawing>
        <wp:anchor distT="0" distB="0" distL="114300" distR="114300" simplePos="0" relativeHeight="251658752" behindDoc="0" locked="0" layoutInCell="1" allowOverlap="1" wp14:anchorId="6087F345" wp14:editId="5E89A700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204" name="Imagem 20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4" name="Imagem 204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41C97" w:rsidRPr="008F7E0D">
      <w:rPr>
        <w:rFonts w:ascii="HandelGotDLig" w:hAnsi="HandelGotDLig"/>
        <w:smallCaps/>
        <w:noProof/>
      </w:rPr>
      <w:drawing>
        <wp:anchor distT="0" distB="0" distL="114300" distR="114300" simplePos="0" relativeHeight="251660800" behindDoc="1" locked="0" layoutInCell="1" allowOverlap="1" wp14:anchorId="03F0A98F" wp14:editId="4F524564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203" name="Imagem 203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duotone>
                      <a:schemeClr val="accent2">
                        <a:shade val="45000"/>
                        <a:satMod val="135000"/>
                      </a:schemeClr>
                      <a:prstClr val="white"/>
                    </a:duotone>
                    <a:alphaModFix amt="5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41C97" w:rsidRPr="008F7E0D">
      <w:rPr>
        <w:rFonts w:ascii="HandelGotDLig" w:hAnsi="HandelGotDLig"/>
        <w:smallCaps/>
      </w:rPr>
      <w:t xml:space="preserve">                               </w:t>
    </w:r>
    <w:r w:rsidR="00D41C97" w:rsidRPr="008F7E0D">
      <w:rPr>
        <w:rFonts w:cstheme="minorHAnsi"/>
        <w:b/>
        <w:bCs/>
        <w:smallCaps/>
      </w:rPr>
      <w:t>|</w:t>
    </w:r>
    <w:r w:rsidR="00D41C97" w:rsidRPr="008F7E0D">
      <w:rPr>
        <w:rFonts w:cstheme="minorHAnsi"/>
        <w:smallCaps/>
      </w:rPr>
      <w:t xml:space="preserve"> </w:t>
    </w:r>
    <w:r w:rsidR="00D41C97" w:rsidRPr="008F7E0D">
      <w:rPr>
        <w:rFonts w:cstheme="minorHAnsi"/>
        <w:b/>
        <w:bCs/>
        <w:smallCaps/>
      </w:rPr>
      <w:t>LINHA 17-OURO | OBRAS EM ANDAMENTO |</w:t>
    </w:r>
    <w:r w:rsidR="00D41C97" w:rsidRPr="008F7E0D">
      <w:rPr>
        <w:rFonts w:cstheme="minorHAnsi"/>
        <w:smallCaps/>
      </w:rPr>
      <w:t xml:space="preserve"> </w:t>
    </w:r>
    <w:r w:rsidR="00D41C97" w:rsidRPr="008F7E0D">
      <w:rPr>
        <w:rFonts w:cstheme="minorHAnsi"/>
        <w:b/>
        <w:bCs/>
        <w:smallCaps/>
        <w:sz w:val="20"/>
        <w:szCs w:val="20"/>
      </w:rPr>
      <w:t>características</w: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050D02" w14:textId="4B640CD0" w:rsidR="00D41C97" w:rsidRPr="008F7E0D" w:rsidRDefault="00D578B1" w:rsidP="005B574A">
    <w:pPr>
      <w:pStyle w:val="Cabealho"/>
      <w:rPr>
        <w:rFonts w:cstheme="minorHAnsi"/>
      </w:rPr>
    </w:pPr>
    <w:r w:rsidRPr="008F7E0D">
      <w:rPr>
        <w:rFonts w:cstheme="minorHAnsi"/>
        <w:noProof/>
      </w:rPr>
      <w:drawing>
        <wp:anchor distT="0" distB="0" distL="114300" distR="114300" simplePos="0" relativeHeight="251661824" behindDoc="0" locked="0" layoutInCell="1" allowOverlap="1" wp14:anchorId="04B71271" wp14:editId="223CED04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209" name="Imagem 20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9" name="Imagem 209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41C97" w:rsidRPr="008F7E0D">
      <w:rPr>
        <w:rFonts w:cstheme="minorHAnsi"/>
        <w:smallCaps/>
        <w:noProof/>
      </w:rPr>
      <w:drawing>
        <wp:anchor distT="0" distB="0" distL="114300" distR="114300" simplePos="0" relativeHeight="251664896" behindDoc="1" locked="0" layoutInCell="1" allowOverlap="1" wp14:anchorId="11D0DD05" wp14:editId="23A8C742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208" name="Imagem 208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duotone>
                      <a:schemeClr val="accent2">
                        <a:shade val="45000"/>
                        <a:satMod val="135000"/>
                      </a:schemeClr>
                      <a:prstClr val="white"/>
                    </a:duotone>
                    <a:alphaModFix amt="5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41C97" w:rsidRPr="008F7E0D">
      <w:rPr>
        <w:rFonts w:cstheme="minorHAnsi"/>
        <w:smallCaps/>
      </w:rPr>
      <w:t xml:space="preserve">                               </w:t>
    </w:r>
    <w:r w:rsidR="00D41C97" w:rsidRPr="008F7E0D">
      <w:rPr>
        <w:rFonts w:cstheme="minorHAnsi"/>
        <w:b/>
        <w:bCs/>
        <w:smallCaps/>
      </w:rPr>
      <w:t xml:space="preserve">| LINHA 17-OURO | OBRAS EM ANDAMENTO </w:t>
    </w:r>
    <w:bookmarkStart w:id="7" w:name="_Hlk135240793"/>
    <w:bookmarkStart w:id="8" w:name="_Hlk135240794"/>
    <w:r w:rsidR="00D41C97" w:rsidRPr="008F7E0D">
      <w:rPr>
        <w:rFonts w:cstheme="minorHAnsi"/>
        <w:b/>
        <w:bCs/>
        <w:smallCaps/>
      </w:rPr>
      <w:t xml:space="preserve">| </w:t>
    </w:r>
    <w:r w:rsidR="00D41C97" w:rsidRPr="008F7E0D">
      <w:rPr>
        <w:rFonts w:cstheme="minorHAnsi"/>
        <w:b/>
        <w:bCs/>
        <w:smallCaps/>
        <w:sz w:val="20"/>
        <w:szCs w:val="20"/>
      </w:rPr>
      <w:t>registro fotográfico</w:t>
    </w:r>
    <w:bookmarkEnd w:id="7"/>
    <w:bookmarkEnd w:id="8"/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AC12D3" w14:textId="0651FAF8" w:rsidR="00D41C97" w:rsidRPr="000D6768" w:rsidRDefault="00D41C97" w:rsidP="000D6768">
    <w:pPr>
      <w:pStyle w:val="Cabealho"/>
    </w:pPr>
    <w:r>
      <w:rPr>
        <w:noProof/>
      </w:rPr>
      <w:drawing>
        <wp:anchor distT="0" distB="0" distL="114300" distR="114300" simplePos="0" relativeHeight="251644416" behindDoc="1" locked="0" layoutInCell="1" allowOverlap="1" wp14:anchorId="1D3B2925" wp14:editId="0E6E19B1">
          <wp:simplePos x="0" y="0"/>
          <wp:positionH relativeFrom="margin">
            <wp:align>center</wp:align>
          </wp:positionH>
          <wp:positionV relativeFrom="paragraph">
            <wp:posOffset>-1504808</wp:posOffset>
          </wp:positionV>
          <wp:extent cx="8433598" cy="13333863"/>
          <wp:effectExtent l="0" t="0" r="5715" b="1270"/>
          <wp:wrapNone/>
          <wp:docPr id="246" name="Imagem 24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6" name="Imagem 246"/>
                  <pic:cNvPicPr/>
                </pic:nvPicPr>
                <pic:blipFill rotWithShape="1">
                  <a:blip r:embed="rId1">
                    <a:alphaModFix amt="50000"/>
                    <a:duotone>
                      <a:schemeClr val="accent6">
                        <a:shade val="45000"/>
                        <a:satMod val="135000"/>
                      </a:schemeClr>
                      <a:prstClr val="white"/>
                    </a:duotone>
                    <a:extLst>
                      <a:ext uri="{BEBA8EAE-BF5A-486C-A8C5-ECC9F3942E4B}">
                        <a14:imgProps xmlns:a14="http://schemas.microsoft.com/office/drawing/2010/main">
                          <a14:imgLayer r:embed="rId2">
                            <a14:imgEffect>
                              <a14:saturation sat="66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8521"/>
                  <a:stretch/>
                </pic:blipFill>
                <pic:spPr bwMode="auto">
                  <a:xfrm>
                    <a:off x="0" y="0"/>
                    <a:ext cx="8433598" cy="13333863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Bahnschrift SemiBold SemiConden" w:eastAsiaTheme="majorEastAsia" w:hAnsi="Bahnschrift SemiBold SemiConden" w:cstheme="majorBidi"/>
        <w:caps/>
        <w:noProof/>
        <w:color w:val="01023B" w:themeColor="accent5"/>
        <w:sz w:val="90"/>
        <w:szCs w:val="90"/>
        <w:lang w:val="pt-BR"/>
      </w:rPr>
      <w:drawing>
        <wp:anchor distT="0" distB="0" distL="114300" distR="114300" simplePos="0" relativeHeight="251643392" behindDoc="1" locked="0" layoutInCell="1" allowOverlap="1" wp14:anchorId="0E9BEFBF" wp14:editId="0D0972AE">
          <wp:simplePos x="0" y="0"/>
          <wp:positionH relativeFrom="page">
            <wp:posOffset>-9539785</wp:posOffset>
          </wp:positionH>
          <wp:positionV relativeFrom="paragraph">
            <wp:posOffset>-279049</wp:posOffset>
          </wp:positionV>
          <wp:extent cx="22240240" cy="11640169"/>
          <wp:effectExtent l="0" t="0" r="0" b="0"/>
          <wp:wrapNone/>
          <wp:docPr id="257" name="Imagem 257" descr="Uma imagem contendo edifício, azul, em pé, verde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7" name="Imagem 257" descr="Uma imagem contendo edifício, azul, em pé, verde&#10;&#10;Descrição gerada automaticamente"/>
                  <pic:cNvPicPr>
                    <a:picLocks noChangeAspect="1" noChangeArrowheads="1"/>
                  </pic:cNvPicPr>
                </pic:nvPicPr>
                <pic:blipFill>
                  <a:blip r:embed="rId3" cstate="print">
                    <a:alphaModFix/>
                    <a:extLst>
                      <a:ext uri="{BEBA8EAE-BF5A-486C-A8C5-ECC9F3942E4B}">
                        <a14:imgProps xmlns:a14="http://schemas.microsoft.com/office/drawing/2010/main">
                          <a14:imgLayer r:embed="rId4">
                            <a14:imgEffect>
                              <a14:colorTemperature colorTemp="5900"/>
                            </a14:imgEffect>
                            <a14:imgEffect>
                              <a14:saturation sat="66000"/>
                            </a14:imgEffect>
                            <a14:imgEffect>
                              <a14:brightnessContrast bright="-40000" contrast="-2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2249148" cy="11644831"/>
                  </a:xfrm>
                  <a:prstGeom prst="rect">
                    <a:avLst/>
                  </a:prstGeom>
                  <a:noFill/>
                  <a:effectLst>
                    <a:softEdge rad="127000"/>
                  </a:effec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530CFA" w14:textId="14265C88" w:rsidR="00D41C97" w:rsidRPr="008F7E0D" w:rsidRDefault="00F837E7" w:rsidP="005B574A">
    <w:pPr>
      <w:pStyle w:val="Cabealho"/>
      <w:rPr>
        <w:rFonts w:cstheme="minorHAnsi"/>
      </w:rPr>
    </w:pPr>
    <w:r w:rsidRPr="008F7E0D">
      <w:rPr>
        <w:rFonts w:cstheme="minorHAnsi"/>
        <w:noProof/>
      </w:rPr>
      <w:drawing>
        <wp:anchor distT="0" distB="0" distL="114300" distR="114300" simplePos="0" relativeHeight="251665920" behindDoc="0" locked="0" layoutInCell="1" allowOverlap="1" wp14:anchorId="74ACDD32" wp14:editId="1CF0F496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248" name="Imagem 24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8" name="Imagem 24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41C97" w:rsidRPr="008F7E0D">
      <w:rPr>
        <w:rFonts w:cstheme="minorHAnsi"/>
        <w:smallCaps/>
        <w:noProof/>
      </w:rPr>
      <w:drawing>
        <wp:anchor distT="0" distB="0" distL="114300" distR="114300" simplePos="0" relativeHeight="251666944" behindDoc="1" locked="0" layoutInCell="1" allowOverlap="1" wp14:anchorId="5E523951" wp14:editId="62E3EE84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247" name="Imagem 247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duotone>
                      <a:schemeClr val="accent4">
                        <a:shade val="45000"/>
                        <a:satMod val="135000"/>
                      </a:schemeClr>
                      <a:prstClr val="white"/>
                    </a:duotone>
                    <a:alphaModFix amt="5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41C97" w:rsidRPr="008F7E0D">
      <w:rPr>
        <w:rFonts w:cstheme="minorHAnsi"/>
        <w:smallCaps/>
      </w:rPr>
      <w:t xml:space="preserve">                               </w:t>
    </w:r>
    <w:r w:rsidR="00D41C97" w:rsidRPr="008F7E0D">
      <w:rPr>
        <w:rFonts w:cstheme="minorHAnsi"/>
        <w:b/>
        <w:bCs/>
        <w:smallCaps/>
      </w:rPr>
      <w:t>| MODERNIZAÇÃO | CBTC |</w:t>
    </w:r>
    <w:r w:rsidR="00D41C97" w:rsidRPr="008F7E0D">
      <w:rPr>
        <w:rFonts w:cstheme="minorHAnsi"/>
        <w:smallCaps/>
      </w:rPr>
      <w:t xml:space="preserve"> </w:t>
    </w:r>
    <w:r w:rsidR="00D41C97" w:rsidRPr="008F7E0D">
      <w:rPr>
        <w:rFonts w:cstheme="minorHAnsi"/>
        <w:b/>
        <w:bCs/>
        <w:smallCaps/>
        <w:sz w:val="20"/>
        <w:szCs w:val="20"/>
      </w:rPr>
      <w:t>características do projeto</w: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DA5634" w14:textId="73680EA1" w:rsidR="00D41C97" w:rsidRPr="000D6768" w:rsidRDefault="00D41C97" w:rsidP="00BA0FB1">
    <w:pPr>
      <w:pStyle w:val="Cabealho"/>
      <w:tabs>
        <w:tab w:val="clear" w:pos="4680"/>
        <w:tab w:val="clear" w:pos="9360"/>
        <w:tab w:val="left" w:pos="4492"/>
      </w:tabs>
    </w:pPr>
    <w:r>
      <w:rPr>
        <w:noProof/>
      </w:rPr>
      <w:drawing>
        <wp:anchor distT="0" distB="0" distL="114300" distR="114300" simplePos="0" relativeHeight="251641344" behindDoc="1" locked="0" layoutInCell="1" allowOverlap="1" wp14:anchorId="6BC3A6C1" wp14:editId="678E7673">
          <wp:simplePos x="0" y="0"/>
          <wp:positionH relativeFrom="column">
            <wp:posOffset>-580503</wp:posOffset>
          </wp:positionH>
          <wp:positionV relativeFrom="paragraph">
            <wp:posOffset>-183771</wp:posOffset>
          </wp:positionV>
          <wp:extent cx="13954760" cy="10748010"/>
          <wp:effectExtent l="0" t="0" r="8890" b="0"/>
          <wp:wrapNone/>
          <wp:docPr id="280" name="Imagem 28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duotone>
                      <a:prstClr val="black"/>
                      <a:schemeClr val="accent4">
                        <a:tint val="45000"/>
                        <a:satMod val="400000"/>
                      </a:schemeClr>
                    </a:duoton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954760" cy="1074801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42368" behindDoc="1" locked="0" layoutInCell="1" allowOverlap="1" wp14:anchorId="1903A3AB" wp14:editId="1109450D">
          <wp:simplePos x="0" y="0"/>
          <wp:positionH relativeFrom="margin">
            <wp:align>center</wp:align>
          </wp:positionH>
          <wp:positionV relativeFrom="paragraph">
            <wp:posOffset>-1504808</wp:posOffset>
          </wp:positionV>
          <wp:extent cx="8433598" cy="13333863"/>
          <wp:effectExtent l="0" t="0" r="5715" b="1270"/>
          <wp:wrapNone/>
          <wp:docPr id="273" name="Imagem 27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6" name="Imagem 246"/>
                  <pic:cNvPicPr/>
                </pic:nvPicPr>
                <pic:blipFill rotWithShape="1">
                  <a:blip r:embed="rId2">
                    <a:duotone>
                      <a:schemeClr val="accent5">
                        <a:shade val="45000"/>
                        <a:satMod val="135000"/>
                      </a:schemeClr>
                      <a:prstClr val="white"/>
                    </a:duotone>
                    <a:alphaModFix amt="35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8521"/>
                  <a:stretch/>
                </pic:blipFill>
                <pic:spPr bwMode="auto">
                  <a:xfrm>
                    <a:off x="0" y="0"/>
                    <a:ext cx="8433598" cy="13333863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228AD0" w14:textId="5D2E0260" w:rsidR="00D41C97" w:rsidRPr="00C37B9A" w:rsidRDefault="006A3981" w:rsidP="005B574A">
    <w:pPr>
      <w:pStyle w:val="Cabealho"/>
      <w:rPr>
        <w:rFonts w:ascii="HandelGotDLig" w:hAnsi="HandelGotDLig"/>
      </w:rPr>
    </w:pPr>
    <w:r w:rsidRPr="00C37B9A">
      <w:rPr>
        <w:rFonts w:ascii="HandelGotDLig" w:hAnsi="HandelGotDLig"/>
        <w:noProof/>
      </w:rPr>
      <w:drawing>
        <wp:anchor distT="0" distB="0" distL="114300" distR="114300" simplePos="0" relativeHeight="251648512" behindDoc="0" locked="0" layoutInCell="1" allowOverlap="1" wp14:anchorId="55AFE002" wp14:editId="1486C63D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276" name="Imagem 27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6" name="Imagem 27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41C97" w:rsidRPr="00C37B9A">
      <w:rPr>
        <w:rFonts w:ascii="HandelGotDLig" w:hAnsi="HandelGotDLig"/>
        <w:smallCaps/>
        <w:noProof/>
      </w:rPr>
      <w:drawing>
        <wp:anchor distT="0" distB="0" distL="114300" distR="114300" simplePos="0" relativeHeight="251649536" behindDoc="1" locked="0" layoutInCell="1" allowOverlap="1" wp14:anchorId="430849A8" wp14:editId="116FC364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275" name="Imagem 275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duotone>
                      <a:schemeClr val="accent5">
                        <a:shade val="45000"/>
                        <a:satMod val="135000"/>
                      </a:schemeClr>
                      <a:prstClr val="white"/>
                    </a:duotone>
                    <a:alphaModFix amt="5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41C97" w:rsidRPr="00C37B9A">
      <w:rPr>
        <w:rFonts w:ascii="HandelGotDLig" w:hAnsi="HandelGotDLig"/>
        <w:smallCaps/>
      </w:rPr>
      <w:t xml:space="preserve">                               </w:t>
    </w:r>
    <w:r w:rsidR="00D41C97" w:rsidRPr="00C37B9A">
      <w:rPr>
        <w:rFonts w:ascii="HandelGotDLig" w:hAnsi="HandelGotDLig"/>
        <w:b/>
        <w:bCs/>
        <w:smallCaps/>
      </w:rPr>
      <w:t xml:space="preserve">| MODERNIZAÇÃO | </w:t>
    </w:r>
    <w:r w:rsidR="00D41C97" w:rsidRPr="00C37B9A">
      <w:rPr>
        <w:rFonts w:ascii="HandelGotDLig" w:hAnsi="HandelGotDLig"/>
        <w:b/>
        <w:bCs/>
        <w:smallCaps/>
        <w:sz w:val="20"/>
        <w:szCs w:val="20"/>
      </w:rPr>
      <w:t>PSD’S</w:t>
    </w:r>
    <w:r w:rsidR="00D41C97" w:rsidRPr="00C37B9A">
      <w:rPr>
        <w:rFonts w:ascii="HandelGotDLig" w:hAnsi="HandelGotDLig"/>
        <w:smallCaps/>
      </w:rPr>
      <w:t xml:space="preserve"> </w: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F8CF41" w14:textId="73A534FD" w:rsidR="00257079" w:rsidRPr="00C37B9A" w:rsidRDefault="00257079" w:rsidP="005B574A">
    <w:pPr>
      <w:pStyle w:val="Cabealho"/>
      <w:rPr>
        <w:rFonts w:cstheme="minorHAnsi"/>
      </w:rPr>
    </w:pPr>
    <w:r w:rsidRPr="00C37B9A">
      <w:rPr>
        <w:rFonts w:cstheme="minorHAnsi"/>
        <w:noProof/>
      </w:rPr>
      <w:drawing>
        <wp:anchor distT="0" distB="0" distL="114300" distR="114300" simplePos="0" relativeHeight="251674112" behindDoc="0" locked="0" layoutInCell="1" allowOverlap="1" wp14:anchorId="1E33B39A" wp14:editId="2EC04A74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33" name="Imagem 3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6" name="Imagem 27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C37B9A">
      <w:rPr>
        <w:rFonts w:cstheme="minorHAnsi"/>
        <w:smallCaps/>
        <w:noProof/>
      </w:rPr>
      <w:drawing>
        <wp:anchor distT="0" distB="0" distL="114300" distR="114300" simplePos="0" relativeHeight="251675136" behindDoc="1" locked="0" layoutInCell="1" allowOverlap="1" wp14:anchorId="379E144E" wp14:editId="21F5125E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34" name="Imagem 34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duotone>
                      <a:schemeClr val="accent5">
                        <a:shade val="45000"/>
                        <a:satMod val="135000"/>
                      </a:schemeClr>
                      <a:prstClr val="white"/>
                    </a:duotone>
                    <a:alphaModFix amt="5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C37B9A">
      <w:rPr>
        <w:rFonts w:cstheme="minorHAnsi"/>
        <w:smallCaps/>
      </w:rPr>
      <w:t xml:space="preserve">                               </w:t>
    </w:r>
    <w:r w:rsidRPr="00C37B9A">
      <w:rPr>
        <w:rFonts w:cstheme="minorHAnsi"/>
        <w:b/>
        <w:bCs/>
        <w:smallCaps/>
      </w:rPr>
      <w:t xml:space="preserve">| MODERNIZAÇÃO | </w:t>
    </w:r>
    <w:r w:rsidRPr="00C37B9A">
      <w:rPr>
        <w:rFonts w:cstheme="minorHAnsi"/>
        <w:b/>
        <w:bCs/>
        <w:smallCaps/>
        <w:sz w:val="20"/>
        <w:szCs w:val="20"/>
      </w:rPr>
      <w:t>PSD’S</w:t>
    </w:r>
    <w:r w:rsidRPr="00C37B9A">
      <w:rPr>
        <w:rFonts w:cstheme="minorHAnsi"/>
        <w:b/>
        <w:bCs/>
        <w:smallCaps/>
      </w:rPr>
      <w:t xml:space="preserve"> |</w:t>
    </w:r>
    <w:r w:rsidRPr="00C37B9A">
      <w:rPr>
        <w:rFonts w:cstheme="minorHAnsi"/>
        <w:smallCaps/>
      </w:rPr>
      <w:t xml:space="preserve"> </w:t>
    </w:r>
    <w:r w:rsidRPr="00C37B9A">
      <w:rPr>
        <w:rFonts w:cstheme="minorHAnsi"/>
        <w:b/>
        <w:bCs/>
        <w:smallCaps/>
        <w:sz w:val="20"/>
        <w:szCs w:val="20"/>
      </w:rPr>
      <w:t>registro fotográfico</w: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5249F0" w14:textId="7B08F9A1" w:rsidR="00A66D8D" w:rsidRPr="00E51300" w:rsidRDefault="002E640D" w:rsidP="00E51300">
    <w:pPr>
      <w:pStyle w:val="Cabealho"/>
    </w:pPr>
    <w:r>
      <w:rPr>
        <w:noProof/>
      </w:rPr>
      <w:drawing>
        <wp:anchor distT="0" distB="0" distL="114300" distR="114300" simplePos="0" relativeHeight="251709952" behindDoc="1" locked="0" layoutInCell="1" allowOverlap="1" wp14:anchorId="225DA128" wp14:editId="5CA5D706">
          <wp:simplePos x="0" y="0"/>
          <wp:positionH relativeFrom="page">
            <wp:align>right</wp:align>
          </wp:positionH>
          <wp:positionV relativeFrom="paragraph">
            <wp:posOffset>-183676</wp:posOffset>
          </wp:positionV>
          <wp:extent cx="8433598" cy="13333863"/>
          <wp:effectExtent l="0" t="0" r="5715" b="1270"/>
          <wp:wrapNone/>
          <wp:docPr id="103" name="Imagem 10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6" name="Imagem 246"/>
                  <pic:cNvPicPr/>
                </pic:nvPicPr>
                <pic:blipFill rotWithShape="1">
                  <a:blip r:embed="rId1">
                    <a:duotone>
                      <a:schemeClr val="accent5">
                        <a:shade val="45000"/>
                        <a:satMod val="135000"/>
                      </a:schemeClr>
                      <a:prstClr val="white"/>
                    </a:duotone>
                    <a:alphaModFix amt="35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8521"/>
                  <a:stretch/>
                </pic:blipFill>
                <pic:spPr bwMode="auto">
                  <a:xfrm>
                    <a:off x="0" y="0"/>
                    <a:ext cx="8433598" cy="13333863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7057E8">
      <w:rPr>
        <w:noProof/>
      </w:rPr>
      <w:drawing>
        <wp:anchor distT="0" distB="0" distL="114300" distR="114300" simplePos="0" relativeHeight="251684352" behindDoc="1" locked="0" layoutInCell="1" allowOverlap="1" wp14:anchorId="2E9BE6C1" wp14:editId="6317E876">
          <wp:simplePos x="0" y="0"/>
          <wp:positionH relativeFrom="margin">
            <wp:posOffset>-1787550</wp:posOffset>
          </wp:positionH>
          <wp:positionV relativeFrom="paragraph">
            <wp:posOffset>-185979</wp:posOffset>
          </wp:positionV>
          <wp:extent cx="16451885" cy="10961068"/>
          <wp:effectExtent l="0" t="0" r="7620" b="0"/>
          <wp:wrapNone/>
          <wp:docPr id="28" name="Imagem 2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" name="Imagem 28"/>
                  <pic:cNvPicPr>
                    <a:picLocks noChangeAspect="1" noChangeArrowheads="1"/>
                  </pic:cNvPicPr>
                </pic:nvPicPr>
                <pic:blipFill>
                  <a:blip r:embed="rId2">
                    <a:alphaModFix amt="50000"/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colorTemperature colorTemp="59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6451885" cy="10961068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B765DE" w14:textId="69D53941" w:rsidR="00C0692E" w:rsidRPr="00C37B9A" w:rsidRDefault="00C0692E" w:rsidP="005B574A">
    <w:pPr>
      <w:pStyle w:val="Cabealho"/>
      <w:rPr>
        <w:rFonts w:cstheme="minorHAnsi"/>
      </w:rPr>
    </w:pPr>
    <w:r w:rsidRPr="00C37B9A">
      <w:rPr>
        <w:rFonts w:cstheme="minorHAnsi"/>
        <w:noProof/>
      </w:rPr>
      <w:drawing>
        <wp:anchor distT="0" distB="0" distL="114300" distR="114300" simplePos="0" relativeHeight="251682304" behindDoc="0" locked="0" layoutInCell="1" allowOverlap="1" wp14:anchorId="4DCBBE07" wp14:editId="1C45FE38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22" name="Imagem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6" name="Imagem 27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C37B9A">
      <w:rPr>
        <w:rFonts w:cstheme="minorHAnsi"/>
        <w:smallCaps/>
        <w:noProof/>
      </w:rPr>
      <w:drawing>
        <wp:anchor distT="0" distB="0" distL="114300" distR="114300" simplePos="0" relativeHeight="251683328" behindDoc="1" locked="0" layoutInCell="1" allowOverlap="1" wp14:anchorId="44365E7E" wp14:editId="74D3F1CB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24" name="Imagem 24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alphaModFix amt="50000"/>
                    <a:duotone>
                      <a:schemeClr val="accent6">
                        <a:shade val="45000"/>
                        <a:satMod val="135000"/>
                      </a:schemeClr>
                      <a:prstClr val="white"/>
                    </a:duotone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sharpenSoften amount="25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C37B9A">
      <w:rPr>
        <w:rFonts w:cstheme="minorHAnsi"/>
        <w:smallCaps/>
      </w:rPr>
      <w:t xml:space="preserve">                               </w:t>
    </w:r>
    <w:r w:rsidRPr="00C37B9A">
      <w:rPr>
        <w:rFonts w:cstheme="minorHAnsi"/>
        <w:b/>
        <w:bCs/>
        <w:smallCaps/>
      </w:rPr>
      <w:t xml:space="preserve">| </w:t>
    </w:r>
    <w:r w:rsidR="007037D3" w:rsidRPr="00C37B9A">
      <w:rPr>
        <w:rFonts w:cstheme="minorHAnsi"/>
        <w:b/>
        <w:bCs/>
        <w:smallCaps/>
      </w:rPr>
      <w:t>AMPLIA</w:t>
    </w:r>
    <w:r w:rsidRPr="00C37B9A">
      <w:rPr>
        <w:rFonts w:cstheme="minorHAnsi"/>
        <w:b/>
        <w:bCs/>
        <w:smallCaps/>
      </w:rPr>
      <w:t xml:space="preserve">ÇÃO | </w:t>
    </w:r>
    <w:r w:rsidR="000246ED" w:rsidRPr="00C37B9A">
      <w:rPr>
        <w:rFonts w:cstheme="minorHAnsi"/>
        <w:b/>
        <w:bCs/>
        <w:smallCaps/>
      </w:rPr>
      <w:t>estação são joaquim</w:t>
    </w:r>
    <w:r w:rsidRPr="00C37B9A">
      <w:rPr>
        <w:rFonts w:cstheme="minorHAnsi"/>
        <w:b/>
        <w:bCs/>
        <w:smallCaps/>
      </w:rPr>
      <w:t xml:space="preserve"> |</w:t>
    </w:r>
    <w:r w:rsidRPr="00C37B9A">
      <w:rPr>
        <w:rFonts w:cstheme="minorHAnsi"/>
        <w:smallCaps/>
      </w:rPr>
      <w:t xml:space="preserve"> </w:t>
    </w:r>
    <w:r w:rsidR="00891A4D" w:rsidRPr="00C37B9A">
      <w:rPr>
        <w:rFonts w:cstheme="minorHAnsi"/>
        <w:b/>
        <w:bCs/>
        <w:smallCaps/>
        <w:sz w:val="20"/>
        <w:szCs w:val="20"/>
      </w:rPr>
      <w:t>características técnicas</w:t>
    </w:r>
    <w:r w:rsidR="00891A4D" w:rsidRPr="00C37B9A">
      <w:rPr>
        <w:rFonts w:cstheme="minorHAnsi"/>
        <w:smallCaps/>
      </w:rPr>
      <w:t xml:space="preserve"> </w: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73A254" w14:textId="77777777" w:rsidR="00E549DF" w:rsidRPr="00C37B9A" w:rsidRDefault="00E549DF" w:rsidP="005B574A">
    <w:pPr>
      <w:pStyle w:val="Cabealho"/>
      <w:rPr>
        <w:rFonts w:cstheme="minorHAnsi"/>
      </w:rPr>
    </w:pPr>
    <w:r w:rsidRPr="00C37B9A">
      <w:rPr>
        <w:rFonts w:ascii="HandelGotDLig" w:hAnsi="HandelGotDLig"/>
        <w:noProof/>
      </w:rPr>
      <w:drawing>
        <wp:anchor distT="0" distB="0" distL="114300" distR="114300" simplePos="0" relativeHeight="251686400" behindDoc="0" locked="0" layoutInCell="1" allowOverlap="1" wp14:anchorId="4C271D3F" wp14:editId="1399E497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35" name="Imagem 3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6" name="Imagem 27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C37B9A">
      <w:rPr>
        <w:rFonts w:ascii="HandelGotDLig" w:hAnsi="HandelGotDLig"/>
        <w:smallCaps/>
        <w:noProof/>
      </w:rPr>
      <w:drawing>
        <wp:anchor distT="0" distB="0" distL="114300" distR="114300" simplePos="0" relativeHeight="251687424" behindDoc="1" locked="0" layoutInCell="1" allowOverlap="1" wp14:anchorId="11E3269C" wp14:editId="524CF986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36" name="Imagem 36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alphaModFix amt="50000"/>
                    <a:duotone>
                      <a:schemeClr val="accent6">
                        <a:shade val="45000"/>
                        <a:satMod val="135000"/>
                      </a:schemeClr>
                      <a:prstClr val="white"/>
                    </a:duotone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sharpenSoften amount="25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C37B9A">
      <w:rPr>
        <w:rFonts w:ascii="HandelGotDLig" w:hAnsi="HandelGotDLig"/>
        <w:smallCaps/>
      </w:rPr>
      <w:t xml:space="preserve">                               </w:t>
    </w:r>
    <w:r w:rsidRPr="00C37B9A">
      <w:rPr>
        <w:rFonts w:cstheme="minorHAnsi"/>
        <w:b/>
        <w:bCs/>
        <w:smallCaps/>
      </w:rPr>
      <w:t>| AMPLIAÇÃO | estação são joaquim |</w:t>
    </w:r>
    <w:r w:rsidRPr="00C37B9A">
      <w:rPr>
        <w:rFonts w:cstheme="minorHAnsi"/>
        <w:smallCaps/>
      </w:rPr>
      <w:t xml:space="preserve"> </w:t>
    </w:r>
    <w:r w:rsidRPr="00C37B9A">
      <w:rPr>
        <w:rFonts w:cstheme="minorHAnsi"/>
        <w:b/>
        <w:bCs/>
        <w:smallCaps/>
        <w:sz w:val="20"/>
        <w:szCs w:val="20"/>
      </w:rPr>
      <w:t>registro fotográfico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F70812" w14:textId="6365B4E3" w:rsidR="00D41C97" w:rsidRPr="00541120" w:rsidRDefault="00D41C97" w:rsidP="00B72FE7">
    <w:pPr>
      <w:pStyle w:val="Cabealho"/>
      <w:tabs>
        <w:tab w:val="clear" w:pos="4680"/>
        <w:tab w:val="clear" w:pos="9360"/>
        <w:tab w:val="left" w:pos="1928"/>
      </w:tabs>
    </w:pPr>
    <w:r>
      <w:rPr>
        <w:noProof/>
      </w:rPr>
      <w:drawing>
        <wp:anchor distT="0" distB="0" distL="114300" distR="114300" simplePos="0" relativeHeight="251645440" behindDoc="1" locked="0" layoutInCell="1" allowOverlap="1" wp14:anchorId="31696A96" wp14:editId="7CC86685">
          <wp:simplePos x="0" y="0"/>
          <wp:positionH relativeFrom="page">
            <wp:posOffset>13022</wp:posOffset>
          </wp:positionH>
          <wp:positionV relativeFrom="paragraph">
            <wp:posOffset>-1847603</wp:posOffset>
          </wp:positionV>
          <wp:extent cx="7805781" cy="12747009"/>
          <wp:effectExtent l="0" t="0" r="5080" b="0"/>
          <wp:wrapNone/>
          <wp:docPr id="45" name="Imagem 45" descr="Padrão do plano de fundo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5" name="Imagem 45" descr="Padrão do plano de fundo&#10;&#10;Descrição gerada automaticamente"/>
                  <pic:cNvPicPr/>
                </pic:nvPicPr>
                <pic:blipFill>
                  <a:blip r:embed="rId1">
                    <a:duotone>
                      <a:schemeClr val="accent5">
                        <a:shade val="45000"/>
                        <a:satMod val="135000"/>
                      </a:schemeClr>
                      <a:prstClr val="white"/>
                    </a:duotone>
                    <a:alphaModFix amt="50000"/>
                    <a:extLst>
                      <a:ext uri="{BEBA8EAE-BF5A-486C-A8C5-ECC9F3942E4B}">
                        <a14:imgProps xmlns:a14="http://schemas.microsoft.com/office/drawing/2010/main">
                          <a14:imgLayer r:embed="rId2">
                            <a14:imgEffect>
                              <a14:saturation sat="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05781" cy="1274700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D8C5BE" w14:textId="2B95774F" w:rsidR="00F33128" w:rsidRPr="000B4F70" w:rsidRDefault="002E640D" w:rsidP="000B4F70">
    <w:pPr>
      <w:pStyle w:val="Cabealho"/>
    </w:pPr>
    <w:r>
      <w:rPr>
        <w:noProof/>
      </w:rPr>
      <w:drawing>
        <wp:anchor distT="0" distB="0" distL="114300" distR="114300" simplePos="0" relativeHeight="251712000" behindDoc="1" locked="0" layoutInCell="1" allowOverlap="1" wp14:anchorId="200EE805" wp14:editId="5BA9500C">
          <wp:simplePos x="0" y="0"/>
          <wp:positionH relativeFrom="margin">
            <wp:posOffset>-1002921</wp:posOffset>
          </wp:positionH>
          <wp:positionV relativeFrom="paragraph">
            <wp:posOffset>-183515</wp:posOffset>
          </wp:positionV>
          <wp:extent cx="8433598" cy="13333863"/>
          <wp:effectExtent l="0" t="0" r="5715" b="1270"/>
          <wp:wrapNone/>
          <wp:docPr id="104" name="Imagem 10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6" name="Imagem 246"/>
                  <pic:cNvPicPr/>
                </pic:nvPicPr>
                <pic:blipFill rotWithShape="1">
                  <a:blip r:embed="rId1">
                    <a:duotone>
                      <a:schemeClr val="accent5">
                        <a:shade val="45000"/>
                        <a:satMod val="135000"/>
                      </a:schemeClr>
                      <a:prstClr val="white"/>
                    </a:duotone>
                    <a:alphaModFix amt="35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8521"/>
                  <a:stretch/>
                </pic:blipFill>
                <pic:spPr bwMode="auto">
                  <a:xfrm>
                    <a:off x="0" y="0"/>
                    <a:ext cx="8433598" cy="13333863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1510CC">
      <w:rPr>
        <w:noProof/>
      </w:rPr>
      <w:drawing>
        <wp:anchor distT="0" distB="0" distL="114300" distR="114300" simplePos="0" relativeHeight="251694592" behindDoc="1" locked="0" layoutInCell="1" allowOverlap="1" wp14:anchorId="2C672F30" wp14:editId="6A03B722">
          <wp:simplePos x="0" y="0"/>
          <wp:positionH relativeFrom="page">
            <wp:posOffset>-4940159</wp:posOffset>
          </wp:positionH>
          <wp:positionV relativeFrom="paragraph">
            <wp:posOffset>-183515</wp:posOffset>
          </wp:positionV>
          <wp:extent cx="18642179" cy="12420792"/>
          <wp:effectExtent l="0" t="0" r="8255" b="0"/>
          <wp:wrapNone/>
          <wp:docPr id="63" name="Imagem 6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3" name="Imagem 63"/>
                  <pic:cNvPicPr>
                    <a:picLocks noChangeAspect="1" noChangeArrowheads="1"/>
                  </pic:cNvPicPr>
                </pic:nvPicPr>
                <pic:blipFill>
                  <a:blip r:embed="rId2">
                    <a:alphaModFix amt="5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8642179" cy="12420792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B7FEEF" w14:textId="5A112885" w:rsidR="00644B6D" w:rsidRPr="00C37B9A" w:rsidRDefault="00644B6D" w:rsidP="005B574A">
    <w:pPr>
      <w:pStyle w:val="Cabealho"/>
      <w:rPr>
        <w:rFonts w:cstheme="minorHAnsi"/>
      </w:rPr>
    </w:pPr>
    <w:r w:rsidRPr="00C37B9A">
      <w:rPr>
        <w:rFonts w:cstheme="minorHAnsi"/>
        <w:noProof/>
      </w:rPr>
      <w:drawing>
        <wp:anchor distT="0" distB="0" distL="114300" distR="114300" simplePos="0" relativeHeight="251692544" behindDoc="0" locked="0" layoutInCell="1" allowOverlap="1" wp14:anchorId="21BBCFD9" wp14:editId="3D217413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50" name="Imagem 5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6" name="Imagem 27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C37B9A">
      <w:rPr>
        <w:rFonts w:cstheme="minorHAnsi"/>
        <w:smallCaps/>
        <w:noProof/>
      </w:rPr>
      <w:drawing>
        <wp:anchor distT="0" distB="0" distL="114300" distR="114300" simplePos="0" relativeHeight="251693568" behindDoc="1" locked="0" layoutInCell="1" allowOverlap="1" wp14:anchorId="476ED83D" wp14:editId="7025ACA3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62" name="Imagem 62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alphaModFix amt="50000"/>
                    <a:duotone>
                      <a:schemeClr val="accent6">
                        <a:shade val="45000"/>
                        <a:satMod val="135000"/>
                      </a:schemeClr>
                      <a:prstClr val="white"/>
                    </a:duotone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sharpenSoften amount="25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C37B9A">
      <w:rPr>
        <w:rFonts w:cstheme="minorHAnsi"/>
        <w:smallCaps/>
      </w:rPr>
      <w:t xml:space="preserve">                               </w:t>
    </w:r>
    <w:r w:rsidRPr="00C37B9A">
      <w:rPr>
        <w:rFonts w:cstheme="minorHAnsi"/>
        <w:b/>
        <w:bCs/>
        <w:smallCaps/>
      </w:rPr>
      <w:t xml:space="preserve">| AMPLIAÇÃO | estação </w:t>
    </w:r>
    <w:r w:rsidR="00141456" w:rsidRPr="00C37B9A">
      <w:rPr>
        <w:rFonts w:cstheme="minorHAnsi"/>
        <w:b/>
        <w:bCs/>
        <w:smallCaps/>
      </w:rPr>
      <w:t>prudente</w:t>
    </w:r>
    <w:r w:rsidRPr="00C37B9A">
      <w:rPr>
        <w:rFonts w:cstheme="minorHAnsi"/>
        <w:b/>
        <w:bCs/>
        <w:smallCaps/>
      </w:rPr>
      <w:t xml:space="preserve"> |</w:t>
    </w:r>
    <w:r w:rsidRPr="00C37B9A">
      <w:rPr>
        <w:rFonts w:cstheme="minorHAnsi"/>
        <w:smallCaps/>
      </w:rPr>
      <w:t xml:space="preserve"> </w:t>
    </w:r>
    <w:r w:rsidR="007E6BCF" w:rsidRPr="00C37B9A">
      <w:rPr>
        <w:rFonts w:cstheme="minorHAnsi"/>
        <w:b/>
        <w:bCs/>
        <w:smallCaps/>
        <w:sz w:val="20"/>
        <w:szCs w:val="20"/>
      </w:rPr>
      <w:t>evolução do projeto</w:t>
    </w: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8CC7AB" w14:textId="5A6994B6" w:rsidR="00A3396B" w:rsidRPr="00C37B9A" w:rsidRDefault="00A3396B" w:rsidP="005B574A">
    <w:pPr>
      <w:pStyle w:val="Cabealho"/>
      <w:rPr>
        <w:rFonts w:cstheme="minorHAnsi"/>
      </w:rPr>
    </w:pPr>
    <w:r w:rsidRPr="00C37B9A">
      <w:rPr>
        <w:rFonts w:cstheme="minorHAnsi"/>
        <w:noProof/>
      </w:rPr>
      <w:drawing>
        <wp:anchor distT="0" distB="0" distL="114300" distR="114300" simplePos="0" relativeHeight="251705856" behindDoc="0" locked="0" layoutInCell="1" allowOverlap="1" wp14:anchorId="1DD4E242" wp14:editId="0AF8D0A0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92" name="Imagem 9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6" name="Imagem 27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C37B9A">
      <w:rPr>
        <w:rFonts w:cstheme="minorHAnsi"/>
        <w:smallCaps/>
        <w:noProof/>
      </w:rPr>
      <w:drawing>
        <wp:anchor distT="0" distB="0" distL="114300" distR="114300" simplePos="0" relativeHeight="251706880" behindDoc="1" locked="0" layoutInCell="1" allowOverlap="1" wp14:anchorId="06684B04" wp14:editId="6A129777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93" name="Imagem 93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alphaModFix amt="50000"/>
                    <a:duotone>
                      <a:schemeClr val="accent6">
                        <a:shade val="45000"/>
                        <a:satMod val="135000"/>
                      </a:schemeClr>
                      <a:prstClr val="white"/>
                    </a:duotone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sharpenSoften amount="25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C37B9A">
      <w:rPr>
        <w:rFonts w:cstheme="minorHAnsi"/>
        <w:smallCaps/>
      </w:rPr>
      <w:t xml:space="preserve">                               </w:t>
    </w:r>
    <w:r w:rsidRPr="00C37B9A">
      <w:rPr>
        <w:rFonts w:cstheme="minorHAnsi"/>
        <w:b/>
        <w:bCs/>
        <w:smallCaps/>
      </w:rPr>
      <w:t>| AMPLIAÇÃO | estação</w:t>
    </w:r>
    <w:r w:rsidR="00813949" w:rsidRPr="00C37B9A">
      <w:rPr>
        <w:rFonts w:cstheme="minorHAnsi"/>
        <w:b/>
        <w:bCs/>
        <w:smallCaps/>
      </w:rPr>
      <w:t xml:space="preserve"> </w:t>
    </w:r>
    <w:r w:rsidR="00DB071A" w:rsidRPr="00C37B9A">
      <w:rPr>
        <w:rFonts w:cstheme="minorHAnsi"/>
        <w:b/>
        <w:bCs/>
        <w:smallCaps/>
      </w:rPr>
      <w:t>vilao]</w:t>
    </w:r>
    <w:r w:rsidR="00C70709" w:rsidRPr="00C37B9A">
      <w:rPr>
        <w:rFonts w:cstheme="minorHAnsi"/>
        <w:b/>
        <w:bCs/>
        <w:smallCaps/>
      </w:rPr>
      <w:t xml:space="preserve"> </w:t>
    </w:r>
    <w:r w:rsidRPr="00C37B9A">
      <w:rPr>
        <w:rFonts w:cstheme="minorHAnsi"/>
        <w:b/>
        <w:bCs/>
        <w:smallCaps/>
      </w:rPr>
      <w:t>prudente |</w:t>
    </w:r>
    <w:r w:rsidRPr="00C37B9A">
      <w:rPr>
        <w:rFonts w:cstheme="minorHAnsi"/>
        <w:smallCaps/>
      </w:rPr>
      <w:t xml:space="preserve"> </w:t>
    </w:r>
    <w:r w:rsidR="005A351D" w:rsidRPr="00C37B9A">
      <w:rPr>
        <w:rFonts w:cstheme="minorHAnsi"/>
        <w:b/>
        <w:bCs/>
        <w:smallCaps/>
        <w:sz w:val="20"/>
        <w:szCs w:val="20"/>
      </w:rPr>
      <w:t>registro fotográfico</w:t>
    </w: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9332C1" w14:textId="1E6E97CF" w:rsidR="00373C2E" w:rsidRPr="00373C2E" w:rsidRDefault="00700DC0" w:rsidP="00373C2E">
    <w:pPr>
      <w:pStyle w:val="Cabealho"/>
    </w:pPr>
    <w:r>
      <w:rPr>
        <w:noProof/>
      </w:rPr>
      <w:drawing>
        <wp:anchor distT="0" distB="0" distL="114300" distR="114300" simplePos="0" relativeHeight="251714048" behindDoc="1" locked="0" layoutInCell="1" allowOverlap="1" wp14:anchorId="13C2B53F" wp14:editId="319A318F">
          <wp:simplePos x="0" y="0"/>
          <wp:positionH relativeFrom="page">
            <wp:align>right</wp:align>
          </wp:positionH>
          <wp:positionV relativeFrom="paragraph">
            <wp:posOffset>-173865</wp:posOffset>
          </wp:positionV>
          <wp:extent cx="8433598" cy="13333863"/>
          <wp:effectExtent l="0" t="0" r="5715" b="1270"/>
          <wp:wrapNone/>
          <wp:docPr id="105" name="Imagem 10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6" name="Imagem 246"/>
                  <pic:cNvPicPr/>
                </pic:nvPicPr>
                <pic:blipFill rotWithShape="1">
                  <a:blip r:embed="rId1">
                    <a:duotone>
                      <a:schemeClr val="accent5">
                        <a:shade val="45000"/>
                        <a:satMod val="135000"/>
                      </a:schemeClr>
                      <a:prstClr val="white"/>
                    </a:duotone>
                    <a:alphaModFix amt="35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8521"/>
                  <a:stretch/>
                </pic:blipFill>
                <pic:spPr bwMode="auto">
                  <a:xfrm>
                    <a:off x="0" y="0"/>
                    <a:ext cx="8433598" cy="13333863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981883">
      <w:rPr>
        <w:noProof/>
      </w:rPr>
      <w:drawing>
        <wp:anchor distT="0" distB="0" distL="114300" distR="114300" simplePos="0" relativeHeight="251707904" behindDoc="1" locked="0" layoutInCell="1" allowOverlap="1" wp14:anchorId="5C38FD15" wp14:editId="2AE1405A">
          <wp:simplePos x="0" y="0"/>
          <wp:positionH relativeFrom="margin">
            <wp:posOffset>-6665586</wp:posOffset>
          </wp:positionH>
          <wp:positionV relativeFrom="paragraph">
            <wp:posOffset>-427961</wp:posOffset>
          </wp:positionV>
          <wp:extent cx="18118263" cy="13588697"/>
          <wp:effectExtent l="0" t="0" r="0" b="0"/>
          <wp:wrapNone/>
          <wp:docPr id="96" name="Imagem 9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2">
                    <a:alphaModFix amt="50000"/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sharpenSoften amount="-25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118263" cy="13588697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388D73" w14:textId="7740C306" w:rsidR="001D02DD" w:rsidRPr="00C37B9A" w:rsidRDefault="001D02DD" w:rsidP="005B574A">
    <w:pPr>
      <w:pStyle w:val="Cabealho"/>
      <w:rPr>
        <w:rFonts w:cstheme="minorHAnsi"/>
      </w:rPr>
    </w:pPr>
    <w:r w:rsidRPr="00C37B9A">
      <w:rPr>
        <w:rFonts w:cstheme="minorHAnsi"/>
        <w:noProof/>
      </w:rPr>
      <w:drawing>
        <wp:anchor distT="0" distB="0" distL="114300" distR="114300" simplePos="0" relativeHeight="251702784" behindDoc="0" locked="0" layoutInCell="1" allowOverlap="1" wp14:anchorId="0D974B2C" wp14:editId="002B9B06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90" name="Imagem 9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6" name="Imagem 27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C37B9A">
      <w:rPr>
        <w:rFonts w:cstheme="minorHAnsi"/>
        <w:smallCaps/>
        <w:noProof/>
      </w:rPr>
      <w:drawing>
        <wp:anchor distT="0" distB="0" distL="114300" distR="114300" simplePos="0" relativeHeight="251703808" behindDoc="1" locked="0" layoutInCell="1" allowOverlap="1" wp14:anchorId="23E6E5F6" wp14:editId="6C10CB5C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91" name="Imagem 91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alphaModFix amt="50000"/>
                    <a:duotone>
                      <a:schemeClr val="accent6">
                        <a:shade val="45000"/>
                        <a:satMod val="135000"/>
                      </a:schemeClr>
                      <a:prstClr val="white"/>
                    </a:duotone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sharpenSoften amount="25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C37B9A">
      <w:rPr>
        <w:rFonts w:cstheme="minorHAnsi"/>
        <w:smallCaps/>
      </w:rPr>
      <w:t xml:space="preserve">                               </w:t>
    </w:r>
    <w:r w:rsidRPr="00C37B9A">
      <w:rPr>
        <w:rFonts w:cstheme="minorHAnsi"/>
        <w:b/>
        <w:bCs/>
        <w:smallCaps/>
      </w:rPr>
      <w:t xml:space="preserve">| </w:t>
    </w:r>
    <w:r w:rsidR="00582108" w:rsidRPr="00C37B9A">
      <w:rPr>
        <w:rFonts w:cstheme="minorHAnsi"/>
        <w:b/>
        <w:bCs/>
        <w:smallCaps/>
      </w:rPr>
      <w:t xml:space="preserve">IMPLANTAÇÃO DO TÚNEL DE CONEXÃO </w:t>
    </w:r>
    <w:r w:rsidRPr="00C37B9A">
      <w:rPr>
        <w:rFonts w:cstheme="minorHAnsi"/>
        <w:b/>
        <w:bCs/>
        <w:smallCaps/>
      </w:rPr>
      <w:t xml:space="preserve">| </w:t>
    </w:r>
    <w:r w:rsidR="00FB58AA" w:rsidRPr="00C37B9A">
      <w:rPr>
        <w:rFonts w:cstheme="minorHAnsi"/>
        <w:b/>
        <w:bCs/>
        <w:smallCaps/>
      </w:rPr>
      <w:t>linha 2 – linha 4</w:t>
    </w:r>
    <w:r w:rsidRPr="00C37B9A">
      <w:rPr>
        <w:rFonts w:cstheme="minorHAnsi"/>
        <w:b/>
        <w:bCs/>
        <w:smallCaps/>
      </w:rPr>
      <w:t>|</w:t>
    </w:r>
    <w:r w:rsidRPr="00C37B9A">
      <w:rPr>
        <w:rFonts w:cstheme="minorHAnsi"/>
        <w:smallCaps/>
      </w:rPr>
      <w:t xml:space="preserve"> </w:t>
    </w:r>
    <w:r w:rsidR="001E5942" w:rsidRPr="00C37B9A">
      <w:rPr>
        <w:rFonts w:cstheme="minorHAnsi"/>
        <w:b/>
        <w:bCs/>
        <w:smallCaps/>
        <w:sz w:val="20"/>
        <w:szCs w:val="20"/>
      </w:rPr>
      <w:t>evolu</w:t>
    </w:r>
    <w:r w:rsidR="001F3D33" w:rsidRPr="00C37B9A">
      <w:rPr>
        <w:rFonts w:cstheme="minorHAnsi"/>
        <w:b/>
        <w:bCs/>
        <w:smallCaps/>
        <w:sz w:val="20"/>
        <w:szCs w:val="20"/>
      </w:rPr>
      <w:t>ção do projeto</w:t>
    </w: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817515" w14:textId="3AC83C59" w:rsidR="007F6CCE" w:rsidRPr="00C37B9A" w:rsidRDefault="007F6CCE" w:rsidP="005B574A">
    <w:pPr>
      <w:pStyle w:val="Cabealho"/>
      <w:rPr>
        <w:rFonts w:cstheme="minorHAnsi"/>
      </w:rPr>
    </w:pPr>
    <w:r w:rsidRPr="00C37B9A">
      <w:rPr>
        <w:rFonts w:cstheme="minorHAnsi"/>
        <w:noProof/>
      </w:rPr>
      <w:drawing>
        <wp:anchor distT="0" distB="0" distL="114300" distR="114300" simplePos="0" relativeHeight="251699712" behindDoc="0" locked="0" layoutInCell="1" allowOverlap="1" wp14:anchorId="017565B9" wp14:editId="0FCC1B70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88" name="Imagem 8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6" name="Imagem 27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C37B9A">
      <w:rPr>
        <w:rFonts w:cstheme="minorHAnsi"/>
        <w:smallCaps/>
        <w:noProof/>
      </w:rPr>
      <w:drawing>
        <wp:anchor distT="0" distB="0" distL="114300" distR="114300" simplePos="0" relativeHeight="251700736" behindDoc="1" locked="0" layoutInCell="1" allowOverlap="1" wp14:anchorId="244563A1" wp14:editId="150BCAB4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89" name="Imagem 89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alphaModFix amt="50000"/>
                    <a:duotone>
                      <a:schemeClr val="accent6">
                        <a:shade val="45000"/>
                        <a:satMod val="135000"/>
                      </a:schemeClr>
                      <a:prstClr val="white"/>
                    </a:duotone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sharpenSoften amount="25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C37B9A">
      <w:rPr>
        <w:rFonts w:cstheme="minorHAnsi"/>
        <w:smallCaps/>
      </w:rPr>
      <w:t xml:space="preserve">                               </w:t>
    </w:r>
    <w:r w:rsidRPr="00C37B9A">
      <w:rPr>
        <w:rFonts w:cstheme="minorHAnsi"/>
        <w:b/>
        <w:bCs/>
        <w:smallCaps/>
      </w:rPr>
      <w:t>|</w:t>
    </w:r>
    <w:r w:rsidR="005E7CA4" w:rsidRPr="00C37B9A">
      <w:rPr>
        <w:rFonts w:cstheme="minorHAnsi"/>
        <w:b/>
        <w:bCs/>
        <w:smallCaps/>
      </w:rPr>
      <w:t xml:space="preserve"> IMPLANTAÇÃO DO TÚNEL DE CONEXÃO </w:t>
    </w:r>
    <w:r w:rsidR="008B79DB" w:rsidRPr="00C37B9A">
      <w:rPr>
        <w:rFonts w:cstheme="minorHAnsi"/>
        <w:b/>
        <w:bCs/>
        <w:smallCaps/>
      </w:rPr>
      <w:t>| linha 2 – linha 4</w:t>
    </w:r>
    <w:r w:rsidR="005E7CA4" w:rsidRPr="00C37B9A">
      <w:rPr>
        <w:rFonts w:cstheme="minorHAnsi"/>
        <w:b/>
        <w:bCs/>
        <w:smallCaps/>
      </w:rPr>
      <w:t xml:space="preserve">| </w:t>
    </w:r>
    <w:r w:rsidRPr="00C37B9A">
      <w:rPr>
        <w:rFonts w:cstheme="minorHAnsi"/>
        <w:b/>
        <w:bCs/>
        <w:smallCaps/>
        <w:sz w:val="20"/>
        <w:szCs w:val="20"/>
      </w:rPr>
      <w:t>registro fotográfico</w:t>
    </w: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99AF80" w14:textId="34DC6225" w:rsidR="0060375C" w:rsidRPr="00A8798F" w:rsidRDefault="0060375C" w:rsidP="00A8798F">
    <w:pPr>
      <w:pStyle w:val="Cabealh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85D833" w14:textId="77777777" w:rsidR="00D41C97" w:rsidRPr="00541120" w:rsidRDefault="00D41C97" w:rsidP="00B72FE7">
    <w:pPr>
      <w:pStyle w:val="Cabealho"/>
      <w:tabs>
        <w:tab w:val="clear" w:pos="4680"/>
        <w:tab w:val="clear" w:pos="9360"/>
        <w:tab w:val="left" w:pos="1928"/>
      </w:tabs>
    </w:pPr>
    <w:r>
      <w:rPr>
        <w:noProof/>
      </w:rPr>
      <w:drawing>
        <wp:anchor distT="0" distB="0" distL="114300" distR="114300" simplePos="0" relativeHeight="251659776" behindDoc="1" locked="0" layoutInCell="1" allowOverlap="1" wp14:anchorId="41C411DE" wp14:editId="61D8A582">
          <wp:simplePos x="0" y="0"/>
          <wp:positionH relativeFrom="page">
            <wp:posOffset>13022</wp:posOffset>
          </wp:positionH>
          <wp:positionV relativeFrom="paragraph">
            <wp:posOffset>-1847603</wp:posOffset>
          </wp:positionV>
          <wp:extent cx="7805781" cy="12747009"/>
          <wp:effectExtent l="0" t="0" r="5080" b="0"/>
          <wp:wrapNone/>
          <wp:docPr id="15" name="Imagem 15" descr="Padrão do plano de fundo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5" name="Imagem 45" descr="Padrão do plano de fundo&#10;&#10;Descrição gerada automaticamente"/>
                  <pic:cNvPicPr/>
                </pic:nvPicPr>
                <pic:blipFill>
                  <a:blip r:embed="rId1">
                    <a:alphaModFix amt="50000"/>
                    <a:extLst>
                      <a:ext uri="{BEBA8EAE-BF5A-486C-A8C5-ECC9F3942E4B}">
                        <a14:imgProps xmlns:a14="http://schemas.microsoft.com/office/drawing/2010/main">
                          <a14:imgLayer r:embed="rId2">
                            <a14:imgEffect>
                              <a14:saturation sat="33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05781" cy="1274700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F1100A" w14:textId="375A737E" w:rsidR="00D41C97" w:rsidRPr="00393301" w:rsidRDefault="00132D03" w:rsidP="00233003">
    <w:pPr>
      <w:pStyle w:val="Cabealho"/>
      <w:rPr>
        <w:rFonts w:cstheme="minorHAnsi"/>
        <w:smallCaps/>
        <w:color w:val="01023B" w:themeColor="accent5"/>
      </w:rPr>
    </w:pPr>
    <w:r w:rsidRPr="00393301">
      <w:rPr>
        <w:rFonts w:cstheme="minorHAnsi"/>
        <w:noProof/>
        <w:color w:val="5F5F5F" w:themeColor="accent6" w:themeShade="BF"/>
      </w:rPr>
      <w:drawing>
        <wp:anchor distT="0" distB="0" distL="114300" distR="114300" simplePos="0" relativeHeight="251646464" behindDoc="0" locked="0" layoutInCell="1" allowOverlap="1" wp14:anchorId="55A1435F" wp14:editId="2F11FF38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38" name="Imagem 3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" name="Imagem 3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41C97" w:rsidRPr="00393301">
      <w:rPr>
        <w:rFonts w:cstheme="minorHAnsi"/>
        <w:smallCaps/>
        <w:noProof/>
      </w:rPr>
      <w:drawing>
        <wp:anchor distT="0" distB="0" distL="114300" distR="114300" simplePos="0" relativeHeight="251647488" behindDoc="1" locked="0" layoutInCell="1" allowOverlap="1" wp14:anchorId="39011D7C" wp14:editId="6078C768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37" name="Imagem 37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alphaModFix amt="35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41C97" w:rsidRPr="00393301">
      <w:rPr>
        <w:rFonts w:cstheme="minorHAnsi"/>
        <w:smallCaps/>
        <w:color w:val="5F5F5F" w:themeColor="accent6" w:themeShade="BF"/>
      </w:rPr>
      <w:t xml:space="preserve">                               </w:t>
    </w:r>
    <w:r w:rsidR="00D41C97" w:rsidRPr="00070FEA">
      <w:rPr>
        <w:rFonts w:cstheme="minorHAnsi"/>
        <w:b/>
        <w:bCs/>
        <w:smallCaps/>
      </w:rPr>
      <w:t>| LINHA 2-VERDE | OBRAS EM ANDAMENTO |</w:t>
    </w:r>
    <w:r w:rsidR="00D41C97" w:rsidRPr="00070FEA">
      <w:rPr>
        <w:rFonts w:cstheme="minorHAnsi"/>
        <w:smallCaps/>
      </w:rPr>
      <w:t xml:space="preserve"> </w:t>
    </w:r>
    <w:r w:rsidR="00D41C97" w:rsidRPr="00070FEA">
      <w:rPr>
        <w:rFonts w:cstheme="minorHAnsi"/>
        <w:b/>
        <w:bCs/>
        <w:smallCaps/>
        <w:sz w:val="20"/>
        <w:szCs w:val="20"/>
      </w:rPr>
      <w:t>características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4AF31D" w14:textId="7C3A73CA" w:rsidR="00D41C97" w:rsidRPr="008F7E0D" w:rsidRDefault="00F862F5" w:rsidP="00233003">
    <w:pPr>
      <w:pStyle w:val="Cabealho"/>
      <w:rPr>
        <w:rFonts w:cstheme="minorHAnsi"/>
        <w:smallCaps/>
      </w:rPr>
    </w:pPr>
    <w:r w:rsidRPr="008F7E0D">
      <w:rPr>
        <w:rFonts w:cstheme="minorHAnsi"/>
        <w:noProof/>
      </w:rPr>
      <w:drawing>
        <wp:anchor distT="0" distB="0" distL="114300" distR="114300" simplePos="0" relativeHeight="251650560" behindDoc="0" locked="0" layoutInCell="1" allowOverlap="1" wp14:anchorId="358DD677" wp14:editId="07A793C5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230118551" name="Imagem 23011855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8" name="Imagem 9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41C97" w:rsidRPr="008F7E0D">
      <w:rPr>
        <w:rFonts w:cstheme="minorHAnsi"/>
        <w:smallCaps/>
        <w:noProof/>
      </w:rPr>
      <w:drawing>
        <wp:anchor distT="0" distB="0" distL="114300" distR="114300" simplePos="0" relativeHeight="251651584" behindDoc="1" locked="0" layoutInCell="1" allowOverlap="1" wp14:anchorId="3E5D5389" wp14:editId="43640606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912550951" name="Imagem 912550951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alphaModFix amt="35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41C97" w:rsidRPr="008F7E0D">
      <w:rPr>
        <w:rFonts w:cstheme="minorHAnsi"/>
        <w:smallCaps/>
      </w:rPr>
      <w:t xml:space="preserve">                               </w:t>
    </w:r>
    <w:r w:rsidR="00D41C97" w:rsidRPr="008F7E0D">
      <w:rPr>
        <w:rFonts w:cstheme="minorHAnsi"/>
        <w:b/>
        <w:bCs/>
        <w:smallCaps/>
      </w:rPr>
      <w:t>| LINHA 2-VERDE | OBRAS EM ANDAMENTO |</w:t>
    </w:r>
    <w:r w:rsidR="00D41C97" w:rsidRPr="008F7E0D">
      <w:rPr>
        <w:rFonts w:cstheme="minorHAnsi"/>
        <w:smallCaps/>
      </w:rPr>
      <w:t xml:space="preserve"> </w:t>
    </w:r>
    <w:r w:rsidR="00D41C97" w:rsidRPr="008F7E0D">
      <w:rPr>
        <w:rFonts w:cstheme="minorHAnsi"/>
        <w:b/>
        <w:bCs/>
        <w:smallCaps/>
        <w:sz w:val="20"/>
        <w:szCs w:val="20"/>
      </w:rPr>
      <w:t>registro fotográfico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9206AA" w14:textId="4C3DB169" w:rsidR="00D41C97" w:rsidRPr="000D6768" w:rsidRDefault="00D41C97" w:rsidP="001F33ED">
    <w:pPr>
      <w:pStyle w:val="Cabealho"/>
      <w:tabs>
        <w:tab w:val="clear" w:pos="4680"/>
        <w:tab w:val="clear" w:pos="9360"/>
        <w:tab w:val="left" w:pos="4621"/>
      </w:tabs>
    </w:pPr>
    <w:r>
      <w:rPr>
        <w:noProof/>
      </w:rPr>
      <w:drawing>
        <wp:anchor distT="0" distB="0" distL="114300" distR="114300" simplePos="0" relativeHeight="251652608" behindDoc="1" locked="0" layoutInCell="1" allowOverlap="1" wp14:anchorId="1C2D8F55" wp14:editId="262B09B4">
          <wp:simplePos x="0" y="0"/>
          <wp:positionH relativeFrom="page">
            <wp:align>left</wp:align>
          </wp:positionH>
          <wp:positionV relativeFrom="paragraph">
            <wp:posOffset>-181285</wp:posOffset>
          </wp:positionV>
          <wp:extent cx="7805781" cy="12747009"/>
          <wp:effectExtent l="0" t="0" r="5080" b="0"/>
          <wp:wrapNone/>
          <wp:docPr id="168" name="Imagem 168" descr="Padrão do plano de fundo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5" name="Imagem 45" descr="Padrão do plano de fundo&#10;&#10;Descrição gerada automaticamente"/>
                  <pic:cNvPicPr/>
                </pic:nvPicPr>
                <pic:blipFill>
                  <a:blip r:embed="rId1">
                    <a:duotone>
                      <a:schemeClr val="accent6">
                        <a:shade val="45000"/>
                        <a:satMod val="135000"/>
                      </a:schemeClr>
                      <a:prstClr val="white"/>
                    </a:duotone>
                    <a:alphaModFix amt="5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05781" cy="1274700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1D005D" w14:textId="277DADD1" w:rsidR="00D41C97" w:rsidRPr="00745BA4" w:rsidRDefault="00EC6AC2" w:rsidP="005B574A">
    <w:pPr>
      <w:pStyle w:val="Cabealho"/>
      <w:rPr>
        <w:rFonts w:cstheme="minorHAnsi"/>
      </w:rPr>
    </w:pPr>
    <w:r w:rsidRPr="00745BA4">
      <w:rPr>
        <w:rFonts w:cstheme="minorHAnsi"/>
        <w:noProof/>
        <w:color w:val="5F5F5F" w:themeColor="accent6" w:themeShade="BF"/>
      </w:rPr>
      <w:drawing>
        <wp:anchor distT="0" distB="0" distL="114300" distR="114300" simplePos="0" relativeHeight="251653632" behindDoc="0" locked="0" layoutInCell="1" allowOverlap="1" wp14:anchorId="1B5E60C0" wp14:editId="5C2000B3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2036752451" name="Imagem 203675245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0" name="Imagem 170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41C97" w:rsidRPr="00745BA4">
      <w:rPr>
        <w:rFonts w:cstheme="minorHAnsi"/>
        <w:smallCaps/>
        <w:noProof/>
      </w:rPr>
      <w:drawing>
        <wp:anchor distT="0" distB="0" distL="114300" distR="114300" simplePos="0" relativeHeight="251654656" behindDoc="1" locked="0" layoutInCell="1" allowOverlap="1" wp14:anchorId="2DFFC3D8" wp14:editId="52C7C9B7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782843811" name="Imagem 782843811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duotone>
                      <a:schemeClr val="accent6">
                        <a:shade val="45000"/>
                        <a:satMod val="135000"/>
                      </a:schemeClr>
                      <a:prstClr val="white"/>
                    </a:duotone>
                    <a:alphaModFix amt="50000"/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colorTemperature colorTemp="5900"/>
                            </a14:imgEffect>
                            <a14:imgEffect>
                              <a14:saturation sat="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41C97" w:rsidRPr="00745BA4">
      <w:rPr>
        <w:rFonts w:cstheme="minorHAnsi"/>
        <w:smallCaps/>
        <w:color w:val="5F5F5F" w:themeColor="accent6" w:themeShade="BF"/>
      </w:rPr>
      <w:t xml:space="preserve">                              </w:t>
    </w:r>
    <w:r w:rsidR="00D41C97" w:rsidRPr="00745BA4">
      <w:rPr>
        <w:rFonts w:cstheme="minorHAnsi"/>
        <w:b/>
        <w:bCs/>
        <w:smallCaps/>
      </w:rPr>
      <w:t xml:space="preserve">| LINHA 15-PRATA | OBRAS EM ANDAMENTO | </w:t>
    </w:r>
    <w:r w:rsidR="00D41C97" w:rsidRPr="00745BA4">
      <w:rPr>
        <w:rFonts w:cstheme="minorHAnsi"/>
        <w:b/>
        <w:bCs/>
        <w:smallCaps/>
        <w:sz w:val="20"/>
        <w:szCs w:val="20"/>
      </w:rPr>
      <w:t>características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828C5D" w14:textId="6094E6F9" w:rsidR="00D41C97" w:rsidRPr="008F7E0D" w:rsidRDefault="00EC6AC2" w:rsidP="005B574A">
    <w:pPr>
      <w:pStyle w:val="Cabealho"/>
      <w:rPr>
        <w:rFonts w:cstheme="minorHAnsi"/>
      </w:rPr>
    </w:pPr>
    <w:r w:rsidRPr="008F7E0D">
      <w:rPr>
        <w:rFonts w:cstheme="minorHAnsi"/>
        <w:noProof/>
      </w:rPr>
      <w:drawing>
        <wp:anchor distT="0" distB="0" distL="114300" distR="114300" simplePos="0" relativeHeight="251655680" behindDoc="0" locked="0" layoutInCell="1" allowOverlap="1" wp14:anchorId="3F678329" wp14:editId="55924087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183" name="Imagem 18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3" name="Imagem 18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41C97" w:rsidRPr="008F7E0D">
      <w:rPr>
        <w:rFonts w:cstheme="minorHAnsi"/>
        <w:smallCaps/>
        <w:noProof/>
      </w:rPr>
      <w:drawing>
        <wp:anchor distT="0" distB="0" distL="114300" distR="114300" simplePos="0" relativeHeight="251656704" behindDoc="1" locked="0" layoutInCell="1" allowOverlap="1" wp14:anchorId="754FB4FB" wp14:editId="66C26D15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182" name="Imagem 182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duotone>
                      <a:schemeClr val="accent6">
                        <a:shade val="45000"/>
                        <a:satMod val="135000"/>
                      </a:schemeClr>
                      <a:prstClr val="white"/>
                    </a:duotone>
                    <a:alphaModFix amt="50000"/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saturation sat="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41C97" w:rsidRPr="008F7E0D">
      <w:rPr>
        <w:rFonts w:cstheme="minorHAnsi"/>
        <w:smallCaps/>
      </w:rPr>
      <w:t xml:space="preserve">                               </w:t>
    </w:r>
    <w:r w:rsidR="00D41C97" w:rsidRPr="008F7E0D">
      <w:rPr>
        <w:rFonts w:cstheme="minorHAnsi"/>
        <w:b/>
        <w:bCs/>
        <w:smallCaps/>
      </w:rPr>
      <w:t>| LINHA 15-PRATA | OBRAS EM ANDAMENTO |</w:t>
    </w:r>
    <w:r w:rsidR="00D41C97" w:rsidRPr="008F7E0D">
      <w:rPr>
        <w:rFonts w:cstheme="minorHAnsi"/>
        <w:smallCaps/>
      </w:rPr>
      <w:t xml:space="preserve"> </w:t>
    </w:r>
    <w:r w:rsidR="00D41C97" w:rsidRPr="008F7E0D">
      <w:rPr>
        <w:rFonts w:cstheme="minorHAnsi"/>
        <w:b/>
        <w:bCs/>
        <w:smallCaps/>
        <w:sz w:val="20"/>
        <w:szCs w:val="20"/>
      </w:rPr>
      <w:t>registro fotográfico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7C617E" w14:textId="77777777" w:rsidR="00D41C97" w:rsidRPr="000D6768" w:rsidRDefault="00D41C97" w:rsidP="000D6768">
    <w:pPr>
      <w:pStyle w:val="Cabealho"/>
    </w:pPr>
    <w:r>
      <w:rPr>
        <w:noProof/>
      </w:rPr>
      <w:drawing>
        <wp:anchor distT="0" distB="0" distL="114300" distR="114300" simplePos="0" relativeHeight="251657728" behindDoc="1" locked="0" layoutInCell="1" allowOverlap="1" wp14:anchorId="0B7469AE" wp14:editId="4BDFAA00">
          <wp:simplePos x="0" y="0"/>
          <wp:positionH relativeFrom="page">
            <wp:align>left</wp:align>
          </wp:positionH>
          <wp:positionV relativeFrom="paragraph">
            <wp:posOffset>-181285</wp:posOffset>
          </wp:positionV>
          <wp:extent cx="7805781" cy="12747009"/>
          <wp:effectExtent l="0" t="0" r="5080" b="0"/>
          <wp:wrapNone/>
          <wp:docPr id="202" name="Imagem 202" descr="Padrão do plano de fundo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5" name="Imagem 45" descr="Padrão do plano de fundo&#10;&#10;Descrição gerada automaticamente"/>
                  <pic:cNvPicPr/>
                </pic:nvPicPr>
                <pic:blipFill>
                  <a:blip r:embed="rId1">
                    <a:duotone>
                      <a:prstClr val="black"/>
                      <a:schemeClr val="accent2">
                        <a:tint val="45000"/>
                        <a:satMod val="400000"/>
                      </a:schemeClr>
                    </a:duotone>
                    <a:alphaModFix amt="35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05781" cy="1274700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FC5C74"/>
    <w:multiLevelType w:val="hybridMultilevel"/>
    <w:tmpl w:val="3C38AA5E"/>
    <w:lvl w:ilvl="0" w:tplc="E81E5016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FE0045"/>
    <w:multiLevelType w:val="hybridMultilevel"/>
    <w:tmpl w:val="670C9382"/>
    <w:lvl w:ilvl="0" w:tplc="805233C6">
      <w:start w:val="1"/>
      <w:numFmt w:val="bullet"/>
      <w:lvlText w:val=""/>
      <w:lvlJc w:val="left"/>
      <w:pPr>
        <w:ind w:left="360" w:hanging="360"/>
      </w:pPr>
      <w:rPr>
        <w:rFonts w:ascii="Wingdings" w:hAnsi="Wingdings" w:hint="default"/>
        <w:b/>
        <w:bCs/>
        <w:color w:val="002060"/>
      </w:rPr>
    </w:lvl>
    <w:lvl w:ilvl="1" w:tplc="B28887F0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70C7E5F"/>
    <w:multiLevelType w:val="hybridMultilevel"/>
    <w:tmpl w:val="CD524B78"/>
    <w:lvl w:ilvl="0" w:tplc="204C5588">
      <w:start w:val="1"/>
      <w:numFmt w:val="bullet"/>
      <w:lvlText w:val=""/>
      <w:lvlJc w:val="left"/>
      <w:pPr>
        <w:ind w:left="360" w:hanging="360"/>
      </w:pPr>
      <w:rPr>
        <w:rFonts w:ascii="Wingdings 2" w:hAnsi="Wingdings 2" w:hint="default"/>
        <w:b/>
        <w:bCs/>
        <w:color w:val="002060"/>
      </w:rPr>
    </w:lvl>
    <w:lvl w:ilvl="1" w:tplc="B28887F0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B2E0A87"/>
    <w:multiLevelType w:val="hybridMultilevel"/>
    <w:tmpl w:val="BB7E79DA"/>
    <w:lvl w:ilvl="0" w:tplc="3FDE7C3E">
      <w:start w:val="1"/>
      <w:numFmt w:val="bullet"/>
      <w:lvlText w:val=""/>
      <w:lvlJc w:val="left"/>
      <w:pPr>
        <w:ind w:left="360" w:hanging="360"/>
      </w:pPr>
      <w:rPr>
        <w:rFonts w:ascii="Wingdings 2" w:hAnsi="Wingdings 2" w:hint="default"/>
        <w:b/>
        <w:bCs/>
        <w:color w:val="002060"/>
      </w:rPr>
    </w:lvl>
    <w:lvl w:ilvl="1" w:tplc="B28887F0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0BB678B7"/>
    <w:multiLevelType w:val="hybridMultilevel"/>
    <w:tmpl w:val="9CF296E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BE04B60"/>
    <w:multiLevelType w:val="hybridMultilevel"/>
    <w:tmpl w:val="C796823C"/>
    <w:lvl w:ilvl="0" w:tplc="0416000F">
      <w:start w:val="1"/>
      <w:numFmt w:val="decimal"/>
      <w:lvlText w:val="%1."/>
      <w:lvlJc w:val="left"/>
      <w:pPr>
        <w:ind w:left="360" w:hanging="360"/>
      </w:p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0C20679C"/>
    <w:multiLevelType w:val="hybridMultilevel"/>
    <w:tmpl w:val="47C0F304"/>
    <w:lvl w:ilvl="0" w:tplc="9FB0B71E">
      <w:numFmt w:val="bullet"/>
      <w:lvlText w:val=""/>
      <w:lvlJc w:val="left"/>
      <w:pPr>
        <w:ind w:left="871" w:hanging="358"/>
      </w:pPr>
      <w:rPr>
        <w:rFonts w:ascii="Wingdings" w:eastAsia="Wingdings" w:hAnsi="Wingdings" w:cs="Wingdings" w:hint="default"/>
        <w:b w:val="0"/>
        <w:bCs w:val="0"/>
        <w:i w:val="0"/>
        <w:iCs w:val="0"/>
        <w:color w:val="996633"/>
        <w:w w:val="98"/>
        <w:sz w:val="20"/>
        <w:szCs w:val="20"/>
      </w:rPr>
    </w:lvl>
    <w:lvl w:ilvl="1" w:tplc="A134D4BA">
      <w:numFmt w:val="bullet"/>
      <w:lvlText w:val="•"/>
      <w:lvlJc w:val="left"/>
      <w:pPr>
        <w:ind w:left="1305" w:hanging="358"/>
      </w:pPr>
      <w:rPr>
        <w:rFonts w:hint="default"/>
      </w:rPr>
    </w:lvl>
    <w:lvl w:ilvl="2" w:tplc="6F2C6928">
      <w:numFmt w:val="bullet"/>
      <w:lvlText w:val="•"/>
      <w:lvlJc w:val="left"/>
      <w:pPr>
        <w:ind w:left="1730" w:hanging="358"/>
      </w:pPr>
      <w:rPr>
        <w:rFonts w:hint="default"/>
      </w:rPr>
    </w:lvl>
    <w:lvl w:ilvl="3" w:tplc="85A6CC58">
      <w:numFmt w:val="bullet"/>
      <w:lvlText w:val="•"/>
      <w:lvlJc w:val="left"/>
      <w:pPr>
        <w:ind w:left="2155" w:hanging="358"/>
      </w:pPr>
      <w:rPr>
        <w:rFonts w:hint="default"/>
      </w:rPr>
    </w:lvl>
    <w:lvl w:ilvl="4" w:tplc="053895E0">
      <w:numFmt w:val="bullet"/>
      <w:lvlText w:val="•"/>
      <w:lvlJc w:val="left"/>
      <w:pPr>
        <w:ind w:left="2580" w:hanging="358"/>
      </w:pPr>
      <w:rPr>
        <w:rFonts w:hint="default"/>
      </w:rPr>
    </w:lvl>
    <w:lvl w:ilvl="5" w:tplc="220224CA">
      <w:numFmt w:val="bullet"/>
      <w:lvlText w:val="•"/>
      <w:lvlJc w:val="left"/>
      <w:pPr>
        <w:ind w:left="3006" w:hanging="358"/>
      </w:pPr>
      <w:rPr>
        <w:rFonts w:hint="default"/>
      </w:rPr>
    </w:lvl>
    <w:lvl w:ilvl="6" w:tplc="DA9C47BC">
      <w:numFmt w:val="bullet"/>
      <w:lvlText w:val="•"/>
      <w:lvlJc w:val="left"/>
      <w:pPr>
        <w:ind w:left="3431" w:hanging="358"/>
      </w:pPr>
      <w:rPr>
        <w:rFonts w:hint="default"/>
      </w:rPr>
    </w:lvl>
    <w:lvl w:ilvl="7" w:tplc="5A561E04">
      <w:numFmt w:val="bullet"/>
      <w:lvlText w:val="•"/>
      <w:lvlJc w:val="left"/>
      <w:pPr>
        <w:ind w:left="3856" w:hanging="358"/>
      </w:pPr>
      <w:rPr>
        <w:rFonts w:hint="default"/>
      </w:rPr>
    </w:lvl>
    <w:lvl w:ilvl="8" w:tplc="CEB6D3D2">
      <w:numFmt w:val="bullet"/>
      <w:lvlText w:val="•"/>
      <w:lvlJc w:val="left"/>
      <w:pPr>
        <w:ind w:left="4281" w:hanging="358"/>
      </w:pPr>
      <w:rPr>
        <w:rFonts w:hint="default"/>
      </w:rPr>
    </w:lvl>
  </w:abstractNum>
  <w:abstractNum w:abstractNumId="7" w15:restartNumberingAfterBreak="0">
    <w:nsid w:val="0CBC3ACE"/>
    <w:multiLevelType w:val="hybridMultilevel"/>
    <w:tmpl w:val="5FAA776C"/>
    <w:lvl w:ilvl="0" w:tplc="6C5C9296">
      <w:start w:val="1"/>
      <w:numFmt w:val="bullet"/>
      <w:lvlText w:val=""/>
      <w:lvlJc w:val="left"/>
      <w:pPr>
        <w:ind w:left="360" w:hanging="360"/>
      </w:pPr>
      <w:rPr>
        <w:rFonts w:ascii="Wingdings 3" w:hAnsi="Wingdings 3" w:hint="default"/>
        <w:b/>
        <w:bCs/>
        <w:color w:val="002060"/>
      </w:rPr>
    </w:lvl>
    <w:lvl w:ilvl="1" w:tplc="B28887F0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14B05628"/>
    <w:multiLevelType w:val="hybridMultilevel"/>
    <w:tmpl w:val="07303F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79D0FFE"/>
    <w:multiLevelType w:val="hybridMultilevel"/>
    <w:tmpl w:val="755E11E0"/>
    <w:lvl w:ilvl="0" w:tplc="BA025B48">
      <w:start w:val="1"/>
      <w:numFmt w:val="bullet"/>
      <w:pStyle w:val="Marcadores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2D497D61"/>
    <w:multiLevelType w:val="hybridMultilevel"/>
    <w:tmpl w:val="8628442E"/>
    <w:lvl w:ilvl="0" w:tplc="20CEDF82">
      <w:start w:val="1"/>
      <w:numFmt w:val="bullet"/>
      <w:lvlText w:val=""/>
      <w:lvlJc w:val="left"/>
      <w:pPr>
        <w:ind w:left="360" w:hanging="360"/>
      </w:pPr>
      <w:rPr>
        <w:rFonts w:ascii="Wingdings" w:hAnsi="Wingdings" w:hint="default"/>
      </w:rPr>
    </w:lvl>
    <w:lvl w:ilvl="1" w:tplc="0416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4C1052C"/>
    <w:multiLevelType w:val="hybridMultilevel"/>
    <w:tmpl w:val="2ACC32DA"/>
    <w:lvl w:ilvl="0" w:tplc="204C5588">
      <w:start w:val="1"/>
      <w:numFmt w:val="bullet"/>
      <w:lvlText w:val=""/>
      <w:lvlJc w:val="left"/>
      <w:pPr>
        <w:ind w:left="360" w:hanging="360"/>
      </w:pPr>
      <w:rPr>
        <w:rFonts w:ascii="Wingdings 2" w:hAnsi="Wingdings 2" w:hint="default"/>
        <w:b/>
        <w:bCs/>
        <w:color w:val="002060"/>
      </w:rPr>
    </w:lvl>
    <w:lvl w:ilvl="1" w:tplc="B28887F0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3B0318DC"/>
    <w:multiLevelType w:val="hybridMultilevel"/>
    <w:tmpl w:val="9D402158"/>
    <w:lvl w:ilvl="0" w:tplc="E81E5016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C5E1A36"/>
    <w:multiLevelType w:val="hybridMultilevel"/>
    <w:tmpl w:val="97B0DB08"/>
    <w:lvl w:ilvl="0" w:tplc="E81E5016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6946AE5"/>
    <w:multiLevelType w:val="hybridMultilevel"/>
    <w:tmpl w:val="3A760C64"/>
    <w:lvl w:ilvl="0" w:tplc="B56A5108">
      <w:numFmt w:val="bullet"/>
      <w:lvlText w:val=""/>
      <w:lvlJc w:val="left"/>
      <w:pPr>
        <w:ind w:left="606" w:hanging="358"/>
      </w:pPr>
      <w:rPr>
        <w:rFonts w:ascii="Wingdings" w:eastAsia="Wingdings" w:hAnsi="Wingdings" w:cs="Wingdings" w:hint="default"/>
        <w:b w:val="0"/>
        <w:bCs w:val="0"/>
        <w:i w:val="0"/>
        <w:iCs w:val="0"/>
        <w:w w:val="98"/>
        <w:sz w:val="20"/>
        <w:szCs w:val="20"/>
      </w:rPr>
    </w:lvl>
    <w:lvl w:ilvl="1" w:tplc="EFAEA054">
      <w:numFmt w:val="bullet"/>
      <w:lvlText w:val="•"/>
      <w:lvlJc w:val="left"/>
      <w:pPr>
        <w:ind w:left="1078" w:hanging="358"/>
      </w:pPr>
      <w:rPr>
        <w:rFonts w:hint="default"/>
      </w:rPr>
    </w:lvl>
    <w:lvl w:ilvl="2" w:tplc="31780DB0">
      <w:numFmt w:val="bullet"/>
      <w:lvlText w:val="•"/>
      <w:lvlJc w:val="left"/>
      <w:pPr>
        <w:ind w:left="1556" w:hanging="358"/>
      </w:pPr>
      <w:rPr>
        <w:rFonts w:hint="default"/>
      </w:rPr>
    </w:lvl>
    <w:lvl w:ilvl="3" w:tplc="7B722502">
      <w:numFmt w:val="bullet"/>
      <w:lvlText w:val="•"/>
      <w:lvlJc w:val="left"/>
      <w:pPr>
        <w:ind w:left="2034" w:hanging="358"/>
      </w:pPr>
      <w:rPr>
        <w:rFonts w:hint="default"/>
      </w:rPr>
    </w:lvl>
    <w:lvl w:ilvl="4" w:tplc="0EA63B70">
      <w:numFmt w:val="bullet"/>
      <w:lvlText w:val="•"/>
      <w:lvlJc w:val="left"/>
      <w:pPr>
        <w:ind w:left="2513" w:hanging="358"/>
      </w:pPr>
      <w:rPr>
        <w:rFonts w:hint="default"/>
      </w:rPr>
    </w:lvl>
    <w:lvl w:ilvl="5" w:tplc="B5586574">
      <w:numFmt w:val="bullet"/>
      <w:lvlText w:val="•"/>
      <w:lvlJc w:val="left"/>
      <w:pPr>
        <w:ind w:left="2991" w:hanging="358"/>
      </w:pPr>
      <w:rPr>
        <w:rFonts w:hint="default"/>
      </w:rPr>
    </w:lvl>
    <w:lvl w:ilvl="6" w:tplc="74D80040">
      <w:numFmt w:val="bullet"/>
      <w:lvlText w:val="•"/>
      <w:lvlJc w:val="left"/>
      <w:pPr>
        <w:ind w:left="3469" w:hanging="358"/>
      </w:pPr>
      <w:rPr>
        <w:rFonts w:hint="default"/>
      </w:rPr>
    </w:lvl>
    <w:lvl w:ilvl="7" w:tplc="04A0C99C">
      <w:numFmt w:val="bullet"/>
      <w:lvlText w:val="•"/>
      <w:lvlJc w:val="left"/>
      <w:pPr>
        <w:ind w:left="3948" w:hanging="358"/>
      </w:pPr>
      <w:rPr>
        <w:rFonts w:hint="default"/>
      </w:rPr>
    </w:lvl>
    <w:lvl w:ilvl="8" w:tplc="16E6EFAC">
      <w:numFmt w:val="bullet"/>
      <w:lvlText w:val="•"/>
      <w:lvlJc w:val="left"/>
      <w:pPr>
        <w:ind w:left="4426" w:hanging="358"/>
      </w:pPr>
      <w:rPr>
        <w:rFonts w:hint="default"/>
      </w:rPr>
    </w:lvl>
  </w:abstractNum>
  <w:abstractNum w:abstractNumId="15" w15:restartNumberingAfterBreak="0">
    <w:nsid w:val="4AA9735D"/>
    <w:multiLevelType w:val="hybridMultilevel"/>
    <w:tmpl w:val="30F0BB2A"/>
    <w:lvl w:ilvl="0" w:tplc="0416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B28887F0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512B2990"/>
    <w:multiLevelType w:val="hybridMultilevel"/>
    <w:tmpl w:val="4CAA66D8"/>
    <w:lvl w:ilvl="0" w:tplc="3FDE7C3E">
      <w:start w:val="1"/>
      <w:numFmt w:val="bullet"/>
      <w:lvlText w:val=""/>
      <w:lvlJc w:val="left"/>
      <w:pPr>
        <w:ind w:left="360" w:hanging="360"/>
      </w:pPr>
      <w:rPr>
        <w:rFonts w:ascii="Wingdings 2" w:hAnsi="Wingdings 2" w:hint="default"/>
        <w:b/>
        <w:bCs/>
        <w:color w:val="002060"/>
      </w:rPr>
    </w:lvl>
    <w:lvl w:ilvl="1" w:tplc="FFFFFFFF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589645E0"/>
    <w:multiLevelType w:val="hybridMultilevel"/>
    <w:tmpl w:val="C0B2E568"/>
    <w:lvl w:ilvl="0" w:tplc="E81E5016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FDA6667"/>
    <w:multiLevelType w:val="hybridMultilevel"/>
    <w:tmpl w:val="61D80DFC"/>
    <w:lvl w:ilvl="0" w:tplc="8786B9D2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B311447"/>
    <w:multiLevelType w:val="hybridMultilevel"/>
    <w:tmpl w:val="143A76CA"/>
    <w:lvl w:ilvl="0" w:tplc="204C5588">
      <w:start w:val="1"/>
      <w:numFmt w:val="bullet"/>
      <w:lvlText w:val=""/>
      <w:lvlJc w:val="left"/>
      <w:pPr>
        <w:ind w:left="360" w:hanging="360"/>
      </w:pPr>
      <w:rPr>
        <w:rFonts w:ascii="Wingdings 2" w:hAnsi="Wingdings 2" w:hint="default"/>
        <w:b/>
        <w:bCs/>
        <w:color w:val="002060"/>
      </w:rPr>
    </w:lvl>
    <w:lvl w:ilvl="1" w:tplc="B28887F0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7A8E674F"/>
    <w:multiLevelType w:val="hybridMultilevel"/>
    <w:tmpl w:val="0100A7AC"/>
    <w:lvl w:ilvl="0" w:tplc="E81E5016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E403908"/>
    <w:multiLevelType w:val="hybridMultilevel"/>
    <w:tmpl w:val="2CE6F7BA"/>
    <w:lvl w:ilvl="0" w:tplc="3FDE7C3E">
      <w:start w:val="1"/>
      <w:numFmt w:val="bullet"/>
      <w:lvlText w:val=""/>
      <w:lvlJc w:val="left"/>
      <w:pPr>
        <w:ind w:left="360" w:hanging="360"/>
      </w:pPr>
      <w:rPr>
        <w:rFonts w:ascii="Wingdings 2" w:hAnsi="Wingdings 2" w:hint="default"/>
        <w:b/>
        <w:bCs/>
        <w:color w:val="002060"/>
      </w:rPr>
    </w:lvl>
    <w:lvl w:ilvl="1" w:tplc="B28887F0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0686747">
    <w:abstractNumId w:val="8"/>
  </w:num>
  <w:num w:numId="2" w16cid:durableId="272321662">
    <w:abstractNumId w:val="17"/>
  </w:num>
  <w:num w:numId="3" w16cid:durableId="252934950">
    <w:abstractNumId w:val="0"/>
  </w:num>
  <w:num w:numId="4" w16cid:durableId="1270047650">
    <w:abstractNumId w:val="13"/>
  </w:num>
  <w:num w:numId="5" w16cid:durableId="1857305470">
    <w:abstractNumId w:val="20"/>
  </w:num>
  <w:num w:numId="6" w16cid:durableId="2068798175">
    <w:abstractNumId w:val="12"/>
  </w:num>
  <w:num w:numId="7" w16cid:durableId="771781139">
    <w:abstractNumId w:val="9"/>
  </w:num>
  <w:num w:numId="8" w16cid:durableId="1077092563">
    <w:abstractNumId w:val="5"/>
  </w:num>
  <w:num w:numId="9" w16cid:durableId="1685286435">
    <w:abstractNumId w:val="18"/>
  </w:num>
  <w:num w:numId="10" w16cid:durableId="491337872">
    <w:abstractNumId w:val="14"/>
  </w:num>
  <w:num w:numId="11" w16cid:durableId="1816684005">
    <w:abstractNumId w:val="6"/>
  </w:num>
  <w:num w:numId="12" w16cid:durableId="1831554088">
    <w:abstractNumId w:val="4"/>
  </w:num>
  <w:num w:numId="13" w16cid:durableId="2132242513">
    <w:abstractNumId w:val="15"/>
  </w:num>
  <w:num w:numId="14" w16cid:durableId="74593556">
    <w:abstractNumId w:val="1"/>
  </w:num>
  <w:num w:numId="15" w16cid:durableId="62947048">
    <w:abstractNumId w:val="10"/>
  </w:num>
  <w:num w:numId="16" w16cid:durableId="491458080">
    <w:abstractNumId w:val="19"/>
  </w:num>
  <w:num w:numId="17" w16cid:durableId="699160711">
    <w:abstractNumId w:val="2"/>
  </w:num>
  <w:num w:numId="18" w16cid:durableId="1412266111">
    <w:abstractNumId w:val="11"/>
  </w:num>
  <w:num w:numId="19" w16cid:durableId="633754785">
    <w:abstractNumId w:val="3"/>
  </w:num>
  <w:num w:numId="20" w16cid:durableId="1979918104">
    <w:abstractNumId w:val="7"/>
  </w:num>
  <w:num w:numId="21" w16cid:durableId="1155609190">
    <w:abstractNumId w:val="21"/>
  </w:num>
  <w:num w:numId="22" w16cid:durableId="355278904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displayBackgroundShape/>
  <w:embedTrueTypeFonts/>
  <w:saveSubsetFonts/>
  <w:activeWritingStyle w:appName="MSWord" w:lang="en-US" w:vendorID="64" w:dllVersion="0" w:nlCheck="1" w:checkStyle="0"/>
  <w:activeWritingStyle w:appName="MSWord" w:lang="pt-BR" w:vendorID="64" w:dllVersion="0" w:nlCheck="1" w:checkStyle="0"/>
  <w:proofState w:spelling="clean" w:grammar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hyphenationZone w:val="425"/>
  <w:characterSpacingControl w:val="doNotCompress"/>
  <w:savePreviewPicture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MTczsjQxMDW1NLIwMzNQ0lEKTi0uzszPAykwrAUAEtC2ZiwAAAA="/>
  </w:docVars>
  <w:rsids>
    <w:rsidRoot w:val="001E1EDC"/>
    <w:rsid w:val="000002BF"/>
    <w:rsid w:val="00000363"/>
    <w:rsid w:val="00001699"/>
    <w:rsid w:val="00001AA1"/>
    <w:rsid w:val="000027CC"/>
    <w:rsid w:val="00002E01"/>
    <w:rsid w:val="0000370E"/>
    <w:rsid w:val="00003A72"/>
    <w:rsid w:val="0000452B"/>
    <w:rsid w:val="00004AAE"/>
    <w:rsid w:val="000052E1"/>
    <w:rsid w:val="000059B4"/>
    <w:rsid w:val="00006729"/>
    <w:rsid w:val="00006EA1"/>
    <w:rsid w:val="0000766C"/>
    <w:rsid w:val="0000777D"/>
    <w:rsid w:val="00007F27"/>
    <w:rsid w:val="0001016E"/>
    <w:rsid w:val="00010AA3"/>
    <w:rsid w:val="00010F65"/>
    <w:rsid w:val="00010FAC"/>
    <w:rsid w:val="000115BC"/>
    <w:rsid w:val="00011B91"/>
    <w:rsid w:val="00011BE6"/>
    <w:rsid w:val="00011C21"/>
    <w:rsid w:val="000122D5"/>
    <w:rsid w:val="0001279A"/>
    <w:rsid w:val="00012804"/>
    <w:rsid w:val="00012D0D"/>
    <w:rsid w:val="00012ED9"/>
    <w:rsid w:val="000134D0"/>
    <w:rsid w:val="00016135"/>
    <w:rsid w:val="00016D48"/>
    <w:rsid w:val="00020640"/>
    <w:rsid w:val="00021871"/>
    <w:rsid w:val="000227CA"/>
    <w:rsid w:val="000229AC"/>
    <w:rsid w:val="00022E97"/>
    <w:rsid w:val="0002388D"/>
    <w:rsid w:val="000239FD"/>
    <w:rsid w:val="00023F52"/>
    <w:rsid w:val="000246ED"/>
    <w:rsid w:val="00024C9E"/>
    <w:rsid w:val="00024EF8"/>
    <w:rsid w:val="00027698"/>
    <w:rsid w:val="00027B32"/>
    <w:rsid w:val="00027B6D"/>
    <w:rsid w:val="0003010F"/>
    <w:rsid w:val="0003230B"/>
    <w:rsid w:val="00032ABA"/>
    <w:rsid w:val="00032C81"/>
    <w:rsid w:val="000334C0"/>
    <w:rsid w:val="00033956"/>
    <w:rsid w:val="00033D8E"/>
    <w:rsid w:val="00033FA5"/>
    <w:rsid w:val="000347E0"/>
    <w:rsid w:val="00034DEA"/>
    <w:rsid w:val="00035092"/>
    <w:rsid w:val="00036151"/>
    <w:rsid w:val="000361B0"/>
    <w:rsid w:val="00036D16"/>
    <w:rsid w:val="00036E98"/>
    <w:rsid w:val="000378D7"/>
    <w:rsid w:val="000379BE"/>
    <w:rsid w:val="000379FF"/>
    <w:rsid w:val="000403E6"/>
    <w:rsid w:val="00040A25"/>
    <w:rsid w:val="00041057"/>
    <w:rsid w:val="000416E6"/>
    <w:rsid w:val="000417C2"/>
    <w:rsid w:val="00042F51"/>
    <w:rsid w:val="000433A5"/>
    <w:rsid w:val="00043493"/>
    <w:rsid w:val="00043508"/>
    <w:rsid w:val="00043992"/>
    <w:rsid w:val="00043AF5"/>
    <w:rsid w:val="00043D0C"/>
    <w:rsid w:val="00043E01"/>
    <w:rsid w:val="00043F6F"/>
    <w:rsid w:val="00044136"/>
    <w:rsid w:val="000442EF"/>
    <w:rsid w:val="0004470C"/>
    <w:rsid w:val="000451F5"/>
    <w:rsid w:val="000453EA"/>
    <w:rsid w:val="00045B5B"/>
    <w:rsid w:val="000460A1"/>
    <w:rsid w:val="00046EF6"/>
    <w:rsid w:val="00047118"/>
    <w:rsid w:val="00047639"/>
    <w:rsid w:val="00047827"/>
    <w:rsid w:val="00047EDA"/>
    <w:rsid w:val="00050226"/>
    <w:rsid w:val="000504EC"/>
    <w:rsid w:val="00050F84"/>
    <w:rsid w:val="00051294"/>
    <w:rsid w:val="00051E37"/>
    <w:rsid w:val="00052690"/>
    <w:rsid w:val="00052739"/>
    <w:rsid w:val="00052D18"/>
    <w:rsid w:val="00052FC9"/>
    <w:rsid w:val="000532D9"/>
    <w:rsid w:val="00053A04"/>
    <w:rsid w:val="00053D88"/>
    <w:rsid w:val="000546A9"/>
    <w:rsid w:val="000546FE"/>
    <w:rsid w:val="00054934"/>
    <w:rsid w:val="00054A22"/>
    <w:rsid w:val="00054C2F"/>
    <w:rsid w:val="0005546B"/>
    <w:rsid w:val="00056125"/>
    <w:rsid w:val="00056A5E"/>
    <w:rsid w:val="00056AF4"/>
    <w:rsid w:val="00056EEC"/>
    <w:rsid w:val="00056F25"/>
    <w:rsid w:val="00057435"/>
    <w:rsid w:val="00057754"/>
    <w:rsid w:val="000578B3"/>
    <w:rsid w:val="00057ABA"/>
    <w:rsid w:val="00060117"/>
    <w:rsid w:val="00060827"/>
    <w:rsid w:val="00060E63"/>
    <w:rsid w:val="00060E85"/>
    <w:rsid w:val="00061089"/>
    <w:rsid w:val="00061116"/>
    <w:rsid w:val="00061143"/>
    <w:rsid w:val="00061410"/>
    <w:rsid w:val="00061629"/>
    <w:rsid w:val="000618CC"/>
    <w:rsid w:val="00061933"/>
    <w:rsid w:val="00061D2B"/>
    <w:rsid w:val="00061F14"/>
    <w:rsid w:val="00062117"/>
    <w:rsid w:val="0006246E"/>
    <w:rsid w:val="000636D5"/>
    <w:rsid w:val="00063F5A"/>
    <w:rsid w:val="00063FF5"/>
    <w:rsid w:val="000643F0"/>
    <w:rsid w:val="00064622"/>
    <w:rsid w:val="00065568"/>
    <w:rsid w:val="00065781"/>
    <w:rsid w:val="00065D90"/>
    <w:rsid w:val="000665A0"/>
    <w:rsid w:val="000668B7"/>
    <w:rsid w:val="00066E43"/>
    <w:rsid w:val="0006733B"/>
    <w:rsid w:val="00067975"/>
    <w:rsid w:val="00067A9B"/>
    <w:rsid w:val="00067AA2"/>
    <w:rsid w:val="00070708"/>
    <w:rsid w:val="00070FEA"/>
    <w:rsid w:val="00071959"/>
    <w:rsid w:val="000719CC"/>
    <w:rsid w:val="0007365D"/>
    <w:rsid w:val="0007388D"/>
    <w:rsid w:val="00073A06"/>
    <w:rsid w:val="00073E9C"/>
    <w:rsid w:val="00073F0A"/>
    <w:rsid w:val="00074471"/>
    <w:rsid w:val="000748FA"/>
    <w:rsid w:val="00074AB9"/>
    <w:rsid w:val="00074F12"/>
    <w:rsid w:val="0007515D"/>
    <w:rsid w:val="0007516B"/>
    <w:rsid w:val="00075176"/>
    <w:rsid w:val="00076113"/>
    <w:rsid w:val="00076EF8"/>
    <w:rsid w:val="00077DC9"/>
    <w:rsid w:val="00080119"/>
    <w:rsid w:val="00080354"/>
    <w:rsid w:val="000808C7"/>
    <w:rsid w:val="00080A4B"/>
    <w:rsid w:val="00080C78"/>
    <w:rsid w:val="00080F1D"/>
    <w:rsid w:val="00081340"/>
    <w:rsid w:val="00081E7D"/>
    <w:rsid w:val="00082658"/>
    <w:rsid w:val="00082E54"/>
    <w:rsid w:val="00082EA3"/>
    <w:rsid w:val="00083047"/>
    <w:rsid w:val="000834BB"/>
    <w:rsid w:val="000838D7"/>
    <w:rsid w:val="00084C13"/>
    <w:rsid w:val="00084D8D"/>
    <w:rsid w:val="00085439"/>
    <w:rsid w:val="000856B8"/>
    <w:rsid w:val="00086609"/>
    <w:rsid w:val="00086722"/>
    <w:rsid w:val="00086808"/>
    <w:rsid w:val="00086987"/>
    <w:rsid w:val="00086A96"/>
    <w:rsid w:val="000875BF"/>
    <w:rsid w:val="00087F23"/>
    <w:rsid w:val="000902A7"/>
    <w:rsid w:val="00090932"/>
    <w:rsid w:val="00090A22"/>
    <w:rsid w:val="00091584"/>
    <w:rsid w:val="00091964"/>
    <w:rsid w:val="00091BC6"/>
    <w:rsid w:val="000936BC"/>
    <w:rsid w:val="000936E3"/>
    <w:rsid w:val="000937CC"/>
    <w:rsid w:val="00093EB7"/>
    <w:rsid w:val="000946E0"/>
    <w:rsid w:val="0009505B"/>
    <w:rsid w:val="00095900"/>
    <w:rsid w:val="00095986"/>
    <w:rsid w:val="00095CF5"/>
    <w:rsid w:val="00096183"/>
    <w:rsid w:val="000963DC"/>
    <w:rsid w:val="00096828"/>
    <w:rsid w:val="00096A08"/>
    <w:rsid w:val="00096B34"/>
    <w:rsid w:val="00097746"/>
    <w:rsid w:val="00097996"/>
    <w:rsid w:val="00097EAD"/>
    <w:rsid w:val="000A0187"/>
    <w:rsid w:val="000A0316"/>
    <w:rsid w:val="000A0F31"/>
    <w:rsid w:val="000A0F3F"/>
    <w:rsid w:val="000A1F1C"/>
    <w:rsid w:val="000A22A4"/>
    <w:rsid w:val="000A2CDD"/>
    <w:rsid w:val="000A3275"/>
    <w:rsid w:val="000A34CB"/>
    <w:rsid w:val="000A3592"/>
    <w:rsid w:val="000A36F1"/>
    <w:rsid w:val="000A3830"/>
    <w:rsid w:val="000A43BF"/>
    <w:rsid w:val="000A49E4"/>
    <w:rsid w:val="000A595E"/>
    <w:rsid w:val="000A5C4D"/>
    <w:rsid w:val="000A62B2"/>
    <w:rsid w:val="000A6B31"/>
    <w:rsid w:val="000B04C0"/>
    <w:rsid w:val="000B0766"/>
    <w:rsid w:val="000B0ACC"/>
    <w:rsid w:val="000B0E2A"/>
    <w:rsid w:val="000B1256"/>
    <w:rsid w:val="000B19B9"/>
    <w:rsid w:val="000B25DA"/>
    <w:rsid w:val="000B2E3E"/>
    <w:rsid w:val="000B301E"/>
    <w:rsid w:val="000B31F9"/>
    <w:rsid w:val="000B33C0"/>
    <w:rsid w:val="000B3682"/>
    <w:rsid w:val="000B36E8"/>
    <w:rsid w:val="000B3B37"/>
    <w:rsid w:val="000B4F70"/>
    <w:rsid w:val="000B5CBD"/>
    <w:rsid w:val="000B5F72"/>
    <w:rsid w:val="000B6547"/>
    <w:rsid w:val="000B676A"/>
    <w:rsid w:val="000B6D04"/>
    <w:rsid w:val="000B6E07"/>
    <w:rsid w:val="000B7E86"/>
    <w:rsid w:val="000C06DE"/>
    <w:rsid w:val="000C0AFA"/>
    <w:rsid w:val="000C0EC4"/>
    <w:rsid w:val="000C1402"/>
    <w:rsid w:val="000C16AD"/>
    <w:rsid w:val="000C1990"/>
    <w:rsid w:val="000C2752"/>
    <w:rsid w:val="000C2D5F"/>
    <w:rsid w:val="000C3398"/>
    <w:rsid w:val="000C3422"/>
    <w:rsid w:val="000C3B0B"/>
    <w:rsid w:val="000C41F5"/>
    <w:rsid w:val="000C48BC"/>
    <w:rsid w:val="000C4B6E"/>
    <w:rsid w:val="000C4DC3"/>
    <w:rsid w:val="000C5BC0"/>
    <w:rsid w:val="000C5DCE"/>
    <w:rsid w:val="000C5F97"/>
    <w:rsid w:val="000C6EEE"/>
    <w:rsid w:val="000C70DA"/>
    <w:rsid w:val="000C75E1"/>
    <w:rsid w:val="000C7BDA"/>
    <w:rsid w:val="000C7E40"/>
    <w:rsid w:val="000D06AB"/>
    <w:rsid w:val="000D1737"/>
    <w:rsid w:val="000D1D83"/>
    <w:rsid w:val="000D1DA3"/>
    <w:rsid w:val="000D1F08"/>
    <w:rsid w:val="000D205A"/>
    <w:rsid w:val="000D2098"/>
    <w:rsid w:val="000D2231"/>
    <w:rsid w:val="000D2527"/>
    <w:rsid w:val="000D28AC"/>
    <w:rsid w:val="000D2C6D"/>
    <w:rsid w:val="000D30CD"/>
    <w:rsid w:val="000D65D4"/>
    <w:rsid w:val="000D6652"/>
    <w:rsid w:val="000D6768"/>
    <w:rsid w:val="000D69AD"/>
    <w:rsid w:val="000D7040"/>
    <w:rsid w:val="000D7E7A"/>
    <w:rsid w:val="000E13D5"/>
    <w:rsid w:val="000E1536"/>
    <w:rsid w:val="000E1601"/>
    <w:rsid w:val="000E221E"/>
    <w:rsid w:val="000E23CE"/>
    <w:rsid w:val="000E2F75"/>
    <w:rsid w:val="000E31C4"/>
    <w:rsid w:val="000E3ECE"/>
    <w:rsid w:val="000E3FB3"/>
    <w:rsid w:val="000E40DD"/>
    <w:rsid w:val="000E50F6"/>
    <w:rsid w:val="000E589F"/>
    <w:rsid w:val="000E6145"/>
    <w:rsid w:val="000E63CF"/>
    <w:rsid w:val="000E6EA8"/>
    <w:rsid w:val="000F0C3F"/>
    <w:rsid w:val="000F10A7"/>
    <w:rsid w:val="000F1108"/>
    <w:rsid w:val="000F19FE"/>
    <w:rsid w:val="000F20FA"/>
    <w:rsid w:val="000F27A8"/>
    <w:rsid w:val="000F2AF5"/>
    <w:rsid w:val="000F2C5F"/>
    <w:rsid w:val="000F2E25"/>
    <w:rsid w:val="000F358E"/>
    <w:rsid w:val="000F3C06"/>
    <w:rsid w:val="000F3F1A"/>
    <w:rsid w:val="000F427F"/>
    <w:rsid w:val="000F45F0"/>
    <w:rsid w:val="000F485C"/>
    <w:rsid w:val="000F55FC"/>
    <w:rsid w:val="000F5878"/>
    <w:rsid w:val="000F6600"/>
    <w:rsid w:val="000F6C18"/>
    <w:rsid w:val="00100EA6"/>
    <w:rsid w:val="001011F7"/>
    <w:rsid w:val="0010133A"/>
    <w:rsid w:val="001022E4"/>
    <w:rsid w:val="001023C6"/>
    <w:rsid w:val="001023E8"/>
    <w:rsid w:val="00102450"/>
    <w:rsid w:val="0010245B"/>
    <w:rsid w:val="00104C4A"/>
    <w:rsid w:val="001057A0"/>
    <w:rsid w:val="0010583F"/>
    <w:rsid w:val="00105AC0"/>
    <w:rsid w:val="00105AEC"/>
    <w:rsid w:val="00106876"/>
    <w:rsid w:val="00106CA6"/>
    <w:rsid w:val="001070D6"/>
    <w:rsid w:val="00107733"/>
    <w:rsid w:val="00107968"/>
    <w:rsid w:val="00107D66"/>
    <w:rsid w:val="00107F88"/>
    <w:rsid w:val="001103EB"/>
    <w:rsid w:val="001105C3"/>
    <w:rsid w:val="001106F8"/>
    <w:rsid w:val="00110D36"/>
    <w:rsid w:val="00110DE8"/>
    <w:rsid w:val="001122F8"/>
    <w:rsid w:val="00112EE6"/>
    <w:rsid w:val="0011385C"/>
    <w:rsid w:val="00113E67"/>
    <w:rsid w:val="00114118"/>
    <w:rsid w:val="0011411E"/>
    <w:rsid w:val="00115303"/>
    <w:rsid w:val="001155FA"/>
    <w:rsid w:val="00115B64"/>
    <w:rsid w:val="0011639F"/>
    <w:rsid w:val="00116D09"/>
    <w:rsid w:val="00116DA2"/>
    <w:rsid w:val="00116E98"/>
    <w:rsid w:val="00116FAE"/>
    <w:rsid w:val="001173D6"/>
    <w:rsid w:val="0011751D"/>
    <w:rsid w:val="0012021C"/>
    <w:rsid w:val="00120B8F"/>
    <w:rsid w:val="00120EDB"/>
    <w:rsid w:val="00120FC0"/>
    <w:rsid w:val="001210B9"/>
    <w:rsid w:val="00121A97"/>
    <w:rsid w:val="0012214B"/>
    <w:rsid w:val="00122D73"/>
    <w:rsid w:val="00123361"/>
    <w:rsid w:val="00124510"/>
    <w:rsid w:val="001246FF"/>
    <w:rsid w:val="00125175"/>
    <w:rsid w:val="00125864"/>
    <w:rsid w:val="00125DDC"/>
    <w:rsid w:val="00126B98"/>
    <w:rsid w:val="00126F36"/>
    <w:rsid w:val="00127384"/>
    <w:rsid w:val="001275C2"/>
    <w:rsid w:val="0013076F"/>
    <w:rsid w:val="00131973"/>
    <w:rsid w:val="00131AB0"/>
    <w:rsid w:val="00131CAB"/>
    <w:rsid w:val="001321F6"/>
    <w:rsid w:val="00132504"/>
    <w:rsid w:val="001326F3"/>
    <w:rsid w:val="00132AA8"/>
    <w:rsid w:val="00132D03"/>
    <w:rsid w:val="00133E96"/>
    <w:rsid w:val="00133F58"/>
    <w:rsid w:val="0013418E"/>
    <w:rsid w:val="00135BAF"/>
    <w:rsid w:val="00136B33"/>
    <w:rsid w:val="00136E7F"/>
    <w:rsid w:val="00136FE8"/>
    <w:rsid w:val="00137AFE"/>
    <w:rsid w:val="00137B1C"/>
    <w:rsid w:val="00137D3F"/>
    <w:rsid w:val="00140256"/>
    <w:rsid w:val="0014064B"/>
    <w:rsid w:val="00140B09"/>
    <w:rsid w:val="00140F88"/>
    <w:rsid w:val="001411EB"/>
    <w:rsid w:val="00141456"/>
    <w:rsid w:val="0014192D"/>
    <w:rsid w:val="0014365B"/>
    <w:rsid w:val="00143703"/>
    <w:rsid w:val="00144266"/>
    <w:rsid w:val="001443DC"/>
    <w:rsid w:val="001443E7"/>
    <w:rsid w:val="00145880"/>
    <w:rsid w:val="001459E2"/>
    <w:rsid w:val="00145A7F"/>
    <w:rsid w:val="00145B64"/>
    <w:rsid w:val="001466B2"/>
    <w:rsid w:val="001467DA"/>
    <w:rsid w:val="0014698E"/>
    <w:rsid w:val="00146A06"/>
    <w:rsid w:val="00146F61"/>
    <w:rsid w:val="00147597"/>
    <w:rsid w:val="001479CA"/>
    <w:rsid w:val="00147C6E"/>
    <w:rsid w:val="001510CC"/>
    <w:rsid w:val="00151297"/>
    <w:rsid w:val="0015177D"/>
    <w:rsid w:val="00151C85"/>
    <w:rsid w:val="00152721"/>
    <w:rsid w:val="001528AF"/>
    <w:rsid w:val="00152DF6"/>
    <w:rsid w:val="00152E39"/>
    <w:rsid w:val="0015336E"/>
    <w:rsid w:val="00153D63"/>
    <w:rsid w:val="0015481D"/>
    <w:rsid w:val="0015493B"/>
    <w:rsid w:val="00154980"/>
    <w:rsid w:val="00154A74"/>
    <w:rsid w:val="00154C5D"/>
    <w:rsid w:val="001555A4"/>
    <w:rsid w:val="0015622E"/>
    <w:rsid w:val="0015674B"/>
    <w:rsid w:val="001572D9"/>
    <w:rsid w:val="00157B01"/>
    <w:rsid w:val="00157EDD"/>
    <w:rsid w:val="0016028C"/>
    <w:rsid w:val="00160954"/>
    <w:rsid w:val="00160B49"/>
    <w:rsid w:val="00160C42"/>
    <w:rsid w:val="001615E5"/>
    <w:rsid w:val="00162253"/>
    <w:rsid w:val="0016266A"/>
    <w:rsid w:val="00162B27"/>
    <w:rsid w:val="001632B3"/>
    <w:rsid w:val="001632CC"/>
    <w:rsid w:val="0016337E"/>
    <w:rsid w:val="00163B50"/>
    <w:rsid w:val="00163C4D"/>
    <w:rsid w:val="00163D37"/>
    <w:rsid w:val="00164719"/>
    <w:rsid w:val="00166625"/>
    <w:rsid w:val="0016677C"/>
    <w:rsid w:val="00167802"/>
    <w:rsid w:val="001679BC"/>
    <w:rsid w:val="001704BA"/>
    <w:rsid w:val="001706B1"/>
    <w:rsid w:val="00170892"/>
    <w:rsid w:val="00170B97"/>
    <w:rsid w:val="00170E71"/>
    <w:rsid w:val="00171192"/>
    <w:rsid w:val="00171E6F"/>
    <w:rsid w:val="0017229E"/>
    <w:rsid w:val="001729B3"/>
    <w:rsid w:val="00173635"/>
    <w:rsid w:val="00173DD7"/>
    <w:rsid w:val="00174034"/>
    <w:rsid w:val="00174040"/>
    <w:rsid w:val="0017426F"/>
    <w:rsid w:val="001742BE"/>
    <w:rsid w:val="00174A4C"/>
    <w:rsid w:val="00176570"/>
    <w:rsid w:val="00176D4B"/>
    <w:rsid w:val="00177296"/>
    <w:rsid w:val="00177C2F"/>
    <w:rsid w:val="00180137"/>
    <w:rsid w:val="0018075D"/>
    <w:rsid w:val="00180A4A"/>
    <w:rsid w:val="001812C4"/>
    <w:rsid w:val="001812E2"/>
    <w:rsid w:val="0018140A"/>
    <w:rsid w:val="00181595"/>
    <w:rsid w:val="00181C35"/>
    <w:rsid w:val="00181E85"/>
    <w:rsid w:val="00183254"/>
    <w:rsid w:val="0018392F"/>
    <w:rsid w:val="0018404F"/>
    <w:rsid w:val="001849CD"/>
    <w:rsid w:val="00185A40"/>
    <w:rsid w:val="00186013"/>
    <w:rsid w:val="00186124"/>
    <w:rsid w:val="001865F5"/>
    <w:rsid w:val="00186AC3"/>
    <w:rsid w:val="00186BE3"/>
    <w:rsid w:val="00186C09"/>
    <w:rsid w:val="00186D5F"/>
    <w:rsid w:val="00187532"/>
    <w:rsid w:val="0018756F"/>
    <w:rsid w:val="00187709"/>
    <w:rsid w:val="001877A1"/>
    <w:rsid w:val="0019028F"/>
    <w:rsid w:val="001906C1"/>
    <w:rsid w:val="0019086A"/>
    <w:rsid w:val="001910F0"/>
    <w:rsid w:val="00191811"/>
    <w:rsid w:val="00191B9F"/>
    <w:rsid w:val="00191BB1"/>
    <w:rsid w:val="00191FEA"/>
    <w:rsid w:val="0019208F"/>
    <w:rsid w:val="001925C1"/>
    <w:rsid w:val="00192F26"/>
    <w:rsid w:val="00193121"/>
    <w:rsid w:val="00193C32"/>
    <w:rsid w:val="00193F11"/>
    <w:rsid w:val="001942E4"/>
    <w:rsid w:val="00194324"/>
    <w:rsid w:val="0019436B"/>
    <w:rsid w:val="001949F0"/>
    <w:rsid w:val="00195488"/>
    <w:rsid w:val="001954AF"/>
    <w:rsid w:val="0019570D"/>
    <w:rsid w:val="00195C21"/>
    <w:rsid w:val="00196942"/>
    <w:rsid w:val="00197394"/>
    <w:rsid w:val="001975EC"/>
    <w:rsid w:val="00197B8E"/>
    <w:rsid w:val="00197BC8"/>
    <w:rsid w:val="00197F02"/>
    <w:rsid w:val="001A00D5"/>
    <w:rsid w:val="001A0447"/>
    <w:rsid w:val="001A05D9"/>
    <w:rsid w:val="001A0601"/>
    <w:rsid w:val="001A1DD1"/>
    <w:rsid w:val="001A1E7A"/>
    <w:rsid w:val="001A3211"/>
    <w:rsid w:val="001A3231"/>
    <w:rsid w:val="001A3542"/>
    <w:rsid w:val="001A3AB0"/>
    <w:rsid w:val="001A417D"/>
    <w:rsid w:val="001A441F"/>
    <w:rsid w:val="001A4448"/>
    <w:rsid w:val="001A47BE"/>
    <w:rsid w:val="001A51FB"/>
    <w:rsid w:val="001A54A3"/>
    <w:rsid w:val="001A5938"/>
    <w:rsid w:val="001A65C4"/>
    <w:rsid w:val="001A68E7"/>
    <w:rsid w:val="001A6A84"/>
    <w:rsid w:val="001A6FED"/>
    <w:rsid w:val="001A776F"/>
    <w:rsid w:val="001B091C"/>
    <w:rsid w:val="001B09C6"/>
    <w:rsid w:val="001B0D0F"/>
    <w:rsid w:val="001B13BA"/>
    <w:rsid w:val="001B214D"/>
    <w:rsid w:val="001B252F"/>
    <w:rsid w:val="001B4691"/>
    <w:rsid w:val="001B48AE"/>
    <w:rsid w:val="001B4E1B"/>
    <w:rsid w:val="001B60AF"/>
    <w:rsid w:val="001B650D"/>
    <w:rsid w:val="001B70D9"/>
    <w:rsid w:val="001B7986"/>
    <w:rsid w:val="001C0241"/>
    <w:rsid w:val="001C0B79"/>
    <w:rsid w:val="001C12A1"/>
    <w:rsid w:val="001C1639"/>
    <w:rsid w:val="001C193E"/>
    <w:rsid w:val="001C1D6D"/>
    <w:rsid w:val="001C265A"/>
    <w:rsid w:val="001C2922"/>
    <w:rsid w:val="001C2BFF"/>
    <w:rsid w:val="001C2C78"/>
    <w:rsid w:val="001C3C0D"/>
    <w:rsid w:val="001C3F46"/>
    <w:rsid w:val="001C4640"/>
    <w:rsid w:val="001C5091"/>
    <w:rsid w:val="001C52F2"/>
    <w:rsid w:val="001C5ED6"/>
    <w:rsid w:val="001C67AB"/>
    <w:rsid w:val="001C6814"/>
    <w:rsid w:val="001C6CFA"/>
    <w:rsid w:val="001C6EF5"/>
    <w:rsid w:val="001C712A"/>
    <w:rsid w:val="001D02DD"/>
    <w:rsid w:val="001D0839"/>
    <w:rsid w:val="001D1081"/>
    <w:rsid w:val="001D1776"/>
    <w:rsid w:val="001D1824"/>
    <w:rsid w:val="001D1A8A"/>
    <w:rsid w:val="001D2188"/>
    <w:rsid w:val="001D3371"/>
    <w:rsid w:val="001D4999"/>
    <w:rsid w:val="001D5562"/>
    <w:rsid w:val="001D5E58"/>
    <w:rsid w:val="001D5EC6"/>
    <w:rsid w:val="001D659C"/>
    <w:rsid w:val="001D731C"/>
    <w:rsid w:val="001D7A15"/>
    <w:rsid w:val="001D7E34"/>
    <w:rsid w:val="001E01D4"/>
    <w:rsid w:val="001E0384"/>
    <w:rsid w:val="001E04C1"/>
    <w:rsid w:val="001E0CFE"/>
    <w:rsid w:val="001E1369"/>
    <w:rsid w:val="001E17E9"/>
    <w:rsid w:val="001E184F"/>
    <w:rsid w:val="001E1D20"/>
    <w:rsid w:val="001E1EDC"/>
    <w:rsid w:val="001E2113"/>
    <w:rsid w:val="001E23D6"/>
    <w:rsid w:val="001E2975"/>
    <w:rsid w:val="001E2E34"/>
    <w:rsid w:val="001E2FD9"/>
    <w:rsid w:val="001E356E"/>
    <w:rsid w:val="001E395B"/>
    <w:rsid w:val="001E39BB"/>
    <w:rsid w:val="001E4DAD"/>
    <w:rsid w:val="001E5942"/>
    <w:rsid w:val="001E607C"/>
    <w:rsid w:val="001E6519"/>
    <w:rsid w:val="001E65B5"/>
    <w:rsid w:val="001E69D8"/>
    <w:rsid w:val="001E6E7D"/>
    <w:rsid w:val="001E7344"/>
    <w:rsid w:val="001E7523"/>
    <w:rsid w:val="001E7567"/>
    <w:rsid w:val="001E7575"/>
    <w:rsid w:val="001E7E69"/>
    <w:rsid w:val="001F017E"/>
    <w:rsid w:val="001F0275"/>
    <w:rsid w:val="001F03E4"/>
    <w:rsid w:val="001F054A"/>
    <w:rsid w:val="001F0698"/>
    <w:rsid w:val="001F13C4"/>
    <w:rsid w:val="001F160E"/>
    <w:rsid w:val="001F2388"/>
    <w:rsid w:val="001F2C3A"/>
    <w:rsid w:val="001F2EDB"/>
    <w:rsid w:val="001F2FD5"/>
    <w:rsid w:val="001F33ED"/>
    <w:rsid w:val="001F3A6E"/>
    <w:rsid w:val="001F3BAD"/>
    <w:rsid w:val="001F3D33"/>
    <w:rsid w:val="001F45BC"/>
    <w:rsid w:val="001F534B"/>
    <w:rsid w:val="001F5498"/>
    <w:rsid w:val="001F5BFC"/>
    <w:rsid w:val="001F60F4"/>
    <w:rsid w:val="001F6B63"/>
    <w:rsid w:val="001F7F4D"/>
    <w:rsid w:val="0020009C"/>
    <w:rsid w:val="002000C9"/>
    <w:rsid w:val="002001D2"/>
    <w:rsid w:val="0020094E"/>
    <w:rsid w:val="00200A67"/>
    <w:rsid w:val="0020183F"/>
    <w:rsid w:val="00202158"/>
    <w:rsid w:val="00202E10"/>
    <w:rsid w:val="00202E38"/>
    <w:rsid w:val="00202E5E"/>
    <w:rsid w:val="002043A9"/>
    <w:rsid w:val="0020444F"/>
    <w:rsid w:val="002044BB"/>
    <w:rsid w:val="00204835"/>
    <w:rsid w:val="00204948"/>
    <w:rsid w:val="00205C84"/>
    <w:rsid w:val="00206429"/>
    <w:rsid w:val="002066D5"/>
    <w:rsid w:val="00206DE4"/>
    <w:rsid w:val="00207118"/>
    <w:rsid w:val="0021074F"/>
    <w:rsid w:val="00210E40"/>
    <w:rsid w:val="00211226"/>
    <w:rsid w:val="002114DA"/>
    <w:rsid w:val="00211D16"/>
    <w:rsid w:val="002129EA"/>
    <w:rsid w:val="0021333D"/>
    <w:rsid w:val="00213395"/>
    <w:rsid w:val="00213BAA"/>
    <w:rsid w:val="00213D81"/>
    <w:rsid w:val="00214B42"/>
    <w:rsid w:val="00214C30"/>
    <w:rsid w:val="00215523"/>
    <w:rsid w:val="002157D5"/>
    <w:rsid w:val="00215954"/>
    <w:rsid w:val="00215D90"/>
    <w:rsid w:val="002161DF"/>
    <w:rsid w:val="00216412"/>
    <w:rsid w:val="00216AC6"/>
    <w:rsid w:val="00216E44"/>
    <w:rsid w:val="00217102"/>
    <w:rsid w:val="00217D64"/>
    <w:rsid w:val="002202AC"/>
    <w:rsid w:val="00220E2E"/>
    <w:rsid w:val="00221394"/>
    <w:rsid w:val="00221D40"/>
    <w:rsid w:val="002229EF"/>
    <w:rsid w:val="0022339A"/>
    <w:rsid w:val="002235E4"/>
    <w:rsid w:val="002237F4"/>
    <w:rsid w:val="00223E88"/>
    <w:rsid w:val="00223FB2"/>
    <w:rsid w:val="0022469F"/>
    <w:rsid w:val="00224BAD"/>
    <w:rsid w:val="00224CE2"/>
    <w:rsid w:val="0022629A"/>
    <w:rsid w:val="00226379"/>
    <w:rsid w:val="002266C9"/>
    <w:rsid w:val="00227001"/>
    <w:rsid w:val="00227643"/>
    <w:rsid w:val="00227F6C"/>
    <w:rsid w:val="002304EB"/>
    <w:rsid w:val="00230691"/>
    <w:rsid w:val="00230FFE"/>
    <w:rsid w:val="002311DF"/>
    <w:rsid w:val="00231A3E"/>
    <w:rsid w:val="00231E99"/>
    <w:rsid w:val="00232287"/>
    <w:rsid w:val="002324DF"/>
    <w:rsid w:val="00232ADE"/>
    <w:rsid w:val="00232B02"/>
    <w:rsid w:val="00232D26"/>
    <w:rsid w:val="00232FD4"/>
    <w:rsid w:val="00233003"/>
    <w:rsid w:val="0023342C"/>
    <w:rsid w:val="00234041"/>
    <w:rsid w:val="0023407A"/>
    <w:rsid w:val="002345A6"/>
    <w:rsid w:val="002346A6"/>
    <w:rsid w:val="00234BB2"/>
    <w:rsid w:val="00236E60"/>
    <w:rsid w:val="00237098"/>
    <w:rsid w:val="002373A8"/>
    <w:rsid w:val="0023776B"/>
    <w:rsid w:val="002401F2"/>
    <w:rsid w:val="00240F16"/>
    <w:rsid w:val="002417DD"/>
    <w:rsid w:val="00242991"/>
    <w:rsid w:val="002433A1"/>
    <w:rsid w:val="002437C1"/>
    <w:rsid w:val="00243AE3"/>
    <w:rsid w:val="002447FF"/>
    <w:rsid w:val="00245127"/>
    <w:rsid w:val="0024541B"/>
    <w:rsid w:val="0024544D"/>
    <w:rsid w:val="002457C9"/>
    <w:rsid w:val="00245852"/>
    <w:rsid w:val="00245A10"/>
    <w:rsid w:val="00245D94"/>
    <w:rsid w:val="0024616A"/>
    <w:rsid w:val="00246193"/>
    <w:rsid w:val="00246845"/>
    <w:rsid w:val="00247079"/>
    <w:rsid w:val="00250226"/>
    <w:rsid w:val="002509A3"/>
    <w:rsid w:val="00250D23"/>
    <w:rsid w:val="00251150"/>
    <w:rsid w:val="002513FA"/>
    <w:rsid w:val="0025151D"/>
    <w:rsid w:val="00252DAD"/>
    <w:rsid w:val="002534EC"/>
    <w:rsid w:val="00254224"/>
    <w:rsid w:val="00254D95"/>
    <w:rsid w:val="00255033"/>
    <w:rsid w:val="00255DA7"/>
    <w:rsid w:val="00255EB5"/>
    <w:rsid w:val="00257079"/>
    <w:rsid w:val="0025718A"/>
    <w:rsid w:val="00257651"/>
    <w:rsid w:val="002603A1"/>
    <w:rsid w:val="002608CF"/>
    <w:rsid w:val="00260BA4"/>
    <w:rsid w:val="00260C55"/>
    <w:rsid w:val="002614B8"/>
    <w:rsid w:val="00261B2C"/>
    <w:rsid w:val="00262A1F"/>
    <w:rsid w:val="00262BDC"/>
    <w:rsid w:val="00263437"/>
    <w:rsid w:val="00263A3C"/>
    <w:rsid w:val="00263CD4"/>
    <w:rsid w:val="00264B3A"/>
    <w:rsid w:val="00264C27"/>
    <w:rsid w:val="002656D4"/>
    <w:rsid w:val="002658AD"/>
    <w:rsid w:val="00265965"/>
    <w:rsid w:val="0026612D"/>
    <w:rsid w:val="00266354"/>
    <w:rsid w:val="002667B0"/>
    <w:rsid w:val="00266A0B"/>
    <w:rsid w:val="0026778A"/>
    <w:rsid w:val="00267FF9"/>
    <w:rsid w:val="00270BCD"/>
    <w:rsid w:val="0027286F"/>
    <w:rsid w:val="00272E26"/>
    <w:rsid w:val="00273081"/>
    <w:rsid w:val="002733E5"/>
    <w:rsid w:val="0027368D"/>
    <w:rsid w:val="002737A3"/>
    <w:rsid w:val="00273AE6"/>
    <w:rsid w:val="00273C1A"/>
    <w:rsid w:val="002740EB"/>
    <w:rsid w:val="0027432C"/>
    <w:rsid w:val="0027464B"/>
    <w:rsid w:val="00274998"/>
    <w:rsid w:val="002753FC"/>
    <w:rsid w:val="00275CD6"/>
    <w:rsid w:val="00276093"/>
    <w:rsid w:val="0027685F"/>
    <w:rsid w:val="00276A77"/>
    <w:rsid w:val="00276B46"/>
    <w:rsid w:val="00276F97"/>
    <w:rsid w:val="0027731C"/>
    <w:rsid w:val="002773E3"/>
    <w:rsid w:val="002775E7"/>
    <w:rsid w:val="00277AB3"/>
    <w:rsid w:val="00277EF0"/>
    <w:rsid w:val="00280CDE"/>
    <w:rsid w:val="00280E80"/>
    <w:rsid w:val="00281180"/>
    <w:rsid w:val="00281B02"/>
    <w:rsid w:val="00282125"/>
    <w:rsid w:val="00282319"/>
    <w:rsid w:val="00282B03"/>
    <w:rsid w:val="0028344C"/>
    <w:rsid w:val="0028439A"/>
    <w:rsid w:val="0028484E"/>
    <w:rsid w:val="00284C5A"/>
    <w:rsid w:val="00284C65"/>
    <w:rsid w:val="0028659C"/>
    <w:rsid w:val="0028668B"/>
    <w:rsid w:val="00286D2D"/>
    <w:rsid w:val="00290623"/>
    <w:rsid w:val="00290FB2"/>
    <w:rsid w:val="00291515"/>
    <w:rsid w:val="00292423"/>
    <w:rsid w:val="00293026"/>
    <w:rsid w:val="00293EB7"/>
    <w:rsid w:val="00294730"/>
    <w:rsid w:val="00295218"/>
    <w:rsid w:val="002953CC"/>
    <w:rsid w:val="00295BE1"/>
    <w:rsid w:val="00295F57"/>
    <w:rsid w:val="00296815"/>
    <w:rsid w:val="00296AC3"/>
    <w:rsid w:val="00296C9C"/>
    <w:rsid w:val="00297FAD"/>
    <w:rsid w:val="00297FC7"/>
    <w:rsid w:val="002A06D7"/>
    <w:rsid w:val="002A0DFF"/>
    <w:rsid w:val="002A0E38"/>
    <w:rsid w:val="002A1128"/>
    <w:rsid w:val="002A1D7C"/>
    <w:rsid w:val="002A2BF3"/>
    <w:rsid w:val="002A3089"/>
    <w:rsid w:val="002A3609"/>
    <w:rsid w:val="002A3B64"/>
    <w:rsid w:val="002A474E"/>
    <w:rsid w:val="002A4826"/>
    <w:rsid w:val="002A4C1A"/>
    <w:rsid w:val="002A4EA1"/>
    <w:rsid w:val="002A50A5"/>
    <w:rsid w:val="002A511D"/>
    <w:rsid w:val="002A63D7"/>
    <w:rsid w:val="002A7025"/>
    <w:rsid w:val="002A77D7"/>
    <w:rsid w:val="002B0066"/>
    <w:rsid w:val="002B01FB"/>
    <w:rsid w:val="002B02B1"/>
    <w:rsid w:val="002B0770"/>
    <w:rsid w:val="002B0776"/>
    <w:rsid w:val="002B0AF2"/>
    <w:rsid w:val="002B133A"/>
    <w:rsid w:val="002B1443"/>
    <w:rsid w:val="002B1F43"/>
    <w:rsid w:val="002B2543"/>
    <w:rsid w:val="002B2A49"/>
    <w:rsid w:val="002B2D9D"/>
    <w:rsid w:val="002B2DC7"/>
    <w:rsid w:val="002B33E9"/>
    <w:rsid w:val="002B3DE4"/>
    <w:rsid w:val="002B4798"/>
    <w:rsid w:val="002B4803"/>
    <w:rsid w:val="002B4A3F"/>
    <w:rsid w:val="002B548F"/>
    <w:rsid w:val="002B54E4"/>
    <w:rsid w:val="002B553F"/>
    <w:rsid w:val="002B580F"/>
    <w:rsid w:val="002B5DEE"/>
    <w:rsid w:val="002B6FF5"/>
    <w:rsid w:val="002B7250"/>
    <w:rsid w:val="002C074C"/>
    <w:rsid w:val="002C1102"/>
    <w:rsid w:val="002C132A"/>
    <w:rsid w:val="002C23B3"/>
    <w:rsid w:val="002C2D50"/>
    <w:rsid w:val="002C2D6B"/>
    <w:rsid w:val="002C2EB0"/>
    <w:rsid w:val="002C30A8"/>
    <w:rsid w:val="002C3565"/>
    <w:rsid w:val="002C3B0E"/>
    <w:rsid w:val="002C40EE"/>
    <w:rsid w:val="002C421D"/>
    <w:rsid w:val="002C481A"/>
    <w:rsid w:val="002C4DAB"/>
    <w:rsid w:val="002C55E6"/>
    <w:rsid w:val="002C56BE"/>
    <w:rsid w:val="002C5B14"/>
    <w:rsid w:val="002C5B32"/>
    <w:rsid w:val="002C632C"/>
    <w:rsid w:val="002C6434"/>
    <w:rsid w:val="002C67A3"/>
    <w:rsid w:val="002C6BAD"/>
    <w:rsid w:val="002C6E2B"/>
    <w:rsid w:val="002C6E3C"/>
    <w:rsid w:val="002C7AE2"/>
    <w:rsid w:val="002C7F0E"/>
    <w:rsid w:val="002D003E"/>
    <w:rsid w:val="002D18AC"/>
    <w:rsid w:val="002D1BC6"/>
    <w:rsid w:val="002D2228"/>
    <w:rsid w:val="002D296E"/>
    <w:rsid w:val="002D2D7A"/>
    <w:rsid w:val="002D3107"/>
    <w:rsid w:val="002D43CA"/>
    <w:rsid w:val="002D4427"/>
    <w:rsid w:val="002D4A4E"/>
    <w:rsid w:val="002D6048"/>
    <w:rsid w:val="002D68FE"/>
    <w:rsid w:val="002D6B15"/>
    <w:rsid w:val="002D6F80"/>
    <w:rsid w:val="002E0827"/>
    <w:rsid w:val="002E0C0F"/>
    <w:rsid w:val="002E0D28"/>
    <w:rsid w:val="002E2078"/>
    <w:rsid w:val="002E2878"/>
    <w:rsid w:val="002E32FC"/>
    <w:rsid w:val="002E3466"/>
    <w:rsid w:val="002E385A"/>
    <w:rsid w:val="002E3874"/>
    <w:rsid w:val="002E3883"/>
    <w:rsid w:val="002E3DE8"/>
    <w:rsid w:val="002E3E08"/>
    <w:rsid w:val="002E443E"/>
    <w:rsid w:val="002E640D"/>
    <w:rsid w:val="002E674C"/>
    <w:rsid w:val="002E68C4"/>
    <w:rsid w:val="002E76A3"/>
    <w:rsid w:val="002F04D6"/>
    <w:rsid w:val="002F07D4"/>
    <w:rsid w:val="002F1C8E"/>
    <w:rsid w:val="002F1DE5"/>
    <w:rsid w:val="002F224D"/>
    <w:rsid w:val="002F26A3"/>
    <w:rsid w:val="002F2B83"/>
    <w:rsid w:val="002F2E19"/>
    <w:rsid w:val="002F39FE"/>
    <w:rsid w:val="002F3F33"/>
    <w:rsid w:val="002F496F"/>
    <w:rsid w:val="002F54C8"/>
    <w:rsid w:val="002F5570"/>
    <w:rsid w:val="002F5CA7"/>
    <w:rsid w:val="002F622A"/>
    <w:rsid w:val="002F7AED"/>
    <w:rsid w:val="0030024F"/>
    <w:rsid w:val="0030145B"/>
    <w:rsid w:val="003020B9"/>
    <w:rsid w:val="003020E1"/>
    <w:rsid w:val="003021AA"/>
    <w:rsid w:val="0030298C"/>
    <w:rsid w:val="003039D4"/>
    <w:rsid w:val="00303E96"/>
    <w:rsid w:val="003043AF"/>
    <w:rsid w:val="00304D05"/>
    <w:rsid w:val="00304E69"/>
    <w:rsid w:val="003061E6"/>
    <w:rsid w:val="0030673F"/>
    <w:rsid w:val="00306DE4"/>
    <w:rsid w:val="003107C9"/>
    <w:rsid w:val="0031086B"/>
    <w:rsid w:val="00310BE1"/>
    <w:rsid w:val="00311E07"/>
    <w:rsid w:val="00312967"/>
    <w:rsid w:val="00313449"/>
    <w:rsid w:val="00313B38"/>
    <w:rsid w:val="00313C35"/>
    <w:rsid w:val="00314A46"/>
    <w:rsid w:val="00314B8E"/>
    <w:rsid w:val="003152ED"/>
    <w:rsid w:val="00315B41"/>
    <w:rsid w:val="00315BF1"/>
    <w:rsid w:val="00316B09"/>
    <w:rsid w:val="0031750B"/>
    <w:rsid w:val="0031759F"/>
    <w:rsid w:val="00320598"/>
    <w:rsid w:val="00320A31"/>
    <w:rsid w:val="00320A32"/>
    <w:rsid w:val="00320ED2"/>
    <w:rsid w:val="003215D5"/>
    <w:rsid w:val="00321847"/>
    <w:rsid w:val="00322BE8"/>
    <w:rsid w:val="00322D7E"/>
    <w:rsid w:val="00323451"/>
    <w:rsid w:val="00323DDB"/>
    <w:rsid w:val="00324B19"/>
    <w:rsid w:val="00324FB4"/>
    <w:rsid w:val="00325898"/>
    <w:rsid w:val="003261B8"/>
    <w:rsid w:val="003273A5"/>
    <w:rsid w:val="00327947"/>
    <w:rsid w:val="00330511"/>
    <w:rsid w:val="00330682"/>
    <w:rsid w:val="00330E28"/>
    <w:rsid w:val="00331076"/>
    <w:rsid w:val="00331079"/>
    <w:rsid w:val="00331669"/>
    <w:rsid w:val="00331CBA"/>
    <w:rsid w:val="00332177"/>
    <w:rsid w:val="003332A3"/>
    <w:rsid w:val="00333597"/>
    <w:rsid w:val="003336EE"/>
    <w:rsid w:val="00333AE2"/>
    <w:rsid w:val="00333D55"/>
    <w:rsid w:val="003345EC"/>
    <w:rsid w:val="00334C16"/>
    <w:rsid w:val="00334F1E"/>
    <w:rsid w:val="003351B1"/>
    <w:rsid w:val="003354EF"/>
    <w:rsid w:val="00335CCE"/>
    <w:rsid w:val="00335F7C"/>
    <w:rsid w:val="00336AC5"/>
    <w:rsid w:val="00336C83"/>
    <w:rsid w:val="003375AE"/>
    <w:rsid w:val="0033798B"/>
    <w:rsid w:val="00337B57"/>
    <w:rsid w:val="00337BF3"/>
    <w:rsid w:val="00337F31"/>
    <w:rsid w:val="00340493"/>
    <w:rsid w:val="00341857"/>
    <w:rsid w:val="00341993"/>
    <w:rsid w:val="00342C15"/>
    <w:rsid w:val="00343498"/>
    <w:rsid w:val="003437E5"/>
    <w:rsid w:val="00343AD8"/>
    <w:rsid w:val="00343BD3"/>
    <w:rsid w:val="00344A4B"/>
    <w:rsid w:val="00344D1D"/>
    <w:rsid w:val="00345920"/>
    <w:rsid w:val="00345E28"/>
    <w:rsid w:val="003461D8"/>
    <w:rsid w:val="0034627E"/>
    <w:rsid w:val="003462C7"/>
    <w:rsid w:val="0034648D"/>
    <w:rsid w:val="00346543"/>
    <w:rsid w:val="00347EBA"/>
    <w:rsid w:val="00350107"/>
    <w:rsid w:val="003502E6"/>
    <w:rsid w:val="00351170"/>
    <w:rsid w:val="003512DE"/>
    <w:rsid w:val="00351867"/>
    <w:rsid w:val="00351891"/>
    <w:rsid w:val="00351FA4"/>
    <w:rsid w:val="003524F4"/>
    <w:rsid w:val="00352E10"/>
    <w:rsid w:val="00352E33"/>
    <w:rsid w:val="0035324B"/>
    <w:rsid w:val="00353EB8"/>
    <w:rsid w:val="00354135"/>
    <w:rsid w:val="00354653"/>
    <w:rsid w:val="003547CA"/>
    <w:rsid w:val="00354BCE"/>
    <w:rsid w:val="00354F38"/>
    <w:rsid w:val="00355116"/>
    <w:rsid w:val="00355963"/>
    <w:rsid w:val="00355A0A"/>
    <w:rsid w:val="00356014"/>
    <w:rsid w:val="00356551"/>
    <w:rsid w:val="00356D3F"/>
    <w:rsid w:val="003572BC"/>
    <w:rsid w:val="003572F8"/>
    <w:rsid w:val="003575D3"/>
    <w:rsid w:val="00357ADE"/>
    <w:rsid w:val="00360B1B"/>
    <w:rsid w:val="00360BE8"/>
    <w:rsid w:val="00362458"/>
    <w:rsid w:val="00362806"/>
    <w:rsid w:val="0036294D"/>
    <w:rsid w:val="00363930"/>
    <w:rsid w:val="00363AE1"/>
    <w:rsid w:val="00364062"/>
    <w:rsid w:val="00364259"/>
    <w:rsid w:val="00365381"/>
    <w:rsid w:val="00365F9B"/>
    <w:rsid w:val="0036627B"/>
    <w:rsid w:val="00366CF6"/>
    <w:rsid w:val="0036736D"/>
    <w:rsid w:val="0036759F"/>
    <w:rsid w:val="003706BA"/>
    <w:rsid w:val="00370E1D"/>
    <w:rsid w:val="003712D5"/>
    <w:rsid w:val="0037181F"/>
    <w:rsid w:val="00371B32"/>
    <w:rsid w:val="00371FEB"/>
    <w:rsid w:val="003720BE"/>
    <w:rsid w:val="00372756"/>
    <w:rsid w:val="003737F1"/>
    <w:rsid w:val="00373C2E"/>
    <w:rsid w:val="003746EA"/>
    <w:rsid w:val="003748EC"/>
    <w:rsid w:val="00375026"/>
    <w:rsid w:val="00375601"/>
    <w:rsid w:val="0037658A"/>
    <w:rsid w:val="00376665"/>
    <w:rsid w:val="00376C2A"/>
    <w:rsid w:val="00380602"/>
    <w:rsid w:val="00380632"/>
    <w:rsid w:val="00380D48"/>
    <w:rsid w:val="00381902"/>
    <w:rsid w:val="00381B36"/>
    <w:rsid w:val="00381C58"/>
    <w:rsid w:val="00381DA6"/>
    <w:rsid w:val="0038247F"/>
    <w:rsid w:val="00382D42"/>
    <w:rsid w:val="00382F39"/>
    <w:rsid w:val="00383153"/>
    <w:rsid w:val="00383B5B"/>
    <w:rsid w:val="003840C0"/>
    <w:rsid w:val="00384471"/>
    <w:rsid w:val="00384647"/>
    <w:rsid w:val="003846EB"/>
    <w:rsid w:val="00384A93"/>
    <w:rsid w:val="00384DC9"/>
    <w:rsid w:val="00385D7E"/>
    <w:rsid w:val="00386438"/>
    <w:rsid w:val="00386780"/>
    <w:rsid w:val="00386A84"/>
    <w:rsid w:val="00387132"/>
    <w:rsid w:val="003875EC"/>
    <w:rsid w:val="00387E8E"/>
    <w:rsid w:val="003905FD"/>
    <w:rsid w:val="00390E6B"/>
    <w:rsid w:val="003918C3"/>
    <w:rsid w:val="0039235E"/>
    <w:rsid w:val="00392B9A"/>
    <w:rsid w:val="00393010"/>
    <w:rsid w:val="00393301"/>
    <w:rsid w:val="003937D3"/>
    <w:rsid w:val="00394362"/>
    <w:rsid w:val="00394753"/>
    <w:rsid w:val="00394FE8"/>
    <w:rsid w:val="0039520C"/>
    <w:rsid w:val="00396224"/>
    <w:rsid w:val="00396A0D"/>
    <w:rsid w:val="00396B95"/>
    <w:rsid w:val="00396DA9"/>
    <w:rsid w:val="00396F28"/>
    <w:rsid w:val="0039701B"/>
    <w:rsid w:val="00397083"/>
    <w:rsid w:val="00397BCF"/>
    <w:rsid w:val="003A0265"/>
    <w:rsid w:val="003A0349"/>
    <w:rsid w:val="003A0351"/>
    <w:rsid w:val="003A12FB"/>
    <w:rsid w:val="003A1B44"/>
    <w:rsid w:val="003A28F6"/>
    <w:rsid w:val="003A2937"/>
    <w:rsid w:val="003A35C4"/>
    <w:rsid w:val="003A3EBE"/>
    <w:rsid w:val="003A41CE"/>
    <w:rsid w:val="003A462B"/>
    <w:rsid w:val="003A47F5"/>
    <w:rsid w:val="003A4E2F"/>
    <w:rsid w:val="003A4F42"/>
    <w:rsid w:val="003A4FCC"/>
    <w:rsid w:val="003A52AB"/>
    <w:rsid w:val="003A6140"/>
    <w:rsid w:val="003A6823"/>
    <w:rsid w:val="003A753A"/>
    <w:rsid w:val="003A7C4B"/>
    <w:rsid w:val="003A7C92"/>
    <w:rsid w:val="003A7EEF"/>
    <w:rsid w:val="003B07DF"/>
    <w:rsid w:val="003B12A3"/>
    <w:rsid w:val="003B156D"/>
    <w:rsid w:val="003B1B45"/>
    <w:rsid w:val="003B2585"/>
    <w:rsid w:val="003B2D39"/>
    <w:rsid w:val="003B2E92"/>
    <w:rsid w:val="003B3A54"/>
    <w:rsid w:val="003B3C80"/>
    <w:rsid w:val="003B40D8"/>
    <w:rsid w:val="003B43F5"/>
    <w:rsid w:val="003B4753"/>
    <w:rsid w:val="003B486B"/>
    <w:rsid w:val="003B4A2C"/>
    <w:rsid w:val="003B4DAE"/>
    <w:rsid w:val="003B520A"/>
    <w:rsid w:val="003B5653"/>
    <w:rsid w:val="003B581B"/>
    <w:rsid w:val="003B5ACC"/>
    <w:rsid w:val="003B5B19"/>
    <w:rsid w:val="003B5C30"/>
    <w:rsid w:val="003B6E2D"/>
    <w:rsid w:val="003B7404"/>
    <w:rsid w:val="003B775B"/>
    <w:rsid w:val="003B77A8"/>
    <w:rsid w:val="003C0229"/>
    <w:rsid w:val="003C0930"/>
    <w:rsid w:val="003C0E89"/>
    <w:rsid w:val="003C147E"/>
    <w:rsid w:val="003C1E72"/>
    <w:rsid w:val="003C2120"/>
    <w:rsid w:val="003C25B2"/>
    <w:rsid w:val="003C25F7"/>
    <w:rsid w:val="003C28AB"/>
    <w:rsid w:val="003C29E4"/>
    <w:rsid w:val="003C370E"/>
    <w:rsid w:val="003C3DC0"/>
    <w:rsid w:val="003C3E89"/>
    <w:rsid w:val="003C400C"/>
    <w:rsid w:val="003C4476"/>
    <w:rsid w:val="003C47AF"/>
    <w:rsid w:val="003C4C4A"/>
    <w:rsid w:val="003C5229"/>
    <w:rsid w:val="003C622E"/>
    <w:rsid w:val="003C665C"/>
    <w:rsid w:val="003C72D2"/>
    <w:rsid w:val="003C7398"/>
    <w:rsid w:val="003C7C57"/>
    <w:rsid w:val="003C7C9A"/>
    <w:rsid w:val="003C7F3F"/>
    <w:rsid w:val="003D08CB"/>
    <w:rsid w:val="003D0F81"/>
    <w:rsid w:val="003D0FAC"/>
    <w:rsid w:val="003D1315"/>
    <w:rsid w:val="003D1324"/>
    <w:rsid w:val="003D1F9F"/>
    <w:rsid w:val="003D232B"/>
    <w:rsid w:val="003D2808"/>
    <w:rsid w:val="003D2A97"/>
    <w:rsid w:val="003D2F29"/>
    <w:rsid w:val="003D3F30"/>
    <w:rsid w:val="003D5E02"/>
    <w:rsid w:val="003D605F"/>
    <w:rsid w:val="003D6558"/>
    <w:rsid w:val="003D672E"/>
    <w:rsid w:val="003D6806"/>
    <w:rsid w:val="003D691D"/>
    <w:rsid w:val="003D6A11"/>
    <w:rsid w:val="003D7189"/>
    <w:rsid w:val="003D7918"/>
    <w:rsid w:val="003E0733"/>
    <w:rsid w:val="003E0918"/>
    <w:rsid w:val="003E152F"/>
    <w:rsid w:val="003E1A2B"/>
    <w:rsid w:val="003E2BD2"/>
    <w:rsid w:val="003E2D83"/>
    <w:rsid w:val="003E349B"/>
    <w:rsid w:val="003E3F12"/>
    <w:rsid w:val="003E41E6"/>
    <w:rsid w:val="003E486C"/>
    <w:rsid w:val="003E4AB0"/>
    <w:rsid w:val="003E4E20"/>
    <w:rsid w:val="003E51D5"/>
    <w:rsid w:val="003E53BA"/>
    <w:rsid w:val="003E5B28"/>
    <w:rsid w:val="003E6325"/>
    <w:rsid w:val="003E6B27"/>
    <w:rsid w:val="003E6D30"/>
    <w:rsid w:val="003E7CA3"/>
    <w:rsid w:val="003F0662"/>
    <w:rsid w:val="003F0761"/>
    <w:rsid w:val="003F09ED"/>
    <w:rsid w:val="003F1069"/>
    <w:rsid w:val="003F1180"/>
    <w:rsid w:val="003F1259"/>
    <w:rsid w:val="003F12AD"/>
    <w:rsid w:val="003F15BE"/>
    <w:rsid w:val="003F16EB"/>
    <w:rsid w:val="003F1D2B"/>
    <w:rsid w:val="003F239B"/>
    <w:rsid w:val="003F2EB4"/>
    <w:rsid w:val="003F328C"/>
    <w:rsid w:val="003F3514"/>
    <w:rsid w:val="003F3C26"/>
    <w:rsid w:val="003F3DC3"/>
    <w:rsid w:val="003F40C2"/>
    <w:rsid w:val="003F486D"/>
    <w:rsid w:val="003F4BC8"/>
    <w:rsid w:val="003F4BD2"/>
    <w:rsid w:val="003F54F8"/>
    <w:rsid w:val="003F5707"/>
    <w:rsid w:val="003F6388"/>
    <w:rsid w:val="003F63BB"/>
    <w:rsid w:val="003F75FB"/>
    <w:rsid w:val="003F7E1F"/>
    <w:rsid w:val="00400A7F"/>
    <w:rsid w:val="00400F56"/>
    <w:rsid w:val="0040126B"/>
    <w:rsid w:val="00401EA2"/>
    <w:rsid w:val="00403951"/>
    <w:rsid w:val="00403B82"/>
    <w:rsid w:val="004048B0"/>
    <w:rsid w:val="00404E05"/>
    <w:rsid w:val="0040518D"/>
    <w:rsid w:val="00405214"/>
    <w:rsid w:val="00405A3C"/>
    <w:rsid w:val="00405B08"/>
    <w:rsid w:val="00405CEE"/>
    <w:rsid w:val="00407295"/>
    <w:rsid w:val="00410097"/>
    <w:rsid w:val="00410F12"/>
    <w:rsid w:val="0041126C"/>
    <w:rsid w:val="00411975"/>
    <w:rsid w:val="00412AD5"/>
    <w:rsid w:val="00412CA9"/>
    <w:rsid w:val="004139F1"/>
    <w:rsid w:val="004150E7"/>
    <w:rsid w:val="00415A7A"/>
    <w:rsid w:val="00415A8C"/>
    <w:rsid w:val="00416563"/>
    <w:rsid w:val="0041662F"/>
    <w:rsid w:val="00416A47"/>
    <w:rsid w:val="00417ABA"/>
    <w:rsid w:val="00417D0A"/>
    <w:rsid w:val="00420971"/>
    <w:rsid w:val="00420FD8"/>
    <w:rsid w:val="004215D4"/>
    <w:rsid w:val="0042204B"/>
    <w:rsid w:val="0042269D"/>
    <w:rsid w:val="0042319B"/>
    <w:rsid w:val="0042320E"/>
    <w:rsid w:val="0042415C"/>
    <w:rsid w:val="004246B0"/>
    <w:rsid w:val="004249C2"/>
    <w:rsid w:val="00424C2C"/>
    <w:rsid w:val="0042525B"/>
    <w:rsid w:val="00425DD2"/>
    <w:rsid w:val="004261B8"/>
    <w:rsid w:val="0042688C"/>
    <w:rsid w:val="00426A24"/>
    <w:rsid w:val="00427374"/>
    <w:rsid w:val="0042781D"/>
    <w:rsid w:val="00427DA1"/>
    <w:rsid w:val="00430188"/>
    <w:rsid w:val="00430CBB"/>
    <w:rsid w:val="004314C6"/>
    <w:rsid w:val="00431A86"/>
    <w:rsid w:val="00431F6C"/>
    <w:rsid w:val="00432646"/>
    <w:rsid w:val="004326C8"/>
    <w:rsid w:val="0043304F"/>
    <w:rsid w:val="00433395"/>
    <w:rsid w:val="00433674"/>
    <w:rsid w:val="004338F2"/>
    <w:rsid w:val="00433B01"/>
    <w:rsid w:val="00433CBA"/>
    <w:rsid w:val="00434236"/>
    <w:rsid w:val="00434BD8"/>
    <w:rsid w:val="00434D1E"/>
    <w:rsid w:val="004352E7"/>
    <w:rsid w:val="00435701"/>
    <w:rsid w:val="00435775"/>
    <w:rsid w:val="00435952"/>
    <w:rsid w:val="0043596E"/>
    <w:rsid w:val="00435AE0"/>
    <w:rsid w:val="00436A10"/>
    <w:rsid w:val="00436E73"/>
    <w:rsid w:val="0043758D"/>
    <w:rsid w:val="00437605"/>
    <w:rsid w:val="00437807"/>
    <w:rsid w:val="00437AAE"/>
    <w:rsid w:val="00440B65"/>
    <w:rsid w:val="00440F71"/>
    <w:rsid w:val="0044121E"/>
    <w:rsid w:val="00441E95"/>
    <w:rsid w:val="0044203D"/>
    <w:rsid w:val="00442240"/>
    <w:rsid w:val="0044291C"/>
    <w:rsid w:val="00442A1F"/>
    <w:rsid w:val="00443372"/>
    <w:rsid w:val="004437A8"/>
    <w:rsid w:val="00443FD8"/>
    <w:rsid w:val="004440EE"/>
    <w:rsid w:val="00444162"/>
    <w:rsid w:val="0044471C"/>
    <w:rsid w:val="004452C6"/>
    <w:rsid w:val="00445388"/>
    <w:rsid w:val="00445E7F"/>
    <w:rsid w:val="00445EFA"/>
    <w:rsid w:val="004462F5"/>
    <w:rsid w:val="0044680C"/>
    <w:rsid w:val="00447576"/>
    <w:rsid w:val="00447CD2"/>
    <w:rsid w:val="004502D0"/>
    <w:rsid w:val="00450B4A"/>
    <w:rsid w:val="00450F88"/>
    <w:rsid w:val="004514B4"/>
    <w:rsid w:val="00452710"/>
    <w:rsid w:val="004534B7"/>
    <w:rsid w:val="004535F7"/>
    <w:rsid w:val="0045416C"/>
    <w:rsid w:val="00454560"/>
    <w:rsid w:val="00454C8E"/>
    <w:rsid w:val="004555C0"/>
    <w:rsid w:val="0045574F"/>
    <w:rsid w:val="00455CB3"/>
    <w:rsid w:val="00455E2B"/>
    <w:rsid w:val="004568A5"/>
    <w:rsid w:val="004571D4"/>
    <w:rsid w:val="004578FB"/>
    <w:rsid w:val="00457981"/>
    <w:rsid w:val="00457ACA"/>
    <w:rsid w:val="00457C8E"/>
    <w:rsid w:val="00457E93"/>
    <w:rsid w:val="00460725"/>
    <w:rsid w:val="00460F3C"/>
    <w:rsid w:val="0046152F"/>
    <w:rsid w:val="004619A5"/>
    <w:rsid w:val="00462816"/>
    <w:rsid w:val="004630DA"/>
    <w:rsid w:val="00464146"/>
    <w:rsid w:val="00465206"/>
    <w:rsid w:val="00465618"/>
    <w:rsid w:val="004659B6"/>
    <w:rsid w:val="00465B47"/>
    <w:rsid w:val="0046618B"/>
    <w:rsid w:val="0046645B"/>
    <w:rsid w:val="0047004B"/>
    <w:rsid w:val="0047067C"/>
    <w:rsid w:val="00471D86"/>
    <w:rsid w:val="004726C3"/>
    <w:rsid w:val="0047299F"/>
    <w:rsid w:val="00472B67"/>
    <w:rsid w:val="00472D94"/>
    <w:rsid w:val="004737AD"/>
    <w:rsid w:val="00473BBB"/>
    <w:rsid w:val="00473ED0"/>
    <w:rsid w:val="00473ED9"/>
    <w:rsid w:val="004741A7"/>
    <w:rsid w:val="004746AF"/>
    <w:rsid w:val="00474AB0"/>
    <w:rsid w:val="00474F21"/>
    <w:rsid w:val="00475030"/>
    <w:rsid w:val="004751A5"/>
    <w:rsid w:val="0047546E"/>
    <w:rsid w:val="004754DB"/>
    <w:rsid w:val="00475591"/>
    <w:rsid w:val="0047560E"/>
    <w:rsid w:val="00475B1A"/>
    <w:rsid w:val="00476905"/>
    <w:rsid w:val="00476C6F"/>
    <w:rsid w:val="00476DD3"/>
    <w:rsid w:val="00476F97"/>
    <w:rsid w:val="004777C5"/>
    <w:rsid w:val="004800FF"/>
    <w:rsid w:val="0048044C"/>
    <w:rsid w:val="00481911"/>
    <w:rsid w:val="00481E3D"/>
    <w:rsid w:val="00481FF6"/>
    <w:rsid w:val="004823B3"/>
    <w:rsid w:val="0048277C"/>
    <w:rsid w:val="0048355D"/>
    <w:rsid w:val="00486742"/>
    <w:rsid w:val="004869DA"/>
    <w:rsid w:val="004869FC"/>
    <w:rsid w:val="00486A0D"/>
    <w:rsid w:val="00486B86"/>
    <w:rsid w:val="00487641"/>
    <w:rsid w:val="00490BD5"/>
    <w:rsid w:val="00491367"/>
    <w:rsid w:val="004919FE"/>
    <w:rsid w:val="0049368E"/>
    <w:rsid w:val="0049453B"/>
    <w:rsid w:val="00494BE8"/>
    <w:rsid w:val="00495049"/>
    <w:rsid w:val="004951C7"/>
    <w:rsid w:val="00495459"/>
    <w:rsid w:val="00495627"/>
    <w:rsid w:val="00495840"/>
    <w:rsid w:val="004959B0"/>
    <w:rsid w:val="00495F2F"/>
    <w:rsid w:val="00497589"/>
    <w:rsid w:val="00497AFF"/>
    <w:rsid w:val="00497DF7"/>
    <w:rsid w:val="00497DFA"/>
    <w:rsid w:val="004A00F1"/>
    <w:rsid w:val="004A0238"/>
    <w:rsid w:val="004A0C74"/>
    <w:rsid w:val="004A0C79"/>
    <w:rsid w:val="004A18D8"/>
    <w:rsid w:val="004A1C0C"/>
    <w:rsid w:val="004A2920"/>
    <w:rsid w:val="004A2ED9"/>
    <w:rsid w:val="004A2F43"/>
    <w:rsid w:val="004A3084"/>
    <w:rsid w:val="004A44F2"/>
    <w:rsid w:val="004A47C8"/>
    <w:rsid w:val="004A4887"/>
    <w:rsid w:val="004A4C49"/>
    <w:rsid w:val="004A5359"/>
    <w:rsid w:val="004A54DE"/>
    <w:rsid w:val="004A5614"/>
    <w:rsid w:val="004A5876"/>
    <w:rsid w:val="004A5F01"/>
    <w:rsid w:val="004A6330"/>
    <w:rsid w:val="004A66E9"/>
    <w:rsid w:val="004A6F35"/>
    <w:rsid w:val="004B04BE"/>
    <w:rsid w:val="004B0C5E"/>
    <w:rsid w:val="004B168B"/>
    <w:rsid w:val="004B1E78"/>
    <w:rsid w:val="004B26C8"/>
    <w:rsid w:val="004B2C69"/>
    <w:rsid w:val="004B3550"/>
    <w:rsid w:val="004B39FF"/>
    <w:rsid w:val="004B468D"/>
    <w:rsid w:val="004B6C23"/>
    <w:rsid w:val="004B6E65"/>
    <w:rsid w:val="004B763B"/>
    <w:rsid w:val="004B7872"/>
    <w:rsid w:val="004B7CAD"/>
    <w:rsid w:val="004C03A9"/>
    <w:rsid w:val="004C03B1"/>
    <w:rsid w:val="004C0A48"/>
    <w:rsid w:val="004C0C67"/>
    <w:rsid w:val="004C0CA1"/>
    <w:rsid w:val="004C1ADB"/>
    <w:rsid w:val="004C21F6"/>
    <w:rsid w:val="004C24AA"/>
    <w:rsid w:val="004C3D11"/>
    <w:rsid w:val="004C3F32"/>
    <w:rsid w:val="004C420B"/>
    <w:rsid w:val="004C4800"/>
    <w:rsid w:val="004C4BE2"/>
    <w:rsid w:val="004C5588"/>
    <w:rsid w:val="004C576F"/>
    <w:rsid w:val="004C5949"/>
    <w:rsid w:val="004C6862"/>
    <w:rsid w:val="004C77E4"/>
    <w:rsid w:val="004D0B08"/>
    <w:rsid w:val="004D1ED6"/>
    <w:rsid w:val="004D21AD"/>
    <w:rsid w:val="004D2307"/>
    <w:rsid w:val="004D3800"/>
    <w:rsid w:val="004D40E1"/>
    <w:rsid w:val="004D4366"/>
    <w:rsid w:val="004D4384"/>
    <w:rsid w:val="004D4B7B"/>
    <w:rsid w:val="004D4C90"/>
    <w:rsid w:val="004D4E8E"/>
    <w:rsid w:val="004D5126"/>
    <w:rsid w:val="004D55B3"/>
    <w:rsid w:val="004D5FD1"/>
    <w:rsid w:val="004D6291"/>
    <w:rsid w:val="004D7E9B"/>
    <w:rsid w:val="004D7EB6"/>
    <w:rsid w:val="004E04C4"/>
    <w:rsid w:val="004E059A"/>
    <w:rsid w:val="004E063C"/>
    <w:rsid w:val="004E07D1"/>
    <w:rsid w:val="004E0EBA"/>
    <w:rsid w:val="004E0FCB"/>
    <w:rsid w:val="004E1003"/>
    <w:rsid w:val="004E123E"/>
    <w:rsid w:val="004E16CB"/>
    <w:rsid w:val="004E172A"/>
    <w:rsid w:val="004E175A"/>
    <w:rsid w:val="004E183E"/>
    <w:rsid w:val="004E2521"/>
    <w:rsid w:val="004E2766"/>
    <w:rsid w:val="004E2B3C"/>
    <w:rsid w:val="004E2EA9"/>
    <w:rsid w:val="004E3191"/>
    <w:rsid w:val="004E3B5D"/>
    <w:rsid w:val="004E4B4B"/>
    <w:rsid w:val="004E55D2"/>
    <w:rsid w:val="004E6B1D"/>
    <w:rsid w:val="004E6BE6"/>
    <w:rsid w:val="004F0FAD"/>
    <w:rsid w:val="004F1988"/>
    <w:rsid w:val="004F2FA3"/>
    <w:rsid w:val="004F3151"/>
    <w:rsid w:val="004F338E"/>
    <w:rsid w:val="004F3730"/>
    <w:rsid w:val="004F4CF0"/>
    <w:rsid w:val="004F4D61"/>
    <w:rsid w:val="004F6C5A"/>
    <w:rsid w:val="004F6E54"/>
    <w:rsid w:val="004F71F3"/>
    <w:rsid w:val="004F7360"/>
    <w:rsid w:val="004F7FE3"/>
    <w:rsid w:val="00500112"/>
    <w:rsid w:val="0050071F"/>
    <w:rsid w:val="00500AC9"/>
    <w:rsid w:val="00500CFC"/>
    <w:rsid w:val="00501524"/>
    <w:rsid w:val="00502084"/>
    <w:rsid w:val="00502719"/>
    <w:rsid w:val="00502B5F"/>
    <w:rsid w:val="00502F5B"/>
    <w:rsid w:val="00503442"/>
    <w:rsid w:val="00503509"/>
    <w:rsid w:val="00503856"/>
    <w:rsid w:val="00503BCB"/>
    <w:rsid w:val="0050444D"/>
    <w:rsid w:val="00505D21"/>
    <w:rsid w:val="005060AB"/>
    <w:rsid w:val="0050640F"/>
    <w:rsid w:val="005067B7"/>
    <w:rsid w:val="00507031"/>
    <w:rsid w:val="00507332"/>
    <w:rsid w:val="0050767C"/>
    <w:rsid w:val="00507BBC"/>
    <w:rsid w:val="005105A2"/>
    <w:rsid w:val="00510AE2"/>
    <w:rsid w:val="00510C44"/>
    <w:rsid w:val="00511233"/>
    <w:rsid w:val="005118BA"/>
    <w:rsid w:val="00511F44"/>
    <w:rsid w:val="00512197"/>
    <w:rsid w:val="0051334E"/>
    <w:rsid w:val="00513388"/>
    <w:rsid w:val="005134BB"/>
    <w:rsid w:val="00513CD7"/>
    <w:rsid w:val="00513CD8"/>
    <w:rsid w:val="00513E62"/>
    <w:rsid w:val="00514323"/>
    <w:rsid w:val="00514F68"/>
    <w:rsid w:val="00515991"/>
    <w:rsid w:val="00515F1D"/>
    <w:rsid w:val="00516138"/>
    <w:rsid w:val="005161D3"/>
    <w:rsid w:val="0051632A"/>
    <w:rsid w:val="005164D9"/>
    <w:rsid w:val="0051672D"/>
    <w:rsid w:val="005171E5"/>
    <w:rsid w:val="005179CC"/>
    <w:rsid w:val="00517D36"/>
    <w:rsid w:val="00517F74"/>
    <w:rsid w:val="0052000F"/>
    <w:rsid w:val="00520EA0"/>
    <w:rsid w:val="005219FC"/>
    <w:rsid w:val="00522298"/>
    <w:rsid w:val="005226CC"/>
    <w:rsid w:val="005226F0"/>
    <w:rsid w:val="00522BC9"/>
    <w:rsid w:val="00522E03"/>
    <w:rsid w:val="00523545"/>
    <w:rsid w:val="00523BE4"/>
    <w:rsid w:val="00525FB0"/>
    <w:rsid w:val="00526678"/>
    <w:rsid w:val="00526819"/>
    <w:rsid w:val="00526AA6"/>
    <w:rsid w:val="00526EC0"/>
    <w:rsid w:val="00527407"/>
    <w:rsid w:val="0052756B"/>
    <w:rsid w:val="00527607"/>
    <w:rsid w:val="00527AB8"/>
    <w:rsid w:val="0053005F"/>
    <w:rsid w:val="005310F3"/>
    <w:rsid w:val="0053125A"/>
    <w:rsid w:val="00531267"/>
    <w:rsid w:val="0053179B"/>
    <w:rsid w:val="00531E79"/>
    <w:rsid w:val="0053281D"/>
    <w:rsid w:val="005336CA"/>
    <w:rsid w:val="00534B40"/>
    <w:rsid w:val="00535DF0"/>
    <w:rsid w:val="00535E5F"/>
    <w:rsid w:val="005361B5"/>
    <w:rsid w:val="0053675D"/>
    <w:rsid w:val="005370B3"/>
    <w:rsid w:val="0054003B"/>
    <w:rsid w:val="00540059"/>
    <w:rsid w:val="00540500"/>
    <w:rsid w:val="005405F0"/>
    <w:rsid w:val="00540D0F"/>
    <w:rsid w:val="00541120"/>
    <w:rsid w:val="005417CF"/>
    <w:rsid w:val="005418AF"/>
    <w:rsid w:val="005418F7"/>
    <w:rsid w:val="005423F2"/>
    <w:rsid w:val="005431C3"/>
    <w:rsid w:val="0054387E"/>
    <w:rsid w:val="00543E07"/>
    <w:rsid w:val="005442BD"/>
    <w:rsid w:val="0054446B"/>
    <w:rsid w:val="00544D01"/>
    <w:rsid w:val="005453C3"/>
    <w:rsid w:val="005455B1"/>
    <w:rsid w:val="005459B9"/>
    <w:rsid w:val="005461EB"/>
    <w:rsid w:val="0054628C"/>
    <w:rsid w:val="0054662A"/>
    <w:rsid w:val="00546F69"/>
    <w:rsid w:val="00547199"/>
    <w:rsid w:val="00547471"/>
    <w:rsid w:val="00547760"/>
    <w:rsid w:val="00547C30"/>
    <w:rsid w:val="005501D0"/>
    <w:rsid w:val="00550413"/>
    <w:rsid w:val="005507D0"/>
    <w:rsid w:val="00550A56"/>
    <w:rsid w:val="005511C0"/>
    <w:rsid w:val="00551545"/>
    <w:rsid w:val="00551F6D"/>
    <w:rsid w:val="005524A2"/>
    <w:rsid w:val="00552C89"/>
    <w:rsid w:val="005531C6"/>
    <w:rsid w:val="00553C83"/>
    <w:rsid w:val="00554AB8"/>
    <w:rsid w:val="00556077"/>
    <w:rsid w:val="005569D3"/>
    <w:rsid w:val="00556C0F"/>
    <w:rsid w:val="00557D56"/>
    <w:rsid w:val="005600F1"/>
    <w:rsid w:val="00561271"/>
    <w:rsid w:val="00561C90"/>
    <w:rsid w:val="00562E39"/>
    <w:rsid w:val="005631D7"/>
    <w:rsid w:val="00563451"/>
    <w:rsid w:val="00563636"/>
    <w:rsid w:val="005639BD"/>
    <w:rsid w:val="005639CB"/>
    <w:rsid w:val="00563D12"/>
    <w:rsid w:val="0056432F"/>
    <w:rsid w:val="00564506"/>
    <w:rsid w:val="00564ADB"/>
    <w:rsid w:val="00564C4D"/>
    <w:rsid w:val="00565584"/>
    <w:rsid w:val="005655CE"/>
    <w:rsid w:val="005661E1"/>
    <w:rsid w:val="0056623B"/>
    <w:rsid w:val="005662DD"/>
    <w:rsid w:val="00566CBB"/>
    <w:rsid w:val="0056740E"/>
    <w:rsid w:val="005676D8"/>
    <w:rsid w:val="005679EB"/>
    <w:rsid w:val="00567ECB"/>
    <w:rsid w:val="005701A1"/>
    <w:rsid w:val="00570388"/>
    <w:rsid w:val="00570F2B"/>
    <w:rsid w:val="005716F6"/>
    <w:rsid w:val="00572FBB"/>
    <w:rsid w:val="005735A7"/>
    <w:rsid w:val="00573867"/>
    <w:rsid w:val="00573957"/>
    <w:rsid w:val="00573A1D"/>
    <w:rsid w:val="0057400C"/>
    <w:rsid w:val="005749F2"/>
    <w:rsid w:val="0057560E"/>
    <w:rsid w:val="0057711B"/>
    <w:rsid w:val="005803A8"/>
    <w:rsid w:val="005806B6"/>
    <w:rsid w:val="00581554"/>
    <w:rsid w:val="005817AB"/>
    <w:rsid w:val="00581CA1"/>
    <w:rsid w:val="00582108"/>
    <w:rsid w:val="005822C4"/>
    <w:rsid w:val="00582DEF"/>
    <w:rsid w:val="00583342"/>
    <w:rsid w:val="005834F8"/>
    <w:rsid w:val="00583E3A"/>
    <w:rsid w:val="0058484C"/>
    <w:rsid w:val="00584ADE"/>
    <w:rsid w:val="00584C99"/>
    <w:rsid w:val="0058527B"/>
    <w:rsid w:val="00585BEA"/>
    <w:rsid w:val="00586070"/>
    <w:rsid w:val="00586C2C"/>
    <w:rsid w:val="00586D22"/>
    <w:rsid w:val="005871AD"/>
    <w:rsid w:val="00587907"/>
    <w:rsid w:val="00591828"/>
    <w:rsid w:val="00591C86"/>
    <w:rsid w:val="00591EA5"/>
    <w:rsid w:val="005928F6"/>
    <w:rsid w:val="00592FCF"/>
    <w:rsid w:val="00593901"/>
    <w:rsid w:val="00593AC8"/>
    <w:rsid w:val="005947BE"/>
    <w:rsid w:val="00594E25"/>
    <w:rsid w:val="00594EC9"/>
    <w:rsid w:val="00595047"/>
    <w:rsid w:val="00595636"/>
    <w:rsid w:val="0059585F"/>
    <w:rsid w:val="00596D69"/>
    <w:rsid w:val="0059724B"/>
    <w:rsid w:val="00597673"/>
    <w:rsid w:val="00597739"/>
    <w:rsid w:val="00597B48"/>
    <w:rsid w:val="00597BE4"/>
    <w:rsid w:val="00597D40"/>
    <w:rsid w:val="005A055A"/>
    <w:rsid w:val="005A1062"/>
    <w:rsid w:val="005A1E1E"/>
    <w:rsid w:val="005A1E8A"/>
    <w:rsid w:val="005A26E8"/>
    <w:rsid w:val="005A2A1F"/>
    <w:rsid w:val="005A2ECD"/>
    <w:rsid w:val="005A2EE9"/>
    <w:rsid w:val="005A351D"/>
    <w:rsid w:val="005A39E7"/>
    <w:rsid w:val="005A4730"/>
    <w:rsid w:val="005A493C"/>
    <w:rsid w:val="005A4C1B"/>
    <w:rsid w:val="005A4FEC"/>
    <w:rsid w:val="005A56D5"/>
    <w:rsid w:val="005A5761"/>
    <w:rsid w:val="005A5C87"/>
    <w:rsid w:val="005A5ECF"/>
    <w:rsid w:val="005A5FAE"/>
    <w:rsid w:val="005A6038"/>
    <w:rsid w:val="005A6539"/>
    <w:rsid w:val="005A698F"/>
    <w:rsid w:val="005A6DDB"/>
    <w:rsid w:val="005A70A6"/>
    <w:rsid w:val="005A70CD"/>
    <w:rsid w:val="005A73F9"/>
    <w:rsid w:val="005A747E"/>
    <w:rsid w:val="005A7598"/>
    <w:rsid w:val="005B04F6"/>
    <w:rsid w:val="005B0941"/>
    <w:rsid w:val="005B0975"/>
    <w:rsid w:val="005B0E9D"/>
    <w:rsid w:val="005B116C"/>
    <w:rsid w:val="005B1666"/>
    <w:rsid w:val="005B18A6"/>
    <w:rsid w:val="005B1EC7"/>
    <w:rsid w:val="005B2015"/>
    <w:rsid w:val="005B2228"/>
    <w:rsid w:val="005B2A72"/>
    <w:rsid w:val="005B2C3A"/>
    <w:rsid w:val="005B2CE8"/>
    <w:rsid w:val="005B2F85"/>
    <w:rsid w:val="005B37D7"/>
    <w:rsid w:val="005B44A1"/>
    <w:rsid w:val="005B4669"/>
    <w:rsid w:val="005B4B95"/>
    <w:rsid w:val="005B4BE9"/>
    <w:rsid w:val="005B504B"/>
    <w:rsid w:val="005B51AD"/>
    <w:rsid w:val="005B5257"/>
    <w:rsid w:val="005B574A"/>
    <w:rsid w:val="005B5BB2"/>
    <w:rsid w:val="005B5D30"/>
    <w:rsid w:val="005B6361"/>
    <w:rsid w:val="005B6DF5"/>
    <w:rsid w:val="005B6F21"/>
    <w:rsid w:val="005B7A49"/>
    <w:rsid w:val="005B7A9D"/>
    <w:rsid w:val="005B7E2A"/>
    <w:rsid w:val="005B7FDE"/>
    <w:rsid w:val="005C0B7F"/>
    <w:rsid w:val="005C1182"/>
    <w:rsid w:val="005C19AC"/>
    <w:rsid w:val="005C2286"/>
    <w:rsid w:val="005C22B8"/>
    <w:rsid w:val="005C3002"/>
    <w:rsid w:val="005C304F"/>
    <w:rsid w:val="005C37BE"/>
    <w:rsid w:val="005C4D66"/>
    <w:rsid w:val="005C4FC8"/>
    <w:rsid w:val="005C5443"/>
    <w:rsid w:val="005C5B3E"/>
    <w:rsid w:val="005C5C78"/>
    <w:rsid w:val="005C66A2"/>
    <w:rsid w:val="005C6E8D"/>
    <w:rsid w:val="005C6E9B"/>
    <w:rsid w:val="005C7115"/>
    <w:rsid w:val="005C72B1"/>
    <w:rsid w:val="005D0C98"/>
    <w:rsid w:val="005D0F0C"/>
    <w:rsid w:val="005D120D"/>
    <w:rsid w:val="005D1375"/>
    <w:rsid w:val="005D20EF"/>
    <w:rsid w:val="005D247C"/>
    <w:rsid w:val="005D313F"/>
    <w:rsid w:val="005D37D1"/>
    <w:rsid w:val="005D52EB"/>
    <w:rsid w:val="005D57F0"/>
    <w:rsid w:val="005D5C8B"/>
    <w:rsid w:val="005D5DB7"/>
    <w:rsid w:val="005D5E86"/>
    <w:rsid w:val="005E0985"/>
    <w:rsid w:val="005E0E08"/>
    <w:rsid w:val="005E156A"/>
    <w:rsid w:val="005E1F89"/>
    <w:rsid w:val="005E23CC"/>
    <w:rsid w:val="005E2401"/>
    <w:rsid w:val="005E2413"/>
    <w:rsid w:val="005E2743"/>
    <w:rsid w:val="005E2AF2"/>
    <w:rsid w:val="005E2B42"/>
    <w:rsid w:val="005E2E6D"/>
    <w:rsid w:val="005E3189"/>
    <w:rsid w:val="005E4498"/>
    <w:rsid w:val="005E4B6A"/>
    <w:rsid w:val="005E4DFD"/>
    <w:rsid w:val="005E5B78"/>
    <w:rsid w:val="005E5E53"/>
    <w:rsid w:val="005E5F46"/>
    <w:rsid w:val="005E6270"/>
    <w:rsid w:val="005E6286"/>
    <w:rsid w:val="005E6305"/>
    <w:rsid w:val="005E65EB"/>
    <w:rsid w:val="005E6D03"/>
    <w:rsid w:val="005E716C"/>
    <w:rsid w:val="005E7872"/>
    <w:rsid w:val="005E7891"/>
    <w:rsid w:val="005E7CA4"/>
    <w:rsid w:val="005E7DDC"/>
    <w:rsid w:val="005F0ADF"/>
    <w:rsid w:val="005F120B"/>
    <w:rsid w:val="005F1590"/>
    <w:rsid w:val="005F2C38"/>
    <w:rsid w:val="005F3107"/>
    <w:rsid w:val="005F350F"/>
    <w:rsid w:val="005F3553"/>
    <w:rsid w:val="005F365C"/>
    <w:rsid w:val="005F3A25"/>
    <w:rsid w:val="005F41EF"/>
    <w:rsid w:val="005F4949"/>
    <w:rsid w:val="005F4BF8"/>
    <w:rsid w:val="005F4C8F"/>
    <w:rsid w:val="005F4E82"/>
    <w:rsid w:val="005F53E7"/>
    <w:rsid w:val="005F57B7"/>
    <w:rsid w:val="005F5FEF"/>
    <w:rsid w:val="005F64CD"/>
    <w:rsid w:val="005F64E4"/>
    <w:rsid w:val="005F6CA9"/>
    <w:rsid w:val="005F7298"/>
    <w:rsid w:val="005F7850"/>
    <w:rsid w:val="005F7A06"/>
    <w:rsid w:val="005F7A86"/>
    <w:rsid w:val="005F7E5E"/>
    <w:rsid w:val="006004F7"/>
    <w:rsid w:val="006008A9"/>
    <w:rsid w:val="00600B7E"/>
    <w:rsid w:val="00600E82"/>
    <w:rsid w:val="006013C2"/>
    <w:rsid w:val="00601944"/>
    <w:rsid w:val="00601AE9"/>
    <w:rsid w:val="00602ADF"/>
    <w:rsid w:val="00602B2A"/>
    <w:rsid w:val="0060375C"/>
    <w:rsid w:val="0060378C"/>
    <w:rsid w:val="00603802"/>
    <w:rsid w:val="00604289"/>
    <w:rsid w:val="00605105"/>
    <w:rsid w:val="00605B04"/>
    <w:rsid w:val="00605D4B"/>
    <w:rsid w:val="00605F8D"/>
    <w:rsid w:val="00606AC7"/>
    <w:rsid w:val="00606DC9"/>
    <w:rsid w:val="00610230"/>
    <w:rsid w:val="00610502"/>
    <w:rsid w:val="00610B48"/>
    <w:rsid w:val="00610B67"/>
    <w:rsid w:val="00611C4E"/>
    <w:rsid w:val="00612927"/>
    <w:rsid w:val="006137CC"/>
    <w:rsid w:val="0061444D"/>
    <w:rsid w:val="0061474C"/>
    <w:rsid w:val="00614C95"/>
    <w:rsid w:val="00615236"/>
    <w:rsid w:val="006156E8"/>
    <w:rsid w:val="00615C2B"/>
    <w:rsid w:val="00615F64"/>
    <w:rsid w:val="0061611E"/>
    <w:rsid w:val="00616859"/>
    <w:rsid w:val="00616A91"/>
    <w:rsid w:val="0061725A"/>
    <w:rsid w:val="00617424"/>
    <w:rsid w:val="0062004A"/>
    <w:rsid w:val="00620308"/>
    <w:rsid w:val="006203B2"/>
    <w:rsid w:val="00620935"/>
    <w:rsid w:val="00620ABC"/>
    <w:rsid w:val="00620C3B"/>
    <w:rsid w:val="00620E61"/>
    <w:rsid w:val="00621631"/>
    <w:rsid w:val="00621930"/>
    <w:rsid w:val="006222D3"/>
    <w:rsid w:val="00622539"/>
    <w:rsid w:val="00622B58"/>
    <w:rsid w:val="006231A5"/>
    <w:rsid w:val="00623378"/>
    <w:rsid w:val="00623803"/>
    <w:rsid w:val="006252C2"/>
    <w:rsid w:val="00625705"/>
    <w:rsid w:val="00625BD2"/>
    <w:rsid w:val="00625C01"/>
    <w:rsid w:val="0062653B"/>
    <w:rsid w:val="00626EF0"/>
    <w:rsid w:val="00627A1D"/>
    <w:rsid w:val="00627D49"/>
    <w:rsid w:val="006305E5"/>
    <w:rsid w:val="00630BB4"/>
    <w:rsid w:val="00630C50"/>
    <w:rsid w:val="00631222"/>
    <w:rsid w:val="0063184B"/>
    <w:rsid w:val="00632098"/>
    <w:rsid w:val="006326B5"/>
    <w:rsid w:val="00633703"/>
    <w:rsid w:val="00633857"/>
    <w:rsid w:val="00633D33"/>
    <w:rsid w:val="006341E4"/>
    <w:rsid w:val="00634B4B"/>
    <w:rsid w:val="0063695C"/>
    <w:rsid w:val="00637344"/>
    <w:rsid w:val="006374E3"/>
    <w:rsid w:val="00637992"/>
    <w:rsid w:val="00637B02"/>
    <w:rsid w:val="0064029B"/>
    <w:rsid w:val="00640E02"/>
    <w:rsid w:val="00641ECA"/>
    <w:rsid w:val="00642095"/>
    <w:rsid w:val="00642B82"/>
    <w:rsid w:val="00642C81"/>
    <w:rsid w:val="00642F74"/>
    <w:rsid w:val="00643103"/>
    <w:rsid w:val="0064345B"/>
    <w:rsid w:val="006434AA"/>
    <w:rsid w:val="00643C29"/>
    <w:rsid w:val="00643FDF"/>
    <w:rsid w:val="00644804"/>
    <w:rsid w:val="0064482A"/>
    <w:rsid w:val="00644B6D"/>
    <w:rsid w:val="00646472"/>
    <w:rsid w:val="00646D2E"/>
    <w:rsid w:val="006471B4"/>
    <w:rsid w:val="00647E21"/>
    <w:rsid w:val="00650128"/>
    <w:rsid w:val="00650EE9"/>
    <w:rsid w:val="00650F5B"/>
    <w:rsid w:val="0065119D"/>
    <w:rsid w:val="006519C5"/>
    <w:rsid w:val="00651A40"/>
    <w:rsid w:val="00651F4E"/>
    <w:rsid w:val="00652B2B"/>
    <w:rsid w:val="00652CFA"/>
    <w:rsid w:val="00653919"/>
    <w:rsid w:val="00653CD9"/>
    <w:rsid w:val="00654599"/>
    <w:rsid w:val="00654600"/>
    <w:rsid w:val="00654A53"/>
    <w:rsid w:val="00654C03"/>
    <w:rsid w:val="006551C3"/>
    <w:rsid w:val="00655551"/>
    <w:rsid w:val="00656380"/>
    <w:rsid w:val="006578AF"/>
    <w:rsid w:val="00657A49"/>
    <w:rsid w:val="00657C39"/>
    <w:rsid w:val="0066099A"/>
    <w:rsid w:val="00661512"/>
    <w:rsid w:val="006615B5"/>
    <w:rsid w:val="006619A8"/>
    <w:rsid w:val="00661A71"/>
    <w:rsid w:val="006626C7"/>
    <w:rsid w:val="006627BD"/>
    <w:rsid w:val="00662C3F"/>
    <w:rsid w:val="006630AF"/>
    <w:rsid w:val="0066314E"/>
    <w:rsid w:val="00663531"/>
    <w:rsid w:val="006637BC"/>
    <w:rsid w:val="00663A1F"/>
    <w:rsid w:val="00663C81"/>
    <w:rsid w:val="00664437"/>
    <w:rsid w:val="006644A0"/>
    <w:rsid w:val="0066466E"/>
    <w:rsid w:val="00664A66"/>
    <w:rsid w:val="00664BE7"/>
    <w:rsid w:val="00664D04"/>
    <w:rsid w:val="00665051"/>
    <w:rsid w:val="00665177"/>
    <w:rsid w:val="006658B2"/>
    <w:rsid w:val="00665EC9"/>
    <w:rsid w:val="00665F98"/>
    <w:rsid w:val="006662ED"/>
    <w:rsid w:val="006669E8"/>
    <w:rsid w:val="00666EFF"/>
    <w:rsid w:val="006672AF"/>
    <w:rsid w:val="006672ED"/>
    <w:rsid w:val="00670025"/>
    <w:rsid w:val="00670933"/>
    <w:rsid w:val="00670E6D"/>
    <w:rsid w:val="00671C69"/>
    <w:rsid w:val="006720ED"/>
    <w:rsid w:val="00672776"/>
    <w:rsid w:val="006727B3"/>
    <w:rsid w:val="00672BBC"/>
    <w:rsid w:val="00672C7A"/>
    <w:rsid w:val="00672DD2"/>
    <w:rsid w:val="00673209"/>
    <w:rsid w:val="00673B86"/>
    <w:rsid w:val="006740B2"/>
    <w:rsid w:val="006741B0"/>
    <w:rsid w:val="006743AE"/>
    <w:rsid w:val="00674794"/>
    <w:rsid w:val="00674B1F"/>
    <w:rsid w:val="00674FFD"/>
    <w:rsid w:val="00675CC8"/>
    <w:rsid w:val="006763B5"/>
    <w:rsid w:val="00676CD8"/>
    <w:rsid w:val="00677065"/>
    <w:rsid w:val="0067709B"/>
    <w:rsid w:val="006774BD"/>
    <w:rsid w:val="00677510"/>
    <w:rsid w:val="00677F85"/>
    <w:rsid w:val="006804B7"/>
    <w:rsid w:val="00680E77"/>
    <w:rsid w:val="006810D0"/>
    <w:rsid w:val="006810FC"/>
    <w:rsid w:val="006812BE"/>
    <w:rsid w:val="0068173A"/>
    <w:rsid w:val="006824C6"/>
    <w:rsid w:val="00683874"/>
    <w:rsid w:val="00683BF8"/>
    <w:rsid w:val="00683E21"/>
    <w:rsid w:val="006842A3"/>
    <w:rsid w:val="0068486E"/>
    <w:rsid w:val="006849EE"/>
    <w:rsid w:val="00684B7B"/>
    <w:rsid w:val="0068545B"/>
    <w:rsid w:val="00685611"/>
    <w:rsid w:val="00685B33"/>
    <w:rsid w:val="00685CC6"/>
    <w:rsid w:val="00686365"/>
    <w:rsid w:val="006864A8"/>
    <w:rsid w:val="00686897"/>
    <w:rsid w:val="0069062E"/>
    <w:rsid w:val="00690F9B"/>
    <w:rsid w:val="006919CC"/>
    <w:rsid w:val="006920EB"/>
    <w:rsid w:val="00692356"/>
    <w:rsid w:val="0069280E"/>
    <w:rsid w:val="00693411"/>
    <w:rsid w:val="00693668"/>
    <w:rsid w:val="00694277"/>
    <w:rsid w:val="0069434A"/>
    <w:rsid w:val="00694B7A"/>
    <w:rsid w:val="006958A9"/>
    <w:rsid w:val="006965FC"/>
    <w:rsid w:val="006967A2"/>
    <w:rsid w:val="006968EA"/>
    <w:rsid w:val="00696B8D"/>
    <w:rsid w:val="006974D7"/>
    <w:rsid w:val="00697F24"/>
    <w:rsid w:val="006A04D4"/>
    <w:rsid w:val="006A0C88"/>
    <w:rsid w:val="006A1593"/>
    <w:rsid w:val="006A1624"/>
    <w:rsid w:val="006A28D5"/>
    <w:rsid w:val="006A38B8"/>
    <w:rsid w:val="006A3981"/>
    <w:rsid w:val="006A48D7"/>
    <w:rsid w:val="006A535D"/>
    <w:rsid w:val="006A53D4"/>
    <w:rsid w:val="006A58A0"/>
    <w:rsid w:val="006A6395"/>
    <w:rsid w:val="006A64D8"/>
    <w:rsid w:val="006A718B"/>
    <w:rsid w:val="006A7300"/>
    <w:rsid w:val="006A732F"/>
    <w:rsid w:val="006A7720"/>
    <w:rsid w:val="006A7C3E"/>
    <w:rsid w:val="006A7D86"/>
    <w:rsid w:val="006A7DFB"/>
    <w:rsid w:val="006A7E11"/>
    <w:rsid w:val="006B0CC5"/>
    <w:rsid w:val="006B32D9"/>
    <w:rsid w:val="006B430D"/>
    <w:rsid w:val="006B48CA"/>
    <w:rsid w:val="006B48E0"/>
    <w:rsid w:val="006B49F4"/>
    <w:rsid w:val="006B4CC0"/>
    <w:rsid w:val="006B5E0B"/>
    <w:rsid w:val="006B633A"/>
    <w:rsid w:val="006B6C85"/>
    <w:rsid w:val="006B7B22"/>
    <w:rsid w:val="006B7C82"/>
    <w:rsid w:val="006C028D"/>
    <w:rsid w:val="006C03D0"/>
    <w:rsid w:val="006C0689"/>
    <w:rsid w:val="006C0DA8"/>
    <w:rsid w:val="006C0E0C"/>
    <w:rsid w:val="006C0ECD"/>
    <w:rsid w:val="006C1192"/>
    <w:rsid w:val="006C11D9"/>
    <w:rsid w:val="006C24C0"/>
    <w:rsid w:val="006C27B8"/>
    <w:rsid w:val="006C2F7F"/>
    <w:rsid w:val="006C2FAD"/>
    <w:rsid w:val="006C3E48"/>
    <w:rsid w:val="006C426C"/>
    <w:rsid w:val="006C4E53"/>
    <w:rsid w:val="006C4F39"/>
    <w:rsid w:val="006C5C55"/>
    <w:rsid w:val="006C5C5E"/>
    <w:rsid w:val="006C67FC"/>
    <w:rsid w:val="006C7867"/>
    <w:rsid w:val="006C79CF"/>
    <w:rsid w:val="006C7E23"/>
    <w:rsid w:val="006D05CC"/>
    <w:rsid w:val="006D0E15"/>
    <w:rsid w:val="006D0FD5"/>
    <w:rsid w:val="006D10DA"/>
    <w:rsid w:val="006D248F"/>
    <w:rsid w:val="006D2959"/>
    <w:rsid w:val="006D2BB9"/>
    <w:rsid w:val="006D2BDC"/>
    <w:rsid w:val="006D2CAB"/>
    <w:rsid w:val="006D2ECA"/>
    <w:rsid w:val="006D391A"/>
    <w:rsid w:val="006D3987"/>
    <w:rsid w:val="006D443F"/>
    <w:rsid w:val="006D6E79"/>
    <w:rsid w:val="006D7E5A"/>
    <w:rsid w:val="006D7FC6"/>
    <w:rsid w:val="006E0267"/>
    <w:rsid w:val="006E1189"/>
    <w:rsid w:val="006E18D5"/>
    <w:rsid w:val="006E1E7E"/>
    <w:rsid w:val="006E22FA"/>
    <w:rsid w:val="006E24EB"/>
    <w:rsid w:val="006E5FC6"/>
    <w:rsid w:val="006E616D"/>
    <w:rsid w:val="006E7262"/>
    <w:rsid w:val="006E72CD"/>
    <w:rsid w:val="006E737B"/>
    <w:rsid w:val="006E7919"/>
    <w:rsid w:val="006E7B5C"/>
    <w:rsid w:val="006F018C"/>
    <w:rsid w:val="006F0831"/>
    <w:rsid w:val="006F083E"/>
    <w:rsid w:val="006F0F1D"/>
    <w:rsid w:val="006F163E"/>
    <w:rsid w:val="006F17BC"/>
    <w:rsid w:val="006F1CB7"/>
    <w:rsid w:val="006F2480"/>
    <w:rsid w:val="006F2B90"/>
    <w:rsid w:val="006F4226"/>
    <w:rsid w:val="006F491A"/>
    <w:rsid w:val="006F5922"/>
    <w:rsid w:val="006F5A91"/>
    <w:rsid w:val="006F5D3F"/>
    <w:rsid w:val="006F6A09"/>
    <w:rsid w:val="006F6FF7"/>
    <w:rsid w:val="006F7152"/>
    <w:rsid w:val="006F798C"/>
    <w:rsid w:val="006F7ED3"/>
    <w:rsid w:val="00700180"/>
    <w:rsid w:val="0070041B"/>
    <w:rsid w:val="0070066D"/>
    <w:rsid w:val="00700DC0"/>
    <w:rsid w:val="00700F62"/>
    <w:rsid w:val="0070160D"/>
    <w:rsid w:val="00701BB5"/>
    <w:rsid w:val="00701F9F"/>
    <w:rsid w:val="00702357"/>
    <w:rsid w:val="0070379A"/>
    <w:rsid w:val="007037D3"/>
    <w:rsid w:val="00703825"/>
    <w:rsid w:val="0070487E"/>
    <w:rsid w:val="007049A5"/>
    <w:rsid w:val="00705003"/>
    <w:rsid w:val="007057E8"/>
    <w:rsid w:val="00705D9F"/>
    <w:rsid w:val="00705EF4"/>
    <w:rsid w:val="00706886"/>
    <w:rsid w:val="00706942"/>
    <w:rsid w:val="0070724B"/>
    <w:rsid w:val="0070796B"/>
    <w:rsid w:val="00707B11"/>
    <w:rsid w:val="00707B1D"/>
    <w:rsid w:val="00710667"/>
    <w:rsid w:val="00711B1D"/>
    <w:rsid w:val="00711B9E"/>
    <w:rsid w:val="0071279C"/>
    <w:rsid w:val="00712881"/>
    <w:rsid w:val="007128AD"/>
    <w:rsid w:val="00712B9D"/>
    <w:rsid w:val="00712C2A"/>
    <w:rsid w:val="0071370B"/>
    <w:rsid w:val="007137C7"/>
    <w:rsid w:val="00713E6A"/>
    <w:rsid w:val="0071491C"/>
    <w:rsid w:val="00714CB0"/>
    <w:rsid w:val="0071566B"/>
    <w:rsid w:val="00716132"/>
    <w:rsid w:val="00716F75"/>
    <w:rsid w:val="0071740B"/>
    <w:rsid w:val="00717511"/>
    <w:rsid w:val="00720328"/>
    <w:rsid w:val="0072060C"/>
    <w:rsid w:val="0072103A"/>
    <w:rsid w:val="0072104F"/>
    <w:rsid w:val="00721141"/>
    <w:rsid w:val="00721644"/>
    <w:rsid w:val="00721DFE"/>
    <w:rsid w:val="00722098"/>
    <w:rsid w:val="00722AB4"/>
    <w:rsid w:val="00722EBE"/>
    <w:rsid w:val="00722FF7"/>
    <w:rsid w:val="00723848"/>
    <w:rsid w:val="007239D4"/>
    <w:rsid w:val="00723AEA"/>
    <w:rsid w:val="00724E34"/>
    <w:rsid w:val="00724F3E"/>
    <w:rsid w:val="00725B87"/>
    <w:rsid w:val="00725F5B"/>
    <w:rsid w:val="0072626F"/>
    <w:rsid w:val="0072666D"/>
    <w:rsid w:val="007273A8"/>
    <w:rsid w:val="00730854"/>
    <w:rsid w:val="00730A07"/>
    <w:rsid w:val="007318ED"/>
    <w:rsid w:val="00731C16"/>
    <w:rsid w:val="0073201F"/>
    <w:rsid w:val="00732706"/>
    <w:rsid w:val="00732A22"/>
    <w:rsid w:val="00732BAE"/>
    <w:rsid w:val="00732C6A"/>
    <w:rsid w:val="007338EE"/>
    <w:rsid w:val="00733A75"/>
    <w:rsid w:val="00734620"/>
    <w:rsid w:val="007352EF"/>
    <w:rsid w:val="007358FD"/>
    <w:rsid w:val="00735ACC"/>
    <w:rsid w:val="00736013"/>
    <w:rsid w:val="00736020"/>
    <w:rsid w:val="007366D0"/>
    <w:rsid w:val="007366D6"/>
    <w:rsid w:val="00736A33"/>
    <w:rsid w:val="007370AF"/>
    <w:rsid w:val="0073731F"/>
    <w:rsid w:val="00740206"/>
    <w:rsid w:val="00741705"/>
    <w:rsid w:val="00741A5F"/>
    <w:rsid w:val="00741C51"/>
    <w:rsid w:val="00741ECF"/>
    <w:rsid w:val="00742144"/>
    <w:rsid w:val="00742189"/>
    <w:rsid w:val="007431D6"/>
    <w:rsid w:val="00743295"/>
    <w:rsid w:val="007437F4"/>
    <w:rsid w:val="00743A12"/>
    <w:rsid w:val="00743C05"/>
    <w:rsid w:val="00744449"/>
    <w:rsid w:val="00744CD9"/>
    <w:rsid w:val="00744FFB"/>
    <w:rsid w:val="00745069"/>
    <w:rsid w:val="00745BA4"/>
    <w:rsid w:val="00745C70"/>
    <w:rsid w:val="007464E7"/>
    <w:rsid w:val="00746B99"/>
    <w:rsid w:val="00746EBF"/>
    <w:rsid w:val="00747515"/>
    <w:rsid w:val="0074760C"/>
    <w:rsid w:val="00747D69"/>
    <w:rsid w:val="00747E6F"/>
    <w:rsid w:val="007505C7"/>
    <w:rsid w:val="0075085C"/>
    <w:rsid w:val="00751169"/>
    <w:rsid w:val="00751CE6"/>
    <w:rsid w:val="00752418"/>
    <w:rsid w:val="007539EF"/>
    <w:rsid w:val="0075404B"/>
    <w:rsid w:val="00754765"/>
    <w:rsid w:val="00754877"/>
    <w:rsid w:val="00754E3B"/>
    <w:rsid w:val="00755FF3"/>
    <w:rsid w:val="00756626"/>
    <w:rsid w:val="00757263"/>
    <w:rsid w:val="007576AD"/>
    <w:rsid w:val="007603D1"/>
    <w:rsid w:val="007606A7"/>
    <w:rsid w:val="007610BE"/>
    <w:rsid w:val="0076194C"/>
    <w:rsid w:val="00762ADA"/>
    <w:rsid w:val="00762BAB"/>
    <w:rsid w:val="00762BBE"/>
    <w:rsid w:val="00763A7A"/>
    <w:rsid w:val="00763CDA"/>
    <w:rsid w:val="00763D16"/>
    <w:rsid w:val="007647E0"/>
    <w:rsid w:val="00764A67"/>
    <w:rsid w:val="00764B4E"/>
    <w:rsid w:val="007659BE"/>
    <w:rsid w:val="00765A1F"/>
    <w:rsid w:val="007669C8"/>
    <w:rsid w:val="00766A56"/>
    <w:rsid w:val="00766C07"/>
    <w:rsid w:val="00766CF9"/>
    <w:rsid w:val="007673E5"/>
    <w:rsid w:val="007679E5"/>
    <w:rsid w:val="00767A7E"/>
    <w:rsid w:val="00767B1E"/>
    <w:rsid w:val="00770801"/>
    <w:rsid w:val="00770E23"/>
    <w:rsid w:val="007713B2"/>
    <w:rsid w:val="00771B05"/>
    <w:rsid w:val="0077237C"/>
    <w:rsid w:val="00772431"/>
    <w:rsid w:val="0077299F"/>
    <w:rsid w:val="007729BE"/>
    <w:rsid w:val="00772B79"/>
    <w:rsid w:val="00772D7C"/>
    <w:rsid w:val="00773009"/>
    <w:rsid w:val="007736BD"/>
    <w:rsid w:val="00773787"/>
    <w:rsid w:val="00773B64"/>
    <w:rsid w:val="00773C79"/>
    <w:rsid w:val="00774D44"/>
    <w:rsid w:val="0077539B"/>
    <w:rsid w:val="00775790"/>
    <w:rsid w:val="00775799"/>
    <w:rsid w:val="007761B8"/>
    <w:rsid w:val="007762BF"/>
    <w:rsid w:val="00776995"/>
    <w:rsid w:val="00776DC5"/>
    <w:rsid w:val="00776E38"/>
    <w:rsid w:val="00777478"/>
    <w:rsid w:val="00777F43"/>
    <w:rsid w:val="0078020C"/>
    <w:rsid w:val="00780330"/>
    <w:rsid w:val="00780B7C"/>
    <w:rsid w:val="00781268"/>
    <w:rsid w:val="00781A30"/>
    <w:rsid w:val="00784589"/>
    <w:rsid w:val="007848A9"/>
    <w:rsid w:val="00784AEF"/>
    <w:rsid w:val="00785623"/>
    <w:rsid w:val="00785DAF"/>
    <w:rsid w:val="00786218"/>
    <w:rsid w:val="007867A0"/>
    <w:rsid w:val="007874BC"/>
    <w:rsid w:val="00787736"/>
    <w:rsid w:val="00787C55"/>
    <w:rsid w:val="007900B1"/>
    <w:rsid w:val="00791C45"/>
    <w:rsid w:val="0079268D"/>
    <w:rsid w:val="007928BD"/>
    <w:rsid w:val="00792A46"/>
    <w:rsid w:val="00792A72"/>
    <w:rsid w:val="00792E06"/>
    <w:rsid w:val="007936F7"/>
    <w:rsid w:val="00793725"/>
    <w:rsid w:val="0079396E"/>
    <w:rsid w:val="00793DEE"/>
    <w:rsid w:val="00794668"/>
    <w:rsid w:val="00794B39"/>
    <w:rsid w:val="00794BCD"/>
    <w:rsid w:val="00794CEE"/>
    <w:rsid w:val="00794DF4"/>
    <w:rsid w:val="00796E47"/>
    <w:rsid w:val="00797406"/>
    <w:rsid w:val="00797609"/>
    <w:rsid w:val="00797D9E"/>
    <w:rsid w:val="00797E4F"/>
    <w:rsid w:val="007A00F8"/>
    <w:rsid w:val="007A0F1F"/>
    <w:rsid w:val="007A1094"/>
    <w:rsid w:val="007A1F4A"/>
    <w:rsid w:val="007A23B8"/>
    <w:rsid w:val="007A2A1E"/>
    <w:rsid w:val="007A36E7"/>
    <w:rsid w:val="007A3822"/>
    <w:rsid w:val="007A3C37"/>
    <w:rsid w:val="007A3D96"/>
    <w:rsid w:val="007A4585"/>
    <w:rsid w:val="007A4DB1"/>
    <w:rsid w:val="007A4FB0"/>
    <w:rsid w:val="007A52EC"/>
    <w:rsid w:val="007A56E5"/>
    <w:rsid w:val="007A579B"/>
    <w:rsid w:val="007A5C61"/>
    <w:rsid w:val="007A5DB2"/>
    <w:rsid w:val="007A6A79"/>
    <w:rsid w:val="007A6C37"/>
    <w:rsid w:val="007B01F9"/>
    <w:rsid w:val="007B280C"/>
    <w:rsid w:val="007B2D97"/>
    <w:rsid w:val="007B2E61"/>
    <w:rsid w:val="007B52F1"/>
    <w:rsid w:val="007B5595"/>
    <w:rsid w:val="007B5CAC"/>
    <w:rsid w:val="007B5EE5"/>
    <w:rsid w:val="007B6495"/>
    <w:rsid w:val="007B6C60"/>
    <w:rsid w:val="007B6F90"/>
    <w:rsid w:val="007B7150"/>
    <w:rsid w:val="007B7188"/>
    <w:rsid w:val="007B71C6"/>
    <w:rsid w:val="007B7389"/>
    <w:rsid w:val="007B7F24"/>
    <w:rsid w:val="007B7FD6"/>
    <w:rsid w:val="007C147D"/>
    <w:rsid w:val="007C1593"/>
    <w:rsid w:val="007C1C10"/>
    <w:rsid w:val="007C1F7B"/>
    <w:rsid w:val="007C1FE2"/>
    <w:rsid w:val="007C2EA7"/>
    <w:rsid w:val="007C3031"/>
    <w:rsid w:val="007C4154"/>
    <w:rsid w:val="007C41F6"/>
    <w:rsid w:val="007C4CD7"/>
    <w:rsid w:val="007C5A56"/>
    <w:rsid w:val="007C5D59"/>
    <w:rsid w:val="007C6D15"/>
    <w:rsid w:val="007C6DFE"/>
    <w:rsid w:val="007C7289"/>
    <w:rsid w:val="007D0020"/>
    <w:rsid w:val="007D00B7"/>
    <w:rsid w:val="007D08BE"/>
    <w:rsid w:val="007D0BCF"/>
    <w:rsid w:val="007D1AE4"/>
    <w:rsid w:val="007D2452"/>
    <w:rsid w:val="007D2EA6"/>
    <w:rsid w:val="007D3286"/>
    <w:rsid w:val="007D3C2C"/>
    <w:rsid w:val="007D3DFE"/>
    <w:rsid w:val="007D40B2"/>
    <w:rsid w:val="007D4257"/>
    <w:rsid w:val="007D4340"/>
    <w:rsid w:val="007D490E"/>
    <w:rsid w:val="007D4DA0"/>
    <w:rsid w:val="007D4DFA"/>
    <w:rsid w:val="007D51A5"/>
    <w:rsid w:val="007D6174"/>
    <w:rsid w:val="007D631F"/>
    <w:rsid w:val="007D6687"/>
    <w:rsid w:val="007D6BD9"/>
    <w:rsid w:val="007D7043"/>
    <w:rsid w:val="007D771E"/>
    <w:rsid w:val="007D77E2"/>
    <w:rsid w:val="007D7A0D"/>
    <w:rsid w:val="007E034E"/>
    <w:rsid w:val="007E03CE"/>
    <w:rsid w:val="007E13BB"/>
    <w:rsid w:val="007E15BE"/>
    <w:rsid w:val="007E1AD3"/>
    <w:rsid w:val="007E1BCB"/>
    <w:rsid w:val="007E1C90"/>
    <w:rsid w:val="007E209E"/>
    <w:rsid w:val="007E20D8"/>
    <w:rsid w:val="007E24C0"/>
    <w:rsid w:val="007E268A"/>
    <w:rsid w:val="007E2AA1"/>
    <w:rsid w:val="007E33EB"/>
    <w:rsid w:val="007E35D2"/>
    <w:rsid w:val="007E37ED"/>
    <w:rsid w:val="007E3B65"/>
    <w:rsid w:val="007E4B62"/>
    <w:rsid w:val="007E4DDF"/>
    <w:rsid w:val="007E4DF6"/>
    <w:rsid w:val="007E5F09"/>
    <w:rsid w:val="007E6BCF"/>
    <w:rsid w:val="007E6C4E"/>
    <w:rsid w:val="007F049E"/>
    <w:rsid w:val="007F0E65"/>
    <w:rsid w:val="007F0F3B"/>
    <w:rsid w:val="007F1E96"/>
    <w:rsid w:val="007F1F48"/>
    <w:rsid w:val="007F229B"/>
    <w:rsid w:val="007F2506"/>
    <w:rsid w:val="007F317A"/>
    <w:rsid w:val="007F3675"/>
    <w:rsid w:val="007F542B"/>
    <w:rsid w:val="007F5DDA"/>
    <w:rsid w:val="007F61FE"/>
    <w:rsid w:val="007F6CCE"/>
    <w:rsid w:val="007F72A4"/>
    <w:rsid w:val="007F7333"/>
    <w:rsid w:val="007F76CD"/>
    <w:rsid w:val="007F774B"/>
    <w:rsid w:val="007F7985"/>
    <w:rsid w:val="008000E6"/>
    <w:rsid w:val="00800247"/>
    <w:rsid w:val="008008C3"/>
    <w:rsid w:val="00801EF6"/>
    <w:rsid w:val="00801F30"/>
    <w:rsid w:val="008026DD"/>
    <w:rsid w:val="008027C5"/>
    <w:rsid w:val="00802A68"/>
    <w:rsid w:val="00802E92"/>
    <w:rsid w:val="00802FCC"/>
    <w:rsid w:val="0080353C"/>
    <w:rsid w:val="00803C66"/>
    <w:rsid w:val="00803EEA"/>
    <w:rsid w:val="008049B8"/>
    <w:rsid w:val="00804A18"/>
    <w:rsid w:val="00806569"/>
    <w:rsid w:val="00807C5C"/>
    <w:rsid w:val="00810424"/>
    <w:rsid w:val="00810443"/>
    <w:rsid w:val="0081061D"/>
    <w:rsid w:val="00811818"/>
    <w:rsid w:val="00812C19"/>
    <w:rsid w:val="00812F12"/>
    <w:rsid w:val="00813125"/>
    <w:rsid w:val="008135FE"/>
    <w:rsid w:val="00813949"/>
    <w:rsid w:val="00814112"/>
    <w:rsid w:val="00814415"/>
    <w:rsid w:val="00814FA5"/>
    <w:rsid w:val="00815564"/>
    <w:rsid w:val="00815644"/>
    <w:rsid w:val="00815CD4"/>
    <w:rsid w:val="00816D3F"/>
    <w:rsid w:val="00817237"/>
    <w:rsid w:val="00817827"/>
    <w:rsid w:val="00820B3E"/>
    <w:rsid w:val="00820F39"/>
    <w:rsid w:val="008214C4"/>
    <w:rsid w:val="008225A0"/>
    <w:rsid w:val="00822FBF"/>
    <w:rsid w:val="00823EDE"/>
    <w:rsid w:val="00824AC8"/>
    <w:rsid w:val="00824FDA"/>
    <w:rsid w:val="00824FE8"/>
    <w:rsid w:val="00825727"/>
    <w:rsid w:val="0082648D"/>
    <w:rsid w:val="00826F94"/>
    <w:rsid w:val="0082724E"/>
    <w:rsid w:val="0082727E"/>
    <w:rsid w:val="00830609"/>
    <w:rsid w:val="00830611"/>
    <w:rsid w:val="008308BF"/>
    <w:rsid w:val="008309AF"/>
    <w:rsid w:val="00830A85"/>
    <w:rsid w:val="00830C82"/>
    <w:rsid w:val="008314BF"/>
    <w:rsid w:val="008314CD"/>
    <w:rsid w:val="00831D03"/>
    <w:rsid w:val="00832D4E"/>
    <w:rsid w:val="008349F1"/>
    <w:rsid w:val="00835FF7"/>
    <w:rsid w:val="0083603D"/>
    <w:rsid w:val="0083667B"/>
    <w:rsid w:val="008369B4"/>
    <w:rsid w:val="00837E5C"/>
    <w:rsid w:val="008403DF"/>
    <w:rsid w:val="00840E8D"/>
    <w:rsid w:val="0084120E"/>
    <w:rsid w:val="00841B19"/>
    <w:rsid w:val="008421AD"/>
    <w:rsid w:val="00842A09"/>
    <w:rsid w:val="008439CF"/>
    <w:rsid w:val="008443C2"/>
    <w:rsid w:val="008447AC"/>
    <w:rsid w:val="00844DFE"/>
    <w:rsid w:val="0084537C"/>
    <w:rsid w:val="00845434"/>
    <w:rsid w:val="00845624"/>
    <w:rsid w:val="0084659D"/>
    <w:rsid w:val="00846B37"/>
    <w:rsid w:val="00846DF9"/>
    <w:rsid w:val="00847059"/>
    <w:rsid w:val="00847085"/>
    <w:rsid w:val="00847155"/>
    <w:rsid w:val="00847408"/>
    <w:rsid w:val="008474BF"/>
    <w:rsid w:val="00850489"/>
    <w:rsid w:val="00850ABC"/>
    <w:rsid w:val="00850BFB"/>
    <w:rsid w:val="00851E42"/>
    <w:rsid w:val="008525B5"/>
    <w:rsid w:val="00852656"/>
    <w:rsid w:val="008529E5"/>
    <w:rsid w:val="00852B1D"/>
    <w:rsid w:val="00852B7D"/>
    <w:rsid w:val="00854387"/>
    <w:rsid w:val="0085442D"/>
    <w:rsid w:val="0085538B"/>
    <w:rsid w:val="00855612"/>
    <w:rsid w:val="008559C5"/>
    <w:rsid w:val="00855BFA"/>
    <w:rsid w:val="00855E87"/>
    <w:rsid w:val="00856275"/>
    <w:rsid w:val="00856C07"/>
    <w:rsid w:val="00857672"/>
    <w:rsid w:val="008579CA"/>
    <w:rsid w:val="00857CE8"/>
    <w:rsid w:val="00857E0F"/>
    <w:rsid w:val="00857E75"/>
    <w:rsid w:val="0086016A"/>
    <w:rsid w:val="00860A38"/>
    <w:rsid w:val="00861271"/>
    <w:rsid w:val="00862055"/>
    <w:rsid w:val="00862844"/>
    <w:rsid w:val="00862955"/>
    <w:rsid w:val="00862D70"/>
    <w:rsid w:val="00863599"/>
    <w:rsid w:val="00863899"/>
    <w:rsid w:val="00863B41"/>
    <w:rsid w:val="00863EE9"/>
    <w:rsid w:val="00864160"/>
    <w:rsid w:val="00864207"/>
    <w:rsid w:val="00864871"/>
    <w:rsid w:val="0086593B"/>
    <w:rsid w:val="00865A97"/>
    <w:rsid w:val="00865B4D"/>
    <w:rsid w:val="00865E9B"/>
    <w:rsid w:val="008673E0"/>
    <w:rsid w:val="0086777E"/>
    <w:rsid w:val="00867AB3"/>
    <w:rsid w:val="008706AF"/>
    <w:rsid w:val="00870719"/>
    <w:rsid w:val="00870C61"/>
    <w:rsid w:val="00870EB7"/>
    <w:rsid w:val="00871A7D"/>
    <w:rsid w:val="00871B0C"/>
    <w:rsid w:val="00871EBF"/>
    <w:rsid w:val="008721A9"/>
    <w:rsid w:val="008723A9"/>
    <w:rsid w:val="00872941"/>
    <w:rsid w:val="00872AC1"/>
    <w:rsid w:val="00872C00"/>
    <w:rsid w:val="00872D26"/>
    <w:rsid w:val="0087337B"/>
    <w:rsid w:val="00873487"/>
    <w:rsid w:val="00874510"/>
    <w:rsid w:val="00874A84"/>
    <w:rsid w:val="00875495"/>
    <w:rsid w:val="00875C69"/>
    <w:rsid w:val="008761A7"/>
    <w:rsid w:val="00876D04"/>
    <w:rsid w:val="00876D79"/>
    <w:rsid w:val="008771C5"/>
    <w:rsid w:val="0087767B"/>
    <w:rsid w:val="008777CC"/>
    <w:rsid w:val="0087784F"/>
    <w:rsid w:val="008778E8"/>
    <w:rsid w:val="00877A11"/>
    <w:rsid w:val="00880584"/>
    <w:rsid w:val="00880677"/>
    <w:rsid w:val="00880A99"/>
    <w:rsid w:val="00880D52"/>
    <w:rsid w:val="00881A3A"/>
    <w:rsid w:val="00881C71"/>
    <w:rsid w:val="00881F03"/>
    <w:rsid w:val="008822F9"/>
    <w:rsid w:val="00882E32"/>
    <w:rsid w:val="008833E1"/>
    <w:rsid w:val="00883C91"/>
    <w:rsid w:val="008842B5"/>
    <w:rsid w:val="00884498"/>
    <w:rsid w:val="00884645"/>
    <w:rsid w:val="008849AB"/>
    <w:rsid w:val="00884A26"/>
    <w:rsid w:val="00884E25"/>
    <w:rsid w:val="00884E39"/>
    <w:rsid w:val="0088508D"/>
    <w:rsid w:val="008852F8"/>
    <w:rsid w:val="00885629"/>
    <w:rsid w:val="008856B1"/>
    <w:rsid w:val="00885A6A"/>
    <w:rsid w:val="008861F6"/>
    <w:rsid w:val="00886E78"/>
    <w:rsid w:val="008870BC"/>
    <w:rsid w:val="00887104"/>
    <w:rsid w:val="00887DB7"/>
    <w:rsid w:val="008900CD"/>
    <w:rsid w:val="00890253"/>
    <w:rsid w:val="00890465"/>
    <w:rsid w:val="00891A4D"/>
    <w:rsid w:val="00891BAF"/>
    <w:rsid w:val="008920BB"/>
    <w:rsid w:val="008923A9"/>
    <w:rsid w:val="008924AD"/>
    <w:rsid w:val="008925AB"/>
    <w:rsid w:val="00892752"/>
    <w:rsid w:val="008927B1"/>
    <w:rsid w:val="0089317F"/>
    <w:rsid w:val="0089366D"/>
    <w:rsid w:val="008937EC"/>
    <w:rsid w:val="008939C5"/>
    <w:rsid w:val="00893A0D"/>
    <w:rsid w:val="00893B04"/>
    <w:rsid w:val="00893B93"/>
    <w:rsid w:val="00893D83"/>
    <w:rsid w:val="00893FB1"/>
    <w:rsid w:val="00894344"/>
    <w:rsid w:val="00894540"/>
    <w:rsid w:val="00895481"/>
    <w:rsid w:val="00895A99"/>
    <w:rsid w:val="008962D0"/>
    <w:rsid w:val="00896843"/>
    <w:rsid w:val="00896F87"/>
    <w:rsid w:val="008974D0"/>
    <w:rsid w:val="00897DCE"/>
    <w:rsid w:val="008A0274"/>
    <w:rsid w:val="008A0B3B"/>
    <w:rsid w:val="008A1692"/>
    <w:rsid w:val="008A17C4"/>
    <w:rsid w:val="008A1BFB"/>
    <w:rsid w:val="008A1F7D"/>
    <w:rsid w:val="008A1F8D"/>
    <w:rsid w:val="008A2024"/>
    <w:rsid w:val="008A25CE"/>
    <w:rsid w:val="008A285B"/>
    <w:rsid w:val="008A2E1B"/>
    <w:rsid w:val="008A2E6F"/>
    <w:rsid w:val="008A3268"/>
    <w:rsid w:val="008A400C"/>
    <w:rsid w:val="008A4AC4"/>
    <w:rsid w:val="008A4E14"/>
    <w:rsid w:val="008A5531"/>
    <w:rsid w:val="008A6EFF"/>
    <w:rsid w:val="008B0229"/>
    <w:rsid w:val="008B035D"/>
    <w:rsid w:val="008B04E3"/>
    <w:rsid w:val="008B0F01"/>
    <w:rsid w:val="008B12C7"/>
    <w:rsid w:val="008B1776"/>
    <w:rsid w:val="008B2331"/>
    <w:rsid w:val="008B36E3"/>
    <w:rsid w:val="008B420D"/>
    <w:rsid w:val="008B46F5"/>
    <w:rsid w:val="008B4910"/>
    <w:rsid w:val="008B4946"/>
    <w:rsid w:val="008B5184"/>
    <w:rsid w:val="008B523B"/>
    <w:rsid w:val="008B5A49"/>
    <w:rsid w:val="008B60A5"/>
    <w:rsid w:val="008B640B"/>
    <w:rsid w:val="008B6D00"/>
    <w:rsid w:val="008B6E1E"/>
    <w:rsid w:val="008B6F28"/>
    <w:rsid w:val="008B70D4"/>
    <w:rsid w:val="008B76D5"/>
    <w:rsid w:val="008B79DB"/>
    <w:rsid w:val="008C09D3"/>
    <w:rsid w:val="008C0A02"/>
    <w:rsid w:val="008C1669"/>
    <w:rsid w:val="008C16BB"/>
    <w:rsid w:val="008C220C"/>
    <w:rsid w:val="008C334B"/>
    <w:rsid w:val="008C40B7"/>
    <w:rsid w:val="008C470F"/>
    <w:rsid w:val="008C53E8"/>
    <w:rsid w:val="008D006E"/>
    <w:rsid w:val="008D010C"/>
    <w:rsid w:val="008D0785"/>
    <w:rsid w:val="008D07C5"/>
    <w:rsid w:val="008D09EB"/>
    <w:rsid w:val="008D1184"/>
    <w:rsid w:val="008D1643"/>
    <w:rsid w:val="008D1FF3"/>
    <w:rsid w:val="008D2192"/>
    <w:rsid w:val="008D260A"/>
    <w:rsid w:val="008D29B3"/>
    <w:rsid w:val="008D2AC0"/>
    <w:rsid w:val="008D2CF9"/>
    <w:rsid w:val="008D2E0D"/>
    <w:rsid w:val="008D3479"/>
    <w:rsid w:val="008D4259"/>
    <w:rsid w:val="008D5499"/>
    <w:rsid w:val="008D6A96"/>
    <w:rsid w:val="008D6B4E"/>
    <w:rsid w:val="008D6C0C"/>
    <w:rsid w:val="008D6D35"/>
    <w:rsid w:val="008D74C2"/>
    <w:rsid w:val="008D7885"/>
    <w:rsid w:val="008E068C"/>
    <w:rsid w:val="008E0BAA"/>
    <w:rsid w:val="008E0E62"/>
    <w:rsid w:val="008E0EED"/>
    <w:rsid w:val="008E0FDD"/>
    <w:rsid w:val="008E175F"/>
    <w:rsid w:val="008E1E1F"/>
    <w:rsid w:val="008E2BAA"/>
    <w:rsid w:val="008E3F62"/>
    <w:rsid w:val="008E3FEB"/>
    <w:rsid w:val="008E4BA8"/>
    <w:rsid w:val="008E51E6"/>
    <w:rsid w:val="008E536B"/>
    <w:rsid w:val="008E58A9"/>
    <w:rsid w:val="008E623B"/>
    <w:rsid w:val="008E6874"/>
    <w:rsid w:val="008E6885"/>
    <w:rsid w:val="008F003D"/>
    <w:rsid w:val="008F026D"/>
    <w:rsid w:val="008F0E4B"/>
    <w:rsid w:val="008F1ABD"/>
    <w:rsid w:val="008F1B94"/>
    <w:rsid w:val="008F1BD4"/>
    <w:rsid w:val="008F1FB6"/>
    <w:rsid w:val="008F1FD4"/>
    <w:rsid w:val="008F2A11"/>
    <w:rsid w:val="008F2B19"/>
    <w:rsid w:val="008F3A16"/>
    <w:rsid w:val="008F3A68"/>
    <w:rsid w:val="008F410C"/>
    <w:rsid w:val="008F43A8"/>
    <w:rsid w:val="008F48CA"/>
    <w:rsid w:val="008F6BBE"/>
    <w:rsid w:val="008F6CDB"/>
    <w:rsid w:val="008F7532"/>
    <w:rsid w:val="008F796F"/>
    <w:rsid w:val="008F7E0D"/>
    <w:rsid w:val="009000A1"/>
    <w:rsid w:val="009000E2"/>
    <w:rsid w:val="009002A9"/>
    <w:rsid w:val="009005A3"/>
    <w:rsid w:val="00900934"/>
    <w:rsid w:val="00900E12"/>
    <w:rsid w:val="0090188F"/>
    <w:rsid w:val="00901B5E"/>
    <w:rsid w:val="00902070"/>
    <w:rsid w:val="009020E3"/>
    <w:rsid w:val="00902312"/>
    <w:rsid w:val="00902667"/>
    <w:rsid w:val="00902FC0"/>
    <w:rsid w:val="0090329E"/>
    <w:rsid w:val="00904101"/>
    <w:rsid w:val="00904255"/>
    <w:rsid w:val="00904D04"/>
    <w:rsid w:val="009058A3"/>
    <w:rsid w:val="009060FC"/>
    <w:rsid w:val="009063FF"/>
    <w:rsid w:val="00906406"/>
    <w:rsid w:val="00906C28"/>
    <w:rsid w:val="009073D4"/>
    <w:rsid w:val="009100B6"/>
    <w:rsid w:val="00910224"/>
    <w:rsid w:val="009105E1"/>
    <w:rsid w:val="00910AB9"/>
    <w:rsid w:val="00911080"/>
    <w:rsid w:val="00911CF0"/>
    <w:rsid w:val="00912991"/>
    <w:rsid w:val="00912EE2"/>
    <w:rsid w:val="009138B3"/>
    <w:rsid w:val="009139CC"/>
    <w:rsid w:val="00913A12"/>
    <w:rsid w:val="00914D0E"/>
    <w:rsid w:val="00915003"/>
    <w:rsid w:val="0091560F"/>
    <w:rsid w:val="00915F37"/>
    <w:rsid w:val="009162D8"/>
    <w:rsid w:val="00916B77"/>
    <w:rsid w:val="00917480"/>
    <w:rsid w:val="00917559"/>
    <w:rsid w:val="00917C0B"/>
    <w:rsid w:val="00920D08"/>
    <w:rsid w:val="0092181B"/>
    <w:rsid w:val="00921FF2"/>
    <w:rsid w:val="0092252C"/>
    <w:rsid w:val="00923A66"/>
    <w:rsid w:val="00924583"/>
    <w:rsid w:val="00924635"/>
    <w:rsid w:val="00924E88"/>
    <w:rsid w:val="00924F53"/>
    <w:rsid w:val="00925025"/>
    <w:rsid w:val="0092528A"/>
    <w:rsid w:val="0092556D"/>
    <w:rsid w:val="00925658"/>
    <w:rsid w:val="00925A6C"/>
    <w:rsid w:val="009269CF"/>
    <w:rsid w:val="00927007"/>
    <w:rsid w:val="00927282"/>
    <w:rsid w:val="009272D1"/>
    <w:rsid w:val="00927BD6"/>
    <w:rsid w:val="00927E90"/>
    <w:rsid w:val="00927F40"/>
    <w:rsid w:val="0093116E"/>
    <w:rsid w:val="009312E0"/>
    <w:rsid w:val="009313B2"/>
    <w:rsid w:val="00932186"/>
    <w:rsid w:val="00932AD7"/>
    <w:rsid w:val="0093378D"/>
    <w:rsid w:val="0093382C"/>
    <w:rsid w:val="009339B5"/>
    <w:rsid w:val="00933B8A"/>
    <w:rsid w:val="00933EC4"/>
    <w:rsid w:val="00934073"/>
    <w:rsid w:val="009340F6"/>
    <w:rsid w:val="009342E5"/>
    <w:rsid w:val="00934398"/>
    <w:rsid w:val="00934E6A"/>
    <w:rsid w:val="0093527B"/>
    <w:rsid w:val="009359B0"/>
    <w:rsid w:val="009359D0"/>
    <w:rsid w:val="00935D34"/>
    <w:rsid w:val="009373A5"/>
    <w:rsid w:val="00937748"/>
    <w:rsid w:val="009377ED"/>
    <w:rsid w:val="00937987"/>
    <w:rsid w:val="00937CFB"/>
    <w:rsid w:val="0094010F"/>
    <w:rsid w:val="009401D4"/>
    <w:rsid w:val="0094029C"/>
    <w:rsid w:val="00940FC4"/>
    <w:rsid w:val="00940FC9"/>
    <w:rsid w:val="00942047"/>
    <w:rsid w:val="00943100"/>
    <w:rsid w:val="009437C6"/>
    <w:rsid w:val="009438FD"/>
    <w:rsid w:val="00943B68"/>
    <w:rsid w:val="00944E16"/>
    <w:rsid w:val="00944F60"/>
    <w:rsid w:val="00945298"/>
    <w:rsid w:val="0094565B"/>
    <w:rsid w:val="009469A1"/>
    <w:rsid w:val="00946AA2"/>
    <w:rsid w:val="009479E9"/>
    <w:rsid w:val="00947F42"/>
    <w:rsid w:val="00947FB9"/>
    <w:rsid w:val="00950927"/>
    <w:rsid w:val="00950C80"/>
    <w:rsid w:val="00951103"/>
    <w:rsid w:val="00951A49"/>
    <w:rsid w:val="009527D4"/>
    <w:rsid w:val="00954217"/>
    <w:rsid w:val="009546A2"/>
    <w:rsid w:val="00954827"/>
    <w:rsid w:val="00954B54"/>
    <w:rsid w:val="00954C8A"/>
    <w:rsid w:val="00955366"/>
    <w:rsid w:val="00956119"/>
    <w:rsid w:val="00956120"/>
    <w:rsid w:val="009562ED"/>
    <w:rsid w:val="009563ED"/>
    <w:rsid w:val="009569D5"/>
    <w:rsid w:val="00956CCB"/>
    <w:rsid w:val="00956F3F"/>
    <w:rsid w:val="00956F75"/>
    <w:rsid w:val="009577A8"/>
    <w:rsid w:val="0096058A"/>
    <w:rsid w:val="009611B0"/>
    <w:rsid w:val="00961535"/>
    <w:rsid w:val="00962820"/>
    <w:rsid w:val="00962C0A"/>
    <w:rsid w:val="00962F6A"/>
    <w:rsid w:val="009630EE"/>
    <w:rsid w:val="009638BF"/>
    <w:rsid w:val="009638F3"/>
    <w:rsid w:val="00963939"/>
    <w:rsid w:val="00963A01"/>
    <w:rsid w:val="0096420F"/>
    <w:rsid w:val="00964513"/>
    <w:rsid w:val="00964F4A"/>
    <w:rsid w:val="00965AE5"/>
    <w:rsid w:val="00965F91"/>
    <w:rsid w:val="009660A2"/>
    <w:rsid w:val="00966595"/>
    <w:rsid w:val="00970622"/>
    <w:rsid w:val="00970E0D"/>
    <w:rsid w:val="009714D4"/>
    <w:rsid w:val="009719DE"/>
    <w:rsid w:val="009724F9"/>
    <w:rsid w:val="0097332B"/>
    <w:rsid w:val="0097335C"/>
    <w:rsid w:val="00975D4A"/>
    <w:rsid w:val="009764E3"/>
    <w:rsid w:val="00977894"/>
    <w:rsid w:val="009779AD"/>
    <w:rsid w:val="00980471"/>
    <w:rsid w:val="00980798"/>
    <w:rsid w:val="00980DED"/>
    <w:rsid w:val="00980F61"/>
    <w:rsid w:val="00981188"/>
    <w:rsid w:val="009817D3"/>
    <w:rsid w:val="00981883"/>
    <w:rsid w:val="0098193A"/>
    <w:rsid w:val="00982B9B"/>
    <w:rsid w:val="00982E71"/>
    <w:rsid w:val="0098305C"/>
    <w:rsid w:val="00983D75"/>
    <w:rsid w:val="0098456A"/>
    <w:rsid w:val="00984716"/>
    <w:rsid w:val="00984811"/>
    <w:rsid w:val="00984BB1"/>
    <w:rsid w:val="009853F2"/>
    <w:rsid w:val="00985FFB"/>
    <w:rsid w:val="00986B01"/>
    <w:rsid w:val="009875D3"/>
    <w:rsid w:val="009876EA"/>
    <w:rsid w:val="00987974"/>
    <w:rsid w:val="00987C3C"/>
    <w:rsid w:val="0099093D"/>
    <w:rsid w:val="00990C95"/>
    <w:rsid w:val="00991507"/>
    <w:rsid w:val="009917F7"/>
    <w:rsid w:val="00991C31"/>
    <w:rsid w:val="00992014"/>
    <w:rsid w:val="009923F8"/>
    <w:rsid w:val="00992692"/>
    <w:rsid w:val="009931C8"/>
    <w:rsid w:val="0099327E"/>
    <w:rsid w:val="00993A93"/>
    <w:rsid w:val="00993D74"/>
    <w:rsid w:val="00993F18"/>
    <w:rsid w:val="009947F8"/>
    <w:rsid w:val="00994F48"/>
    <w:rsid w:val="00995DAB"/>
    <w:rsid w:val="0099630F"/>
    <w:rsid w:val="00997D9C"/>
    <w:rsid w:val="00997F4E"/>
    <w:rsid w:val="009A0BA9"/>
    <w:rsid w:val="009A1609"/>
    <w:rsid w:val="009A171B"/>
    <w:rsid w:val="009A3DCB"/>
    <w:rsid w:val="009A4905"/>
    <w:rsid w:val="009A4B29"/>
    <w:rsid w:val="009A4C8C"/>
    <w:rsid w:val="009A622D"/>
    <w:rsid w:val="009A6EF2"/>
    <w:rsid w:val="009A6FB9"/>
    <w:rsid w:val="009A7306"/>
    <w:rsid w:val="009A761C"/>
    <w:rsid w:val="009A78E0"/>
    <w:rsid w:val="009A7D45"/>
    <w:rsid w:val="009B12E3"/>
    <w:rsid w:val="009B1AC9"/>
    <w:rsid w:val="009B1D8D"/>
    <w:rsid w:val="009B20A4"/>
    <w:rsid w:val="009B23BB"/>
    <w:rsid w:val="009B23DD"/>
    <w:rsid w:val="009B2474"/>
    <w:rsid w:val="009B2547"/>
    <w:rsid w:val="009B2A46"/>
    <w:rsid w:val="009B3038"/>
    <w:rsid w:val="009B38E4"/>
    <w:rsid w:val="009B52EA"/>
    <w:rsid w:val="009B5BF8"/>
    <w:rsid w:val="009B651F"/>
    <w:rsid w:val="009B66A9"/>
    <w:rsid w:val="009B6C7B"/>
    <w:rsid w:val="009B6F6C"/>
    <w:rsid w:val="009B78CC"/>
    <w:rsid w:val="009C040E"/>
    <w:rsid w:val="009C0C31"/>
    <w:rsid w:val="009C1C87"/>
    <w:rsid w:val="009C1D4A"/>
    <w:rsid w:val="009C2362"/>
    <w:rsid w:val="009C2381"/>
    <w:rsid w:val="009C2880"/>
    <w:rsid w:val="009C2F1F"/>
    <w:rsid w:val="009C3C13"/>
    <w:rsid w:val="009C4270"/>
    <w:rsid w:val="009C42A4"/>
    <w:rsid w:val="009C448C"/>
    <w:rsid w:val="009C4503"/>
    <w:rsid w:val="009C497F"/>
    <w:rsid w:val="009C4B04"/>
    <w:rsid w:val="009C4EDE"/>
    <w:rsid w:val="009C5C1F"/>
    <w:rsid w:val="009C5FE2"/>
    <w:rsid w:val="009C6698"/>
    <w:rsid w:val="009C6716"/>
    <w:rsid w:val="009C74A0"/>
    <w:rsid w:val="009C75EA"/>
    <w:rsid w:val="009C7842"/>
    <w:rsid w:val="009C7B72"/>
    <w:rsid w:val="009C7E62"/>
    <w:rsid w:val="009D0407"/>
    <w:rsid w:val="009D0D6F"/>
    <w:rsid w:val="009D1171"/>
    <w:rsid w:val="009D1410"/>
    <w:rsid w:val="009D183B"/>
    <w:rsid w:val="009D1DBA"/>
    <w:rsid w:val="009D1F8E"/>
    <w:rsid w:val="009D2172"/>
    <w:rsid w:val="009D3164"/>
    <w:rsid w:val="009D379B"/>
    <w:rsid w:val="009D3F6C"/>
    <w:rsid w:val="009D4457"/>
    <w:rsid w:val="009D449B"/>
    <w:rsid w:val="009D45AB"/>
    <w:rsid w:val="009D48A5"/>
    <w:rsid w:val="009D4B4F"/>
    <w:rsid w:val="009D4D91"/>
    <w:rsid w:val="009D4FE6"/>
    <w:rsid w:val="009D5CF3"/>
    <w:rsid w:val="009D6130"/>
    <w:rsid w:val="009D6418"/>
    <w:rsid w:val="009D641E"/>
    <w:rsid w:val="009D72A9"/>
    <w:rsid w:val="009D7BCB"/>
    <w:rsid w:val="009D7D85"/>
    <w:rsid w:val="009E01C2"/>
    <w:rsid w:val="009E13D8"/>
    <w:rsid w:val="009E1800"/>
    <w:rsid w:val="009E1A19"/>
    <w:rsid w:val="009E1A46"/>
    <w:rsid w:val="009E2587"/>
    <w:rsid w:val="009E2AFB"/>
    <w:rsid w:val="009E2C56"/>
    <w:rsid w:val="009E2D1F"/>
    <w:rsid w:val="009E31CB"/>
    <w:rsid w:val="009E3328"/>
    <w:rsid w:val="009E3B05"/>
    <w:rsid w:val="009E3DFF"/>
    <w:rsid w:val="009E3F23"/>
    <w:rsid w:val="009E41E6"/>
    <w:rsid w:val="009E4682"/>
    <w:rsid w:val="009E483A"/>
    <w:rsid w:val="009E4D68"/>
    <w:rsid w:val="009E51D6"/>
    <w:rsid w:val="009E57F2"/>
    <w:rsid w:val="009E629F"/>
    <w:rsid w:val="009E6903"/>
    <w:rsid w:val="009E7AE1"/>
    <w:rsid w:val="009E7C84"/>
    <w:rsid w:val="009F03FE"/>
    <w:rsid w:val="009F050A"/>
    <w:rsid w:val="009F059C"/>
    <w:rsid w:val="009F26F9"/>
    <w:rsid w:val="009F2CE9"/>
    <w:rsid w:val="009F36CF"/>
    <w:rsid w:val="009F3875"/>
    <w:rsid w:val="009F4AD4"/>
    <w:rsid w:val="009F4B14"/>
    <w:rsid w:val="009F50AC"/>
    <w:rsid w:val="009F6654"/>
    <w:rsid w:val="009F6A5F"/>
    <w:rsid w:val="009F6B6F"/>
    <w:rsid w:val="009F6BC4"/>
    <w:rsid w:val="009F782F"/>
    <w:rsid w:val="00A000B1"/>
    <w:rsid w:val="00A00582"/>
    <w:rsid w:val="00A010B3"/>
    <w:rsid w:val="00A0129D"/>
    <w:rsid w:val="00A0174F"/>
    <w:rsid w:val="00A02131"/>
    <w:rsid w:val="00A027B0"/>
    <w:rsid w:val="00A0307F"/>
    <w:rsid w:val="00A030C7"/>
    <w:rsid w:val="00A03683"/>
    <w:rsid w:val="00A03908"/>
    <w:rsid w:val="00A039C0"/>
    <w:rsid w:val="00A03AE4"/>
    <w:rsid w:val="00A03CE7"/>
    <w:rsid w:val="00A04207"/>
    <w:rsid w:val="00A0500A"/>
    <w:rsid w:val="00A0574D"/>
    <w:rsid w:val="00A05BA2"/>
    <w:rsid w:val="00A05C15"/>
    <w:rsid w:val="00A06303"/>
    <w:rsid w:val="00A067D5"/>
    <w:rsid w:val="00A07702"/>
    <w:rsid w:val="00A07CE3"/>
    <w:rsid w:val="00A07D15"/>
    <w:rsid w:val="00A1022A"/>
    <w:rsid w:val="00A104F5"/>
    <w:rsid w:val="00A10E81"/>
    <w:rsid w:val="00A11DD0"/>
    <w:rsid w:val="00A11FE5"/>
    <w:rsid w:val="00A12CCB"/>
    <w:rsid w:val="00A13F0B"/>
    <w:rsid w:val="00A14C33"/>
    <w:rsid w:val="00A150CF"/>
    <w:rsid w:val="00A15AC5"/>
    <w:rsid w:val="00A16C71"/>
    <w:rsid w:val="00A17122"/>
    <w:rsid w:val="00A17E97"/>
    <w:rsid w:val="00A2024D"/>
    <w:rsid w:val="00A20767"/>
    <w:rsid w:val="00A20F0B"/>
    <w:rsid w:val="00A21A31"/>
    <w:rsid w:val="00A21DD6"/>
    <w:rsid w:val="00A23E61"/>
    <w:rsid w:val="00A24DF9"/>
    <w:rsid w:val="00A25D3A"/>
    <w:rsid w:val="00A26000"/>
    <w:rsid w:val="00A26222"/>
    <w:rsid w:val="00A264EC"/>
    <w:rsid w:val="00A266CC"/>
    <w:rsid w:val="00A266D8"/>
    <w:rsid w:val="00A27A2E"/>
    <w:rsid w:val="00A30476"/>
    <w:rsid w:val="00A30D09"/>
    <w:rsid w:val="00A30FDA"/>
    <w:rsid w:val="00A31055"/>
    <w:rsid w:val="00A315FA"/>
    <w:rsid w:val="00A325B7"/>
    <w:rsid w:val="00A3357E"/>
    <w:rsid w:val="00A3396B"/>
    <w:rsid w:val="00A33B7B"/>
    <w:rsid w:val="00A33E0D"/>
    <w:rsid w:val="00A33EAF"/>
    <w:rsid w:val="00A34A53"/>
    <w:rsid w:val="00A34F32"/>
    <w:rsid w:val="00A34F54"/>
    <w:rsid w:val="00A35031"/>
    <w:rsid w:val="00A35475"/>
    <w:rsid w:val="00A354ED"/>
    <w:rsid w:val="00A35678"/>
    <w:rsid w:val="00A35743"/>
    <w:rsid w:val="00A3597D"/>
    <w:rsid w:val="00A36584"/>
    <w:rsid w:val="00A366FD"/>
    <w:rsid w:val="00A3730D"/>
    <w:rsid w:val="00A37498"/>
    <w:rsid w:val="00A40390"/>
    <w:rsid w:val="00A405A9"/>
    <w:rsid w:val="00A4074D"/>
    <w:rsid w:val="00A41B71"/>
    <w:rsid w:val="00A41F94"/>
    <w:rsid w:val="00A42193"/>
    <w:rsid w:val="00A427CB"/>
    <w:rsid w:val="00A4474A"/>
    <w:rsid w:val="00A44ABF"/>
    <w:rsid w:val="00A44D7F"/>
    <w:rsid w:val="00A4521F"/>
    <w:rsid w:val="00A4544F"/>
    <w:rsid w:val="00A45683"/>
    <w:rsid w:val="00A45BE4"/>
    <w:rsid w:val="00A46114"/>
    <w:rsid w:val="00A46381"/>
    <w:rsid w:val="00A46505"/>
    <w:rsid w:val="00A477D6"/>
    <w:rsid w:val="00A479E0"/>
    <w:rsid w:val="00A47CED"/>
    <w:rsid w:val="00A47DD0"/>
    <w:rsid w:val="00A50011"/>
    <w:rsid w:val="00A50B43"/>
    <w:rsid w:val="00A50B9A"/>
    <w:rsid w:val="00A511AA"/>
    <w:rsid w:val="00A5149A"/>
    <w:rsid w:val="00A5160B"/>
    <w:rsid w:val="00A5160C"/>
    <w:rsid w:val="00A518BE"/>
    <w:rsid w:val="00A52496"/>
    <w:rsid w:val="00A52A4E"/>
    <w:rsid w:val="00A53830"/>
    <w:rsid w:val="00A53F95"/>
    <w:rsid w:val="00A55473"/>
    <w:rsid w:val="00A55A38"/>
    <w:rsid w:val="00A55C09"/>
    <w:rsid w:val="00A55CAB"/>
    <w:rsid w:val="00A56081"/>
    <w:rsid w:val="00A560E6"/>
    <w:rsid w:val="00A565CF"/>
    <w:rsid w:val="00A56D8B"/>
    <w:rsid w:val="00A57ED7"/>
    <w:rsid w:val="00A6015F"/>
    <w:rsid w:val="00A60834"/>
    <w:rsid w:val="00A60ACB"/>
    <w:rsid w:val="00A61F6B"/>
    <w:rsid w:val="00A63608"/>
    <w:rsid w:val="00A6388B"/>
    <w:rsid w:val="00A63C73"/>
    <w:rsid w:val="00A63F2B"/>
    <w:rsid w:val="00A6458B"/>
    <w:rsid w:val="00A648F0"/>
    <w:rsid w:val="00A64E45"/>
    <w:rsid w:val="00A65614"/>
    <w:rsid w:val="00A65DBF"/>
    <w:rsid w:val="00A65E9F"/>
    <w:rsid w:val="00A65EA1"/>
    <w:rsid w:val="00A66D8D"/>
    <w:rsid w:val="00A677F3"/>
    <w:rsid w:val="00A70248"/>
    <w:rsid w:val="00A708A6"/>
    <w:rsid w:val="00A70907"/>
    <w:rsid w:val="00A711E6"/>
    <w:rsid w:val="00A71692"/>
    <w:rsid w:val="00A71897"/>
    <w:rsid w:val="00A71BDE"/>
    <w:rsid w:val="00A72133"/>
    <w:rsid w:val="00A723C2"/>
    <w:rsid w:val="00A72AA6"/>
    <w:rsid w:val="00A73F1C"/>
    <w:rsid w:val="00A74102"/>
    <w:rsid w:val="00A749AF"/>
    <w:rsid w:val="00A74FA5"/>
    <w:rsid w:val="00A75199"/>
    <w:rsid w:val="00A75AA9"/>
    <w:rsid w:val="00A767D6"/>
    <w:rsid w:val="00A76D1C"/>
    <w:rsid w:val="00A77CD0"/>
    <w:rsid w:val="00A77D0A"/>
    <w:rsid w:val="00A802D4"/>
    <w:rsid w:val="00A8036D"/>
    <w:rsid w:val="00A810E6"/>
    <w:rsid w:val="00A81E60"/>
    <w:rsid w:val="00A8346F"/>
    <w:rsid w:val="00A835C1"/>
    <w:rsid w:val="00A842AD"/>
    <w:rsid w:val="00A84B83"/>
    <w:rsid w:val="00A84CA2"/>
    <w:rsid w:val="00A84E4B"/>
    <w:rsid w:val="00A85200"/>
    <w:rsid w:val="00A85B08"/>
    <w:rsid w:val="00A863FE"/>
    <w:rsid w:val="00A86543"/>
    <w:rsid w:val="00A86D82"/>
    <w:rsid w:val="00A8798F"/>
    <w:rsid w:val="00A879F1"/>
    <w:rsid w:val="00A87BA6"/>
    <w:rsid w:val="00A87C35"/>
    <w:rsid w:val="00A90024"/>
    <w:rsid w:val="00A907DC"/>
    <w:rsid w:val="00A908DC"/>
    <w:rsid w:val="00A909A2"/>
    <w:rsid w:val="00A90CE7"/>
    <w:rsid w:val="00A913EF"/>
    <w:rsid w:val="00A9187A"/>
    <w:rsid w:val="00A91D0F"/>
    <w:rsid w:val="00A920D9"/>
    <w:rsid w:val="00A92214"/>
    <w:rsid w:val="00A92347"/>
    <w:rsid w:val="00A936D8"/>
    <w:rsid w:val="00A945EB"/>
    <w:rsid w:val="00A96A62"/>
    <w:rsid w:val="00A97472"/>
    <w:rsid w:val="00A97C58"/>
    <w:rsid w:val="00AA0258"/>
    <w:rsid w:val="00AA03F4"/>
    <w:rsid w:val="00AA0EA0"/>
    <w:rsid w:val="00AA17B6"/>
    <w:rsid w:val="00AA1866"/>
    <w:rsid w:val="00AA1EEB"/>
    <w:rsid w:val="00AA28A6"/>
    <w:rsid w:val="00AA2EE1"/>
    <w:rsid w:val="00AA36D2"/>
    <w:rsid w:val="00AA36E4"/>
    <w:rsid w:val="00AA43D6"/>
    <w:rsid w:val="00AA4592"/>
    <w:rsid w:val="00AA4825"/>
    <w:rsid w:val="00AA4878"/>
    <w:rsid w:val="00AA4A36"/>
    <w:rsid w:val="00AA525A"/>
    <w:rsid w:val="00AA54BE"/>
    <w:rsid w:val="00AA562E"/>
    <w:rsid w:val="00AA5D9A"/>
    <w:rsid w:val="00AA6076"/>
    <w:rsid w:val="00AA6322"/>
    <w:rsid w:val="00AA668A"/>
    <w:rsid w:val="00AA6C0A"/>
    <w:rsid w:val="00AA7361"/>
    <w:rsid w:val="00AA77C3"/>
    <w:rsid w:val="00AA792B"/>
    <w:rsid w:val="00AB0994"/>
    <w:rsid w:val="00AB14AA"/>
    <w:rsid w:val="00AB2591"/>
    <w:rsid w:val="00AB2711"/>
    <w:rsid w:val="00AB2F1B"/>
    <w:rsid w:val="00AB3141"/>
    <w:rsid w:val="00AB32ED"/>
    <w:rsid w:val="00AB364D"/>
    <w:rsid w:val="00AB399B"/>
    <w:rsid w:val="00AB46A0"/>
    <w:rsid w:val="00AB564B"/>
    <w:rsid w:val="00AB622E"/>
    <w:rsid w:val="00AB69A5"/>
    <w:rsid w:val="00AB71F3"/>
    <w:rsid w:val="00AC155F"/>
    <w:rsid w:val="00AC191A"/>
    <w:rsid w:val="00AC1F64"/>
    <w:rsid w:val="00AC21C5"/>
    <w:rsid w:val="00AC29F8"/>
    <w:rsid w:val="00AC3D3E"/>
    <w:rsid w:val="00AC3D72"/>
    <w:rsid w:val="00AC4BA1"/>
    <w:rsid w:val="00AC4CDF"/>
    <w:rsid w:val="00AC510C"/>
    <w:rsid w:val="00AC515C"/>
    <w:rsid w:val="00AC5896"/>
    <w:rsid w:val="00AC5B3E"/>
    <w:rsid w:val="00AC5D89"/>
    <w:rsid w:val="00AC636D"/>
    <w:rsid w:val="00AC6CE4"/>
    <w:rsid w:val="00AC6F66"/>
    <w:rsid w:val="00AD0654"/>
    <w:rsid w:val="00AD164C"/>
    <w:rsid w:val="00AD17D8"/>
    <w:rsid w:val="00AD18B8"/>
    <w:rsid w:val="00AD2076"/>
    <w:rsid w:val="00AD259E"/>
    <w:rsid w:val="00AD2E43"/>
    <w:rsid w:val="00AD2F7D"/>
    <w:rsid w:val="00AD3872"/>
    <w:rsid w:val="00AD3D15"/>
    <w:rsid w:val="00AD3D42"/>
    <w:rsid w:val="00AD426D"/>
    <w:rsid w:val="00AD42AB"/>
    <w:rsid w:val="00AD44C3"/>
    <w:rsid w:val="00AD48E9"/>
    <w:rsid w:val="00AD4978"/>
    <w:rsid w:val="00AD4F06"/>
    <w:rsid w:val="00AD5B9C"/>
    <w:rsid w:val="00AD65A8"/>
    <w:rsid w:val="00AD68D9"/>
    <w:rsid w:val="00AD7022"/>
    <w:rsid w:val="00AD757F"/>
    <w:rsid w:val="00AD79F1"/>
    <w:rsid w:val="00AD7FD4"/>
    <w:rsid w:val="00AE00A9"/>
    <w:rsid w:val="00AE15AC"/>
    <w:rsid w:val="00AE1DA9"/>
    <w:rsid w:val="00AE2E3E"/>
    <w:rsid w:val="00AE3509"/>
    <w:rsid w:val="00AE4117"/>
    <w:rsid w:val="00AE498C"/>
    <w:rsid w:val="00AE690C"/>
    <w:rsid w:val="00AE6A13"/>
    <w:rsid w:val="00AE6F29"/>
    <w:rsid w:val="00AE7241"/>
    <w:rsid w:val="00AE7285"/>
    <w:rsid w:val="00AE7ECD"/>
    <w:rsid w:val="00AF0A50"/>
    <w:rsid w:val="00AF10BA"/>
    <w:rsid w:val="00AF1286"/>
    <w:rsid w:val="00AF1748"/>
    <w:rsid w:val="00AF1749"/>
    <w:rsid w:val="00AF21E0"/>
    <w:rsid w:val="00AF2496"/>
    <w:rsid w:val="00AF285C"/>
    <w:rsid w:val="00AF35E2"/>
    <w:rsid w:val="00AF3B4F"/>
    <w:rsid w:val="00AF3FAC"/>
    <w:rsid w:val="00AF3FFE"/>
    <w:rsid w:val="00AF41B6"/>
    <w:rsid w:val="00AF47DA"/>
    <w:rsid w:val="00AF509F"/>
    <w:rsid w:val="00AF512F"/>
    <w:rsid w:val="00AF575F"/>
    <w:rsid w:val="00AF5D0E"/>
    <w:rsid w:val="00AF5DE6"/>
    <w:rsid w:val="00AF7389"/>
    <w:rsid w:val="00AF7598"/>
    <w:rsid w:val="00AF78FF"/>
    <w:rsid w:val="00AF7F8A"/>
    <w:rsid w:val="00B00533"/>
    <w:rsid w:val="00B005C7"/>
    <w:rsid w:val="00B00AAF"/>
    <w:rsid w:val="00B00C6E"/>
    <w:rsid w:val="00B00E8D"/>
    <w:rsid w:val="00B01955"/>
    <w:rsid w:val="00B01A52"/>
    <w:rsid w:val="00B01D67"/>
    <w:rsid w:val="00B027C8"/>
    <w:rsid w:val="00B03AEF"/>
    <w:rsid w:val="00B03BDA"/>
    <w:rsid w:val="00B03D50"/>
    <w:rsid w:val="00B03FAD"/>
    <w:rsid w:val="00B04365"/>
    <w:rsid w:val="00B0564E"/>
    <w:rsid w:val="00B05692"/>
    <w:rsid w:val="00B0579C"/>
    <w:rsid w:val="00B05907"/>
    <w:rsid w:val="00B05BA2"/>
    <w:rsid w:val="00B0695E"/>
    <w:rsid w:val="00B06EF9"/>
    <w:rsid w:val="00B074A9"/>
    <w:rsid w:val="00B10830"/>
    <w:rsid w:val="00B11404"/>
    <w:rsid w:val="00B11CC3"/>
    <w:rsid w:val="00B11D8C"/>
    <w:rsid w:val="00B12164"/>
    <w:rsid w:val="00B12796"/>
    <w:rsid w:val="00B12F02"/>
    <w:rsid w:val="00B13393"/>
    <w:rsid w:val="00B13978"/>
    <w:rsid w:val="00B13C68"/>
    <w:rsid w:val="00B13CF5"/>
    <w:rsid w:val="00B147D3"/>
    <w:rsid w:val="00B15E27"/>
    <w:rsid w:val="00B15F11"/>
    <w:rsid w:val="00B16473"/>
    <w:rsid w:val="00B16EE1"/>
    <w:rsid w:val="00B16FB2"/>
    <w:rsid w:val="00B16FF3"/>
    <w:rsid w:val="00B170D9"/>
    <w:rsid w:val="00B20CC3"/>
    <w:rsid w:val="00B20E9A"/>
    <w:rsid w:val="00B20ED8"/>
    <w:rsid w:val="00B21072"/>
    <w:rsid w:val="00B215C3"/>
    <w:rsid w:val="00B22740"/>
    <w:rsid w:val="00B22AA9"/>
    <w:rsid w:val="00B22EA1"/>
    <w:rsid w:val="00B2306D"/>
    <w:rsid w:val="00B231EC"/>
    <w:rsid w:val="00B23FAB"/>
    <w:rsid w:val="00B2486D"/>
    <w:rsid w:val="00B2535E"/>
    <w:rsid w:val="00B25685"/>
    <w:rsid w:val="00B257E2"/>
    <w:rsid w:val="00B261BB"/>
    <w:rsid w:val="00B26349"/>
    <w:rsid w:val="00B265E9"/>
    <w:rsid w:val="00B272FD"/>
    <w:rsid w:val="00B27CA6"/>
    <w:rsid w:val="00B3019E"/>
    <w:rsid w:val="00B30C91"/>
    <w:rsid w:val="00B30E46"/>
    <w:rsid w:val="00B315BD"/>
    <w:rsid w:val="00B31CD5"/>
    <w:rsid w:val="00B323B3"/>
    <w:rsid w:val="00B329A3"/>
    <w:rsid w:val="00B32F76"/>
    <w:rsid w:val="00B3300A"/>
    <w:rsid w:val="00B3329D"/>
    <w:rsid w:val="00B3389D"/>
    <w:rsid w:val="00B33BA9"/>
    <w:rsid w:val="00B33BC1"/>
    <w:rsid w:val="00B340C2"/>
    <w:rsid w:val="00B34392"/>
    <w:rsid w:val="00B34C2B"/>
    <w:rsid w:val="00B35583"/>
    <w:rsid w:val="00B3574F"/>
    <w:rsid w:val="00B35C87"/>
    <w:rsid w:val="00B35FC2"/>
    <w:rsid w:val="00B3616D"/>
    <w:rsid w:val="00B361CD"/>
    <w:rsid w:val="00B3626B"/>
    <w:rsid w:val="00B362ED"/>
    <w:rsid w:val="00B365AE"/>
    <w:rsid w:val="00B36932"/>
    <w:rsid w:val="00B36F82"/>
    <w:rsid w:val="00B370F8"/>
    <w:rsid w:val="00B37B8F"/>
    <w:rsid w:val="00B40489"/>
    <w:rsid w:val="00B40948"/>
    <w:rsid w:val="00B409FD"/>
    <w:rsid w:val="00B40B2A"/>
    <w:rsid w:val="00B40B35"/>
    <w:rsid w:val="00B4132D"/>
    <w:rsid w:val="00B41566"/>
    <w:rsid w:val="00B4193E"/>
    <w:rsid w:val="00B419BF"/>
    <w:rsid w:val="00B42111"/>
    <w:rsid w:val="00B424C8"/>
    <w:rsid w:val="00B427AF"/>
    <w:rsid w:val="00B43465"/>
    <w:rsid w:val="00B437F7"/>
    <w:rsid w:val="00B43AF9"/>
    <w:rsid w:val="00B43C86"/>
    <w:rsid w:val="00B440B1"/>
    <w:rsid w:val="00B4432F"/>
    <w:rsid w:val="00B44810"/>
    <w:rsid w:val="00B455EF"/>
    <w:rsid w:val="00B45668"/>
    <w:rsid w:val="00B45940"/>
    <w:rsid w:val="00B459A9"/>
    <w:rsid w:val="00B45AAE"/>
    <w:rsid w:val="00B45E1E"/>
    <w:rsid w:val="00B46410"/>
    <w:rsid w:val="00B469E8"/>
    <w:rsid w:val="00B46B97"/>
    <w:rsid w:val="00B46C57"/>
    <w:rsid w:val="00B46F3B"/>
    <w:rsid w:val="00B47683"/>
    <w:rsid w:val="00B476D6"/>
    <w:rsid w:val="00B47DC5"/>
    <w:rsid w:val="00B503AB"/>
    <w:rsid w:val="00B50439"/>
    <w:rsid w:val="00B51740"/>
    <w:rsid w:val="00B517D4"/>
    <w:rsid w:val="00B51B53"/>
    <w:rsid w:val="00B52088"/>
    <w:rsid w:val="00B523A1"/>
    <w:rsid w:val="00B526F4"/>
    <w:rsid w:val="00B527E2"/>
    <w:rsid w:val="00B52851"/>
    <w:rsid w:val="00B52AC9"/>
    <w:rsid w:val="00B52D71"/>
    <w:rsid w:val="00B53908"/>
    <w:rsid w:val="00B53EBD"/>
    <w:rsid w:val="00B54817"/>
    <w:rsid w:val="00B5567B"/>
    <w:rsid w:val="00B556D3"/>
    <w:rsid w:val="00B55E0F"/>
    <w:rsid w:val="00B562C6"/>
    <w:rsid w:val="00B57605"/>
    <w:rsid w:val="00B57C2C"/>
    <w:rsid w:val="00B60482"/>
    <w:rsid w:val="00B60544"/>
    <w:rsid w:val="00B61AD0"/>
    <w:rsid w:val="00B61E62"/>
    <w:rsid w:val="00B620D7"/>
    <w:rsid w:val="00B6266F"/>
    <w:rsid w:val="00B626FC"/>
    <w:rsid w:val="00B62710"/>
    <w:rsid w:val="00B62ADB"/>
    <w:rsid w:val="00B62C59"/>
    <w:rsid w:val="00B63567"/>
    <w:rsid w:val="00B64C1A"/>
    <w:rsid w:val="00B65B65"/>
    <w:rsid w:val="00B65E24"/>
    <w:rsid w:val="00B667A9"/>
    <w:rsid w:val="00B66E3D"/>
    <w:rsid w:val="00B66FED"/>
    <w:rsid w:val="00B678B1"/>
    <w:rsid w:val="00B67F13"/>
    <w:rsid w:val="00B71316"/>
    <w:rsid w:val="00B71A5C"/>
    <w:rsid w:val="00B71C19"/>
    <w:rsid w:val="00B71EA1"/>
    <w:rsid w:val="00B72263"/>
    <w:rsid w:val="00B72C9F"/>
    <w:rsid w:val="00B72D1C"/>
    <w:rsid w:val="00B72FE7"/>
    <w:rsid w:val="00B7409F"/>
    <w:rsid w:val="00B74289"/>
    <w:rsid w:val="00B74307"/>
    <w:rsid w:val="00B7544C"/>
    <w:rsid w:val="00B75A1B"/>
    <w:rsid w:val="00B75B99"/>
    <w:rsid w:val="00B75D12"/>
    <w:rsid w:val="00B764AA"/>
    <w:rsid w:val="00B76E0D"/>
    <w:rsid w:val="00B772F7"/>
    <w:rsid w:val="00B7732E"/>
    <w:rsid w:val="00B77434"/>
    <w:rsid w:val="00B80558"/>
    <w:rsid w:val="00B81B49"/>
    <w:rsid w:val="00B824FF"/>
    <w:rsid w:val="00B825B0"/>
    <w:rsid w:val="00B82838"/>
    <w:rsid w:val="00B82A81"/>
    <w:rsid w:val="00B82C64"/>
    <w:rsid w:val="00B8358E"/>
    <w:rsid w:val="00B8382F"/>
    <w:rsid w:val="00B843C0"/>
    <w:rsid w:val="00B85F21"/>
    <w:rsid w:val="00B86E6A"/>
    <w:rsid w:val="00B87557"/>
    <w:rsid w:val="00B87600"/>
    <w:rsid w:val="00B878FA"/>
    <w:rsid w:val="00B87A94"/>
    <w:rsid w:val="00B87FD4"/>
    <w:rsid w:val="00B90F1D"/>
    <w:rsid w:val="00B910C1"/>
    <w:rsid w:val="00B918DD"/>
    <w:rsid w:val="00B9277B"/>
    <w:rsid w:val="00B92D84"/>
    <w:rsid w:val="00B92EA1"/>
    <w:rsid w:val="00B93684"/>
    <w:rsid w:val="00B94647"/>
    <w:rsid w:val="00B94C3A"/>
    <w:rsid w:val="00B94FD8"/>
    <w:rsid w:val="00B95D01"/>
    <w:rsid w:val="00B97131"/>
    <w:rsid w:val="00BA0E59"/>
    <w:rsid w:val="00BA0FB1"/>
    <w:rsid w:val="00BA1E7F"/>
    <w:rsid w:val="00BA2D25"/>
    <w:rsid w:val="00BA2D8A"/>
    <w:rsid w:val="00BA3D2F"/>
    <w:rsid w:val="00BA4317"/>
    <w:rsid w:val="00BA4EB4"/>
    <w:rsid w:val="00BA522A"/>
    <w:rsid w:val="00BA56AC"/>
    <w:rsid w:val="00BA62A7"/>
    <w:rsid w:val="00BA668D"/>
    <w:rsid w:val="00BA6A5C"/>
    <w:rsid w:val="00BA7293"/>
    <w:rsid w:val="00BA771D"/>
    <w:rsid w:val="00BB00FB"/>
    <w:rsid w:val="00BB050A"/>
    <w:rsid w:val="00BB0A5E"/>
    <w:rsid w:val="00BB1583"/>
    <w:rsid w:val="00BB23E5"/>
    <w:rsid w:val="00BB2975"/>
    <w:rsid w:val="00BB33BB"/>
    <w:rsid w:val="00BB3E64"/>
    <w:rsid w:val="00BB401A"/>
    <w:rsid w:val="00BB4233"/>
    <w:rsid w:val="00BB4ABB"/>
    <w:rsid w:val="00BB5033"/>
    <w:rsid w:val="00BB548A"/>
    <w:rsid w:val="00BB5A13"/>
    <w:rsid w:val="00BB5A5E"/>
    <w:rsid w:val="00BB5DA6"/>
    <w:rsid w:val="00BB6089"/>
    <w:rsid w:val="00BB615D"/>
    <w:rsid w:val="00BB6562"/>
    <w:rsid w:val="00BB682C"/>
    <w:rsid w:val="00BB6D86"/>
    <w:rsid w:val="00BB718D"/>
    <w:rsid w:val="00BB7504"/>
    <w:rsid w:val="00BB7E6A"/>
    <w:rsid w:val="00BB7F44"/>
    <w:rsid w:val="00BC00C3"/>
    <w:rsid w:val="00BC01D8"/>
    <w:rsid w:val="00BC0FAE"/>
    <w:rsid w:val="00BC0FDC"/>
    <w:rsid w:val="00BC132C"/>
    <w:rsid w:val="00BC13CB"/>
    <w:rsid w:val="00BC15B7"/>
    <w:rsid w:val="00BC15C7"/>
    <w:rsid w:val="00BC1906"/>
    <w:rsid w:val="00BC2927"/>
    <w:rsid w:val="00BC2DDA"/>
    <w:rsid w:val="00BC43EC"/>
    <w:rsid w:val="00BC4413"/>
    <w:rsid w:val="00BC4D30"/>
    <w:rsid w:val="00BC4FC5"/>
    <w:rsid w:val="00BC5684"/>
    <w:rsid w:val="00BC56CC"/>
    <w:rsid w:val="00BC5F90"/>
    <w:rsid w:val="00BC61A2"/>
    <w:rsid w:val="00BC62A2"/>
    <w:rsid w:val="00BC6BBB"/>
    <w:rsid w:val="00BC71A9"/>
    <w:rsid w:val="00BC774F"/>
    <w:rsid w:val="00BC797E"/>
    <w:rsid w:val="00BC7A89"/>
    <w:rsid w:val="00BC7FC8"/>
    <w:rsid w:val="00BD0FAA"/>
    <w:rsid w:val="00BD16C2"/>
    <w:rsid w:val="00BD272D"/>
    <w:rsid w:val="00BD29DB"/>
    <w:rsid w:val="00BD2C10"/>
    <w:rsid w:val="00BD2E28"/>
    <w:rsid w:val="00BD3BA4"/>
    <w:rsid w:val="00BD4780"/>
    <w:rsid w:val="00BD492F"/>
    <w:rsid w:val="00BD4C10"/>
    <w:rsid w:val="00BD4D51"/>
    <w:rsid w:val="00BD591F"/>
    <w:rsid w:val="00BD59F2"/>
    <w:rsid w:val="00BD64AA"/>
    <w:rsid w:val="00BD6BD7"/>
    <w:rsid w:val="00BD7789"/>
    <w:rsid w:val="00BE0B09"/>
    <w:rsid w:val="00BE25A6"/>
    <w:rsid w:val="00BE2E89"/>
    <w:rsid w:val="00BE33A8"/>
    <w:rsid w:val="00BE3AA4"/>
    <w:rsid w:val="00BE4322"/>
    <w:rsid w:val="00BE4935"/>
    <w:rsid w:val="00BE4B57"/>
    <w:rsid w:val="00BE4FFF"/>
    <w:rsid w:val="00BE55EF"/>
    <w:rsid w:val="00BE5C5F"/>
    <w:rsid w:val="00BE6400"/>
    <w:rsid w:val="00BE6438"/>
    <w:rsid w:val="00BE66B6"/>
    <w:rsid w:val="00BE66F4"/>
    <w:rsid w:val="00BE73EB"/>
    <w:rsid w:val="00BF0099"/>
    <w:rsid w:val="00BF0312"/>
    <w:rsid w:val="00BF0345"/>
    <w:rsid w:val="00BF1646"/>
    <w:rsid w:val="00BF17B1"/>
    <w:rsid w:val="00BF2D91"/>
    <w:rsid w:val="00BF2EF7"/>
    <w:rsid w:val="00BF3010"/>
    <w:rsid w:val="00BF30AE"/>
    <w:rsid w:val="00BF3119"/>
    <w:rsid w:val="00BF3C60"/>
    <w:rsid w:val="00BF3C6B"/>
    <w:rsid w:val="00BF44A0"/>
    <w:rsid w:val="00BF47EC"/>
    <w:rsid w:val="00BF6160"/>
    <w:rsid w:val="00BF64C2"/>
    <w:rsid w:val="00BF6759"/>
    <w:rsid w:val="00BF6B5F"/>
    <w:rsid w:val="00BF6E76"/>
    <w:rsid w:val="00BF7335"/>
    <w:rsid w:val="00BF78C1"/>
    <w:rsid w:val="00BF7A9B"/>
    <w:rsid w:val="00BF7F3E"/>
    <w:rsid w:val="00C014F1"/>
    <w:rsid w:val="00C01D8A"/>
    <w:rsid w:val="00C02094"/>
    <w:rsid w:val="00C02685"/>
    <w:rsid w:val="00C029A7"/>
    <w:rsid w:val="00C03FD0"/>
    <w:rsid w:val="00C0477B"/>
    <w:rsid w:val="00C0496F"/>
    <w:rsid w:val="00C04A33"/>
    <w:rsid w:val="00C04CF4"/>
    <w:rsid w:val="00C0511F"/>
    <w:rsid w:val="00C05DFF"/>
    <w:rsid w:val="00C0692E"/>
    <w:rsid w:val="00C06F51"/>
    <w:rsid w:val="00C07B20"/>
    <w:rsid w:val="00C10256"/>
    <w:rsid w:val="00C10A75"/>
    <w:rsid w:val="00C10EED"/>
    <w:rsid w:val="00C116A0"/>
    <w:rsid w:val="00C1194A"/>
    <w:rsid w:val="00C11AD9"/>
    <w:rsid w:val="00C12049"/>
    <w:rsid w:val="00C12165"/>
    <w:rsid w:val="00C12826"/>
    <w:rsid w:val="00C12C1C"/>
    <w:rsid w:val="00C134BF"/>
    <w:rsid w:val="00C1369A"/>
    <w:rsid w:val="00C13A53"/>
    <w:rsid w:val="00C14048"/>
    <w:rsid w:val="00C1490C"/>
    <w:rsid w:val="00C14915"/>
    <w:rsid w:val="00C14E53"/>
    <w:rsid w:val="00C1511C"/>
    <w:rsid w:val="00C151CC"/>
    <w:rsid w:val="00C15298"/>
    <w:rsid w:val="00C15737"/>
    <w:rsid w:val="00C162C5"/>
    <w:rsid w:val="00C16E81"/>
    <w:rsid w:val="00C1755C"/>
    <w:rsid w:val="00C17578"/>
    <w:rsid w:val="00C17936"/>
    <w:rsid w:val="00C17ABA"/>
    <w:rsid w:val="00C17FB0"/>
    <w:rsid w:val="00C20BAD"/>
    <w:rsid w:val="00C21B9F"/>
    <w:rsid w:val="00C21D48"/>
    <w:rsid w:val="00C22631"/>
    <w:rsid w:val="00C229F4"/>
    <w:rsid w:val="00C22FCE"/>
    <w:rsid w:val="00C23756"/>
    <w:rsid w:val="00C23781"/>
    <w:rsid w:val="00C23CA2"/>
    <w:rsid w:val="00C24810"/>
    <w:rsid w:val="00C25EEB"/>
    <w:rsid w:val="00C267CF"/>
    <w:rsid w:val="00C267F5"/>
    <w:rsid w:val="00C26D38"/>
    <w:rsid w:val="00C27315"/>
    <w:rsid w:val="00C27499"/>
    <w:rsid w:val="00C277A4"/>
    <w:rsid w:val="00C30075"/>
    <w:rsid w:val="00C3019B"/>
    <w:rsid w:val="00C30363"/>
    <w:rsid w:val="00C30719"/>
    <w:rsid w:val="00C3238B"/>
    <w:rsid w:val="00C32C92"/>
    <w:rsid w:val="00C32EE9"/>
    <w:rsid w:val="00C32F7D"/>
    <w:rsid w:val="00C338F6"/>
    <w:rsid w:val="00C33949"/>
    <w:rsid w:val="00C339A5"/>
    <w:rsid w:val="00C33CDA"/>
    <w:rsid w:val="00C33E87"/>
    <w:rsid w:val="00C34B36"/>
    <w:rsid w:val="00C34F7E"/>
    <w:rsid w:val="00C35072"/>
    <w:rsid w:val="00C35223"/>
    <w:rsid w:val="00C3561D"/>
    <w:rsid w:val="00C3571B"/>
    <w:rsid w:val="00C35AB7"/>
    <w:rsid w:val="00C35ACF"/>
    <w:rsid w:val="00C35CD0"/>
    <w:rsid w:val="00C3621D"/>
    <w:rsid w:val="00C36CAB"/>
    <w:rsid w:val="00C373CC"/>
    <w:rsid w:val="00C37B9A"/>
    <w:rsid w:val="00C40266"/>
    <w:rsid w:val="00C408CC"/>
    <w:rsid w:val="00C40A17"/>
    <w:rsid w:val="00C4126D"/>
    <w:rsid w:val="00C414A4"/>
    <w:rsid w:val="00C419B8"/>
    <w:rsid w:val="00C41BAE"/>
    <w:rsid w:val="00C41DEB"/>
    <w:rsid w:val="00C41ED1"/>
    <w:rsid w:val="00C41FF4"/>
    <w:rsid w:val="00C423FB"/>
    <w:rsid w:val="00C42F27"/>
    <w:rsid w:val="00C4355F"/>
    <w:rsid w:val="00C43827"/>
    <w:rsid w:val="00C43AF7"/>
    <w:rsid w:val="00C44E00"/>
    <w:rsid w:val="00C44F0D"/>
    <w:rsid w:val="00C45105"/>
    <w:rsid w:val="00C4561E"/>
    <w:rsid w:val="00C45933"/>
    <w:rsid w:val="00C45B83"/>
    <w:rsid w:val="00C46004"/>
    <w:rsid w:val="00C46272"/>
    <w:rsid w:val="00C47AED"/>
    <w:rsid w:val="00C47B2C"/>
    <w:rsid w:val="00C5010E"/>
    <w:rsid w:val="00C50279"/>
    <w:rsid w:val="00C50961"/>
    <w:rsid w:val="00C51041"/>
    <w:rsid w:val="00C513CE"/>
    <w:rsid w:val="00C51C1A"/>
    <w:rsid w:val="00C52851"/>
    <w:rsid w:val="00C52B21"/>
    <w:rsid w:val="00C5309D"/>
    <w:rsid w:val="00C5379B"/>
    <w:rsid w:val="00C53941"/>
    <w:rsid w:val="00C53D0A"/>
    <w:rsid w:val="00C546E2"/>
    <w:rsid w:val="00C54BDD"/>
    <w:rsid w:val="00C54FFD"/>
    <w:rsid w:val="00C55D15"/>
    <w:rsid w:val="00C562D6"/>
    <w:rsid w:val="00C562EE"/>
    <w:rsid w:val="00C56685"/>
    <w:rsid w:val="00C6072C"/>
    <w:rsid w:val="00C60739"/>
    <w:rsid w:val="00C60CF9"/>
    <w:rsid w:val="00C6149B"/>
    <w:rsid w:val="00C61995"/>
    <w:rsid w:val="00C61A4A"/>
    <w:rsid w:val="00C61B35"/>
    <w:rsid w:val="00C61E2C"/>
    <w:rsid w:val="00C620A5"/>
    <w:rsid w:val="00C62C4C"/>
    <w:rsid w:val="00C62CDB"/>
    <w:rsid w:val="00C634F1"/>
    <w:rsid w:val="00C6387D"/>
    <w:rsid w:val="00C63B27"/>
    <w:rsid w:val="00C64430"/>
    <w:rsid w:val="00C647F3"/>
    <w:rsid w:val="00C6483F"/>
    <w:rsid w:val="00C64B64"/>
    <w:rsid w:val="00C64FB7"/>
    <w:rsid w:val="00C65214"/>
    <w:rsid w:val="00C65EFD"/>
    <w:rsid w:val="00C66475"/>
    <w:rsid w:val="00C66549"/>
    <w:rsid w:val="00C66BF5"/>
    <w:rsid w:val="00C66E33"/>
    <w:rsid w:val="00C671C2"/>
    <w:rsid w:val="00C672E9"/>
    <w:rsid w:val="00C6780E"/>
    <w:rsid w:val="00C67996"/>
    <w:rsid w:val="00C679E7"/>
    <w:rsid w:val="00C67B47"/>
    <w:rsid w:val="00C67BE5"/>
    <w:rsid w:val="00C70675"/>
    <w:rsid w:val="00C70709"/>
    <w:rsid w:val="00C71686"/>
    <w:rsid w:val="00C72D19"/>
    <w:rsid w:val="00C72FDF"/>
    <w:rsid w:val="00C73127"/>
    <w:rsid w:val="00C73446"/>
    <w:rsid w:val="00C7449C"/>
    <w:rsid w:val="00C747B9"/>
    <w:rsid w:val="00C747D4"/>
    <w:rsid w:val="00C74EAA"/>
    <w:rsid w:val="00C75323"/>
    <w:rsid w:val="00C75E18"/>
    <w:rsid w:val="00C76303"/>
    <w:rsid w:val="00C7682B"/>
    <w:rsid w:val="00C76B95"/>
    <w:rsid w:val="00C771D5"/>
    <w:rsid w:val="00C775A4"/>
    <w:rsid w:val="00C81165"/>
    <w:rsid w:val="00C812AF"/>
    <w:rsid w:val="00C81909"/>
    <w:rsid w:val="00C81DCE"/>
    <w:rsid w:val="00C823AE"/>
    <w:rsid w:val="00C8448D"/>
    <w:rsid w:val="00C849ED"/>
    <w:rsid w:val="00C85173"/>
    <w:rsid w:val="00C864D7"/>
    <w:rsid w:val="00C8685F"/>
    <w:rsid w:val="00C86A8A"/>
    <w:rsid w:val="00C8796F"/>
    <w:rsid w:val="00C879F5"/>
    <w:rsid w:val="00C90124"/>
    <w:rsid w:val="00C91385"/>
    <w:rsid w:val="00C91409"/>
    <w:rsid w:val="00C917ED"/>
    <w:rsid w:val="00C91827"/>
    <w:rsid w:val="00C9247B"/>
    <w:rsid w:val="00C9287F"/>
    <w:rsid w:val="00C9292B"/>
    <w:rsid w:val="00C92F89"/>
    <w:rsid w:val="00C93A63"/>
    <w:rsid w:val="00C93C8C"/>
    <w:rsid w:val="00C947BB"/>
    <w:rsid w:val="00C94FCB"/>
    <w:rsid w:val="00C956D6"/>
    <w:rsid w:val="00C95BCF"/>
    <w:rsid w:val="00C95D16"/>
    <w:rsid w:val="00C95D79"/>
    <w:rsid w:val="00C971FD"/>
    <w:rsid w:val="00C97ACC"/>
    <w:rsid w:val="00CA00F7"/>
    <w:rsid w:val="00CA0272"/>
    <w:rsid w:val="00CA0A79"/>
    <w:rsid w:val="00CA0B70"/>
    <w:rsid w:val="00CA11AA"/>
    <w:rsid w:val="00CA2634"/>
    <w:rsid w:val="00CA2657"/>
    <w:rsid w:val="00CA30E7"/>
    <w:rsid w:val="00CA320F"/>
    <w:rsid w:val="00CA3298"/>
    <w:rsid w:val="00CA339D"/>
    <w:rsid w:val="00CA35F9"/>
    <w:rsid w:val="00CA3902"/>
    <w:rsid w:val="00CA398A"/>
    <w:rsid w:val="00CA3C8A"/>
    <w:rsid w:val="00CA3EBD"/>
    <w:rsid w:val="00CA4152"/>
    <w:rsid w:val="00CA49D1"/>
    <w:rsid w:val="00CA4A71"/>
    <w:rsid w:val="00CA5201"/>
    <w:rsid w:val="00CA595B"/>
    <w:rsid w:val="00CA60B0"/>
    <w:rsid w:val="00CA6A35"/>
    <w:rsid w:val="00CA6C9A"/>
    <w:rsid w:val="00CA6E53"/>
    <w:rsid w:val="00CA7E50"/>
    <w:rsid w:val="00CB0392"/>
    <w:rsid w:val="00CB08DB"/>
    <w:rsid w:val="00CB0B28"/>
    <w:rsid w:val="00CB0CBF"/>
    <w:rsid w:val="00CB0F45"/>
    <w:rsid w:val="00CB165D"/>
    <w:rsid w:val="00CB20A4"/>
    <w:rsid w:val="00CB4193"/>
    <w:rsid w:val="00CB4FB5"/>
    <w:rsid w:val="00CB51D0"/>
    <w:rsid w:val="00CB51D5"/>
    <w:rsid w:val="00CB5356"/>
    <w:rsid w:val="00CB53E2"/>
    <w:rsid w:val="00CB54D0"/>
    <w:rsid w:val="00CB60C0"/>
    <w:rsid w:val="00CB6C0E"/>
    <w:rsid w:val="00CB72E8"/>
    <w:rsid w:val="00CB75F3"/>
    <w:rsid w:val="00CB7D04"/>
    <w:rsid w:val="00CB7ECC"/>
    <w:rsid w:val="00CB7F3E"/>
    <w:rsid w:val="00CC07AF"/>
    <w:rsid w:val="00CC0983"/>
    <w:rsid w:val="00CC0A1D"/>
    <w:rsid w:val="00CC0EF1"/>
    <w:rsid w:val="00CC11A8"/>
    <w:rsid w:val="00CC168A"/>
    <w:rsid w:val="00CC16BF"/>
    <w:rsid w:val="00CC17D3"/>
    <w:rsid w:val="00CC1C62"/>
    <w:rsid w:val="00CC1CF8"/>
    <w:rsid w:val="00CC25B2"/>
    <w:rsid w:val="00CC2855"/>
    <w:rsid w:val="00CC2906"/>
    <w:rsid w:val="00CC290F"/>
    <w:rsid w:val="00CC2D2B"/>
    <w:rsid w:val="00CC3358"/>
    <w:rsid w:val="00CC3425"/>
    <w:rsid w:val="00CC41DD"/>
    <w:rsid w:val="00CC42F8"/>
    <w:rsid w:val="00CC4648"/>
    <w:rsid w:val="00CC492D"/>
    <w:rsid w:val="00CC5AFA"/>
    <w:rsid w:val="00CC6594"/>
    <w:rsid w:val="00CC6613"/>
    <w:rsid w:val="00CC6E40"/>
    <w:rsid w:val="00CC706F"/>
    <w:rsid w:val="00CC71C8"/>
    <w:rsid w:val="00CC79DB"/>
    <w:rsid w:val="00CC7ECB"/>
    <w:rsid w:val="00CD0C6D"/>
    <w:rsid w:val="00CD146E"/>
    <w:rsid w:val="00CD2304"/>
    <w:rsid w:val="00CD2540"/>
    <w:rsid w:val="00CD2C55"/>
    <w:rsid w:val="00CD2C92"/>
    <w:rsid w:val="00CD30B7"/>
    <w:rsid w:val="00CD3F75"/>
    <w:rsid w:val="00CD4B7C"/>
    <w:rsid w:val="00CD51FD"/>
    <w:rsid w:val="00CD5504"/>
    <w:rsid w:val="00CD6EF4"/>
    <w:rsid w:val="00CD70E7"/>
    <w:rsid w:val="00CD786A"/>
    <w:rsid w:val="00CD7F84"/>
    <w:rsid w:val="00CE0EB4"/>
    <w:rsid w:val="00CE128A"/>
    <w:rsid w:val="00CE1A1D"/>
    <w:rsid w:val="00CE1A9C"/>
    <w:rsid w:val="00CE2A6C"/>
    <w:rsid w:val="00CE2A74"/>
    <w:rsid w:val="00CE492B"/>
    <w:rsid w:val="00CE4C5C"/>
    <w:rsid w:val="00CE4FDD"/>
    <w:rsid w:val="00CE509E"/>
    <w:rsid w:val="00CE513F"/>
    <w:rsid w:val="00CE5272"/>
    <w:rsid w:val="00CE7708"/>
    <w:rsid w:val="00CE7912"/>
    <w:rsid w:val="00CE7F58"/>
    <w:rsid w:val="00CF00D3"/>
    <w:rsid w:val="00CF0294"/>
    <w:rsid w:val="00CF072C"/>
    <w:rsid w:val="00CF0D6E"/>
    <w:rsid w:val="00CF15F9"/>
    <w:rsid w:val="00CF2061"/>
    <w:rsid w:val="00CF21DA"/>
    <w:rsid w:val="00CF2561"/>
    <w:rsid w:val="00CF27BE"/>
    <w:rsid w:val="00CF2B7F"/>
    <w:rsid w:val="00CF32A0"/>
    <w:rsid w:val="00CF3909"/>
    <w:rsid w:val="00CF42A9"/>
    <w:rsid w:val="00CF5116"/>
    <w:rsid w:val="00CF553C"/>
    <w:rsid w:val="00CF559B"/>
    <w:rsid w:val="00CF5711"/>
    <w:rsid w:val="00CF7134"/>
    <w:rsid w:val="00CF7DDF"/>
    <w:rsid w:val="00CF7F6A"/>
    <w:rsid w:val="00D016BC"/>
    <w:rsid w:val="00D0393B"/>
    <w:rsid w:val="00D046C6"/>
    <w:rsid w:val="00D047C1"/>
    <w:rsid w:val="00D04D6F"/>
    <w:rsid w:val="00D05303"/>
    <w:rsid w:val="00D05A46"/>
    <w:rsid w:val="00D06461"/>
    <w:rsid w:val="00D06A1F"/>
    <w:rsid w:val="00D06D4D"/>
    <w:rsid w:val="00D07C13"/>
    <w:rsid w:val="00D07C7E"/>
    <w:rsid w:val="00D107C0"/>
    <w:rsid w:val="00D10B70"/>
    <w:rsid w:val="00D10ED2"/>
    <w:rsid w:val="00D11464"/>
    <w:rsid w:val="00D12788"/>
    <w:rsid w:val="00D12CDB"/>
    <w:rsid w:val="00D12F3F"/>
    <w:rsid w:val="00D13731"/>
    <w:rsid w:val="00D13EC8"/>
    <w:rsid w:val="00D14087"/>
    <w:rsid w:val="00D1425B"/>
    <w:rsid w:val="00D147F4"/>
    <w:rsid w:val="00D1516A"/>
    <w:rsid w:val="00D15249"/>
    <w:rsid w:val="00D1550C"/>
    <w:rsid w:val="00D1668B"/>
    <w:rsid w:val="00D16880"/>
    <w:rsid w:val="00D206BE"/>
    <w:rsid w:val="00D207BC"/>
    <w:rsid w:val="00D20D90"/>
    <w:rsid w:val="00D20E27"/>
    <w:rsid w:val="00D20FEC"/>
    <w:rsid w:val="00D21D22"/>
    <w:rsid w:val="00D221E3"/>
    <w:rsid w:val="00D22638"/>
    <w:rsid w:val="00D226A8"/>
    <w:rsid w:val="00D23088"/>
    <w:rsid w:val="00D23357"/>
    <w:rsid w:val="00D2346D"/>
    <w:rsid w:val="00D23922"/>
    <w:rsid w:val="00D23AA0"/>
    <w:rsid w:val="00D23D74"/>
    <w:rsid w:val="00D23EAF"/>
    <w:rsid w:val="00D23F0C"/>
    <w:rsid w:val="00D240D1"/>
    <w:rsid w:val="00D24CC8"/>
    <w:rsid w:val="00D2594B"/>
    <w:rsid w:val="00D25A50"/>
    <w:rsid w:val="00D26642"/>
    <w:rsid w:val="00D2666D"/>
    <w:rsid w:val="00D270B1"/>
    <w:rsid w:val="00D2744D"/>
    <w:rsid w:val="00D27929"/>
    <w:rsid w:val="00D30B23"/>
    <w:rsid w:val="00D30B9F"/>
    <w:rsid w:val="00D31463"/>
    <w:rsid w:val="00D31670"/>
    <w:rsid w:val="00D31807"/>
    <w:rsid w:val="00D31DDB"/>
    <w:rsid w:val="00D324F5"/>
    <w:rsid w:val="00D3288C"/>
    <w:rsid w:val="00D328F8"/>
    <w:rsid w:val="00D33895"/>
    <w:rsid w:val="00D338FF"/>
    <w:rsid w:val="00D340F5"/>
    <w:rsid w:val="00D34227"/>
    <w:rsid w:val="00D34264"/>
    <w:rsid w:val="00D34334"/>
    <w:rsid w:val="00D3468D"/>
    <w:rsid w:val="00D34E94"/>
    <w:rsid w:val="00D34EF3"/>
    <w:rsid w:val="00D34F7F"/>
    <w:rsid w:val="00D36F7D"/>
    <w:rsid w:val="00D37024"/>
    <w:rsid w:val="00D379A6"/>
    <w:rsid w:val="00D37C6B"/>
    <w:rsid w:val="00D37E07"/>
    <w:rsid w:val="00D40692"/>
    <w:rsid w:val="00D40A92"/>
    <w:rsid w:val="00D40B88"/>
    <w:rsid w:val="00D413F6"/>
    <w:rsid w:val="00D4144F"/>
    <w:rsid w:val="00D41AD7"/>
    <w:rsid w:val="00D41C97"/>
    <w:rsid w:val="00D42BA1"/>
    <w:rsid w:val="00D42EA9"/>
    <w:rsid w:val="00D431A5"/>
    <w:rsid w:val="00D4443F"/>
    <w:rsid w:val="00D458F2"/>
    <w:rsid w:val="00D45BDB"/>
    <w:rsid w:val="00D45CBD"/>
    <w:rsid w:val="00D45FD5"/>
    <w:rsid w:val="00D46BFF"/>
    <w:rsid w:val="00D4738E"/>
    <w:rsid w:val="00D501C4"/>
    <w:rsid w:val="00D50C09"/>
    <w:rsid w:val="00D51D50"/>
    <w:rsid w:val="00D5250F"/>
    <w:rsid w:val="00D5282E"/>
    <w:rsid w:val="00D52A5F"/>
    <w:rsid w:val="00D52CD4"/>
    <w:rsid w:val="00D533AF"/>
    <w:rsid w:val="00D53A61"/>
    <w:rsid w:val="00D540A9"/>
    <w:rsid w:val="00D543B8"/>
    <w:rsid w:val="00D54674"/>
    <w:rsid w:val="00D54D50"/>
    <w:rsid w:val="00D54ECB"/>
    <w:rsid w:val="00D54EDC"/>
    <w:rsid w:val="00D55ACF"/>
    <w:rsid w:val="00D55B85"/>
    <w:rsid w:val="00D55C4A"/>
    <w:rsid w:val="00D578B1"/>
    <w:rsid w:val="00D57A0E"/>
    <w:rsid w:val="00D6048C"/>
    <w:rsid w:val="00D6205E"/>
    <w:rsid w:val="00D627D7"/>
    <w:rsid w:val="00D63204"/>
    <w:rsid w:val="00D63DDA"/>
    <w:rsid w:val="00D63EE1"/>
    <w:rsid w:val="00D63F74"/>
    <w:rsid w:val="00D6437B"/>
    <w:rsid w:val="00D644AC"/>
    <w:rsid w:val="00D64705"/>
    <w:rsid w:val="00D64C9B"/>
    <w:rsid w:val="00D64E31"/>
    <w:rsid w:val="00D65626"/>
    <w:rsid w:val="00D66F69"/>
    <w:rsid w:val="00D67337"/>
    <w:rsid w:val="00D677CE"/>
    <w:rsid w:val="00D70B26"/>
    <w:rsid w:val="00D70E35"/>
    <w:rsid w:val="00D714EE"/>
    <w:rsid w:val="00D714F7"/>
    <w:rsid w:val="00D73056"/>
    <w:rsid w:val="00D7331D"/>
    <w:rsid w:val="00D740AC"/>
    <w:rsid w:val="00D75B05"/>
    <w:rsid w:val="00D76061"/>
    <w:rsid w:val="00D76D74"/>
    <w:rsid w:val="00D76E22"/>
    <w:rsid w:val="00D77EDA"/>
    <w:rsid w:val="00D77F9A"/>
    <w:rsid w:val="00D80137"/>
    <w:rsid w:val="00D80217"/>
    <w:rsid w:val="00D806CE"/>
    <w:rsid w:val="00D80BC0"/>
    <w:rsid w:val="00D8110D"/>
    <w:rsid w:val="00D8166A"/>
    <w:rsid w:val="00D81670"/>
    <w:rsid w:val="00D8188B"/>
    <w:rsid w:val="00D81A17"/>
    <w:rsid w:val="00D82052"/>
    <w:rsid w:val="00D82176"/>
    <w:rsid w:val="00D82C55"/>
    <w:rsid w:val="00D833B4"/>
    <w:rsid w:val="00D83DA9"/>
    <w:rsid w:val="00D84173"/>
    <w:rsid w:val="00D84B68"/>
    <w:rsid w:val="00D851BB"/>
    <w:rsid w:val="00D8635B"/>
    <w:rsid w:val="00D865E8"/>
    <w:rsid w:val="00D86E42"/>
    <w:rsid w:val="00D86E84"/>
    <w:rsid w:val="00D86FD9"/>
    <w:rsid w:val="00D8741B"/>
    <w:rsid w:val="00D8743A"/>
    <w:rsid w:val="00D878A9"/>
    <w:rsid w:val="00D87917"/>
    <w:rsid w:val="00D90053"/>
    <w:rsid w:val="00D90103"/>
    <w:rsid w:val="00D903E2"/>
    <w:rsid w:val="00D90834"/>
    <w:rsid w:val="00D90961"/>
    <w:rsid w:val="00D916BA"/>
    <w:rsid w:val="00D91959"/>
    <w:rsid w:val="00D919CC"/>
    <w:rsid w:val="00D91F41"/>
    <w:rsid w:val="00D92A9B"/>
    <w:rsid w:val="00D92BB9"/>
    <w:rsid w:val="00D930A8"/>
    <w:rsid w:val="00D93717"/>
    <w:rsid w:val="00D941A9"/>
    <w:rsid w:val="00D9433E"/>
    <w:rsid w:val="00D94E32"/>
    <w:rsid w:val="00D95349"/>
    <w:rsid w:val="00D95767"/>
    <w:rsid w:val="00D95AFD"/>
    <w:rsid w:val="00D95CCA"/>
    <w:rsid w:val="00D95D58"/>
    <w:rsid w:val="00D95E90"/>
    <w:rsid w:val="00D96288"/>
    <w:rsid w:val="00D96456"/>
    <w:rsid w:val="00D965CF"/>
    <w:rsid w:val="00D96A3C"/>
    <w:rsid w:val="00D96FF9"/>
    <w:rsid w:val="00D978B9"/>
    <w:rsid w:val="00DA0896"/>
    <w:rsid w:val="00DA0C38"/>
    <w:rsid w:val="00DA1BFE"/>
    <w:rsid w:val="00DA1DA2"/>
    <w:rsid w:val="00DA1E02"/>
    <w:rsid w:val="00DA2781"/>
    <w:rsid w:val="00DA2A4B"/>
    <w:rsid w:val="00DA2D31"/>
    <w:rsid w:val="00DA2EE1"/>
    <w:rsid w:val="00DA35C0"/>
    <w:rsid w:val="00DA3D9F"/>
    <w:rsid w:val="00DA4022"/>
    <w:rsid w:val="00DA4838"/>
    <w:rsid w:val="00DA56E8"/>
    <w:rsid w:val="00DA652A"/>
    <w:rsid w:val="00DA6F66"/>
    <w:rsid w:val="00DB0038"/>
    <w:rsid w:val="00DB053F"/>
    <w:rsid w:val="00DB071A"/>
    <w:rsid w:val="00DB0785"/>
    <w:rsid w:val="00DB0BEA"/>
    <w:rsid w:val="00DB15D1"/>
    <w:rsid w:val="00DB1AD6"/>
    <w:rsid w:val="00DB1B12"/>
    <w:rsid w:val="00DB2437"/>
    <w:rsid w:val="00DB27F5"/>
    <w:rsid w:val="00DB3294"/>
    <w:rsid w:val="00DB43ED"/>
    <w:rsid w:val="00DB4942"/>
    <w:rsid w:val="00DB5621"/>
    <w:rsid w:val="00DB58F6"/>
    <w:rsid w:val="00DB5C02"/>
    <w:rsid w:val="00DB67E0"/>
    <w:rsid w:val="00DB70BD"/>
    <w:rsid w:val="00DB7525"/>
    <w:rsid w:val="00DB760C"/>
    <w:rsid w:val="00DB7902"/>
    <w:rsid w:val="00DB7C8D"/>
    <w:rsid w:val="00DB7FCB"/>
    <w:rsid w:val="00DC022E"/>
    <w:rsid w:val="00DC0B95"/>
    <w:rsid w:val="00DC0D73"/>
    <w:rsid w:val="00DC0FE7"/>
    <w:rsid w:val="00DC1467"/>
    <w:rsid w:val="00DC2492"/>
    <w:rsid w:val="00DC2A07"/>
    <w:rsid w:val="00DC2ED7"/>
    <w:rsid w:val="00DC3440"/>
    <w:rsid w:val="00DC3B98"/>
    <w:rsid w:val="00DC3C83"/>
    <w:rsid w:val="00DC4FDF"/>
    <w:rsid w:val="00DC582F"/>
    <w:rsid w:val="00DC64E9"/>
    <w:rsid w:val="00DC6B59"/>
    <w:rsid w:val="00DC6FA1"/>
    <w:rsid w:val="00DC749A"/>
    <w:rsid w:val="00DC74DF"/>
    <w:rsid w:val="00DC77EF"/>
    <w:rsid w:val="00DC7869"/>
    <w:rsid w:val="00DC7C04"/>
    <w:rsid w:val="00DC7DC8"/>
    <w:rsid w:val="00DD0AAF"/>
    <w:rsid w:val="00DD1C12"/>
    <w:rsid w:val="00DD1D14"/>
    <w:rsid w:val="00DD1F71"/>
    <w:rsid w:val="00DD225F"/>
    <w:rsid w:val="00DD2B9E"/>
    <w:rsid w:val="00DD2C3C"/>
    <w:rsid w:val="00DD3B31"/>
    <w:rsid w:val="00DD4325"/>
    <w:rsid w:val="00DD43A2"/>
    <w:rsid w:val="00DD4745"/>
    <w:rsid w:val="00DD51CC"/>
    <w:rsid w:val="00DD57CA"/>
    <w:rsid w:val="00DD588F"/>
    <w:rsid w:val="00DD58B2"/>
    <w:rsid w:val="00DD652F"/>
    <w:rsid w:val="00DD6699"/>
    <w:rsid w:val="00DD6805"/>
    <w:rsid w:val="00DD6D84"/>
    <w:rsid w:val="00DD76BE"/>
    <w:rsid w:val="00DE05BD"/>
    <w:rsid w:val="00DE08CE"/>
    <w:rsid w:val="00DE119A"/>
    <w:rsid w:val="00DE12E6"/>
    <w:rsid w:val="00DE15D0"/>
    <w:rsid w:val="00DE178D"/>
    <w:rsid w:val="00DE1F15"/>
    <w:rsid w:val="00DE291A"/>
    <w:rsid w:val="00DE2BDD"/>
    <w:rsid w:val="00DE31EE"/>
    <w:rsid w:val="00DE34E6"/>
    <w:rsid w:val="00DE37C2"/>
    <w:rsid w:val="00DE3B4E"/>
    <w:rsid w:val="00DE3E4D"/>
    <w:rsid w:val="00DE40E2"/>
    <w:rsid w:val="00DE41DC"/>
    <w:rsid w:val="00DE43A1"/>
    <w:rsid w:val="00DE4FF0"/>
    <w:rsid w:val="00DE5DEB"/>
    <w:rsid w:val="00DE6323"/>
    <w:rsid w:val="00DE66A8"/>
    <w:rsid w:val="00DE6A62"/>
    <w:rsid w:val="00DE71E6"/>
    <w:rsid w:val="00DE74D9"/>
    <w:rsid w:val="00DE754B"/>
    <w:rsid w:val="00DE774E"/>
    <w:rsid w:val="00DF04E4"/>
    <w:rsid w:val="00DF0A28"/>
    <w:rsid w:val="00DF1191"/>
    <w:rsid w:val="00DF1644"/>
    <w:rsid w:val="00DF176E"/>
    <w:rsid w:val="00DF19EB"/>
    <w:rsid w:val="00DF22CF"/>
    <w:rsid w:val="00DF2372"/>
    <w:rsid w:val="00DF2432"/>
    <w:rsid w:val="00DF24E4"/>
    <w:rsid w:val="00DF2CE5"/>
    <w:rsid w:val="00DF2D94"/>
    <w:rsid w:val="00DF37FD"/>
    <w:rsid w:val="00DF383C"/>
    <w:rsid w:val="00DF409B"/>
    <w:rsid w:val="00DF4207"/>
    <w:rsid w:val="00DF48D4"/>
    <w:rsid w:val="00DF494B"/>
    <w:rsid w:val="00DF4951"/>
    <w:rsid w:val="00DF4D5A"/>
    <w:rsid w:val="00DF4DA6"/>
    <w:rsid w:val="00DF4F21"/>
    <w:rsid w:val="00DF5287"/>
    <w:rsid w:val="00DF57A5"/>
    <w:rsid w:val="00DF62E3"/>
    <w:rsid w:val="00DF67C9"/>
    <w:rsid w:val="00DF6A84"/>
    <w:rsid w:val="00DF71A6"/>
    <w:rsid w:val="00DF722E"/>
    <w:rsid w:val="00DF788A"/>
    <w:rsid w:val="00DF7F8B"/>
    <w:rsid w:val="00E000A3"/>
    <w:rsid w:val="00E002C7"/>
    <w:rsid w:val="00E01454"/>
    <w:rsid w:val="00E017DB"/>
    <w:rsid w:val="00E018DB"/>
    <w:rsid w:val="00E01964"/>
    <w:rsid w:val="00E01D62"/>
    <w:rsid w:val="00E0250B"/>
    <w:rsid w:val="00E0251B"/>
    <w:rsid w:val="00E02562"/>
    <w:rsid w:val="00E02878"/>
    <w:rsid w:val="00E036C2"/>
    <w:rsid w:val="00E038C3"/>
    <w:rsid w:val="00E03DD3"/>
    <w:rsid w:val="00E03E65"/>
    <w:rsid w:val="00E043FC"/>
    <w:rsid w:val="00E04975"/>
    <w:rsid w:val="00E04CB2"/>
    <w:rsid w:val="00E04DDD"/>
    <w:rsid w:val="00E05244"/>
    <w:rsid w:val="00E061B8"/>
    <w:rsid w:val="00E0667D"/>
    <w:rsid w:val="00E067D5"/>
    <w:rsid w:val="00E06CFC"/>
    <w:rsid w:val="00E07390"/>
    <w:rsid w:val="00E078A3"/>
    <w:rsid w:val="00E104D3"/>
    <w:rsid w:val="00E104F2"/>
    <w:rsid w:val="00E1055D"/>
    <w:rsid w:val="00E109B7"/>
    <w:rsid w:val="00E1194F"/>
    <w:rsid w:val="00E11B9E"/>
    <w:rsid w:val="00E120E0"/>
    <w:rsid w:val="00E12A77"/>
    <w:rsid w:val="00E135A9"/>
    <w:rsid w:val="00E146E8"/>
    <w:rsid w:val="00E14FF0"/>
    <w:rsid w:val="00E151B1"/>
    <w:rsid w:val="00E152FC"/>
    <w:rsid w:val="00E169B4"/>
    <w:rsid w:val="00E16AE7"/>
    <w:rsid w:val="00E16FAC"/>
    <w:rsid w:val="00E174BF"/>
    <w:rsid w:val="00E17EAB"/>
    <w:rsid w:val="00E2017C"/>
    <w:rsid w:val="00E20452"/>
    <w:rsid w:val="00E21B20"/>
    <w:rsid w:val="00E21D97"/>
    <w:rsid w:val="00E22090"/>
    <w:rsid w:val="00E2220B"/>
    <w:rsid w:val="00E22880"/>
    <w:rsid w:val="00E232D1"/>
    <w:rsid w:val="00E235BE"/>
    <w:rsid w:val="00E23D86"/>
    <w:rsid w:val="00E2415D"/>
    <w:rsid w:val="00E247BC"/>
    <w:rsid w:val="00E250BC"/>
    <w:rsid w:val="00E252A4"/>
    <w:rsid w:val="00E25B3E"/>
    <w:rsid w:val="00E25CBF"/>
    <w:rsid w:val="00E2668F"/>
    <w:rsid w:val="00E266F0"/>
    <w:rsid w:val="00E26CA6"/>
    <w:rsid w:val="00E279BB"/>
    <w:rsid w:val="00E3071A"/>
    <w:rsid w:val="00E30D59"/>
    <w:rsid w:val="00E31297"/>
    <w:rsid w:val="00E31B92"/>
    <w:rsid w:val="00E31C76"/>
    <w:rsid w:val="00E31CEA"/>
    <w:rsid w:val="00E31E3C"/>
    <w:rsid w:val="00E32C63"/>
    <w:rsid w:val="00E32DA9"/>
    <w:rsid w:val="00E330D7"/>
    <w:rsid w:val="00E33331"/>
    <w:rsid w:val="00E340D3"/>
    <w:rsid w:val="00E342AF"/>
    <w:rsid w:val="00E34BFE"/>
    <w:rsid w:val="00E351AC"/>
    <w:rsid w:val="00E362BD"/>
    <w:rsid w:val="00E36304"/>
    <w:rsid w:val="00E363E8"/>
    <w:rsid w:val="00E376E9"/>
    <w:rsid w:val="00E379E9"/>
    <w:rsid w:val="00E37F7F"/>
    <w:rsid w:val="00E40577"/>
    <w:rsid w:val="00E4083D"/>
    <w:rsid w:val="00E40E01"/>
    <w:rsid w:val="00E41794"/>
    <w:rsid w:val="00E42469"/>
    <w:rsid w:val="00E42B93"/>
    <w:rsid w:val="00E43B69"/>
    <w:rsid w:val="00E43F2F"/>
    <w:rsid w:val="00E44A8D"/>
    <w:rsid w:val="00E44F5A"/>
    <w:rsid w:val="00E44FF5"/>
    <w:rsid w:val="00E45704"/>
    <w:rsid w:val="00E45B0B"/>
    <w:rsid w:val="00E45C51"/>
    <w:rsid w:val="00E45EC0"/>
    <w:rsid w:val="00E478A7"/>
    <w:rsid w:val="00E478D8"/>
    <w:rsid w:val="00E510B1"/>
    <w:rsid w:val="00E512D0"/>
    <w:rsid w:val="00E51300"/>
    <w:rsid w:val="00E529F6"/>
    <w:rsid w:val="00E52DD7"/>
    <w:rsid w:val="00E52EC1"/>
    <w:rsid w:val="00E549DF"/>
    <w:rsid w:val="00E54ABE"/>
    <w:rsid w:val="00E54B35"/>
    <w:rsid w:val="00E54D4F"/>
    <w:rsid w:val="00E55284"/>
    <w:rsid w:val="00E559D3"/>
    <w:rsid w:val="00E55AE8"/>
    <w:rsid w:val="00E56009"/>
    <w:rsid w:val="00E56421"/>
    <w:rsid w:val="00E567AE"/>
    <w:rsid w:val="00E56993"/>
    <w:rsid w:val="00E572AF"/>
    <w:rsid w:val="00E57EBC"/>
    <w:rsid w:val="00E60B50"/>
    <w:rsid w:val="00E60C18"/>
    <w:rsid w:val="00E61AB3"/>
    <w:rsid w:val="00E62094"/>
    <w:rsid w:val="00E62164"/>
    <w:rsid w:val="00E62A40"/>
    <w:rsid w:val="00E62B00"/>
    <w:rsid w:val="00E63471"/>
    <w:rsid w:val="00E63594"/>
    <w:rsid w:val="00E63D18"/>
    <w:rsid w:val="00E63F89"/>
    <w:rsid w:val="00E649A6"/>
    <w:rsid w:val="00E64C69"/>
    <w:rsid w:val="00E6507A"/>
    <w:rsid w:val="00E65655"/>
    <w:rsid w:val="00E65774"/>
    <w:rsid w:val="00E65E5C"/>
    <w:rsid w:val="00E6609F"/>
    <w:rsid w:val="00E665B4"/>
    <w:rsid w:val="00E66922"/>
    <w:rsid w:val="00E66AC1"/>
    <w:rsid w:val="00E66FB1"/>
    <w:rsid w:val="00E6719E"/>
    <w:rsid w:val="00E70669"/>
    <w:rsid w:val="00E70DC9"/>
    <w:rsid w:val="00E70E28"/>
    <w:rsid w:val="00E70E81"/>
    <w:rsid w:val="00E716D3"/>
    <w:rsid w:val="00E71934"/>
    <w:rsid w:val="00E71E33"/>
    <w:rsid w:val="00E71EEB"/>
    <w:rsid w:val="00E7201E"/>
    <w:rsid w:val="00E72AE8"/>
    <w:rsid w:val="00E72E93"/>
    <w:rsid w:val="00E7399F"/>
    <w:rsid w:val="00E73DF2"/>
    <w:rsid w:val="00E73E83"/>
    <w:rsid w:val="00E74275"/>
    <w:rsid w:val="00E74521"/>
    <w:rsid w:val="00E74971"/>
    <w:rsid w:val="00E74EBE"/>
    <w:rsid w:val="00E751CB"/>
    <w:rsid w:val="00E7544B"/>
    <w:rsid w:val="00E765FD"/>
    <w:rsid w:val="00E7687C"/>
    <w:rsid w:val="00E77152"/>
    <w:rsid w:val="00E779CC"/>
    <w:rsid w:val="00E77C2D"/>
    <w:rsid w:val="00E8011A"/>
    <w:rsid w:val="00E80199"/>
    <w:rsid w:val="00E80E8C"/>
    <w:rsid w:val="00E82BBF"/>
    <w:rsid w:val="00E83413"/>
    <w:rsid w:val="00E83BFE"/>
    <w:rsid w:val="00E83FBA"/>
    <w:rsid w:val="00E84808"/>
    <w:rsid w:val="00E84AAD"/>
    <w:rsid w:val="00E84C41"/>
    <w:rsid w:val="00E84C8A"/>
    <w:rsid w:val="00E854C1"/>
    <w:rsid w:val="00E85A81"/>
    <w:rsid w:val="00E8696C"/>
    <w:rsid w:val="00E869F0"/>
    <w:rsid w:val="00E86B02"/>
    <w:rsid w:val="00E8766F"/>
    <w:rsid w:val="00E878CE"/>
    <w:rsid w:val="00E87D5A"/>
    <w:rsid w:val="00E905FC"/>
    <w:rsid w:val="00E90882"/>
    <w:rsid w:val="00E90BA2"/>
    <w:rsid w:val="00E90BFA"/>
    <w:rsid w:val="00E91567"/>
    <w:rsid w:val="00E92204"/>
    <w:rsid w:val="00E92649"/>
    <w:rsid w:val="00E927C9"/>
    <w:rsid w:val="00E929DB"/>
    <w:rsid w:val="00E92AF3"/>
    <w:rsid w:val="00E92C13"/>
    <w:rsid w:val="00E92C6A"/>
    <w:rsid w:val="00E93AAB"/>
    <w:rsid w:val="00E93AFE"/>
    <w:rsid w:val="00E93EF1"/>
    <w:rsid w:val="00E93F27"/>
    <w:rsid w:val="00E948F3"/>
    <w:rsid w:val="00E94B07"/>
    <w:rsid w:val="00E95063"/>
    <w:rsid w:val="00E953EA"/>
    <w:rsid w:val="00E95566"/>
    <w:rsid w:val="00E95B76"/>
    <w:rsid w:val="00E95F11"/>
    <w:rsid w:val="00E96040"/>
    <w:rsid w:val="00E961D7"/>
    <w:rsid w:val="00E9656A"/>
    <w:rsid w:val="00E96ACE"/>
    <w:rsid w:val="00E96D41"/>
    <w:rsid w:val="00E96D5C"/>
    <w:rsid w:val="00E96EBF"/>
    <w:rsid w:val="00E9783D"/>
    <w:rsid w:val="00E97EDD"/>
    <w:rsid w:val="00EA0EF8"/>
    <w:rsid w:val="00EA1FB1"/>
    <w:rsid w:val="00EA21E5"/>
    <w:rsid w:val="00EA22B9"/>
    <w:rsid w:val="00EA2321"/>
    <w:rsid w:val="00EA2CEE"/>
    <w:rsid w:val="00EA2EB6"/>
    <w:rsid w:val="00EA2EED"/>
    <w:rsid w:val="00EA3896"/>
    <w:rsid w:val="00EA398D"/>
    <w:rsid w:val="00EA3DBF"/>
    <w:rsid w:val="00EA443F"/>
    <w:rsid w:val="00EA4605"/>
    <w:rsid w:val="00EA487F"/>
    <w:rsid w:val="00EA4FD2"/>
    <w:rsid w:val="00EA666E"/>
    <w:rsid w:val="00EA6B5C"/>
    <w:rsid w:val="00EA6BEB"/>
    <w:rsid w:val="00EA6F07"/>
    <w:rsid w:val="00EA72D3"/>
    <w:rsid w:val="00EA7C4F"/>
    <w:rsid w:val="00EB0169"/>
    <w:rsid w:val="00EB0526"/>
    <w:rsid w:val="00EB1361"/>
    <w:rsid w:val="00EB20BE"/>
    <w:rsid w:val="00EB22DC"/>
    <w:rsid w:val="00EB24FB"/>
    <w:rsid w:val="00EB2BE4"/>
    <w:rsid w:val="00EB2EC5"/>
    <w:rsid w:val="00EB38AA"/>
    <w:rsid w:val="00EB3CE3"/>
    <w:rsid w:val="00EB3E40"/>
    <w:rsid w:val="00EB4B2C"/>
    <w:rsid w:val="00EB4D37"/>
    <w:rsid w:val="00EB5000"/>
    <w:rsid w:val="00EB6B4B"/>
    <w:rsid w:val="00EB79F8"/>
    <w:rsid w:val="00EB7CE1"/>
    <w:rsid w:val="00EB7E3D"/>
    <w:rsid w:val="00EC03DB"/>
    <w:rsid w:val="00EC08AD"/>
    <w:rsid w:val="00EC0E64"/>
    <w:rsid w:val="00EC0FB0"/>
    <w:rsid w:val="00EC10CC"/>
    <w:rsid w:val="00EC1264"/>
    <w:rsid w:val="00EC142D"/>
    <w:rsid w:val="00EC15A5"/>
    <w:rsid w:val="00EC15B1"/>
    <w:rsid w:val="00EC180D"/>
    <w:rsid w:val="00EC182E"/>
    <w:rsid w:val="00EC2B6F"/>
    <w:rsid w:val="00EC2DAF"/>
    <w:rsid w:val="00EC360B"/>
    <w:rsid w:val="00EC36B1"/>
    <w:rsid w:val="00EC3BE8"/>
    <w:rsid w:val="00EC3C19"/>
    <w:rsid w:val="00EC45DC"/>
    <w:rsid w:val="00EC4B75"/>
    <w:rsid w:val="00EC4BA1"/>
    <w:rsid w:val="00EC4C92"/>
    <w:rsid w:val="00EC530C"/>
    <w:rsid w:val="00EC53A1"/>
    <w:rsid w:val="00EC53D9"/>
    <w:rsid w:val="00EC544D"/>
    <w:rsid w:val="00EC62BD"/>
    <w:rsid w:val="00EC6415"/>
    <w:rsid w:val="00EC68D8"/>
    <w:rsid w:val="00EC6AC2"/>
    <w:rsid w:val="00EC6B2F"/>
    <w:rsid w:val="00EC7C8D"/>
    <w:rsid w:val="00ED0F58"/>
    <w:rsid w:val="00ED0FA1"/>
    <w:rsid w:val="00ED1613"/>
    <w:rsid w:val="00ED207F"/>
    <w:rsid w:val="00ED3BFF"/>
    <w:rsid w:val="00ED443D"/>
    <w:rsid w:val="00ED5A91"/>
    <w:rsid w:val="00ED5DFF"/>
    <w:rsid w:val="00ED64B2"/>
    <w:rsid w:val="00ED65B7"/>
    <w:rsid w:val="00ED6A3D"/>
    <w:rsid w:val="00ED6A92"/>
    <w:rsid w:val="00ED6D56"/>
    <w:rsid w:val="00ED6EC6"/>
    <w:rsid w:val="00EE0568"/>
    <w:rsid w:val="00EE09DC"/>
    <w:rsid w:val="00EE0A62"/>
    <w:rsid w:val="00EE0B0C"/>
    <w:rsid w:val="00EE0F8D"/>
    <w:rsid w:val="00EE172F"/>
    <w:rsid w:val="00EE19F4"/>
    <w:rsid w:val="00EE2113"/>
    <w:rsid w:val="00EE2931"/>
    <w:rsid w:val="00EE2944"/>
    <w:rsid w:val="00EE301F"/>
    <w:rsid w:val="00EE3247"/>
    <w:rsid w:val="00EE3865"/>
    <w:rsid w:val="00EE4010"/>
    <w:rsid w:val="00EE5106"/>
    <w:rsid w:val="00EE5388"/>
    <w:rsid w:val="00EE6F70"/>
    <w:rsid w:val="00EE7601"/>
    <w:rsid w:val="00EE76AD"/>
    <w:rsid w:val="00EF05FD"/>
    <w:rsid w:val="00EF08D3"/>
    <w:rsid w:val="00EF0926"/>
    <w:rsid w:val="00EF12AF"/>
    <w:rsid w:val="00EF1517"/>
    <w:rsid w:val="00EF1CED"/>
    <w:rsid w:val="00EF1E32"/>
    <w:rsid w:val="00EF1F21"/>
    <w:rsid w:val="00EF2543"/>
    <w:rsid w:val="00EF2CBE"/>
    <w:rsid w:val="00EF31EC"/>
    <w:rsid w:val="00EF401E"/>
    <w:rsid w:val="00EF4F49"/>
    <w:rsid w:val="00EF53CD"/>
    <w:rsid w:val="00EF5646"/>
    <w:rsid w:val="00EF56B5"/>
    <w:rsid w:val="00EF5926"/>
    <w:rsid w:val="00EF5A27"/>
    <w:rsid w:val="00EF5C34"/>
    <w:rsid w:val="00EF5E53"/>
    <w:rsid w:val="00EF6A31"/>
    <w:rsid w:val="00EF6FCA"/>
    <w:rsid w:val="00EF75F4"/>
    <w:rsid w:val="00EF7B3C"/>
    <w:rsid w:val="00F00AC5"/>
    <w:rsid w:val="00F00B99"/>
    <w:rsid w:val="00F01A71"/>
    <w:rsid w:val="00F01B8F"/>
    <w:rsid w:val="00F01EFF"/>
    <w:rsid w:val="00F01FF3"/>
    <w:rsid w:val="00F0237A"/>
    <w:rsid w:val="00F02549"/>
    <w:rsid w:val="00F0261E"/>
    <w:rsid w:val="00F02AAA"/>
    <w:rsid w:val="00F02ADE"/>
    <w:rsid w:val="00F02C58"/>
    <w:rsid w:val="00F02CD5"/>
    <w:rsid w:val="00F03A1E"/>
    <w:rsid w:val="00F03B4A"/>
    <w:rsid w:val="00F04837"/>
    <w:rsid w:val="00F04B20"/>
    <w:rsid w:val="00F0540D"/>
    <w:rsid w:val="00F057EB"/>
    <w:rsid w:val="00F05B95"/>
    <w:rsid w:val="00F05FF7"/>
    <w:rsid w:val="00F06364"/>
    <w:rsid w:val="00F067D7"/>
    <w:rsid w:val="00F075D0"/>
    <w:rsid w:val="00F076E2"/>
    <w:rsid w:val="00F0773E"/>
    <w:rsid w:val="00F07901"/>
    <w:rsid w:val="00F07E9D"/>
    <w:rsid w:val="00F07F79"/>
    <w:rsid w:val="00F10040"/>
    <w:rsid w:val="00F11874"/>
    <w:rsid w:val="00F12BDD"/>
    <w:rsid w:val="00F12E0B"/>
    <w:rsid w:val="00F139BB"/>
    <w:rsid w:val="00F148B8"/>
    <w:rsid w:val="00F14BCB"/>
    <w:rsid w:val="00F15040"/>
    <w:rsid w:val="00F151F3"/>
    <w:rsid w:val="00F153D9"/>
    <w:rsid w:val="00F15783"/>
    <w:rsid w:val="00F16700"/>
    <w:rsid w:val="00F16887"/>
    <w:rsid w:val="00F168BC"/>
    <w:rsid w:val="00F16CA5"/>
    <w:rsid w:val="00F16E2E"/>
    <w:rsid w:val="00F205C1"/>
    <w:rsid w:val="00F2094C"/>
    <w:rsid w:val="00F20EFB"/>
    <w:rsid w:val="00F224BF"/>
    <w:rsid w:val="00F22DB8"/>
    <w:rsid w:val="00F23164"/>
    <w:rsid w:val="00F23775"/>
    <w:rsid w:val="00F23CC0"/>
    <w:rsid w:val="00F23E7C"/>
    <w:rsid w:val="00F240DD"/>
    <w:rsid w:val="00F2459A"/>
    <w:rsid w:val="00F25479"/>
    <w:rsid w:val="00F25B48"/>
    <w:rsid w:val="00F25CFF"/>
    <w:rsid w:val="00F27167"/>
    <w:rsid w:val="00F273FA"/>
    <w:rsid w:val="00F276E6"/>
    <w:rsid w:val="00F306C2"/>
    <w:rsid w:val="00F30D02"/>
    <w:rsid w:val="00F30DCD"/>
    <w:rsid w:val="00F30E91"/>
    <w:rsid w:val="00F31B5C"/>
    <w:rsid w:val="00F31FD0"/>
    <w:rsid w:val="00F32B21"/>
    <w:rsid w:val="00F32EBE"/>
    <w:rsid w:val="00F33050"/>
    <w:rsid w:val="00F33128"/>
    <w:rsid w:val="00F34B19"/>
    <w:rsid w:val="00F34D48"/>
    <w:rsid w:val="00F35A16"/>
    <w:rsid w:val="00F35BA6"/>
    <w:rsid w:val="00F35DB0"/>
    <w:rsid w:val="00F361C7"/>
    <w:rsid w:val="00F36486"/>
    <w:rsid w:val="00F364BC"/>
    <w:rsid w:val="00F366F0"/>
    <w:rsid w:val="00F36CC4"/>
    <w:rsid w:val="00F36D1A"/>
    <w:rsid w:val="00F36FA7"/>
    <w:rsid w:val="00F3779A"/>
    <w:rsid w:val="00F37BA0"/>
    <w:rsid w:val="00F37D51"/>
    <w:rsid w:val="00F4007F"/>
    <w:rsid w:val="00F40D8E"/>
    <w:rsid w:val="00F40E69"/>
    <w:rsid w:val="00F40F6B"/>
    <w:rsid w:val="00F4104A"/>
    <w:rsid w:val="00F416AE"/>
    <w:rsid w:val="00F41F6E"/>
    <w:rsid w:val="00F42AF6"/>
    <w:rsid w:val="00F42D47"/>
    <w:rsid w:val="00F42DBE"/>
    <w:rsid w:val="00F42DEF"/>
    <w:rsid w:val="00F43804"/>
    <w:rsid w:val="00F43F4A"/>
    <w:rsid w:val="00F44415"/>
    <w:rsid w:val="00F44677"/>
    <w:rsid w:val="00F453C9"/>
    <w:rsid w:val="00F461E7"/>
    <w:rsid w:val="00F4686E"/>
    <w:rsid w:val="00F468B6"/>
    <w:rsid w:val="00F46DF4"/>
    <w:rsid w:val="00F46F2E"/>
    <w:rsid w:val="00F47F0A"/>
    <w:rsid w:val="00F47FC8"/>
    <w:rsid w:val="00F50168"/>
    <w:rsid w:val="00F50EBE"/>
    <w:rsid w:val="00F51081"/>
    <w:rsid w:val="00F52170"/>
    <w:rsid w:val="00F52294"/>
    <w:rsid w:val="00F525AB"/>
    <w:rsid w:val="00F52B30"/>
    <w:rsid w:val="00F53258"/>
    <w:rsid w:val="00F53389"/>
    <w:rsid w:val="00F5390E"/>
    <w:rsid w:val="00F53A9D"/>
    <w:rsid w:val="00F53C83"/>
    <w:rsid w:val="00F544B7"/>
    <w:rsid w:val="00F5549C"/>
    <w:rsid w:val="00F56066"/>
    <w:rsid w:val="00F56F81"/>
    <w:rsid w:val="00F578F5"/>
    <w:rsid w:val="00F57CF9"/>
    <w:rsid w:val="00F601C4"/>
    <w:rsid w:val="00F6059F"/>
    <w:rsid w:val="00F6070C"/>
    <w:rsid w:val="00F6071E"/>
    <w:rsid w:val="00F607C7"/>
    <w:rsid w:val="00F60811"/>
    <w:rsid w:val="00F60CD3"/>
    <w:rsid w:val="00F6144F"/>
    <w:rsid w:val="00F619A8"/>
    <w:rsid w:val="00F619B9"/>
    <w:rsid w:val="00F61DB6"/>
    <w:rsid w:val="00F620CA"/>
    <w:rsid w:val="00F64013"/>
    <w:rsid w:val="00F645AF"/>
    <w:rsid w:val="00F65836"/>
    <w:rsid w:val="00F65A7F"/>
    <w:rsid w:val="00F6628E"/>
    <w:rsid w:val="00F6689B"/>
    <w:rsid w:val="00F66B3A"/>
    <w:rsid w:val="00F66CBC"/>
    <w:rsid w:val="00F67606"/>
    <w:rsid w:val="00F67F1D"/>
    <w:rsid w:val="00F701A8"/>
    <w:rsid w:val="00F7046C"/>
    <w:rsid w:val="00F70B81"/>
    <w:rsid w:val="00F70C16"/>
    <w:rsid w:val="00F70D65"/>
    <w:rsid w:val="00F70DE2"/>
    <w:rsid w:val="00F71ADF"/>
    <w:rsid w:val="00F7236E"/>
    <w:rsid w:val="00F724FD"/>
    <w:rsid w:val="00F72CD1"/>
    <w:rsid w:val="00F72F4B"/>
    <w:rsid w:val="00F739FD"/>
    <w:rsid w:val="00F76233"/>
    <w:rsid w:val="00F76535"/>
    <w:rsid w:val="00F76A91"/>
    <w:rsid w:val="00F76D31"/>
    <w:rsid w:val="00F76E40"/>
    <w:rsid w:val="00F7748D"/>
    <w:rsid w:val="00F776C5"/>
    <w:rsid w:val="00F77A80"/>
    <w:rsid w:val="00F77B23"/>
    <w:rsid w:val="00F77BC0"/>
    <w:rsid w:val="00F77EB8"/>
    <w:rsid w:val="00F8093D"/>
    <w:rsid w:val="00F80AFE"/>
    <w:rsid w:val="00F80C1F"/>
    <w:rsid w:val="00F837E7"/>
    <w:rsid w:val="00F84B5C"/>
    <w:rsid w:val="00F84F9C"/>
    <w:rsid w:val="00F857DE"/>
    <w:rsid w:val="00F862F5"/>
    <w:rsid w:val="00F86819"/>
    <w:rsid w:val="00F87000"/>
    <w:rsid w:val="00F878DC"/>
    <w:rsid w:val="00F87D8F"/>
    <w:rsid w:val="00F900B5"/>
    <w:rsid w:val="00F90660"/>
    <w:rsid w:val="00F90977"/>
    <w:rsid w:val="00F911EA"/>
    <w:rsid w:val="00F91346"/>
    <w:rsid w:val="00F913E7"/>
    <w:rsid w:val="00F91491"/>
    <w:rsid w:val="00F9163A"/>
    <w:rsid w:val="00F9210E"/>
    <w:rsid w:val="00F929FC"/>
    <w:rsid w:val="00F92AEF"/>
    <w:rsid w:val="00F9327E"/>
    <w:rsid w:val="00F935FD"/>
    <w:rsid w:val="00F93E88"/>
    <w:rsid w:val="00F9455B"/>
    <w:rsid w:val="00F95199"/>
    <w:rsid w:val="00F95577"/>
    <w:rsid w:val="00F961ED"/>
    <w:rsid w:val="00F96603"/>
    <w:rsid w:val="00F96A31"/>
    <w:rsid w:val="00F970EF"/>
    <w:rsid w:val="00F972A4"/>
    <w:rsid w:val="00F97325"/>
    <w:rsid w:val="00F97841"/>
    <w:rsid w:val="00FA139B"/>
    <w:rsid w:val="00FA1423"/>
    <w:rsid w:val="00FA1641"/>
    <w:rsid w:val="00FA1D15"/>
    <w:rsid w:val="00FA1ED2"/>
    <w:rsid w:val="00FA20E4"/>
    <w:rsid w:val="00FA266A"/>
    <w:rsid w:val="00FA27E7"/>
    <w:rsid w:val="00FA29BB"/>
    <w:rsid w:val="00FA2A3A"/>
    <w:rsid w:val="00FA3080"/>
    <w:rsid w:val="00FA3170"/>
    <w:rsid w:val="00FA385D"/>
    <w:rsid w:val="00FA38E3"/>
    <w:rsid w:val="00FA3CB0"/>
    <w:rsid w:val="00FA483C"/>
    <w:rsid w:val="00FA48CE"/>
    <w:rsid w:val="00FA51AF"/>
    <w:rsid w:val="00FA56D1"/>
    <w:rsid w:val="00FA5858"/>
    <w:rsid w:val="00FA5CA7"/>
    <w:rsid w:val="00FA6315"/>
    <w:rsid w:val="00FA666D"/>
    <w:rsid w:val="00FA71B4"/>
    <w:rsid w:val="00FA7409"/>
    <w:rsid w:val="00FA7614"/>
    <w:rsid w:val="00FA7E6A"/>
    <w:rsid w:val="00FB0A2C"/>
    <w:rsid w:val="00FB1684"/>
    <w:rsid w:val="00FB214D"/>
    <w:rsid w:val="00FB25B7"/>
    <w:rsid w:val="00FB2A70"/>
    <w:rsid w:val="00FB2C16"/>
    <w:rsid w:val="00FB3CB5"/>
    <w:rsid w:val="00FB3EF3"/>
    <w:rsid w:val="00FB41A6"/>
    <w:rsid w:val="00FB4548"/>
    <w:rsid w:val="00FB496C"/>
    <w:rsid w:val="00FB50C8"/>
    <w:rsid w:val="00FB5190"/>
    <w:rsid w:val="00FB5459"/>
    <w:rsid w:val="00FB58AA"/>
    <w:rsid w:val="00FB610D"/>
    <w:rsid w:val="00FB6321"/>
    <w:rsid w:val="00FB6A67"/>
    <w:rsid w:val="00FB6B16"/>
    <w:rsid w:val="00FB6C9E"/>
    <w:rsid w:val="00FB6D68"/>
    <w:rsid w:val="00FB6F50"/>
    <w:rsid w:val="00FB70B3"/>
    <w:rsid w:val="00FB72DD"/>
    <w:rsid w:val="00FB7BC3"/>
    <w:rsid w:val="00FC012B"/>
    <w:rsid w:val="00FC07B7"/>
    <w:rsid w:val="00FC1B1D"/>
    <w:rsid w:val="00FC1DD4"/>
    <w:rsid w:val="00FC2456"/>
    <w:rsid w:val="00FC2497"/>
    <w:rsid w:val="00FC29AB"/>
    <w:rsid w:val="00FC2BC7"/>
    <w:rsid w:val="00FC3646"/>
    <w:rsid w:val="00FC3935"/>
    <w:rsid w:val="00FC3DD2"/>
    <w:rsid w:val="00FC3FC0"/>
    <w:rsid w:val="00FC4575"/>
    <w:rsid w:val="00FC49D5"/>
    <w:rsid w:val="00FC4F16"/>
    <w:rsid w:val="00FC5945"/>
    <w:rsid w:val="00FC5E06"/>
    <w:rsid w:val="00FC60F1"/>
    <w:rsid w:val="00FC68D9"/>
    <w:rsid w:val="00FC6B9C"/>
    <w:rsid w:val="00FC6D25"/>
    <w:rsid w:val="00FC6DC7"/>
    <w:rsid w:val="00FC7964"/>
    <w:rsid w:val="00FD0571"/>
    <w:rsid w:val="00FD0FD6"/>
    <w:rsid w:val="00FD119F"/>
    <w:rsid w:val="00FD1AD9"/>
    <w:rsid w:val="00FD2809"/>
    <w:rsid w:val="00FD2968"/>
    <w:rsid w:val="00FD2A7C"/>
    <w:rsid w:val="00FD2CEC"/>
    <w:rsid w:val="00FD2E54"/>
    <w:rsid w:val="00FD3254"/>
    <w:rsid w:val="00FD3551"/>
    <w:rsid w:val="00FD3C09"/>
    <w:rsid w:val="00FD4429"/>
    <w:rsid w:val="00FD4D88"/>
    <w:rsid w:val="00FD54F1"/>
    <w:rsid w:val="00FD56E3"/>
    <w:rsid w:val="00FD5C6A"/>
    <w:rsid w:val="00FD5E2F"/>
    <w:rsid w:val="00FD6129"/>
    <w:rsid w:val="00FD6D64"/>
    <w:rsid w:val="00FD77C3"/>
    <w:rsid w:val="00FD7A9D"/>
    <w:rsid w:val="00FD7E31"/>
    <w:rsid w:val="00FE014C"/>
    <w:rsid w:val="00FE0615"/>
    <w:rsid w:val="00FE0635"/>
    <w:rsid w:val="00FE0C86"/>
    <w:rsid w:val="00FE0F70"/>
    <w:rsid w:val="00FE1286"/>
    <w:rsid w:val="00FE138C"/>
    <w:rsid w:val="00FE1D2F"/>
    <w:rsid w:val="00FE1F00"/>
    <w:rsid w:val="00FE2250"/>
    <w:rsid w:val="00FE25DB"/>
    <w:rsid w:val="00FE31A1"/>
    <w:rsid w:val="00FE39A5"/>
    <w:rsid w:val="00FE3F53"/>
    <w:rsid w:val="00FE4074"/>
    <w:rsid w:val="00FE4292"/>
    <w:rsid w:val="00FE44CB"/>
    <w:rsid w:val="00FE5C87"/>
    <w:rsid w:val="00FE6333"/>
    <w:rsid w:val="00FE633F"/>
    <w:rsid w:val="00FE666C"/>
    <w:rsid w:val="00FE7688"/>
    <w:rsid w:val="00FE76C8"/>
    <w:rsid w:val="00FE79E8"/>
    <w:rsid w:val="00FE7E4D"/>
    <w:rsid w:val="00FF0127"/>
    <w:rsid w:val="00FF0381"/>
    <w:rsid w:val="00FF11C0"/>
    <w:rsid w:val="00FF1434"/>
    <w:rsid w:val="00FF23F9"/>
    <w:rsid w:val="00FF3020"/>
    <w:rsid w:val="00FF33D5"/>
    <w:rsid w:val="00FF3898"/>
    <w:rsid w:val="00FF41BD"/>
    <w:rsid w:val="00FF441B"/>
    <w:rsid w:val="00FF4A03"/>
    <w:rsid w:val="00FF4F80"/>
    <w:rsid w:val="00FF5B1F"/>
    <w:rsid w:val="00FF5B98"/>
    <w:rsid w:val="00FF5C2A"/>
    <w:rsid w:val="00FF5CB6"/>
    <w:rsid w:val="00FF5E84"/>
    <w:rsid w:val="00FF616E"/>
    <w:rsid w:val="00FF66BC"/>
    <w:rsid w:val="00FF7589"/>
    <w:rsid w:val="00FF78C1"/>
    <w:rsid w:val="00FF7BA8"/>
    <w:rsid w:val="00FF7F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61AF944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/>
    <w:lsdException w:name="toc 2" w:semiHidden="1" w:uiPriority="39"/>
    <w:lsdException w:name="toc 3" w:semiHidden="1" w:uiPriority="39"/>
    <w:lsdException w:name="toc 4" w:semiHidden="1" w:uiPriority="39"/>
    <w:lsdException w:name="toc 5" w:semiHidden="1" w:uiPriority="39"/>
    <w:lsdException w:name="toc 6" w:semiHidden="1" w:uiPriority="39"/>
    <w:lsdException w:name="toc 7" w:semiHidden="1" w:uiPriority="39"/>
    <w:lsdException w:name="toc 8" w:semiHidden="1" w:uiPriority="39"/>
    <w:lsdException w:name="toc 9" w:semiHidden="1" w:uiPriority="39"/>
    <w:lsdException w:name="Normal Indent" w:semiHidden="1" w:unhideWhenUsed="1"/>
    <w:lsdException w:name="footnote text" w:semiHidden="1" w:unhideWhenUsed="1"/>
    <w:lsdException w:name="annotation text" w:semiHidden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/>
    <w:lsdException w:name="envelope return" w:semiHidden="1"/>
    <w:lsdException w:name="footnote reference" w:semiHidden="1" w:unhideWhenUsed="1"/>
    <w:lsdException w:name="annotation reference" w:semiHidden="1"/>
    <w:lsdException w:name="line number" w:semiHidden="1" w:unhideWhenUsed="1"/>
    <w:lsdException w:name="page number" w:semiHidden="1" w:unhideWhenUsed="1"/>
    <w:lsdException w:name="endnote reference" w:semiHidden="1"/>
    <w:lsdException w:name="endnote text" w:semiHidden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/>
    <w:lsdException w:name="Signature" w:semiHidden="1" w:unhideWhenUsed="1"/>
    <w:lsdException w:name="Default Paragraph Font" w:semiHidden="1" w:uiPriority="1" w:unhideWhenUsed="1"/>
    <w:lsdException w:name="Body Text" w:semiHidden="1" w:uiPriority="1" w:qFormat="1"/>
    <w:lsdException w:name="Body Text Indent" w:semiHidden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/>
    <w:lsdException w:name="Body Text First Indent" w:semiHidden="1"/>
    <w:lsdException w:name="Body Text First Indent 2" w:semiHidden="1"/>
    <w:lsdException w:name="Note Heading" w:semiHidden="1" w:unhideWhenUsed="1"/>
    <w:lsdException w:name="Body Text 2" w:semiHidden="1"/>
    <w:lsdException w:name="Body Text 3" w:semiHidden="1"/>
    <w:lsdException w:name="Body Text Indent 2" w:semiHidden="1"/>
    <w:lsdException w:name="Body Text Indent 3" w:semiHidden="1"/>
    <w:lsdException w:name="Block Text" w:semiHidden="1"/>
    <w:lsdException w:name="Hyperlink" w:semiHidden="1" w:unhideWhenUsed="1"/>
    <w:lsdException w:name="FollowedHyperlink" w:semiHidden="1"/>
    <w:lsdException w:name="Strong" w:semiHidden="1" w:uiPriority="22"/>
    <w:lsdException w:name="Emphasis" w:semiHidden="1" w:uiPriority="20"/>
    <w:lsdException w:name="Document Map" w:semiHidden="1"/>
    <w:lsdException w:name="Plain Text" w:semiHidden="1" w:unhideWhenUsed="1"/>
    <w:lsdException w:name="E-mail Signature" w:semiHidden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/>
    <w:lsdException w:name="Quote" w:uiPriority="29" w:qFormat="1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semiHidden="1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7"/>
    <w:qFormat/>
    <w:rsid w:val="00772B79"/>
    <w:pPr>
      <w:spacing w:after="0" w:line="240" w:lineRule="auto"/>
    </w:pPr>
  </w:style>
  <w:style w:type="paragraph" w:styleId="Ttulo1">
    <w:name w:val="heading 1"/>
    <w:basedOn w:val="Normal"/>
    <w:next w:val="Normal"/>
    <w:link w:val="Ttulo1Char"/>
    <w:uiPriority w:val="1"/>
    <w:qFormat/>
    <w:rsid w:val="004048B0"/>
    <w:pPr>
      <w:spacing w:before="120"/>
      <w:outlineLvl w:val="0"/>
    </w:pPr>
    <w:rPr>
      <w:rFonts w:cstheme="majorHAnsi"/>
      <w:caps/>
      <w:color w:val="FFFFFF" w:themeColor="background1"/>
      <w:spacing w:val="80"/>
      <w:sz w:val="72"/>
      <w:szCs w:val="96"/>
    </w:rPr>
  </w:style>
  <w:style w:type="paragraph" w:styleId="Ttulo2">
    <w:name w:val="heading 2"/>
    <w:basedOn w:val="Normal"/>
    <w:next w:val="Normal"/>
    <w:link w:val="Ttulo2Char"/>
    <w:uiPriority w:val="1"/>
    <w:qFormat/>
    <w:rsid w:val="004048B0"/>
    <w:pPr>
      <w:spacing w:before="120"/>
      <w:outlineLvl w:val="1"/>
    </w:pPr>
    <w:rPr>
      <w:caps/>
      <w:spacing w:val="80"/>
      <w:sz w:val="72"/>
      <w:szCs w:val="72"/>
    </w:rPr>
  </w:style>
  <w:style w:type="paragraph" w:styleId="Ttulo3">
    <w:name w:val="heading 3"/>
    <w:basedOn w:val="Ttulo2"/>
    <w:next w:val="Normal"/>
    <w:link w:val="Ttulo3Char"/>
    <w:uiPriority w:val="2"/>
    <w:qFormat/>
    <w:rsid w:val="004048B0"/>
    <w:pPr>
      <w:outlineLvl w:val="2"/>
    </w:pPr>
    <w:rPr>
      <w:b/>
      <w:bCs/>
      <w:noProof/>
      <w:sz w:val="36"/>
      <w:szCs w:val="32"/>
    </w:rPr>
  </w:style>
  <w:style w:type="paragraph" w:styleId="Ttulo4">
    <w:name w:val="heading 4"/>
    <w:basedOn w:val="Normal"/>
    <w:next w:val="Normal"/>
    <w:link w:val="Ttulo4Char"/>
    <w:uiPriority w:val="9"/>
    <w:semiHidden/>
    <w:rsid w:val="003D2A97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7B2F3D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basedOn w:val="Tabelanormal"/>
    <w:uiPriority w:val="59"/>
    <w:rsid w:val="0065555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1Char">
    <w:name w:val="Título 1 Char"/>
    <w:basedOn w:val="Fontepargpadro"/>
    <w:link w:val="Ttulo1"/>
    <w:uiPriority w:val="1"/>
    <w:rsid w:val="004048B0"/>
    <w:rPr>
      <w:rFonts w:cstheme="majorHAnsi"/>
      <w:caps/>
      <w:color w:val="FFFFFF" w:themeColor="background1"/>
      <w:spacing w:val="80"/>
      <w:sz w:val="72"/>
      <w:szCs w:val="96"/>
    </w:rPr>
  </w:style>
  <w:style w:type="character" w:customStyle="1" w:styleId="Ttulo2Char">
    <w:name w:val="Título 2 Char"/>
    <w:basedOn w:val="Fontepargpadro"/>
    <w:link w:val="Ttulo2"/>
    <w:uiPriority w:val="1"/>
    <w:rsid w:val="004048B0"/>
    <w:rPr>
      <w:caps/>
      <w:spacing w:val="80"/>
      <w:sz w:val="72"/>
      <w:szCs w:val="72"/>
    </w:rPr>
  </w:style>
  <w:style w:type="character" w:customStyle="1" w:styleId="Ttulo3Char">
    <w:name w:val="Título 3 Char"/>
    <w:basedOn w:val="Fontepargpadro"/>
    <w:link w:val="Ttulo3"/>
    <w:uiPriority w:val="2"/>
    <w:rsid w:val="004048B0"/>
    <w:rPr>
      <w:b/>
      <w:bCs/>
      <w:caps/>
      <w:noProof/>
      <w:spacing w:val="80"/>
      <w:sz w:val="36"/>
      <w:szCs w:val="32"/>
    </w:rPr>
  </w:style>
  <w:style w:type="paragraph" w:styleId="Subttulo">
    <w:name w:val="Subtitle"/>
    <w:basedOn w:val="Ttulo3"/>
    <w:next w:val="Normal"/>
    <w:link w:val="SubttuloChar"/>
    <w:uiPriority w:val="9"/>
    <w:rsid w:val="005B116C"/>
    <w:pPr>
      <w:framePr w:wrap="auto" w:vAnchor="text" w:hAnchor="margin" w:y="203"/>
      <w:jc w:val="center"/>
    </w:pPr>
    <w:rPr>
      <w:color w:val="FFFFFF" w:themeColor="background1"/>
    </w:rPr>
  </w:style>
  <w:style w:type="character" w:customStyle="1" w:styleId="SubttuloChar">
    <w:name w:val="Subtítulo Char"/>
    <w:basedOn w:val="Fontepargpadro"/>
    <w:link w:val="Subttulo"/>
    <w:uiPriority w:val="9"/>
    <w:rsid w:val="005B116C"/>
    <w:rPr>
      <w:b/>
      <w:bCs/>
      <w:caps/>
      <w:noProof/>
      <w:color w:val="FFFFFF" w:themeColor="background1"/>
      <w:spacing w:val="80"/>
      <w:sz w:val="36"/>
      <w:szCs w:val="32"/>
    </w:rPr>
  </w:style>
  <w:style w:type="paragraph" w:styleId="Cabealho">
    <w:name w:val="header"/>
    <w:basedOn w:val="Normal"/>
    <w:link w:val="CabealhoChar"/>
    <w:uiPriority w:val="99"/>
    <w:semiHidden/>
    <w:rsid w:val="006B633A"/>
    <w:pPr>
      <w:tabs>
        <w:tab w:val="center" w:pos="4680"/>
        <w:tab w:val="right" w:pos="9360"/>
      </w:tabs>
    </w:pPr>
  </w:style>
  <w:style w:type="character" w:customStyle="1" w:styleId="CabealhoChar">
    <w:name w:val="Cabeçalho Char"/>
    <w:basedOn w:val="Fontepargpadro"/>
    <w:link w:val="Cabealho"/>
    <w:uiPriority w:val="99"/>
    <w:semiHidden/>
    <w:rsid w:val="00110D36"/>
  </w:style>
  <w:style w:type="paragraph" w:styleId="Rodap">
    <w:name w:val="footer"/>
    <w:basedOn w:val="Normal"/>
    <w:link w:val="RodapChar"/>
    <w:uiPriority w:val="99"/>
    <w:qFormat/>
    <w:rsid w:val="006F5A91"/>
    <w:pPr>
      <w:tabs>
        <w:tab w:val="center" w:pos="4680"/>
        <w:tab w:val="right" w:pos="9360"/>
      </w:tabs>
      <w:jc w:val="right"/>
    </w:pPr>
  </w:style>
  <w:style w:type="character" w:customStyle="1" w:styleId="RodapChar">
    <w:name w:val="Rodapé Char"/>
    <w:basedOn w:val="Fontepargpadro"/>
    <w:link w:val="Rodap"/>
    <w:uiPriority w:val="99"/>
    <w:rsid w:val="00110D36"/>
  </w:style>
  <w:style w:type="table" w:styleId="SimplesTabela2">
    <w:name w:val="Plain Table 2"/>
    <w:basedOn w:val="Tabelanormal"/>
    <w:uiPriority w:val="42"/>
    <w:rsid w:val="00CC71C8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Legenda">
    <w:name w:val="caption"/>
    <w:basedOn w:val="Normal"/>
    <w:next w:val="Normal"/>
    <w:uiPriority w:val="35"/>
    <w:qFormat/>
    <w:rsid w:val="0010133A"/>
    <w:rPr>
      <w:sz w:val="20"/>
    </w:rPr>
  </w:style>
  <w:style w:type="paragraph" w:styleId="Ttulo">
    <w:name w:val="Title"/>
    <w:basedOn w:val="Normal"/>
    <w:next w:val="Normal"/>
    <w:link w:val="TtuloChar"/>
    <w:qFormat/>
    <w:rsid w:val="005431C3"/>
    <w:pPr>
      <w:contextualSpacing/>
      <w:jc w:val="center"/>
    </w:pPr>
    <w:rPr>
      <w:rFonts w:asciiTheme="majorHAnsi" w:eastAsiaTheme="majorEastAsia" w:hAnsiTheme="majorHAnsi" w:cstheme="majorBidi"/>
      <w:caps/>
      <w:color w:val="FFFFFF" w:themeColor="background1"/>
      <w:sz w:val="96"/>
      <w:szCs w:val="56"/>
    </w:rPr>
  </w:style>
  <w:style w:type="character" w:customStyle="1" w:styleId="TtuloChar">
    <w:name w:val="Título Char"/>
    <w:basedOn w:val="Fontepargpadro"/>
    <w:link w:val="Ttulo"/>
    <w:rsid w:val="005431C3"/>
    <w:rPr>
      <w:rFonts w:asciiTheme="majorHAnsi" w:eastAsiaTheme="majorEastAsia" w:hAnsiTheme="majorHAnsi" w:cstheme="majorBidi"/>
      <w:caps/>
      <w:color w:val="FFFFFF" w:themeColor="background1"/>
      <w:sz w:val="96"/>
      <w:szCs w:val="56"/>
    </w:rPr>
  </w:style>
  <w:style w:type="paragraph" w:styleId="Citao">
    <w:name w:val="Quote"/>
    <w:basedOn w:val="Normal"/>
    <w:next w:val="Normal"/>
    <w:link w:val="CitaoChar"/>
    <w:uiPriority w:val="10"/>
    <w:qFormat/>
    <w:rsid w:val="004D4384"/>
    <w:pPr>
      <w:spacing w:before="200"/>
      <w:ind w:left="288" w:right="288"/>
    </w:pPr>
    <w:rPr>
      <w:b/>
      <w:iCs/>
      <w:color w:val="404040" w:themeColor="text1" w:themeTint="BF"/>
      <w:sz w:val="56"/>
      <w:szCs w:val="24"/>
    </w:rPr>
  </w:style>
  <w:style w:type="character" w:customStyle="1" w:styleId="CitaoChar">
    <w:name w:val="Citação Char"/>
    <w:basedOn w:val="Fontepargpadro"/>
    <w:link w:val="Citao"/>
    <w:uiPriority w:val="10"/>
    <w:rsid w:val="004D4384"/>
    <w:rPr>
      <w:b/>
      <w:iCs/>
      <w:color w:val="404040" w:themeColor="text1" w:themeTint="BF"/>
      <w:sz w:val="56"/>
      <w:szCs w:val="24"/>
    </w:rPr>
  </w:style>
  <w:style w:type="character" w:styleId="TextodoEspaoReservado">
    <w:name w:val="Placeholder Text"/>
    <w:basedOn w:val="Fontepargpadro"/>
    <w:uiPriority w:val="99"/>
    <w:semiHidden/>
    <w:rsid w:val="000D1DA3"/>
    <w:rPr>
      <w:color w:val="808080"/>
    </w:rPr>
  </w:style>
  <w:style w:type="character" w:customStyle="1" w:styleId="Ttulo4Char">
    <w:name w:val="Título 4 Char"/>
    <w:basedOn w:val="Fontepargpadro"/>
    <w:link w:val="Ttulo4"/>
    <w:uiPriority w:val="9"/>
    <w:semiHidden/>
    <w:rsid w:val="00110D36"/>
    <w:rPr>
      <w:rFonts w:asciiTheme="majorHAnsi" w:eastAsiaTheme="majorEastAsia" w:hAnsiTheme="majorHAnsi" w:cstheme="majorBidi"/>
      <w:i/>
      <w:iCs/>
      <w:color w:val="7B2F3D" w:themeColor="accent1" w:themeShade="BF"/>
    </w:rPr>
  </w:style>
  <w:style w:type="paragraph" w:customStyle="1" w:styleId="Negritonormal">
    <w:name w:val="Negrito normal"/>
    <w:basedOn w:val="Normal"/>
    <w:uiPriority w:val="8"/>
    <w:qFormat/>
    <w:rsid w:val="00EA0EF8"/>
    <w:rPr>
      <w:b/>
      <w:bCs/>
      <w:color w:val="FFFFFF" w:themeColor="background1"/>
    </w:rPr>
  </w:style>
  <w:style w:type="paragraph" w:customStyle="1" w:styleId="TitleOption1">
    <w:name w:val="TitleOption1"/>
    <w:basedOn w:val="Ttulo"/>
    <w:uiPriority w:val="4"/>
    <w:semiHidden/>
    <w:rsid w:val="006F5A91"/>
    <w:rPr>
      <w:color w:val="E99757" w:themeColor="accent2"/>
    </w:rPr>
  </w:style>
  <w:style w:type="paragraph" w:customStyle="1" w:styleId="TitleOption2">
    <w:name w:val="TitleOption2"/>
    <w:basedOn w:val="Ttulo"/>
    <w:uiPriority w:val="5"/>
    <w:semiHidden/>
    <w:rsid w:val="00110D36"/>
    <w:rPr>
      <w:color w:val="A53F52" w:themeColor="accent1"/>
    </w:rPr>
  </w:style>
  <w:style w:type="paragraph" w:customStyle="1" w:styleId="TitleOption3">
    <w:name w:val="TitleOption3"/>
    <w:basedOn w:val="Ttulo"/>
    <w:uiPriority w:val="6"/>
    <w:semiHidden/>
    <w:rsid w:val="00110D36"/>
    <w:rPr>
      <w:color w:val="2C2153" w:themeColor="accent4"/>
    </w:rPr>
  </w:style>
  <w:style w:type="character" w:styleId="Refdecomentrio">
    <w:name w:val="annotation reference"/>
    <w:basedOn w:val="Fontepargpadro"/>
    <w:uiPriority w:val="99"/>
    <w:semiHidden/>
    <w:rsid w:val="00C014F1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rsid w:val="00C014F1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C014F1"/>
    <w:rPr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C014F1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C014F1"/>
    <w:rPr>
      <w:b/>
      <w:b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C014F1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014F1"/>
    <w:rPr>
      <w:rFonts w:ascii="Segoe UI" w:hAnsi="Segoe UI" w:cs="Segoe UI"/>
      <w:sz w:val="18"/>
      <w:szCs w:val="18"/>
    </w:rPr>
  </w:style>
  <w:style w:type="paragraph" w:customStyle="1" w:styleId="Tabelaesquerda1">
    <w:name w:val="Tabela à esquerda 1"/>
    <w:basedOn w:val="Normal"/>
    <w:uiPriority w:val="7"/>
    <w:qFormat/>
    <w:rsid w:val="00133F58"/>
    <w:pPr>
      <w:spacing w:before="120"/>
    </w:pPr>
    <w:rPr>
      <w:color w:val="E99757" w:themeColor="accent2"/>
      <w:spacing w:val="40"/>
      <w:kern w:val="28"/>
      <w:sz w:val="28"/>
    </w:rPr>
  </w:style>
  <w:style w:type="paragraph" w:customStyle="1" w:styleId="Tabelaesquerda2">
    <w:name w:val="Tabela à esquerda 2"/>
    <w:basedOn w:val="Normal"/>
    <w:uiPriority w:val="7"/>
    <w:qFormat/>
    <w:rsid w:val="00133F58"/>
    <w:pPr>
      <w:spacing w:before="120"/>
    </w:pPr>
    <w:rPr>
      <w:color w:val="A53F52" w:themeColor="accent1"/>
      <w:spacing w:val="40"/>
      <w:kern w:val="28"/>
      <w:sz w:val="28"/>
    </w:rPr>
  </w:style>
  <w:style w:type="paragraph" w:customStyle="1" w:styleId="Tabelaesquerda3">
    <w:name w:val="Tabela à esquerda 3"/>
    <w:basedOn w:val="Normal"/>
    <w:uiPriority w:val="7"/>
    <w:qFormat/>
    <w:rsid w:val="00133F58"/>
    <w:pPr>
      <w:spacing w:before="120"/>
    </w:pPr>
    <w:rPr>
      <w:color w:val="44546A" w:themeColor="text2"/>
      <w:spacing w:val="40"/>
      <w:kern w:val="28"/>
      <w:sz w:val="28"/>
    </w:rPr>
  </w:style>
  <w:style w:type="paragraph" w:customStyle="1" w:styleId="Dadosdatabela">
    <w:name w:val="Dados da tabela"/>
    <w:basedOn w:val="Normal"/>
    <w:uiPriority w:val="7"/>
    <w:qFormat/>
    <w:rsid w:val="006013C2"/>
    <w:pPr>
      <w:jc w:val="center"/>
    </w:pPr>
    <w:rPr>
      <w:color w:val="000000" w:themeColor="text1"/>
    </w:rPr>
  </w:style>
  <w:style w:type="paragraph" w:customStyle="1" w:styleId="Cabealhodatabela">
    <w:name w:val="Cabeçalho da tabela"/>
    <w:basedOn w:val="Normal"/>
    <w:uiPriority w:val="7"/>
    <w:qFormat/>
    <w:rsid w:val="007366D6"/>
    <w:pPr>
      <w:jc w:val="center"/>
    </w:pPr>
    <w:rPr>
      <w:color w:val="000000" w:themeColor="text1"/>
      <w:spacing w:val="40"/>
      <w:kern w:val="28"/>
      <w:sz w:val="28"/>
    </w:rPr>
  </w:style>
  <w:style w:type="paragraph" w:customStyle="1" w:styleId="Cabealhodelista">
    <w:name w:val="Cabeçalho de lista"/>
    <w:basedOn w:val="Normal"/>
    <w:uiPriority w:val="7"/>
    <w:qFormat/>
    <w:rsid w:val="0053179B"/>
    <w:pPr>
      <w:spacing w:before="80"/>
    </w:pPr>
    <w:rPr>
      <w:spacing w:val="40"/>
      <w:kern w:val="28"/>
      <w:sz w:val="28"/>
    </w:rPr>
  </w:style>
  <w:style w:type="paragraph" w:customStyle="1" w:styleId="Marcadores">
    <w:name w:val="Marcadores"/>
    <w:basedOn w:val="Normal"/>
    <w:uiPriority w:val="7"/>
    <w:qFormat/>
    <w:rsid w:val="00C17936"/>
    <w:pPr>
      <w:numPr>
        <w:numId w:val="7"/>
      </w:numPr>
      <w:spacing w:before="120"/>
      <w:ind w:left="360"/>
    </w:pPr>
  </w:style>
  <w:style w:type="paragraph" w:customStyle="1" w:styleId="Informaesdecapa">
    <w:name w:val="Informações de capa"/>
    <w:basedOn w:val="Normal"/>
    <w:uiPriority w:val="2"/>
    <w:qFormat/>
    <w:rsid w:val="0010133A"/>
    <w:pPr>
      <w:spacing w:before="120"/>
      <w:jc w:val="center"/>
    </w:pPr>
    <w:rPr>
      <w:color w:val="FFFFFF" w:themeColor="background1"/>
      <w:spacing w:val="40"/>
      <w:kern w:val="28"/>
      <w:sz w:val="28"/>
    </w:rPr>
  </w:style>
  <w:style w:type="table" w:customStyle="1" w:styleId="TableNormal">
    <w:name w:val="Table Normal"/>
    <w:uiPriority w:val="2"/>
    <w:semiHidden/>
    <w:unhideWhenUsed/>
    <w:qFormat/>
    <w:rsid w:val="001B70D9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1B70D9"/>
    <w:pPr>
      <w:widowControl w:val="0"/>
      <w:autoSpaceDE w:val="0"/>
      <w:autoSpaceDN w:val="0"/>
    </w:pPr>
    <w:rPr>
      <w:rFonts w:ascii="Calibri" w:eastAsia="Calibri" w:hAnsi="Calibri" w:cs="Calibri"/>
      <w:lang w:val="en-US"/>
    </w:rPr>
  </w:style>
  <w:style w:type="paragraph" w:styleId="PargrafodaLista">
    <w:name w:val="List Paragraph"/>
    <w:basedOn w:val="Normal"/>
    <w:uiPriority w:val="34"/>
    <w:semiHidden/>
    <w:rsid w:val="00063FF5"/>
    <w:pPr>
      <w:ind w:left="720"/>
      <w:contextualSpacing/>
    </w:pPr>
  </w:style>
  <w:style w:type="paragraph" w:styleId="Corpodetexto">
    <w:name w:val="Body Text"/>
    <w:basedOn w:val="Normal"/>
    <w:link w:val="CorpodetextoChar"/>
    <w:uiPriority w:val="1"/>
    <w:qFormat/>
    <w:rsid w:val="003152ED"/>
    <w:pPr>
      <w:widowControl w:val="0"/>
      <w:autoSpaceDE w:val="0"/>
      <w:autoSpaceDN w:val="0"/>
    </w:pPr>
    <w:rPr>
      <w:rFonts w:ascii="Calibri" w:eastAsia="Calibri" w:hAnsi="Calibri" w:cs="Calibri"/>
      <w:b/>
      <w:bCs/>
      <w:sz w:val="24"/>
      <w:szCs w:val="24"/>
      <w:lang w:val="en-US"/>
    </w:rPr>
  </w:style>
  <w:style w:type="character" w:customStyle="1" w:styleId="CorpodetextoChar">
    <w:name w:val="Corpo de texto Char"/>
    <w:basedOn w:val="Fontepargpadro"/>
    <w:link w:val="Corpodetexto"/>
    <w:uiPriority w:val="1"/>
    <w:rsid w:val="003152ED"/>
    <w:rPr>
      <w:rFonts w:ascii="Calibri" w:eastAsia="Calibri" w:hAnsi="Calibri" w:cs="Calibri"/>
      <w:b/>
      <w:bCs/>
      <w:sz w:val="24"/>
      <w:szCs w:val="24"/>
      <w:lang w:val="en-US"/>
    </w:rPr>
  </w:style>
  <w:style w:type="table" w:customStyle="1" w:styleId="NormalTable0">
    <w:name w:val="Normal Table0"/>
    <w:uiPriority w:val="2"/>
    <w:semiHidden/>
    <w:unhideWhenUsed/>
    <w:qFormat/>
    <w:rsid w:val="001D1081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Reviso">
    <w:name w:val="Revision"/>
    <w:hidden/>
    <w:uiPriority w:val="99"/>
    <w:semiHidden/>
    <w:rsid w:val="00625C01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2882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41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eader" Target="header21.xml"/><Relationship Id="rId21" Type="http://schemas.openxmlformats.org/officeDocument/2006/relationships/header" Target="header1.xml"/><Relationship Id="rId42" Type="http://schemas.openxmlformats.org/officeDocument/2006/relationships/image" Target="media/image27.png"/><Relationship Id="rId63" Type="http://schemas.openxmlformats.org/officeDocument/2006/relationships/header" Target="header6.xml"/><Relationship Id="rId84" Type="http://schemas.openxmlformats.org/officeDocument/2006/relationships/image" Target="media/image66.png"/><Relationship Id="rId16" Type="http://schemas.microsoft.com/office/2007/relationships/hdphoto" Target="media/hdphoto2.wdp"/><Relationship Id="rId107" Type="http://schemas.openxmlformats.org/officeDocument/2006/relationships/header" Target="header17.xml"/><Relationship Id="rId11" Type="http://schemas.openxmlformats.org/officeDocument/2006/relationships/image" Target="media/image1.png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53" Type="http://schemas.openxmlformats.org/officeDocument/2006/relationships/image" Target="media/image38.png"/><Relationship Id="rId58" Type="http://schemas.openxmlformats.org/officeDocument/2006/relationships/image" Target="media/image42.png"/><Relationship Id="rId74" Type="http://schemas.openxmlformats.org/officeDocument/2006/relationships/image" Target="media/image58.svg"/><Relationship Id="rId79" Type="http://schemas.openxmlformats.org/officeDocument/2006/relationships/image" Target="media/image63.png"/><Relationship Id="rId102" Type="http://schemas.openxmlformats.org/officeDocument/2006/relationships/image" Target="media/image83.png"/><Relationship Id="rId123" Type="http://schemas.openxmlformats.org/officeDocument/2006/relationships/header" Target="header23.xml"/><Relationship Id="rId128" Type="http://schemas.openxmlformats.org/officeDocument/2006/relationships/image" Target="media/image103.png"/><Relationship Id="rId144" Type="http://schemas.openxmlformats.org/officeDocument/2006/relationships/theme" Target="theme/theme1.xml"/><Relationship Id="rId5" Type="http://schemas.openxmlformats.org/officeDocument/2006/relationships/numbering" Target="numbering.xml"/><Relationship Id="rId90" Type="http://schemas.openxmlformats.org/officeDocument/2006/relationships/image" Target="media/image72.png"/><Relationship Id="rId95" Type="http://schemas.openxmlformats.org/officeDocument/2006/relationships/image" Target="media/image77.jpeg"/><Relationship Id="rId22" Type="http://schemas.openxmlformats.org/officeDocument/2006/relationships/footer" Target="footer1.xml"/><Relationship Id="rId27" Type="http://schemas.openxmlformats.org/officeDocument/2006/relationships/header" Target="header2.xml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64" Type="http://schemas.openxmlformats.org/officeDocument/2006/relationships/header" Target="header7.xml"/><Relationship Id="rId69" Type="http://schemas.openxmlformats.org/officeDocument/2006/relationships/image" Target="media/image53.png"/><Relationship Id="rId113" Type="http://schemas.openxmlformats.org/officeDocument/2006/relationships/image" Target="media/image92.png"/><Relationship Id="rId118" Type="http://schemas.openxmlformats.org/officeDocument/2006/relationships/image" Target="media/image95.png"/><Relationship Id="rId134" Type="http://schemas.openxmlformats.org/officeDocument/2006/relationships/image" Target="media/image107.png"/><Relationship Id="rId80" Type="http://schemas.openxmlformats.org/officeDocument/2006/relationships/header" Target="header9.xml"/><Relationship Id="rId85" Type="http://schemas.openxmlformats.org/officeDocument/2006/relationships/image" Target="media/image67.png"/><Relationship Id="rId12" Type="http://schemas.openxmlformats.org/officeDocument/2006/relationships/image" Target="media/image2.svg"/><Relationship Id="rId17" Type="http://schemas.openxmlformats.org/officeDocument/2006/relationships/image" Target="media/image5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59" Type="http://schemas.openxmlformats.org/officeDocument/2006/relationships/image" Target="media/image43.png"/><Relationship Id="rId103" Type="http://schemas.openxmlformats.org/officeDocument/2006/relationships/image" Target="media/image84.png"/><Relationship Id="rId108" Type="http://schemas.openxmlformats.org/officeDocument/2006/relationships/image" Target="media/image88.png"/><Relationship Id="rId124" Type="http://schemas.openxmlformats.org/officeDocument/2006/relationships/image" Target="media/image100.png"/><Relationship Id="rId129" Type="http://schemas.openxmlformats.org/officeDocument/2006/relationships/image" Target="media/image104.png"/><Relationship Id="rId54" Type="http://schemas.openxmlformats.org/officeDocument/2006/relationships/image" Target="media/image39.png"/><Relationship Id="rId70" Type="http://schemas.openxmlformats.org/officeDocument/2006/relationships/image" Target="media/image54.png"/><Relationship Id="rId75" Type="http://schemas.openxmlformats.org/officeDocument/2006/relationships/image" Target="media/image59.png"/><Relationship Id="rId91" Type="http://schemas.openxmlformats.org/officeDocument/2006/relationships/image" Target="media/image73.png"/><Relationship Id="rId96" Type="http://schemas.openxmlformats.org/officeDocument/2006/relationships/image" Target="media/image78.jpeg"/><Relationship Id="rId140" Type="http://schemas.openxmlformats.org/officeDocument/2006/relationships/image" Target="media/image111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footer" Target="footer2.xml"/><Relationship Id="rId28" Type="http://schemas.openxmlformats.org/officeDocument/2006/relationships/footer" Target="footer3.xml"/><Relationship Id="rId49" Type="http://schemas.openxmlformats.org/officeDocument/2006/relationships/image" Target="media/image34.png"/><Relationship Id="rId114" Type="http://schemas.openxmlformats.org/officeDocument/2006/relationships/header" Target="header19.xml"/><Relationship Id="rId119" Type="http://schemas.openxmlformats.org/officeDocument/2006/relationships/image" Target="media/image96.png"/><Relationship Id="rId44" Type="http://schemas.openxmlformats.org/officeDocument/2006/relationships/image" Target="media/image29.png"/><Relationship Id="rId60" Type="http://schemas.openxmlformats.org/officeDocument/2006/relationships/image" Target="media/image44.png"/><Relationship Id="rId65" Type="http://schemas.openxmlformats.org/officeDocument/2006/relationships/image" Target="media/image49.png"/><Relationship Id="rId81" Type="http://schemas.openxmlformats.org/officeDocument/2006/relationships/header" Target="header10.xml"/><Relationship Id="rId86" Type="http://schemas.openxmlformats.org/officeDocument/2006/relationships/image" Target="media/image68.png"/><Relationship Id="rId130" Type="http://schemas.openxmlformats.org/officeDocument/2006/relationships/image" Target="media/image105.png"/><Relationship Id="rId13" Type="http://schemas.openxmlformats.org/officeDocument/2006/relationships/image" Target="media/image3.png"/><Relationship Id="rId18" Type="http://schemas.openxmlformats.org/officeDocument/2006/relationships/image" Target="media/image6.png"/><Relationship Id="rId39" Type="http://schemas.openxmlformats.org/officeDocument/2006/relationships/image" Target="media/image24.png"/><Relationship Id="rId109" Type="http://schemas.microsoft.com/office/2007/relationships/hdphoto" Target="media/hdphoto8.wdp"/><Relationship Id="rId34" Type="http://schemas.openxmlformats.org/officeDocument/2006/relationships/image" Target="media/image19.png"/><Relationship Id="rId50" Type="http://schemas.openxmlformats.org/officeDocument/2006/relationships/image" Target="media/image35.png"/><Relationship Id="rId55" Type="http://schemas.openxmlformats.org/officeDocument/2006/relationships/header" Target="header5.xml"/><Relationship Id="rId76" Type="http://schemas.openxmlformats.org/officeDocument/2006/relationships/image" Target="media/image60.png"/><Relationship Id="rId97" Type="http://schemas.openxmlformats.org/officeDocument/2006/relationships/header" Target="header13.xml"/><Relationship Id="rId104" Type="http://schemas.openxmlformats.org/officeDocument/2006/relationships/image" Target="media/image85.png"/><Relationship Id="rId120" Type="http://schemas.openxmlformats.org/officeDocument/2006/relationships/image" Target="media/image97.png"/><Relationship Id="rId125" Type="http://schemas.openxmlformats.org/officeDocument/2006/relationships/image" Target="media/image101.png"/><Relationship Id="rId141" Type="http://schemas.openxmlformats.org/officeDocument/2006/relationships/header" Target="header26.xml"/><Relationship Id="rId7" Type="http://schemas.openxmlformats.org/officeDocument/2006/relationships/settings" Target="settings.xml"/><Relationship Id="rId71" Type="http://schemas.openxmlformats.org/officeDocument/2006/relationships/image" Target="media/image55.png"/><Relationship Id="rId92" Type="http://schemas.openxmlformats.org/officeDocument/2006/relationships/header" Target="header11.xml"/><Relationship Id="rId2" Type="http://schemas.openxmlformats.org/officeDocument/2006/relationships/customXml" Target="../customXml/item2.xml"/><Relationship Id="rId29" Type="http://schemas.openxmlformats.org/officeDocument/2006/relationships/image" Target="media/image14.png"/><Relationship Id="rId24" Type="http://schemas.openxmlformats.org/officeDocument/2006/relationships/image" Target="media/image10.png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66" Type="http://schemas.openxmlformats.org/officeDocument/2006/relationships/image" Target="media/image50.png"/><Relationship Id="rId87" Type="http://schemas.openxmlformats.org/officeDocument/2006/relationships/image" Target="media/image69.png"/><Relationship Id="rId110" Type="http://schemas.openxmlformats.org/officeDocument/2006/relationships/header" Target="header18.xml"/><Relationship Id="rId115" Type="http://schemas.openxmlformats.org/officeDocument/2006/relationships/header" Target="header20.xml"/><Relationship Id="rId131" Type="http://schemas.openxmlformats.org/officeDocument/2006/relationships/header" Target="header25.xml"/><Relationship Id="rId61" Type="http://schemas.openxmlformats.org/officeDocument/2006/relationships/image" Target="media/image45.png"/><Relationship Id="rId82" Type="http://schemas.openxmlformats.org/officeDocument/2006/relationships/image" Target="media/image64.png"/><Relationship Id="rId19" Type="http://schemas.openxmlformats.org/officeDocument/2006/relationships/image" Target="media/image7.png"/><Relationship Id="rId14" Type="http://schemas.microsoft.com/office/2007/relationships/hdphoto" Target="media/hdphoto1.wdp"/><Relationship Id="rId30" Type="http://schemas.openxmlformats.org/officeDocument/2006/relationships/image" Target="media/image15.svg"/><Relationship Id="rId35" Type="http://schemas.openxmlformats.org/officeDocument/2006/relationships/header" Target="header3.xml"/><Relationship Id="rId56" Type="http://schemas.openxmlformats.org/officeDocument/2006/relationships/image" Target="media/image40.png"/><Relationship Id="rId77" Type="http://schemas.openxmlformats.org/officeDocument/2006/relationships/image" Target="media/image61.png"/><Relationship Id="rId100" Type="http://schemas.openxmlformats.org/officeDocument/2006/relationships/header" Target="header15.xml"/><Relationship Id="rId105" Type="http://schemas.openxmlformats.org/officeDocument/2006/relationships/image" Target="media/image86.png"/><Relationship Id="rId126" Type="http://schemas.openxmlformats.org/officeDocument/2006/relationships/header" Target="header24.xml"/><Relationship Id="rId8" Type="http://schemas.openxmlformats.org/officeDocument/2006/relationships/webSettings" Target="webSettings.xml"/><Relationship Id="rId51" Type="http://schemas.openxmlformats.org/officeDocument/2006/relationships/image" Target="media/image36.png"/><Relationship Id="rId72" Type="http://schemas.openxmlformats.org/officeDocument/2006/relationships/header" Target="header8.xml"/><Relationship Id="rId93" Type="http://schemas.openxmlformats.org/officeDocument/2006/relationships/header" Target="header12.xml"/><Relationship Id="rId98" Type="http://schemas.openxmlformats.org/officeDocument/2006/relationships/header" Target="header14.xml"/><Relationship Id="rId121" Type="http://schemas.openxmlformats.org/officeDocument/2006/relationships/image" Target="media/image98.png"/><Relationship Id="rId142" Type="http://schemas.openxmlformats.org/officeDocument/2006/relationships/footer" Target="footer4.xml"/><Relationship Id="rId3" Type="http://schemas.openxmlformats.org/officeDocument/2006/relationships/customXml" Target="../customXml/item3.xml"/><Relationship Id="rId25" Type="http://schemas.openxmlformats.org/officeDocument/2006/relationships/image" Target="media/image11.svg"/><Relationship Id="rId46" Type="http://schemas.openxmlformats.org/officeDocument/2006/relationships/image" Target="media/image31.png"/><Relationship Id="rId67" Type="http://schemas.openxmlformats.org/officeDocument/2006/relationships/image" Target="media/image51.png"/><Relationship Id="rId116" Type="http://schemas.openxmlformats.org/officeDocument/2006/relationships/image" Target="media/image94.png"/><Relationship Id="rId20" Type="http://schemas.openxmlformats.org/officeDocument/2006/relationships/image" Target="media/image8.png"/><Relationship Id="rId41" Type="http://schemas.openxmlformats.org/officeDocument/2006/relationships/image" Target="media/image26.png"/><Relationship Id="rId62" Type="http://schemas.openxmlformats.org/officeDocument/2006/relationships/image" Target="media/image46.png"/><Relationship Id="rId83" Type="http://schemas.openxmlformats.org/officeDocument/2006/relationships/image" Target="media/image65.png"/><Relationship Id="rId88" Type="http://schemas.openxmlformats.org/officeDocument/2006/relationships/image" Target="media/image70.png"/><Relationship Id="rId111" Type="http://schemas.openxmlformats.org/officeDocument/2006/relationships/image" Target="media/image90.png"/><Relationship Id="rId132" Type="http://schemas.openxmlformats.org/officeDocument/2006/relationships/image" Target="media/image106.png"/><Relationship Id="rId15" Type="http://schemas.openxmlformats.org/officeDocument/2006/relationships/image" Target="media/image4.png"/><Relationship Id="rId36" Type="http://schemas.openxmlformats.org/officeDocument/2006/relationships/header" Target="header4.xml"/><Relationship Id="rId57" Type="http://schemas.openxmlformats.org/officeDocument/2006/relationships/image" Target="media/image41.svg"/><Relationship Id="rId106" Type="http://schemas.openxmlformats.org/officeDocument/2006/relationships/header" Target="header16.xml"/><Relationship Id="rId127" Type="http://schemas.openxmlformats.org/officeDocument/2006/relationships/image" Target="media/image102.png"/><Relationship Id="rId10" Type="http://schemas.openxmlformats.org/officeDocument/2006/relationships/endnotes" Target="endnotes.xml"/><Relationship Id="rId31" Type="http://schemas.openxmlformats.org/officeDocument/2006/relationships/image" Target="media/image16.png"/><Relationship Id="rId52" Type="http://schemas.openxmlformats.org/officeDocument/2006/relationships/image" Target="media/image37.png"/><Relationship Id="rId73" Type="http://schemas.openxmlformats.org/officeDocument/2006/relationships/image" Target="media/image57.png"/><Relationship Id="rId78" Type="http://schemas.openxmlformats.org/officeDocument/2006/relationships/image" Target="media/image62.png"/><Relationship Id="rId94" Type="http://schemas.openxmlformats.org/officeDocument/2006/relationships/image" Target="media/image76.jpeg"/><Relationship Id="rId99" Type="http://schemas.openxmlformats.org/officeDocument/2006/relationships/image" Target="media/image81.png"/><Relationship Id="rId101" Type="http://schemas.openxmlformats.org/officeDocument/2006/relationships/image" Target="media/image82.png"/><Relationship Id="rId122" Type="http://schemas.openxmlformats.org/officeDocument/2006/relationships/header" Target="header22.xml"/><Relationship Id="rId143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26" Type="http://schemas.openxmlformats.org/officeDocument/2006/relationships/image" Target="media/image12.png"/><Relationship Id="rId47" Type="http://schemas.openxmlformats.org/officeDocument/2006/relationships/image" Target="media/image32.png"/><Relationship Id="rId68" Type="http://schemas.openxmlformats.org/officeDocument/2006/relationships/image" Target="media/image52.png"/><Relationship Id="rId89" Type="http://schemas.openxmlformats.org/officeDocument/2006/relationships/image" Target="media/image71.png"/><Relationship Id="rId112" Type="http://schemas.openxmlformats.org/officeDocument/2006/relationships/image" Target="media/image91.png"/><Relationship Id="rId133" Type="http://schemas.microsoft.com/office/2007/relationships/hdphoto" Target="media/hdphoto11.wdp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3" Type="http://schemas.microsoft.com/office/2007/relationships/hdphoto" Target="media/hdphoto3.wdp"/><Relationship Id="rId2" Type="http://schemas.openxmlformats.org/officeDocument/2006/relationships/image" Target="media/image9.png"/><Relationship Id="rId1" Type="http://schemas.openxmlformats.org/officeDocument/2006/relationships/image" Target="media/image7.jpg"/></Relationships>
</file>

<file path=word/_rels/header10.xml.rels><?xml version="1.0" encoding="UTF-8" standalone="yes"?>
<Relationships xmlns="http://schemas.openxmlformats.org/package/2006/relationships"><Relationship Id="rId2" Type="http://schemas.openxmlformats.org/officeDocument/2006/relationships/image" Target="media/image21.png"/><Relationship Id="rId1" Type="http://schemas.openxmlformats.org/officeDocument/2006/relationships/image" Target="media/image7.jpg"/></Relationships>
</file>

<file path=word/_rels/header11.xml.rels><?xml version="1.0" encoding="UTF-8" standalone="yes"?>
<Relationships xmlns="http://schemas.openxmlformats.org/package/2006/relationships"><Relationship Id="rId2" Type="http://schemas.openxmlformats.org/officeDocument/2006/relationships/image" Target="media/image21.png"/><Relationship Id="rId1" Type="http://schemas.openxmlformats.org/officeDocument/2006/relationships/image" Target="media/image7.jpg"/></Relationships>
</file>

<file path=word/_rels/header12.xml.rels><?xml version="1.0" encoding="UTF-8" standalone="yes"?>
<Relationships xmlns="http://schemas.openxmlformats.org/package/2006/relationships"><Relationship Id="rId3" Type="http://schemas.openxmlformats.org/officeDocument/2006/relationships/image" Target="media/image75.png"/><Relationship Id="rId2" Type="http://schemas.microsoft.com/office/2007/relationships/hdphoto" Target="media/hdphoto5.wdp"/><Relationship Id="rId1" Type="http://schemas.openxmlformats.org/officeDocument/2006/relationships/image" Target="media/image74.png"/><Relationship Id="rId4" Type="http://schemas.microsoft.com/office/2007/relationships/hdphoto" Target="media/hdphoto6.wdp"/></Relationships>
</file>

<file path=word/_rels/header13.xml.rels><?xml version="1.0" encoding="UTF-8" standalone="yes"?>
<Relationships xmlns="http://schemas.openxmlformats.org/package/2006/relationships"><Relationship Id="rId2" Type="http://schemas.openxmlformats.org/officeDocument/2006/relationships/image" Target="media/image21.png"/><Relationship Id="rId1" Type="http://schemas.openxmlformats.org/officeDocument/2006/relationships/image" Target="media/image7.jpg"/></Relationships>
</file>

<file path=word/_rels/header14.xml.rels><?xml version="1.0" encoding="UTF-8" standalone="yes"?>
<Relationships xmlns="http://schemas.openxmlformats.org/package/2006/relationships"><Relationship Id="rId2" Type="http://schemas.openxmlformats.org/officeDocument/2006/relationships/image" Target="media/image80.png"/><Relationship Id="rId1" Type="http://schemas.openxmlformats.org/officeDocument/2006/relationships/image" Target="media/image79.png"/></Relationships>
</file>

<file path=word/_rels/header15.xml.rels><?xml version="1.0" encoding="UTF-8" standalone="yes"?>
<Relationships xmlns="http://schemas.openxmlformats.org/package/2006/relationships"><Relationship Id="rId2" Type="http://schemas.openxmlformats.org/officeDocument/2006/relationships/image" Target="media/image21.png"/><Relationship Id="rId1" Type="http://schemas.openxmlformats.org/officeDocument/2006/relationships/image" Target="media/image7.jpg"/></Relationships>
</file>

<file path=word/_rels/header16.xml.rels><?xml version="1.0" encoding="UTF-8" standalone="yes"?>
<Relationships xmlns="http://schemas.openxmlformats.org/package/2006/relationships"><Relationship Id="rId2" Type="http://schemas.openxmlformats.org/officeDocument/2006/relationships/image" Target="media/image21.png"/><Relationship Id="rId1" Type="http://schemas.openxmlformats.org/officeDocument/2006/relationships/image" Target="media/image7.jpg"/></Relationships>
</file>

<file path=word/_rels/header17.xml.rels><?xml version="1.0" encoding="UTF-8" standalone="yes"?>
<Relationships xmlns="http://schemas.openxmlformats.org/package/2006/relationships"><Relationship Id="rId3" Type="http://schemas.microsoft.com/office/2007/relationships/hdphoto" Target="media/hdphoto7.wdp"/><Relationship Id="rId2" Type="http://schemas.openxmlformats.org/officeDocument/2006/relationships/image" Target="media/image87.png"/><Relationship Id="rId1" Type="http://schemas.openxmlformats.org/officeDocument/2006/relationships/image" Target="media/image80.png"/></Relationships>
</file>

<file path=word/_rels/header18.xml.rels><?xml version="1.0" encoding="UTF-8" standalone="yes"?>
<Relationships xmlns="http://schemas.openxmlformats.org/package/2006/relationships"><Relationship Id="rId3" Type="http://schemas.microsoft.com/office/2007/relationships/hdphoto" Target="media/hdphoto9.wdp"/><Relationship Id="rId2" Type="http://schemas.openxmlformats.org/officeDocument/2006/relationships/image" Target="media/image89.png"/><Relationship Id="rId1" Type="http://schemas.openxmlformats.org/officeDocument/2006/relationships/image" Target="media/image7.jpg"/></Relationships>
</file>

<file path=word/_rels/header19.xml.rels><?xml version="1.0" encoding="UTF-8" standalone="yes"?>
<Relationships xmlns="http://schemas.openxmlformats.org/package/2006/relationships"><Relationship Id="rId3" Type="http://schemas.microsoft.com/office/2007/relationships/hdphoto" Target="media/hdphoto9.wdp"/><Relationship Id="rId2" Type="http://schemas.openxmlformats.org/officeDocument/2006/relationships/image" Target="media/image89.png"/><Relationship Id="rId1" Type="http://schemas.openxmlformats.org/officeDocument/2006/relationships/image" Target="media/image7.jpg"/></Relationships>
</file>

<file path=word/_rels/header2.xml.rels><?xml version="1.0" encoding="UTF-8" standalone="yes"?>
<Relationships xmlns="http://schemas.openxmlformats.org/package/2006/relationships"><Relationship Id="rId2" Type="http://schemas.microsoft.com/office/2007/relationships/hdphoto" Target="media/hdphoto4.wdp"/><Relationship Id="rId1" Type="http://schemas.openxmlformats.org/officeDocument/2006/relationships/image" Target="media/image13.png"/></Relationships>
</file>

<file path=word/_rels/header20.xml.rels><?xml version="1.0" encoding="UTF-8" standalone="yes"?>
<Relationships xmlns="http://schemas.openxmlformats.org/package/2006/relationships"><Relationship Id="rId2" Type="http://schemas.openxmlformats.org/officeDocument/2006/relationships/image" Target="media/image93.png"/><Relationship Id="rId1" Type="http://schemas.openxmlformats.org/officeDocument/2006/relationships/image" Target="media/image80.png"/></Relationships>
</file>

<file path=word/_rels/header21.xml.rels><?xml version="1.0" encoding="UTF-8" standalone="yes"?>
<Relationships xmlns="http://schemas.openxmlformats.org/package/2006/relationships"><Relationship Id="rId3" Type="http://schemas.microsoft.com/office/2007/relationships/hdphoto" Target="media/hdphoto9.wdp"/><Relationship Id="rId2" Type="http://schemas.openxmlformats.org/officeDocument/2006/relationships/image" Target="media/image89.png"/><Relationship Id="rId1" Type="http://schemas.openxmlformats.org/officeDocument/2006/relationships/image" Target="media/image7.jpg"/></Relationships>
</file>

<file path=word/_rels/header22.xml.rels><?xml version="1.0" encoding="UTF-8" standalone="yes"?>
<Relationships xmlns="http://schemas.openxmlformats.org/package/2006/relationships"><Relationship Id="rId3" Type="http://schemas.microsoft.com/office/2007/relationships/hdphoto" Target="media/hdphoto9.wdp"/><Relationship Id="rId2" Type="http://schemas.openxmlformats.org/officeDocument/2006/relationships/image" Target="media/image89.png"/><Relationship Id="rId1" Type="http://schemas.openxmlformats.org/officeDocument/2006/relationships/image" Target="media/image7.jpg"/></Relationships>
</file>

<file path=word/_rels/header23.xml.rels><?xml version="1.0" encoding="UTF-8" standalone="yes"?>
<Relationships xmlns="http://schemas.openxmlformats.org/package/2006/relationships"><Relationship Id="rId3" Type="http://schemas.microsoft.com/office/2007/relationships/hdphoto" Target="media/hdphoto10.wdp"/><Relationship Id="rId2" Type="http://schemas.openxmlformats.org/officeDocument/2006/relationships/image" Target="media/image99.png"/><Relationship Id="rId1" Type="http://schemas.openxmlformats.org/officeDocument/2006/relationships/image" Target="media/image80.png"/></Relationships>
</file>

<file path=word/_rels/header24.xml.rels><?xml version="1.0" encoding="UTF-8" standalone="yes"?>
<Relationships xmlns="http://schemas.openxmlformats.org/package/2006/relationships"><Relationship Id="rId3" Type="http://schemas.microsoft.com/office/2007/relationships/hdphoto" Target="media/hdphoto9.wdp"/><Relationship Id="rId2" Type="http://schemas.openxmlformats.org/officeDocument/2006/relationships/image" Target="media/image89.png"/><Relationship Id="rId1" Type="http://schemas.openxmlformats.org/officeDocument/2006/relationships/image" Target="media/image7.jpg"/></Relationships>
</file>

<file path=word/_rels/header25.xml.rels><?xml version="1.0" encoding="UTF-8" standalone="yes"?>
<Relationships xmlns="http://schemas.openxmlformats.org/package/2006/relationships"><Relationship Id="rId3" Type="http://schemas.microsoft.com/office/2007/relationships/hdphoto" Target="media/hdphoto9.wdp"/><Relationship Id="rId2" Type="http://schemas.openxmlformats.org/officeDocument/2006/relationships/image" Target="media/image89.png"/><Relationship Id="rId1" Type="http://schemas.openxmlformats.org/officeDocument/2006/relationships/image" Target="media/image7.jpg"/></Relationships>
</file>

<file path=word/_rels/header3.xml.rels><?xml version="1.0" encoding="UTF-8" standalone="yes"?>
<Relationships xmlns="http://schemas.openxmlformats.org/package/2006/relationships"><Relationship Id="rId2" Type="http://schemas.microsoft.com/office/2007/relationships/hdphoto" Target="media/hdphoto4.wdp"/><Relationship Id="rId1" Type="http://schemas.openxmlformats.org/officeDocument/2006/relationships/image" Target="media/image20.png"/></Relationships>
</file>

<file path=word/_rels/header4.xml.rels><?xml version="1.0" encoding="UTF-8" standalone="yes"?>
<Relationships xmlns="http://schemas.openxmlformats.org/package/2006/relationships"><Relationship Id="rId2" Type="http://schemas.openxmlformats.org/officeDocument/2006/relationships/image" Target="media/image21.png"/><Relationship Id="rId1" Type="http://schemas.openxmlformats.org/officeDocument/2006/relationships/image" Target="media/image7.jpg"/></Relationships>
</file>

<file path=word/_rels/header5.xml.rels><?xml version="1.0" encoding="UTF-8" standalone="yes"?>
<Relationships xmlns="http://schemas.openxmlformats.org/package/2006/relationships"><Relationship Id="rId2" Type="http://schemas.openxmlformats.org/officeDocument/2006/relationships/image" Target="media/image21.png"/><Relationship Id="rId1" Type="http://schemas.openxmlformats.org/officeDocument/2006/relationships/image" Target="media/image7.jp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47.png"/></Relationships>
</file>

<file path=word/_rels/header7.xml.rels><?xml version="1.0" encoding="UTF-8" standalone="yes"?>
<Relationships xmlns="http://schemas.openxmlformats.org/package/2006/relationships"><Relationship Id="rId3" Type="http://schemas.microsoft.com/office/2007/relationships/hdphoto" Target="media/hdphoto3.wdp"/><Relationship Id="rId2" Type="http://schemas.openxmlformats.org/officeDocument/2006/relationships/image" Target="media/image48.png"/><Relationship Id="rId1" Type="http://schemas.openxmlformats.org/officeDocument/2006/relationships/image" Target="media/image7.jpg"/></Relationships>
</file>

<file path=word/_rels/header8.xml.rels><?xml version="1.0" encoding="UTF-8" standalone="yes"?>
<Relationships xmlns="http://schemas.openxmlformats.org/package/2006/relationships"><Relationship Id="rId3" Type="http://schemas.microsoft.com/office/2007/relationships/hdphoto" Target="media/hdphoto3.wdp"/><Relationship Id="rId2" Type="http://schemas.openxmlformats.org/officeDocument/2006/relationships/image" Target="media/image56.png"/><Relationship Id="rId1" Type="http://schemas.openxmlformats.org/officeDocument/2006/relationships/image" Target="media/image7.jp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47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varma\AppData\Roaming\Microsoft\Templates\Relat&#243;rio%20empresarial%20moderno.dotx" TargetMode="External"/></Relationships>
</file>

<file path=word/theme/theme1.xml><?xml version="1.0" encoding="utf-8"?>
<a:theme xmlns:a="http://schemas.openxmlformats.org/drawingml/2006/main" name="Office Theme">
  <a:themeElements>
    <a:clrScheme name="Tech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A53F52"/>
      </a:accent1>
      <a:accent2>
        <a:srgbClr val="E99757"/>
      </a:accent2>
      <a:accent3>
        <a:srgbClr val="2F3342"/>
      </a:accent3>
      <a:accent4>
        <a:srgbClr val="2C2153"/>
      </a:accent4>
      <a:accent5>
        <a:srgbClr val="01023B"/>
      </a:accent5>
      <a:accent6>
        <a:srgbClr val="7F7F7F"/>
      </a:accent6>
      <a:hlink>
        <a:srgbClr val="3A3838"/>
      </a:hlink>
      <a:folHlink>
        <a:srgbClr val="D0CECE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00d55b78-ce20-4b88-8c91-5580e9d8d5de" xsi:nil="true"/>
    <_activity xmlns="00d55b78-ce20-4b88-8c91-5580e9d8d5de" xsi:nil="true"/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B0E5C8710603944AA3919BC7962E9053" ma:contentTypeVersion="18" ma:contentTypeDescription="Crie um novo documento." ma:contentTypeScope="" ma:versionID="589d01922e0b1beb1b80d019e8114ef5">
  <xsd:schema xmlns:xsd="http://www.w3.org/2001/XMLSchema" xmlns:xs="http://www.w3.org/2001/XMLSchema" xmlns:p="http://schemas.microsoft.com/office/2006/metadata/properties" xmlns:ns3="00d55b78-ce20-4b88-8c91-5580e9d8d5de" xmlns:ns4="cdca3a22-a1d8-4d6f-8f47-2298e7710498" targetNamespace="http://schemas.microsoft.com/office/2006/metadata/properties" ma:root="true" ma:fieldsID="4f020333c6d248d4a8ba47140e73eae5" ns3:_="" ns4:_="">
    <xsd:import namespace="00d55b78-ce20-4b88-8c91-5580e9d8d5de"/>
    <xsd:import namespace="cdca3a22-a1d8-4d6f-8f47-2298e7710498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LengthInSeconds" minOccurs="0"/>
                <xsd:element ref="ns3:MediaServiceSearchProperties" minOccurs="0"/>
                <xsd:element ref="ns3:_activity" minOccurs="0"/>
                <xsd:element ref="ns3:MediaServiceObjectDetectorVersions" minOccurs="0"/>
                <xsd:element ref="ns3:MediaServiceSystemTag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0d55b78-ce20-4b88-8c91-5580e9d8d5d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_activity" ma:index="23" nillable="true" ma:displayName="_activity" ma:hidden="true" ma:internalName="_activity">
      <xsd:simpleType>
        <xsd:restriction base="dms:Note"/>
      </xsd:simple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ystemTags" ma:index="25" nillable="true" ma:displayName="MediaServiceSystemTags" ma:hidden="true" ma:internalName="MediaServiceSystemTag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dca3a22-a1d8-4d6f-8f47-2298e7710498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Compartilhado com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Detalhes de Compartilhado Com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20" nillable="true" ma:displayName="Hash de Dica de Compartilhamento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ú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4113D0F0-3CCF-4486-969B-CD1E58AD8FDF}">
  <ds:schemaRefs>
    <ds:schemaRef ds:uri="http://schemas.microsoft.com/office/2006/metadata/properties"/>
    <ds:schemaRef ds:uri="http://schemas.microsoft.com/office/infopath/2007/PartnerControls"/>
    <ds:schemaRef ds:uri="00d55b78-ce20-4b88-8c91-5580e9d8d5de"/>
  </ds:schemaRefs>
</ds:datastoreItem>
</file>

<file path=customXml/itemProps2.xml><?xml version="1.0" encoding="utf-8"?>
<ds:datastoreItem xmlns:ds="http://schemas.openxmlformats.org/officeDocument/2006/customXml" ds:itemID="{204DBCAC-6DFF-4A41-828A-4E1C226BFFED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5D56AAF0-D252-4FF8-9991-A44B35548CEA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66204E2C-938F-45F8-AB0B-4DE37EB0437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0d55b78-ce20-4b88-8c91-5580e9d8d5de"/>
    <ds:schemaRef ds:uri="cdca3a22-a1d8-4d6f-8f47-2298e771049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Relatório empresarial moderno.dotx</Template>
  <TotalTime>0</TotalTime>
  <Pages>30</Pages>
  <Words>2391</Words>
  <Characters>12917</Characters>
  <Application>Microsoft Office Word</Application>
  <DocSecurity>0</DocSecurity>
  <Lines>107</Lines>
  <Paragraphs>30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Relatório Portal Transparencia - Metrô SP;</vt:lpstr>
      <vt:lpstr/>
    </vt:vector>
  </TitlesOfParts>
  <Company/>
  <LinksUpToDate>false</LinksUpToDate>
  <CharactersWithSpaces>15278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Relatório Portal Transparencia - Metrô SP;</dc:title>
  <dc:subject>Relatório Portal Transparencia 2024</dc:subject>
  <dc:creator/>
  <cp:keywords>Companhia do Metropolitano de São Paulo - METRÔ</cp:keywords>
  <dc:description/>
  <cp:lastModifiedBy/>
  <cp:revision>1</cp:revision>
  <dcterms:created xsi:type="dcterms:W3CDTF">2024-07-12T00:07:00Z</dcterms:created>
  <dcterms:modified xsi:type="dcterms:W3CDTF">2024-08-14T22:58:00Z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0x010100B0E5C8710603944AA3919BC7962E9053</vt:lpwstr>
  </property>
  <property fmtid="{D5CDD505-2E9C-101B-9397-08002B2CF9AE}" pid="3" name="MSIP_Label_7dacbe4c-d86b-4fdf-b39b-4dab29bccff1_Enabled">
    <vt:lpwstr>true</vt:lpwstr>
  </property>
  <property fmtid="{D5CDD505-2E9C-101B-9397-08002B2CF9AE}" pid="4" name="MSIP_Label_7dacbe4c-d86b-4fdf-b39b-4dab29bccff1_SetDate">
    <vt:lpwstr>2021-11-23T18:30:01Z</vt:lpwstr>
  </property>
  <property fmtid="{D5CDD505-2E9C-101B-9397-08002B2CF9AE}" pid="5" name="MSIP_Label_7dacbe4c-d86b-4fdf-b39b-4dab29bccff1_Method">
    <vt:lpwstr>Privileged</vt:lpwstr>
  </property>
  <property fmtid="{D5CDD505-2E9C-101B-9397-08002B2CF9AE}" pid="6" name="MSIP_Label_7dacbe4c-d86b-4fdf-b39b-4dab29bccff1_Name">
    <vt:lpwstr>Pública</vt:lpwstr>
  </property>
  <property fmtid="{D5CDD505-2E9C-101B-9397-08002B2CF9AE}" pid="7" name="MSIP_Label_7dacbe4c-d86b-4fdf-b39b-4dab29bccff1_SiteId">
    <vt:lpwstr>623b0f62-ff86-487b-ae99-9b20f75d41fb</vt:lpwstr>
  </property>
  <property fmtid="{D5CDD505-2E9C-101B-9397-08002B2CF9AE}" pid="8" name="MSIP_Label_7dacbe4c-d86b-4fdf-b39b-4dab29bccff1_ActionId">
    <vt:lpwstr>8dcb0bba-7f16-4b14-a4e0-2d0f15383fed</vt:lpwstr>
  </property>
  <property fmtid="{D5CDD505-2E9C-101B-9397-08002B2CF9AE}" pid="9" name="MSIP_Label_7dacbe4c-d86b-4fdf-b39b-4dab29bccff1_ContentBits">
    <vt:lpwstr>0</vt:lpwstr>
  </property>
</Properties>
</file>