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text" w:horzAnchor="margin" w:tblpY="192"/>
        <w:tblW w:w="10469" w:type="dxa"/>
        <w:tblLayout w:type="fixed"/>
        <w:tblLook w:val="04A0" w:firstRow="1" w:lastRow="0" w:firstColumn="1" w:lastColumn="0" w:noHBand="0" w:noVBand="1"/>
      </w:tblPr>
      <w:tblGrid>
        <w:gridCol w:w="10469"/>
      </w:tblGrid>
      <w:tr w:rsidR="00B03BDA" w:rsidRPr="00EA2CEE" w14:paraId="4A9AF81A" w14:textId="77777777" w:rsidTr="003F3C26">
        <w:trPr>
          <w:trHeight w:val="2552"/>
        </w:trPr>
        <w:tc>
          <w:tcPr>
            <w:tcW w:w="10469" w:type="dxa"/>
          </w:tcPr>
          <w:p w14:paraId="6336DBCB" w14:textId="421217DB" w:rsidR="00B03BDA" w:rsidRPr="00EA2CEE" w:rsidRDefault="00B03BDA" w:rsidP="00BA6A5C">
            <w:pPr>
              <w:tabs>
                <w:tab w:val="left" w:pos="3300"/>
                <w:tab w:val="center" w:pos="5126"/>
              </w:tabs>
              <w:outlineLvl w:val="0"/>
              <w:rPr>
                <w:rFonts w:asciiTheme="majorHAnsi" w:hAnsiTheme="majorHAnsi" w:cstheme="majorHAnsi"/>
                <w:caps/>
                <w:color w:val="FFFFFF" w:themeColor="background1"/>
                <w:sz w:val="96"/>
                <w:szCs w:val="96"/>
                <w:lang w:val="pt-BR"/>
              </w:rPr>
            </w:pPr>
          </w:p>
        </w:tc>
      </w:tr>
      <w:tr w:rsidR="00B03BDA" w:rsidRPr="00EA2CEE" w14:paraId="70A244D2" w14:textId="77777777" w:rsidTr="00B03BDA">
        <w:trPr>
          <w:trHeight w:val="948"/>
        </w:trPr>
        <w:tc>
          <w:tcPr>
            <w:tcW w:w="10469" w:type="dxa"/>
            <w:vAlign w:val="center"/>
          </w:tcPr>
          <w:p w14:paraId="631E21DF" w14:textId="7900FF1D" w:rsidR="006919CC" w:rsidRPr="00C61E2C" w:rsidRDefault="00205C84" w:rsidP="0070487E">
            <w:pPr>
              <w:pStyle w:val="Ttulo"/>
              <w:jc w:val="right"/>
              <w:rPr>
                <w:rFonts w:ascii="HandelGotDBol" w:hAnsi="HandelGotDBol"/>
                <w:color w:val="000000" w:themeColor="text1"/>
                <w:sz w:val="72"/>
                <w:szCs w:val="72"/>
                <w:lang w:val="pt-BR"/>
              </w:rPr>
            </w:pPr>
            <w:bookmarkStart w:id="0" w:name="_Hlk83241855"/>
            <w:bookmarkEnd w:id="0"/>
            <w:r w:rsidRPr="00C61E2C">
              <w:rPr>
                <w:rFonts w:ascii="HandelGotDBol" w:hAnsi="HandelGotDBol"/>
                <w:color w:val="000000" w:themeColor="text1"/>
                <w:sz w:val="72"/>
                <w:szCs w:val="72"/>
                <w:lang w:val="pt-BR"/>
              </w:rPr>
              <w:t>Relatório de</w:t>
            </w:r>
          </w:p>
          <w:p w14:paraId="362CD2DD" w14:textId="1AB8CFC2" w:rsidR="00B03BDA" w:rsidRPr="00215523" w:rsidRDefault="00205C84" w:rsidP="0070487E">
            <w:pPr>
              <w:pStyle w:val="Ttulo"/>
              <w:jc w:val="right"/>
              <w:rPr>
                <w:rFonts w:ascii="Bahnschrift SemiBold SemiConden" w:hAnsi="Bahnschrift SemiBold SemiConden"/>
                <w:sz w:val="104"/>
                <w:szCs w:val="104"/>
                <w:lang w:val="pt-BR"/>
              </w:rPr>
            </w:pPr>
            <w:r w:rsidRPr="00C61E2C">
              <w:rPr>
                <w:rFonts w:ascii="HandelGotDBol" w:hAnsi="HandelGotDBol"/>
                <w:color w:val="000000" w:themeColor="text1"/>
                <w:sz w:val="72"/>
                <w:szCs w:val="72"/>
                <w:lang w:val="pt-BR"/>
              </w:rPr>
              <w:t>EMPreendimentos</w:t>
            </w:r>
          </w:p>
        </w:tc>
      </w:tr>
      <w:tr w:rsidR="00B03BDA" w:rsidRPr="00EA2CEE" w14:paraId="07D2FC37" w14:textId="77777777" w:rsidTr="00B03BDA">
        <w:trPr>
          <w:trHeight w:val="1534"/>
        </w:trPr>
        <w:tc>
          <w:tcPr>
            <w:tcW w:w="10469" w:type="dxa"/>
            <w:vAlign w:val="center"/>
          </w:tcPr>
          <w:p w14:paraId="1C3712A5" w14:textId="0DF67719" w:rsidR="00B03BDA" w:rsidRPr="005B2CE8" w:rsidRDefault="00B26349" w:rsidP="005B2CE8">
            <w:pPr>
              <w:pStyle w:val="Subttulo"/>
              <w:framePr w:wrap="auto" w:vAnchor="margin" w:hAnchor="text" w:yAlign="inline"/>
              <w:jc w:val="right"/>
              <w:rPr>
                <w:sz w:val="44"/>
                <w:szCs w:val="44"/>
                <w:lang w:val="pt-BR"/>
              </w:rPr>
            </w:pPr>
            <w:r w:rsidRPr="00CB6C0E">
              <w:rPr>
                <w:color w:val="01023B" w:themeColor="accent5"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3F592387" wp14:editId="640DE4D2">
                      <wp:simplePos x="0" y="0"/>
                      <wp:positionH relativeFrom="margin">
                        <wp:posOffset>2653665</wp:posOffset>
                      </wp:positionH>
                      <wp:positionV relativeFrom="margin">
                        <wp:posOffset>353695</wp:posOffset>
                      </wp:positionV>
                      <wp:extent cx="2825750" cy="577215"/>
                      <wp:effectExtent l="0" t="0" r="0" b="0"/>
                      <wp:wrapSquare wrapText="bothSides"/>
                      <wp:docPr id="26" name="Caixa de Texto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750" cy="5772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>
                                <a:innerShdw blurRad="114300">
                                  <a:prstClr val="black"/>
                                </a:innerShdw>
                              </a:effectLst>
                            </wps:spPr>
                            <wps:txbx>
                              <w:txbxContent>
                                <w:p w14:paraId="1F30A33A" w14:textId="41529421" w:rsidR="00CD2540" w:rsidRPr="00C61E2C" w:rsidRDefault="0020183F" w:rsidP="00051E37">
                                  <w:pPr>
                                    <w:jc w:val="right"/>
                                    <w:rPr>
                                      <w:rFonts w:ascii="HandelGotDBol" w:hAnsi="HandelGotDBol"/>
                                      <w:smallCaps/>
                                      <w:sz w:val="56"/>
                                      <w:szCs w:val="56"/>
                                    </w:rPr>
                                  </w:pPr>
                                  <w:r>
                                    <w:rPr>
                                      <w:rFonts w:ascii="HandelGotDBol" w:hAnsi="HandelGotDBol"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Fevere</w:t>
                                  </w:r>
                                  <w:r w:rsidR="00B42111">
                                    <w:rPr>
                                      <w:rFonts w:ascii="HandelGotDBol" w:hAnsi="HandelGotDBol"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i</w:t>
                                  </w:r>
                                  <w:r w:rsidR="00B26349" w:rsidRPr="00C61E2C">
                                    <w:rPr>
                                      <w:rFonts w:ascii="HandelGotDBol" w:hAnsi="HandelGotDBol"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r</w:t>
                                  </w:r>
                                  <w:r w:rsidR="00105AC0" w:rsidRPr="00C61E2C">
                                    <w:rPr>
                                      <w:rFonts w:ascii="HandelGotDBol" w:hAnsi="HandelGotDBol"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o</w:t>
                                  </w:r>
                                  <w:r w:rsidR="00D84173" w:rsidRPr="00C61E2C">
                                    <w:rPr>
                                      <w:rFonts w:ascii="HandelGotDBol" w:hAnsi="HandelGotDBol"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 xml:space="preserve"> </w:t>
                                  </w:r>
                                  <w:r w:rsidR="00D41C97" w:rsidRPr="00C61E2C">
                                    <w:rPr>
                                      <w:rFonts w:ascii="HandelGotDBol" w:hAnsi="HandelGotDBol"/>
                                      <w:smallCaps/>
                                      <w:color w:val="000000" w:themeColor="text1"/>
                                      <w:sz w:val="56"/>
                                      <w:szCs w:val="56"/>
                                      <w:lang w:val="pt-BR"/>
                                    </w:rPr>
                                    <w:t>|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F59238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26" o:spid="_x0000_s1026" type="#_x0000_t202" style="position:absolute;left:0;text-align:left;margin-left:208.95pt;margin-top:27.85pt;width:222.5pt;height:45.45pt;z-index:25165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" filled="f" stroked="f" strokeweight=".5pt">
                      <v:textbox>
                        <w:txbxContent>
                          <w:p w14:paraId="1F30A33A" w14:textId="41529421" w:rsidR="00CD2540" w:rsidRPr="00C61E2C" w:rsidRDefault="0020183F" w:rsidP="00051E37">
                            <w:pPr>
                              <w:jc w:val="right"/>
                              <w:rPr>
                                <w:rFonts w:ascii="HandelGotDBol" w:hAnsi="HandelGotDBol"/>
                                <w:smallCap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HandelGotDBol" w:hAnsi="HandelGotDBol"/>
                                <w:color w:val="000000" w:themeColor="text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Fevere</w:t>
                            </w:r>
                            <w:r w:rsidR="00B42111">
                              <w:rPr>
                                <w:rFonts w:ascii="HandelGotDBol" w:hAnsi="HandelGotDBol"/>
                                <w:color w:val="000000" w:themeColor="text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i</w:t>
                            </w:r>
                            <w:r w:rsidR="00B26349" w:rsidRPr="00C61E2C">
                              <w:rPr>
                                <w:rFonts w:ascii="HandelGotDBol" w:hAnsi="HandelGotDBol"/>
                                <w:color w:val="000000" w:themeColor="text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r</w:t>
                            </w:r>
                            <w:r w:rsidR="00105AC0" w:rsidRPr="00C61E2C">
                              <w:rPr>
                                <w:rFonts w:ascii="HandelGotDBol" w:hAnsi="HandelGotDBol"/>
                                <w:color w:val="000000" w:themeColor="text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o</w:t>
                            </w:r>
                            <w:r w:rsidR="00D84173" w:rsidRPr="00C61E2C">
                              <w:rPr>
                                <w:rFonts w:ascii="HandelGotDBol" w:hAnsi="HandelGotDBol"/>
                                <w:color w:val="000000" w:themeColor="text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D41C97" w:rsidRPr="00C61E2C">
                              <w:rPr>
                                <w:rFonts w:ascii="HandelGotDBol" w:hAnsi="HandelGotDBol"/>
                                <w:smallCaps/>
                                <w:color w:val="000000" w:themeColor="text1"/>
                                <w:sz w:val="56"/>
                                <w:szCs w:val="56"/>
                                <w:lang w:val="pt-BR"/>
                              </w:rPr>
                              <w:t>|</w:t>
                            </w:r>
                          </w:p>
                        </w:txbxContent>
                      </v:textbox>
                      <w10:wrap type="square" anchorx="margin" anchory="margin"/>
                    </v:shape>
                  </w:pict>
                </mc:Fallback>
              </mc:AlternateContent>
            </w:r>
            <w:r w:rsidR="00637992">
              <w:rPr>
                <w:rFonts w:asciiTheme="majorHAnsi" w:hAnsiTheme="majorHAnsi" w:cstheme="majorHAnsi"/>
                <w:caps w:val="0"/>
                <w:sz w:val="96"/>
                <w:szCs w:val="96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3B94390E" wp14:editId="0177A622">
                      <wp:simplePos x="0" y="0"/>
                      <wp:positionH relativeFrom="margin">
                        <wp:posOffset>5457190</wp:posOffset>
                      </wp:positionH>
                      <wp:positionV relativeFrom="margin">
                        <wp:posOffset>367030</wp:posOffset>
                      </wp:positionV>
                      <wp:extent cx="948690" cy="578485"/>
                      <wp:effectExtent l="76200" t="76200" r="80010" b="69215"/>
                      <wp:wrapNone/>
                      <wp:docPr id="9" name="Caixa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48690" cy="57848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 w="6350">
                                <a:noFill/>
                              </a:ln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5FF33E71" w14:textId="4CAF7EAB" w:rsidR="00BE66F4" w:rsidRPr="00B3626B" w:rsidRDefault="00BE66F4" w:rsidP="002043A9">
                                  <w:pPr>
                                    <w:jc w:val="center"/>
                                    <w:rPr>
                                      <w:rFonts w:ascii="HandelGotDBol" w:hAnsi="HandelGotDBol"/>
                                      <w:color w:val="FFFFFF" w:themeColor="background1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 w:rsidRPr="00B3626B">
                                    <w:rPr>
                                      <w:rFonts w:ascii="HandelGotDBol" w:hAnsi="HandelGotDBol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48"/>
                                      <w:szCs w:val="48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202</w:t>
                                  </w:r>
                                  <w:r w:rsidR="00EE7601">
                                    <w:rPr>
                                      <w:rFonts w:ascii="HandelGotDBol" w:hAnsi="HandelGotDBol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48"/>
                                      <w:szCs w:val="48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390E" id="Caixa de Texto 9" o:spid="_x0000_s1027" type="#_x0000_t202" style="position:absolute;left:0;text-align:left;margin-left:429.7pt;margin-top:28.9pt;width:74.7pt;height:45.5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" fillcolor="#e99757 [3205]" stroked="f" strokeweight=".5pt">
                      <v:shadow on="t" type="perspective" color="black" opacity="26214f" offset="0,0" matrix="66847f,,,66847f"/>
                      <v:textbox inset="0,0,0,0">
                        <w:txbxContent>
                          <w:p w14:paraId="5FF33E71" w14:textId="4CAF7EAB" w:rsidR="00BE66F4" w:rsidRPr="00B3626B" w:rsidRDefault="00BE66F4" w:rsidP="002043A9">
                            <w:pPr>
                              <w:jc w:val="center"/>
                              <w:rPr>
                                <w:rFonts w:ascii="HandelGotDBol" w:hAnsi="HandelGotDBol"/>
                                <w:color w:val="FFFFFF" w:themeColor="background1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B3626B">
                              <w:rPr>
                                <w:rFonts w:ascii="HandelGotDBol" w:hAnsi="HandelGotDBol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48"/>
                                <w:szCs w:val="48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 w:rsidR="00EE7601">
                              <w:rPr>
                                <w:rFonts w:ascii="HandelGotDBol" w:hAnsi="HandelGotDBol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48"/>
                                <w:szCs w:val="48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C43827" w:rsidRPr="00BF6759">
              <w:rPr>
                <w:color w:val="01023B" w:themeColor="accent5"/>
                <w:sz w:val="44"/>
                <w:szCs w:val="44"/>
                <w:lang w:val="pt-BR" w:bidi="pt-BR"/>
              </w:rPr>
              <w:drawing>
                <wp:anchor distT="0" distB="0" distL="114300" distR="114300" simplePos="0" relativeHeight="251654656" behindDoc="1" locked="0" layoutInCell="1" allowOverlap="1" wp14:anchorId="43406089" wp14:editId="4B5F344C">
                  <wp:simplePos x="0" y="0"/>
                  <wp:positionH relativeFrom="column">
                    <wp:posOffset>4149090</wp:posOffset>
                  </wp:positionH>
                  <wp:positionV relativeFrom="paragraph">
                    <wp:posOffset>46355</wp:posOffset>
                  </wp:positionV>
                  <wp:extent cx="2298700" cy="152400"/>
                  <wp:effectExtent l="38100" t="57150" r="44450" b="57150"/>
                  <wp:wrapSquare wrapText="bothSides"/>
                  <wp:docPr id="2" name="Gráfico 2" title="Decorativ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0" cy="15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03BDA" w:rsidRPr="00EA2CEE" w14:paraId="7C9247E2" w14:textId="77777777" w:rsidTr="00B03BDA">
        <w:trPr>
          <w:trHeight w:val="6519"/>
        </w:trPr>
        <w:tc>
          <w:tcPr>
            <w:tcW w:w="10469" w:type="dxa"/>
            <w:vAlign w:val="bottom"/>
          </w:tcPr>
          <w:p w14:paraId="44228D44" w14:textId="419C37E9" w:rsidR="00B03BDA" w:rsidRPr="00EA2CEE" w:rsidRDefault="00B03BDA" w:rsidP="00B03BDA">
            <w:pPr>
              <w:pStyle w:val="Informaesdecapa"/>
              <w:rPr>
                <w:noProof/>
                <w:lang w:val="pt-BR"/>
              </w:rPr>
            </w:pPr>
          </w:p>
        </w:tc>
      </w:tr>
    </w:tbl>
    <w:p w14:paraId="49AA5378" w14:textId="1845AF66" w:rsidR="00734620" w:rsidRDefault="00A03683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466A290" wp14:editId="307752E3">
                <wp:simplePos x="0" y="0"/>
                <wp:positionH relativeFrom="column">
                  <wp:posOffset>-3527946</wp:posOffset>
                </wp:positionH>
                <wp:positionV relativeFrom="paragraph">
                  <wp:posOffset>-2129051</wp:posOffset>
                </wp:positionV>
                <wp:extent cx="1794681" cy="847725"/>
                <wp:effectExtent l="0" t="0" r="0" b="0"/>
                <wp:wrapNone/>
                <wp:docPr id="10" name="Caixa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4681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0EDAEEC4" w14:textId="77777777" w:rsidR="00A03683" w:rsidRPr="00666C53" w:rsidRDefault="00A03683" w:rsidP="00A03683">
                            <w:pPr>
                              <w:rPr>
                                <w:rFonts w:ascii="Bahnschrift" w:hAnsi="Bahnschrift"/>
                                <w:b/>
                                <w:bCs/>
                                <w:smallCaps/>
                                <w:sz w:val="64"/>
                                <w:szCs w:val="64"/>
                                <w:lang w:val="pt-BR"/>
                              </w:rPr>
                            </w:pPr>
                            <w:r w:rsidRPr="00282439">
                              <w:rPr>
                                <w:rFonts w:ascii="HandelGotDLig" w:hAnsi="HandelGotDLig" w:cstheme="minorHAnsi"/>
                                <w:b/>
                                <w:sz w:val="64"/>
                                <w:szCs w:val="64"/>
                                <w:lang w:val="pt-BR"/>
                              </w:rPr>
                              <w:t>Janeiro</w:t>
                            </w:r>
                            <w:r w:rsidRPr="00666C53">
                              <w:rPr>
                                <w:rFonts w:ascii="Bahnschrift" w:hAnsi="Bahnschrift" w:cstheme="minorHAnsi"/>
                                <w:b/>
                                <w:bCs/>
                                <w:sz w:val="64"/>
                                <w:szCs w:val="64"/>
                                <w:lang w:val="pt-BR"/>
                              </w:rPr>
                              <w:t xml:space="preserve"> |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6A290" id="Caixa de Texto 10" o:spid="_x0000_s1028" type="#_x0000_t202" style="position:absolute;margin-left:-277.8pt;margin-top:-167.65pt;width:141.3pt;height:66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" filled="f" stroked="f" strokeweight=".5pt">
                <v:textbox>
                  <w:txbxContent>
                    <w:p w14:paraId="0EDAEEC4" w14:textId="77777777" w:rsidR="00A03683" w:rsidRPr="00666C53" w:rsidRDefault="00A03683" w:rsidP="00A03683">
                      <w:pPr>
                        <w:rPr>
                          <w:rFonts w:ascii="Bahnschrift" w:hAnsi="Bahnschrift"/>
                          <w:b/>
                          <w:bCs/>
                          <w:smallCaps/>
                          <w:sz w:val="64"/>
                          <w:szCs w:val="64"/>
                          <w:lang w:val="pt-BR"/>
                        </w:rPr>
                      </w:pPr>
                      <w:r w:rsidRPr="00282439">
                        <w:rPr>
                          <w:rFonts w:ascii="HandelGotDLig" w:hAnsi="HandelGotDLig" w:cstheme="minorHAnsi"/>
                          <w:b/>
                          <w:sz w:val="64"/>
                          <w:szCs w:val="64"/>
                          <w:lang w:val="pt-BR"/>
                        </w:rPr>
                        <w:t>Janeiro</w:t>
                      </w:r>
                      <w:r w:rsidRPr="00666C53">
                        <w:rPr>
                          <w:rFonts w:ascii="Bahnschrift" w:hAnsi="Bahnschrift" w:cstheme="minorHAnsi"/>
                          <w:b/>
                          <w:bCs/>
                          <w:sz w:val="64"/>
                          <w:szCs w:val="64"/>
                          <w:lang w:val="pt-BR"/>
                        </w:rPr>
                        <w:t xml:space="preserve"> |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CB3974B" wp14:editId="40C0075D">
                <wp:simplePos x="0" y="0"/>
                <wp:positionH relativeFrom="margin">
                  <wp:posOffset>-1802016</wp:posOffset>
                </wp:positionH>
                <wp:positionV relativeFrom="margin">
                  <wp:posOffset>-1949346</wp:posOffset>
                </wp:positionV>
                <wp:extent cx="1097280" cy="521970"/>
                <wp:effectExtent l="76200" t="76200" r="83820" b="68580"/>
                <wp:wrapNone/>
                <wp:docPr id="11" name="Caixa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7280" cy="521970"/>
                        </a:xfrm>
                        <a:prstGeom prst="rect">
                          <a:avLst/>
                        </a:prstGeom>
                        <a:solidFill>
                          <a:srgbClr val="2C2153">
                            <a:lumMod val="40000"/>
                            <a:lumOff val="60000"/>
                            <a:alpha val="97000"/>
                          </a:srgbClr>
                        </a:solidFill>
                        <a:ln w="6350"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00699C4" w14:textId="77777777" w:rsidR="00A03683" w:rsidRPr="002C5FFE" w:rsidRDefault="00A03683" w:rsidP="00A03683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C5FFE"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974B" id="Caixa de Texto 11" o:spid="_x0000_s1029" type="#_x0000_t202" style="position:absolute;margin-left:-141.9pt;margin-top:-153.5pt;width:86.4pt;height:41.1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" fillcolor="#9d8ed2" stroked="f" strokeweight=".5pt">
                <v:fill opacity="63479f"/>
                <v:shadow on="t" type="perspective" color="black" opacity="26214f" offset="0,0" matrix="66847f,,,66847f"/>
                <v:textbox inset="0,0,0,0">
                  <w:txbxContent>
                    <w:p w14:paraId="000699C4" w14:textId="77777777" w:rsidR="00A03683" w:rsidRPr="002C5FFE" w:rsidRDefault="00A03683" w:rsidP="00A03683">
                      <w:pPr>
                        <w:jc w:val="center"/>
                        <w:rPr>
                          <w:rFonts w:ascii="Bahnschrift SemiBold" w:hAnsi="Bahnschrift SemiBold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C5FFE"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479E0"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43392" behindDoc="1" locked="0" layoutInCell="1" allowOverlap="1" wp14:anchorId="7E5F3C75" wp14:editId="342408D1">
            <wp:simplePos x="0" y="0"/>
            <wp:positionH relativeFrom="column">
              <wp:posOffset>-1122045</wp:posOffset>
            </wp:positionH>
            <wp:positionV relativeFrom="paragraph">
              <wp:posOffset>-468520</wp:posOffset>
            </wp:positionV>
            <wp:extent cx="6982460" cy="109601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98246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025"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37248" behindDoc="1" locked="0" layoutInCell="1" allowOverlap="1" wp14:anchorId="1BE56F70" wp14:editId="0BD19B3B">
            <wp:simplePos x="0" y="0"/>
            <wp:positionH relativeFrom="margin">
              <wp:align>center</wp:align>
            </wp:positionH>
            <wp:positionV relativeFrom="paragraph">
              <wp:posOffset>-2130692</wp:posOffset>
            </wp:positionV>
            <wp:extent cx="13705840" cy="13513435"/>
            <wp:effectExtent l="0" t="0" r="0" b="0"/>
            <wp:wrapNone/>
            <wp:docPr id="5" name="Imagem 5" descr="Form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Forma&#10;&#10;Descrição gerada automaticamente com confiança média"/>
                    <pic:cNvPicPr/>
                  </pic:nvPicPr>
                  <pic:blipFill rotWithShape="1">
                    <a:blip r:embed="rId15">
                      <a:alphaModFix amt="70000"/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colorTemperature colorTemp="53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52" r="-1"/>
                    <a:stretch/>
                  </pic:blipFill>
                  <pic:spPr bwMode="auto">
                    <a:xfrm>
                      <a:off x="0" y="0"/>
                      <a:ext cx="13705840" cy="1351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0ED73" w14:textId="19B5B75F" w:rsidR="00734620" w:rsidRPr="00EA2CEE" w:rsidRDefault="00280CDE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092A20EB" wp14:editId="4FD88446">
                <wp:simplePos x="0" y="0"/>
                <wp:positionH relativeFrom="column">
                  <wp:posOffset>-499110</wp:posOffset>
                </wp:positionH>
                <wp:positionV relativeFrom="paragraph">
                  <wp:posOffset>155270</wp:posOffset>
                </wp:positionV>
                <wp:extent cx="7601585" cy="1325590"/>
                <wp:effectExtent l="0" t="0" r="0" b="8255"/>
                <wp:wrapNone/>
                <wp:docPr id="32" name="Retâ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1585" cy="13255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A59BCA" id="Retângulo 32" o:spid="_x0000_s1026" style="position:absolute;margin-left:-39.3pt;margin-top:12.25pt;width:598.55pt;height:104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" stroked="f" strokeweight="1pt">
                <v:fill opacity="26214f"/>
              </v:rect>
            </w:pict>
          </mc:Fallback>
        </mc:AlternateContent>
      </w:r>
    </w:p>
    <w:p w14:paraId="4593F2D3" w14:textId="04C03D1B" w:rsidR="00DF1191" w:rsidRDefault="00DF1191" w:rsidP="008F1ABD">
      <w:pPr>
        <w:pStyle w:val="Informaesdecapa"/>
        <w:spacing w:before="0"/>
        <w:jc w:val="left"/>
        <w:rPr>
          <w:noProof/>
          <w:lang w:val="pt-BR" w:eastAsia="en-AU"/>
        </w:rPr>
      </w:pPr>
    </w:p>
    <w:p w14:paraId="237CF7D4" w14:textId="6B486B0F" w:rsidR="004048B0" w:rsidRPr="00EA2CEE" w:rsidRDefault="00280CDE" w:rsidP="008F1ABD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 wp14:anchorId="621D5D3C" wp14:editId="1E685E45">
                <wp:simplePos x="0" y="0"/>
                <wp:positionH relativeFrom="margin">
                  <wp:posOffset>91440</wp:posOffset>
                </wp:positionH>
                <wp:positionV relativeFrom="paragraph">
                  <wp:posOffset>99695</wp:posOffset>
                </wp:positionV>
                <wp:extent cx="6427055" cy="462539"/>
                <wp:effectExtent l="0" t="0" r="0" b="0"/>
                <wp:wrapNone/>
                <wp:docPr id="41" name="Agrupar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055" cy="462539"/>
                          <a:chOff x="85438" y="1351354"/>
                          <a:chExt cx="6430965" cy="463566"/>
                        </a:xfrm>
                      </wpg:grpSpPr>
                      <pic:pic xmlns:pic="http://schemas.openxmlformats.org/drawingml/2006/picture">
                        <pic:nvPicPr>
                          <pic:cNvPr id="42" name="Imagem 4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5438" y="1406700"/>
                            <a:ext cx="1411832" cy="40822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7" t="30147" r="5268" b="31173"/>
                          <a:stretch/>
                        </pic:blipFill>
                        <pic:spPr>
                          <a:xfrm>
                            <a:off x="1907412" y="1351354"/>
                            <a:ext cx="4608991" cy="46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BF6DFB" id="Agrupar 41" o:spid="_x0000_s1026" style="position:absolute;margin-left:7.2pt;margin-top:7.85pt;width:506.05pt;height:36.4pt;z-index:251649536;mso-position-horizontal-relative:margin;mso-width-relative:margin;mso-height-relative:margin" coordorigin="854,13513" coordsize="64309,4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42" o:spid="_x0000_s1027" type="#_x0000_t75" style="position:absolute;left:854;top:14067;width:14118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">
                  <v:imagedata r:id="rId19" o:title=""/>
                </v:shape>
                <v:shape id="Imagem 43" o:spid="_x0000_s1028" type="#_x0000_t75" style="position:absolute;left:19074;top:13513;width:46090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">
                  <v:imagedata r:id="rId20" o:title="" croptop="19757f" cropbottom="20430f" cropleft="5680f" cropright="3452f"/>
                </v:shape>
                <w10:wrap anchorx="margin"/>
              </v:group>
            </w:pict>
          </mc:Fallback>
        </mc:AlternateContent>
      </w:r>
    </w:p>
    <w:p w14:paraId="6C25B738" w14:textId="3B477CA1" w:rsidR="00B678B1" w:rsidRPr="00EA2CEE" w:rsidRDefault="00B678B1" w:rsidP="004048B0">
      <w:pPr>
        <w:rPr>
          <w:lang w:val="pt-BR"/>
        </w:rPr>
      </w:pPr>
    </w:p>
    <w:p w14:paraId="7DF2DEDE" w14:textId="77777777" w:rsidR="00E92204" w:rsidRPr="00EA2CEE" w:rsidRDefault="00E92204" w:rsidP="004048B0">
      <w:pPr>
        <w:pStyle w:val="Informaesdecapa"/>
        <w:rPr>
          <w:lang w:val="pt-BR"/>
        </w:rPr>
        <w:sectPr w:rsidR="00E92204" w:rsidRPr="00EA2CEE" w:rsidSect="0087337B">
          <w:headerReference w:type="default" r:id="rId21"/>
          <w:footerReference w:type="default" r:id="rId22"/>
          <w:footerReference w:type="first" r:id="rId23"/>
          <w:pgSz w:w="11906" w:h="16838" w:code="9"/>
          <w:pgMar w:top="720" w:right="720" w:bottom="720" w:left="720" w:header="289" w:footer="289" w:gutter="0"/>
          <w:cols w:space="720"/>
          <w:titlePg/>
          <w:docGrid w:linePitch="360"/>
        </w:sectPr>
      </w:pPr>
    </w:p>
    <w:p w14:paraId="489CDF81" w14:textId="3CFC49EF" w:rsidR="0092556D" w:rsidRDefault="0092556D">
      <w:pPr>
        <w:rPr>
          <w:lang w:val="pt-BR"/>
        </w:rPr>
      </w:pPr>
    </w:p>
    <w:p w14:paraId="6FFC4943" w14:textId="5F693499" w:rsidR="0092556D" w:rsidRDefault="0092556D" w:rsidP="00FA666D">
      <w:pPr>
        <w:tabs>
          <w:tab w:val="left" w:pos="5898"/>
        </w:tabs>
        <w:rPr>
          <w:lang w:val="pt-BR"/>
        </w:rPr>
      </w:pPr>
    </w:p>
    <w:p w14:paraId="7FCC2925" w14:textId="2AFE01AA" w:rsidR="0092556D" w:rsidRDefault="0092556D">
      <w:pPr>
        <w:rPr>
          <w:lang w:val="pt-BR"/>
        </w:rPr>
      </w:pPr>
    </w:p>
    <w:p w14:paraId="69CAE108" w14:textId="3CB86449" w:rsidR="00751169" w:rsidRPr="00297FAD" w:rsidRDefault="00751169" w:rsidP="00751169">
      <w:pPr>
        <w:jc w:val="right"/>
        <w:rPr>
          <w:rFonts w:ascii="HandelGotDBol" w:hAnsi="HandelGotDBol"/>
          <w:b/>
          <w:bCs/>
          <w:sz w:val="72"/>
          <w:szCs w:val="72"/>
          <w:lang w:val="pt-BR"/>
        </w:rPr>
      </w:pPr>
      <w:r w:rsidRPr="00297FAD">
        <w:rPr>
          <w:rFonts w:ascii="HandelGotDBol" w:hAnsi="HandelGotDBol"/>
          <w:b/>
          <w:bCs/>
          <w:sz w:val="72"/>
          <w:szCs w:val="72"/>
          <w:lang w:val="pt-BR"/>
        </w:rPr>
        <w:t>EMPREENDIMENTOS EM IMPLANTAÇÃO</w:t>
      </w:r>
    </w:p>
    <w:p w14:paraId="08EC1DEA" w14:textId="5B0B0F98" w:rsidR="00751169" w:rsidRPr="00297FAD" w:rsidRDefault="00751169" w:rsidP="00751169">
      <w:pPr>
        <w:jc w:val="right"/>
        <w:rPr>
          <w:rFonts w:ascii="HandelGotDBol" w:hAnsi="HandelGotDBol"/>
          <w:b/>
          <w:bCs/>
          <w:sz w:val="16"/>
          <w:szCs w:val="16"/>
          <w:lang w:val="pt-BR"/>
        </w:rPr>
      </w:pPr>
    </w:p>
    <w:p w14:paraId="52620EBD" w14:textId="13A87D57" w:rsidR="00751169" w:rsidRPr="00297FAD" w:rsidRDefault="00751169" w:rsidP="00751169">
      <w:pPr>
        <w:jc w:val="right"/>
        <w:rPr>
          <w:rFonts w:ascii="HandelGotDBol" w:hAnsi="HandelGotDBol"/>
          <w:b/>
          <w:bCs/>
          <w:sz w:val="16"/>
          <w:szCs w:val="16"/>
          <w:lang w:val="pt-BR"/>
        </w:rPr>
      </w:pPr>
    </w:p>
    <w:p w14:paraId="2727E52C" w14:textId="2C362275" w:rsidR="00751169" w:rsidRPr="00297FAD" w:rsidRDefault="00751169" w:rsidP="00751169">
      <w:pPr>
        <w:jc w:val="right"/>
        <w:rPr>
          <w:rFonts w:ascii="HandelGotDBol" w:hAnsi="HandelGotDBol"/>
          <w:b/>
          <w:bCs/>
          <w:lang w:val="pt-BR"/>
        </w:rPr>
      </w:pPr>
      <w:r w:rsidRPr="00297FAD">
        <w:rPr>
          <w:rFonts w:ascii="HandelGotDBol" w:hAnsi="HandelGotDBol"/>
          <w:b/>
          <w:bCs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62848" behindDoc="1" locked="0" layoutInCell="1" allowOverlap="1" wp14:anchorId="4AA2E0BA" wp14:editId="2D0FB13D">
            <wp:simplePos x="0" y="0"/>
            <wp:positionH relativeFrom="margin">
              <wp:align>right</wp:align>
            </wp:positionH>
            <wp:positionV relativeFrom="paragraph">
              <wp:posOffset>106384</wp:posOffset>
            </wp:positionV>
            <wp:extent cx="2298700" cy="152400"/>
            <wp:effectExtent l="38100" t="57150" r="44450" b="57150"/>
            <wp:wrapTopAndBottom/>
            <wp:docPr id="239" name="Gráfico 239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52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14100000"/>
                      </a:lightRig>
                    </a:scene3d>
                    <a:sp3d prstMaterial="softEdge">
                      <a:bevelT w="127000" prst="artDeco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332D7" w14:textId="41DD1FDD" w:rsidR="00751169" w:rsidRPr="00297FAD" w:rsidRDefault="007049A5" w:rsidP="00751169">
      <w:pPr>
        <w:jc w:val="right"/>
        <w:rPr>
          <w:rFonts w:ascii="HandelGotDBol" w:hAnsi="HandelGotDBol"/>
          <w:b/>
          <w:bCs/>
          <w:lang w:val="pt-BR"/>
        </w:rPr>
      </w:pPr>
      <w:r w:rsidRPr="00297FAD">
        <w:rPr>
          <w:rFonts w:ascii="HandelGotDBol" w:hAnsi="HandelGotDBol"/>
          <w:b/>
          <w:bCs/>
          <w:noProof/>
          <w:lang w:val="pt-BR"/>
        </w:rPr>
        <w:drawing>
          <wp:anchor distT="0" distB="0" distL="114300" distR="114300" simplePos="0" relativeHeight="251636224" behindDoc="1" locked="0" layoutInCell="1" allowOverlap="1" wp14:anchorId="69DF0B50" wp14:editId="58552361">
            <wp:simplePos x="0" y="0"/>
            <wp:positionH relativeFrom="page">
              <wp:posOffset>390525</wp:posOffset>
            </wp:positionH>
            <wp:positionV relativeFrom="paragraph">
              <wp:posOffset>89535</wp:posOffset>
            </wp:positionV>
            <wp:extent cx="6594694" cy="6163433"/>
            <wp:effectExtent l="38100" t="0" r="968375" b="151384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/>
                    <pic:cNvPicPr/>
                  </pic:nvPicPr>
                  <pic:blipFill>
                    <a:blip r:embed="rId26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" b="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694" cy="6163433"/>
                    </a:xfrm>
                    <a:prstGeom prst="rect">
                      <a:avLst/>
                    </a:prstGeom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C663D" w14:textId="5B7F6B9A" w:rsidR="0092556D" w:rsidRPr="00297FAD" w:rsidRDefault="00751169" w:rsidP="00751169">
      <w:pPr>
        <w:jc w:val="right"/>
        <w:rPr>
          <w:rFonts w:ascii="HandelGotDBol" w:hAnsi="HandelGotDBol"/>
          <w:b/>
          <w:bCs/>
          <w:sz w:val="72"/>
          <w:szCs w:val="72"/>
          <w:lang w:val="pt-BR"/>
        </w:rPr>
      </w:pPr>
      <w:r w:rsidRPr="00297FAD">
        <w:rPr>
          <w:rFonts w:ascii="HandelGotDBol" w:hAnsi="HandelGotDBol"/>
          <w:b/>
          <w:bCs/>
          <w:sz w:val="72"/>
          <w:szCs w:val="72"/>
          <w:lang w:val="pt-BR"/>
        </w:rPr>
        <w:t>OBRAS EM ANDAMENTO</w:t>
      </w:r>
    </w:p>
    <w:p w14:paraId="1B35CA2F" w14:textId="304FFF07" w:rsidR="0092556D" w:rsidRDefault="0092556D" w:rsidP="00107D66">
      <w:pPr>
        <w:jc w:val="right"/>
        <w:rPr>
          <w:lang w:val="pt-BR"/>
        </w:rPr>
      </w:pPr>
    </w:p>
    <w:p w14:paraId="2960ED14" w14:textId="2E099804" w:rsidR="0092556D" w:rsidRDefault="0092556D">
      <w:pPr>
        <w:rPr>
          <w:lang w:val="pt-BR"/>
        </w:rPr>
      </w:pPr>
    </w:p>
    <w:p w14:paraId="2441FF5A" w14:textId="12EDE24F" w:rsidR="0092556D" w:rsidRDefault="0092556D">
      <w:pPr>
        <w:rPr>
          <w:lang w:val="pt-BR"/>
        </w:rPr>
      </w:pPr>
    </w:p>
    <w:p w14:paraId="4B0FB688" w14:textId="34DA6456" w:rsidR="0092556D" w:rsidRDefault="0092556D">
      <w:pPr>
        <w:rPr>
          <w:lang w:val="pt-BR"/>
        </w:rPr>
      </w:pPr>
    </w:p>
    <w:p w14:paraId="3948046B" w14:textId="35976F62" w:rsidR="0092556D" w:rsidRDefault="0092556D">
      <w:pPr>
        <w:rPr>
          <w:lang w:val="pt-BR"/>
        </w:rPr>
      </w:pPr>
    </w:p>
    <w:p w14:paraId="5F358FD7" w14:textId="24DC06BF" w:rsidR="0092556D" w:rsidRDefault="0092556D">
      <w:pPr>
        <w:rPr>
          <w:lang w:val="pt-BR"/>
        </w:rPr>
      </w:pPr>
    </w:p>
    <w:p w14:paraId="27FB867C" w14:textId="77630641" w:rsidR="0092556D" w:rsidRDefault="0092556D">
      <w:pPr>
        <w:rPr>
          <w:lang w:val="pt-BR"/>
        </w:rPr>
      </w:pPr>
    </w:p>
    <w:p w14:paraId="2CF3E932" w14:textId="2445E720" w:rsidR="0092556D" w:rsidRDefault="0092556D">
      <w:pPr>
        <w:rPr>
          <w:lang w:val="pt-BR"/>
        </w:rPr>
      </w:pPr>
    </w:p>
    <w:p w14:paraId="28C086CD" w14:textId="3871D7F7" w:rsidR="0092556D" w:rsidRDefault="0092556D">
      <w:pPr>
        <w:rPr>
          <w:lang w:val="pt-BR"/>
        </w:rPr>
      </w:pPr>
    </w:p>
    <w:p w14:paraId="0276E9E3" w14:textId="23E9F75C" w:rsidR="006774BD" w:rsidRDefault="00344D1D" w:rsidP="00344D1D">
      <w:pPr>
        <w:tabs>
          <w:tab w:val="left" w:pos="1725"/>
        </w:tabs>
        <w:rPr>
          <w:lang w:val="pt-BR"/>
        </w:rPr>
      </w:pPr>
      <w:r>
        <w:rPr>
          <w:lang w:val="pt-BR"/>
        </w:rPr>
        <w:tab/>
      </w:r>
    </w:p>
    <w:p w14:paraId="7BC66EF0" w14:textId="069AD5B7" w:rsidR="006774BD" w:rsidRDefault="006774BD">
      <w:pPr>
        <w:rPr>
          <w:lang w:val="pt-BR"/>
        </w:rPr>
      </w:pPr>
    </w:p>
    <w:p w14:paraId="7D058FF0" w14:textId="596FEECF" w:rsidR="006774BD" w:rsidRDefault="006774BD">
      <w:pPr>
        <w:rPr>
          <w:lang w:val="pt-BR"/>
        </w:rPr>
      </w:pPr>
    </w:p>
    <w:p w14:paraId="36296885" w14:textId="6D9B90AD" w:rsidR="006774BD" w:rsidRDefault="006774BD">
      <w:pPr>
        <w:rPr>
          <w:lang w:val="pt-BR"/>
        </w:rPr>
      </w:pPr>
    </w:p>
    <w:p w14:paraId="4AE75DAC" w14:textId="105E29C0" w:rsidR="006774BD" w:rsidRDefault="006774BD">
      <w:pPr>
        <w:rPr>
          <w:lang w:val="pt-BR"/>
        </w:rPr>
      </w:pPr>
    </w:p>
    <w:p w14:paraId="3585EE96" w14:textId="6E1EB499" w:rsidR="006774BD" w:rsidRDefault="006774BD">
      <w:pPr>
        <w:rPr>
          <w:lang w:val="pt-BR"/>
        </w:rPr>
      </w:pPr>
    </w:p>
    <w:p w14:paraId="2B03560F" w14:textId="3A093652" w:rsidR="006774BD" w:rsidRDefault="006774BD" w:rsidP="00ED6D56">
      <w:pPr>
        <w:jc w:val="right"/>
        <w:rPr>
          <w:lang w:val="pt-BR"/>
        </w:rPr>
      </w:pPr>
    </w:p>
    <w:p w14:paraId="0E75BC76" w14:textId="7435C66F" w:rsidR="006774BD" w:rsidRDefault="006774BD">
      <w:pPr>
        <w:rPr>
          <w:lang w:val="pt-BR"/>
        </w:rPr>
      </w:pPr>
    </w:p>
    <w:p w14:paraId="4E0A76AD" w14:textId="0277A97C" w:rsidR="00751169" w:rsidRDefault="00751169">
      <w:pPr>
        <w:rPr>
          <w:lang w:val="pt-BR"/>
        </w:rPr>
      </w:pPr>
    </w:p>
    <w:p w14:paraId="43ADBD55" w14:textId="7B454410" w:rsidR="00751169" w:rsidRDefault="00751169">
      <w:pPr>
        <w:rPr>
          <w:lang w:val="pt-BR"/>
        </w:rPr>
      </w:pPr>
    </w:p>
    <w:p w14:paraId="2B511705" w14:textId="60ECE25F" w:rsidR="00751169" w:rsidRDefault="00751169">
      <w:pPr>
        <w:rPr>
          <w:lang w:val="pt-BR"/>
        </w:rPr>
      </w:pPr>
    </w:p>
    <w:p w14:paraId="7AB54241" w14:textId="16BBBF76" w:rsidR="00751169" w:rsidRDefault="00751169">
      <w:pPr>
        <w:rPr>
          <w:lang w:val="pt-BR"/>
        </w:rPr>
      </w:pPr>
    </w:p>
    <w:p w14:paraId="3BACD17B" w14:textId="6FED3DB0" w:rsidR="00751169" w:rsidRDefault="00751169">
      <w:pPr>
        <w:rPr>
          <w:lang w:val="pt-BR"/>
        </w:rPr>
      </w:pPr>
    </w:p>
    <w:p w14:paraId="7B647940" w14:textId="588C973E" w:rsidR="00751169" w:rsidRDefault="00751169">
      <w:pPr>
        <w:rPr>
          <w:lang w:val="pt-BR"/>
        </w:rPr>
      </w:pPr>
    </w:p>
    <w:p w14:paraId="2492FD44" w14:textId="360AE814" w:rsidR="00751169" w:rsidRDefault="00751169">
      <w:pPr>
        <w:rPr>
          <w:lang w:val="pt-BR"/>
        </w:rPr>
      </w:pPr>
    </w:p>
    <w:p w14:paraId="5B7620F4" w14:textId="5DDB1ABD" w:rsidR="00751169" w:rsidRDefault="00751169">
      <w:pPr>
        <w:rPr>
          <w:lang w:val="pt-BR"/>
        </w:rPr>
      </w:pPr>
    </w:p>
    <w:p w14:paraId="399DA64B" w14:textId="700158B8" w:rsidR="00751169" w:rsidRDefault="00751169">
      <w:pPr>
        <w:rPr>
          <w:lang w:val="pt-BR"/>
        </w:rPr>
      </w:pPr>
    </w:p>
    <w:p w14:paraId="7EB58400" w14:textId="1495E944" w:rsidR="00751169" w:rsidRDefault="00751169">
      <w:pPr>
        <w:rPr>
          <w:lang w:val="pt-BR"/>
        </w:rPr>
      </w:pPr>
    </w:p>
    <w:p w14:paraId="56229385" w14:textId="0782298A" w:rsidR="00751169" w:rsidRDefault="00751169">
      <w:pPr>
        <w:rPr>
          <w:lang w:val="pt-BR"/>
        </w:rPr>
      </w:pPr>
    </w:p>
    <w:p w14:paraId="27804CE8" w14:textId="0013157C" w:rsidR="00751169" w:rsidRDefault="00751169">
      <w:pPr>
        <w:rPr>
          <w:lang w:val="pt-BR"/>
        </w:rPr>
      </w:pPr>
    </w:p>
    <w:p w14:paraId="772BE82C" w14:textId="6A76CDAE" w:rsidR="00751169" w:rsidRDefault="00751169">
      <w:pPr>
        <w:rPr>
          <w:lang w:val="pt-BR"/>
        </w:rPr>
      </w:pPr>
    </w:p>
    <w:p w14:paraId="6ABD70D6" w14:textId="77777777" w:rsidR="00751169" w:rsidRDefault="00751169">
      <w:pPr>
        <w:rPr>
          <w:lang w:val="pt-BR"/>
        </w:rPr>
      </w:pPr>
    </w:p>
    <w:p w14:paraId="0361E6D5" w14:textId="5DE12DC1" w:rsidR="006774BD" w:rsidRDefault="006774BD">
      <w:pPr>
        <w:rPr>
          <w:lang w:val="pt-BR"/>
        </w:rPr>
      </w:pPr>
    </w:p>
    <w:p w14:paraId="22A51DAE" w14:textId="33706A83" w:rsidR="006774BD" w:rsidRDefault="006774BD">
      <w:pPr>
        <w:rPr>
          <w:lang w:val="pt-BR"/>
        </w:rPr>
      </w:pPr>
    </w:p>
    <w:p w14:paraId="7AB2F64F" w14:textId="3EA022EB" w:rsidR="006774BD" w:rsidRDefault="006774BD">
      <w:pPr>
        <w:rPr>
          <w:lang w:val="pt-BR"/>
        </w:rPr>
      </w:pPr>
    </w:p>
    <w:p w14:paraId="206872B5" w14:textId="62053B5B" w:rsidR="006774BD" w:rsidRDefault="006774BD">
      <w:pPr>
        <w:rPr>
          <w:lang w:val="pt-BR"/>
        </w:rPr>
      </w:pPr>
    </w:p>
    <w:p w14:paraId="7DC2F556" w14:textId="3B4AD7EF" w:rsidR="006774BD" w:rsidRDefault="006774BD">
      <w:pPr>
        <w:rPr>
          <w:lang w:val="pt-BR"/>
        </w:rPr>
      </w:pPr>
    </w:p>
    <w:p w14:paraId="575A4A99" w14:textId="476A30C7" w:rsidR="006774BD" w:rsidRDefault="006774BD">
      <w:pPr>
        <w:rPr>
          <w:lang w:val="pt-BR"/>
        </w:rPr>
      </w:pPr>
    </w:p>
    <w:p w14:paraId="3D572CF2" w14:textId="45B229CF" w:rsidR="006774BD" w:rsidRDefault="006774BD">
      <w:pPr>
        <w:rPr>
          <w:lang w:val="pt-BR"/>
        </w:rPr>
      </w:pPr>
    </w:p>
    <w:p w14:paraId="20B561D8" w14:textId="03415E1A" w:rsidR="006774BD" w:rsidRDefault="006774BD">
      <w:pPr>
        <w:rPr>
          <w:lang w:val="pt-BR"/>
        </w:rPr>
      </w:pPr>
    </w:p>
    <w:p w14:paraId="68F474DC" w14:textId="77777777" w:rsidR="00B92EA1" w:rsidRDefault="00B92EA1">
      <w:pPr>
        <w:rPr>
          <w:lang w:val="pt-BR"/>
        </w:rPr>
        <w:sectPr w:rsidR="00B92EA1" w:rsidSect="00396B95">
          <w:headerReference w:type="default" r:id="rId27"/>
          <w:footerReference w:type="default" r:id="rId28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37E7898D" w14:textId="24D7AB8E" w:rsidR="00910224" w:rsidRDefault="00910224" w:rsidP="00910224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  <w:bookmarkStart w:id="4" w:name="_Hlk83249465"/>
    </w:p>
    <w:p w14:paraId="02D2A95D" w14:textId="77777777" w:rsidR="00E6609F" w:rsidRDefault="00E6609F" w:rsidP="00910224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</w:p>
    <w:p w14:paraId="1600B076" w14:textId="2E94CDF8" w:rsidR="003F328C" w:rsidRPr="004741A7" w:rsidRDefault="0019208F" w:rsidP="003F328C">
      <w:pPr>
        <w:spacing w:after="840"/>
        <w:ind w:right="-57"/>
        <w:jc w:val="center"/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</w:pPr>
      <w:r w:rsidRPr="00BF6759">
        <w:rPr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38272" behindDoc="1" locked="0" layoutInCell="1" allowOverlap="1" wp14:anchorId="1C69A184" wp14:editId="760E484F">
            <wp:simplePos x="0" y="0"/>
            <wp:positionH relativeFrom="margin">
              <wp:posOffset>1009015</wp:posOffset>
            </wp:positionH>
            <wp:positionV relativeFrom="paragraph">
              <wp:posOffset>602776</wp:posOffset>
            </wp:positionV>
            <wp:extent cx="4742121" cy="287655"/>
            <wp:effectExtent l="0" t="0" r="1905" b="0"/>
            <wp:wrapNone/>
            <wp:docPr id="55" name="Gráfico 55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121" cy="28765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AC3"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  <w:t xml:space="preserve"> </w:t>
      </w:r>
      <w:r w:rsidR="00186AC3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|</w:t>
      </w:r>
      <w:r w:rsidR="003F328C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 xml:space="preserve"> </w:t>
      </w:r>
      <w:r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l</w:t>
      </w:r>
      <w:r w:rsidR="00EE2113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INHA 2-VERDE</w:t>
      </w:r>
      <w:r w:rsidR="009063FF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 xml:space="preserve"> |</w:t>
      </w:r>
      <w:r w:rsidR="00A20767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 xml:space="preserve"> METR</w:t>
      </w:r>
      <w:r w:rsidR="00F07E9D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ô</w:t>
      </w:r>
      <w:r w:rsidR="00A20767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 xml:space="preserve"> </w:t>
      </w:r>
      <w:r w:rsidR="00D76D74" w:rsidRPr="004741A7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|</w:t>
      </w:r>
    </w:p>
    <w:p w14:paraId="3610F142" w14:textId="5B27833B" w:rsidR="009063FF" w:rsidRPr="004741A7" w:rsidRDefault="00A50011" w:rsidP="003F328C">
      <w:pPr>
        <w:spacing w:after="840"/>
        <w:ind w:right="-57"/>
        <w:jc w:val="center"/>
        <w:rPr>
          <w:rFonts w:ascii="HandelGotDLig" w:hAnsi="HandelGotDLig"/>
          <w:b/>
          <w:bCs/>
          <w:sz w:val="40"/>
          <w:szCs w:val="40"/>
        </w:rPr>
      </w:pPr>
      <w:r w:rsidRPr="004741A7">
        <w:rPr>
          <w:rFonts w:ascii="HandelGotDLig" w:hAnsi="HandelGotDLig"/>
          <w:b/>
          <w:bCs/>
          <w:color w:val="211F1F"/>
          <w:sz w:val="40"/>
          <w:szCs w:val="40"/>
        </w:rPr>
        <w:t>Implantação do Empreendimento</w:t>
      </w:r>
      <w:bookmarkStart w:id="5" w:name="Trecho_Vila_Prudente_(exclusive)_–_Penha"/>
      <w:bookmarkEnd w:id="5"/>
      <w:r w:rsidR="00A04207" w:rsidRPr="004741A7">
        <w:rPr>
          <w:rFonts w:ascii="HandelGotDLig" w:hAnsi="HandelGotDLig"/>
          <w:b/>
          <w:bCs/>
          <w:color w:val="211F1F"/>
          <w:sz w:val="40"/>
          <w:szCs w:val="40"/>
        </w:rPr>
        <w:br/>
      </w:r>
      <w:r w:rsidR="001E0384" w:rsidRPr="004741A7">
        <w:rPr>
          <w:rFonts w:ascii="HandelGotDLig" w:hAnsi="HandelGotDLig"/>
          <w:b/>
          <w:bCs/>
          <w:color w:val="211F1F"/>
          <w:sz w:val="40"/>
          <w:szCs w:val="40"/>
        </w:rPr>
        <w:t xml:space="preserve"> </w:t>
      </w:r>
      <w:r w:rsidRPr="004741A7">
        <w:rPr>
          <w:rFonts w:ascii="HandelGotDLig" w:hAnsi="HandelGotDLig"/>
          <w:b/>
          <w:bCs/>
          <w:color w:val="211F1F"/>
          <w:spacing w:val="-1"/>
          <w:sz w:val="40"/>
          <w:szCs w:val="40"/>
        </w:rPr>
        <w:t>Trecho</w:t>
      </w:r>
      <w:r w:rsidRPr="004741A7">
        <w:rPr>
          <w:rFonts w:ascii="HandelGotDLig" w:hAnsi="HandelGotDLig"/>
          <w:b/>
          <w:bCs/>
          <w:color w:val="211F1F"/>
          <w:spacing w:val="-14"/>
          <w:sz w:val="40"/>
          <w:szCs w:val="40"/>
        </w:rPr>
        <w:t xml:space="preserve"> </w:t>
      </w:r>
      <w:r w:rsidRPr="004741A7">
        <w:rPr>
          <w:rFonts w:ascii="HandelGotDLig" w:hAnsi="HandelGotDLig"/>
          <w:b/>
          <w:bCs/>
          <w:color w:val="211F1F"/>
          <w:spacing w:val="-1"/>
          <w:sz w:val="40"/>
          <w:szCs w:val="40"/>
        </w:rPr>
        <w:t>Vila</w:t>
      </w:r>
      <w:r w:rsidR="009063FF" w:rsidRPr="004741A7">
        <w:rPr>
          <w:rFonts w:ascii="HandelGotDLig" w:hAnsi="HandelGotDLig"/>
          <w:b/>
          <w:bCs/>
          <w:color w:val="211F1F"/>
          <w:spacing w:val="-1"/>
          <w:sz w:val="40"/>
          <w:szCs w:val="40"/>
        </w:rPr>
        <w:t xml:space="preserve"> Prudente</w:t>
      </w:r>
      <w:r w:rsidR="009063FF" w:rsidRPr="004741A7">
        <w:rPr>
          <w:rFonts w:ascii="HandelGotDLig" w:hAnsi="HandelGotDLig"/>
          <w:b/>
          <w:bCs/>
          <w:color w:val="211F1F"/>
          <w:spacing w:val="-7"/>
          <w:sz w:val="40"/>
          <w:szCs w:val="40"/>
        </w:rPr>
        <w:t xml:space="preserve"> </w:t>
      </w:r>
      <w:r w:rsidR="009063FF" w:rsidRPr="004741A7">
        <w:rPr>
          <w:rFonts w:ascii="HandelGotDLig" w:hAnsi="HandelGotDLig"/>
          <w:b/>
          <w:bCs/>
          <w:color w:val="211F1F"/>
          <w:spacing w:val="-1"/>
          <w:sz w:val="40"/>
          <w:szCs w:val="40"/>
        </w:rPr>
        <w:t>(exclusive)</w:t>
      </w:r>
      <w:r w:rsidR="009063FF" w:rsidRPr="004741A7">
        <w:rPr>
          <w:rFonts w:ascii="HandelGotDLig" w:hAnsi="HandelGotDLig"/>
          <w:b/>
          <w:bCs/>
          <w:color w:val="211F1F"/>
          <w:spacing w:val="-5"/>
          <w:sz w:val="40"/>
          <w:szCs w:val="40"/>
        </w:rPr>
        <w:t xml:space="preserve"> </w:t>
      </w:r>
      <w:r w:rsidR="009063FF" w:rsidRPr="004741A7">
        <w:rPr>
          <w:rFonts w:ascii="HandelGotDLig" w:hAnsi="HandelGotDLig"/>
          <w:b/>
          <w:bCs/>
          <w:color w:val="211F1F"/>
          <w:sz w:val="40"/>
          <w:szCs w:val="40"/>
        </w:rPr>
        <w:t>–</w:t>
      </w:r>
      <w:r w:rsidR="009063FF" w:rsidRPr="004741A7">
        <w:rPr>
          <w:rFonts w:ascii="HandelGotDLig" w:hAnsi="HandelGotDLig"/>
          <w:b/>
          <w:bCs/>
          <w:color w:val="211F1F"/>
          <w:spacing w:val="-21"/>
          <w:sz w:val="40"/>
          <w:szCs w:val="40"/>
        </w:rPr>
        <w:t xml:space="preserve"> </w:t>
      </w:r>
      <w:r w:rsidR="009063FF" w:rsidRPr="004741A7">
        <w:rPr>
          <w:rFonts w:ascii="HandelGotDLig" w:hAnsi="HandelGotDLig"/>
          <w:b/>
          <w:bCs/>
          <w:color w:val="211F1F"/>
          <w:sz w:val="40"/>
          <w:szCs w:val="40"/>
        </w:rPr>
        <w:t>Penha</w:t>
      </w:r>
      <w:r w:rsidR="00E55284" w:rsidRPr="004741A7">
        <w:rPr>
          <w:rFonts w:ascii="HandelGotDLig" w:hAnsi="HandelGotDLig"/>
          <w:b/>
          <w:bCs/>
          <w:color w:val="211F1F"/>
          <w:sz w:val="40"/>
          <w:szCs w:val="40"/>
        </w:rPr>
        <w:br/>
      </w:r>
    </w:p>
    <w:tbl>
      <w:tblPr>
        <w:tblStyle w:val="Tabelacomgrade"/>
        <w:tblW w:w="10348" w:type="dxa"/>
        <w:jc w:val="center"/>
        <w:tblBorders>
          <w:top w:val="single" w:sz="12" w:space="0" w:color="008000"/>
          <w:left w:val="single" w:sz="12" w:space="0" w:color="008000"/>
          <w:bottom w:val="single" w:sz="12" w:space="0" w:color="008000"/>
          <w:right w:val="single" w:sz="12" w:space="0" w:color="008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515"/>
        <w:gridCol w:w="3714"/>
      </w:tblGrid>
      <w:tr w:rsidR="002D4427" w:rsidRPr="004741A7" w14:paraId="7D7E77F9" w14:textId="77777777" w:rsidTr="00801EF6">
        <w:trPr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32EBFAC3" w14:textId="77777777" w:rsidR="002D4427" w:rsidRPr="004741A7" w:rsidRDefault="002D4427" w:rsidP="00801EF6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noProof/>
              </w:rPr>
              <w:drawing>
                <wp:anchor distT="0" distB="0" distL="0" distR="0" simplePos="0" relativeHeight="251679232" behindDoc="0" locked="0" layoutInCell="1" allowOverlap="1" wp14:anchorId="28576F46" wp14:editId="575ADBAC">
                  <wp:simplePos x="0" y="0"/>
                  <wp:positionH relativeFrom="page">
                    <wp:posOffset>800100</wp:posOffset>
                  </wp:positionH>
                  <wp:positionV relativeFrom="paragraph">
                    <wp:posOffset>219075</wp:posOffset>
                  </wp:positionV>
                  <wp:extent cx="632841" cy="632841"/>
                  <wp:effectExtent l="0" t="0" r="0" b="0"/>
                  <wp:wrapTopAndBottom/>
                  <wp:docPr id="1" name="image15.png" descr="P443C1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5.png"/>
                          <pic:cNvPicPr/>
                        </pic:nvPicPr>
                        <pic:blipFill>
                          <a:blip r:embed="rId31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41" cy="632841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21FFCA62" w14:textId="77777777" w:rsidR="002D4427" w:rsidRPr="004741A7" w:rsidRDefault="002D4427" w:rsidP="00801EF6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noProof/>
              </w:rPr>
              <w:drawing>
                <wp:anchor distT="0" distB="0" distL="0" distR="0" simplePos="0" relativeHeight="251680256" behindDoc="0" locked="0" layoutInCell="1" allowOverlap="1" wp14:anchorId="740F2AFE" wp14:editId="53AA2954">
                  <wp:simplePos x="0" y="0"/>
                  <wp:positionH relativeFrom="page">
                    <wp:posOffset>852805</wp:posOffset>
                  </wp:positionH>
                  <wp:positionV relativeFrom="paragraph">
                    <wp:posOffset>288290</wp:posOffset>
                  </wp:positionV>
                  <wp:extent cx="563245" cy="678815"/>
                  <wp:effectExtent l="0" t="0" r="8255" b="0"/>
                  <wp:wrapTopAndBottom/>
                  <wp:docPr id="51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16.png" descr="Ícone&#10;&#10;Descrição gerada automaticamente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67881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6D03C646" w14:textId="77777777" w:rsidR="002D4427" w:rsidRPr="004741A7" w:rsidRDefault="002D4427" w:rsidP="00801EF6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noProof/>
              </w:rPr>
              <w:drawing>
                <wp:anchor distT="0" distB="0" distL="0" distR="0" simplePos="0" relativeHeight="251681280" behindDoc="0" locked="0" layoutInCell="1" allowOverlap="1" wp14:anchorId="3A20D69E" wp14:editId="42005F2C">
                  <wp:simplePos x="0" y="0"/>
                  <wp:positionH relativeFrom="page">
                    <wp:posOffset>977265</wp:posOffset>
                  </wp:positionH>
                  <wp:positionV relativeFrom="paragraph">
                    <wp:posOffset>259715</wp:posOffset>
                  </wp:positionV>
                  <wp:extent cx="679450" cy="791845"/>
                  <wp:effectExtent l="0" t="0" r="6350" b="8255"/>
                  <wp:wrapTopAndBottom/>
                  <wp:docPr id="52" name="image17.png" descr="P445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7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4427" w:rsidRPr="004741A7" w14:paraId="17DCA645" w14:textId="77777777" w:rsidTr="00801EF6">
        <w:trPr>
          <w:jc w:val="center"/>
        </w:trPr>
        <w:tc>
          <w:tcPr>
            <w:tcW w:w="3119" w:type="dxa"/>
            <w:shd w:val="clear" w:color="auto" w:fill="B3FFD5"/>
          </w:tcPr>
          <w:p w14:paraId="77CD89B5" w14:textId="7777777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8,0 km</w:t>
            </w:r>
          </w:p>
          <w:p w14:paraId="2328E782" w14:textId="2595E30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lang w:val="pt-BR"/>
              </w:rPr>
              <w:t>Extensão Operaci</w:t>
            </w:r>
            <w:r w:rsidR="000B5F72" w:rsidRPr="004741A7">
              <w:rPr>
                <w:rFonts w:ascii="HandelGotDLig" w:hAnsi="HandelGotDLig"/>
                <w:b/>
                <w:bCs/>
                <w:lang w:val="pt-BR"/>
              </w:rPr>
              <w:t>o</w:t>
            </w:r>
            <w:r w:rsidRPr="004741A7">
              <w:rPr>
                <w:rFonts w:ascii="HandelGotDLig" w:hAnsi="HandelGotDLig"/>
                <w:b/>
                <w:bCs/>
                <w:lang w:val="pt-BR"/>
              </w:rPr>
              <w:t>nal</w:t>
            </w:r>
          </w:p>
          <w:p w14:paraId="7346185A" w14:textId="7777777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</w:p>
        </w:tc>
        <w:tc>
          <w:tcPr>
            <w:tcW w:w="3515" w:type="dxa"/>
            <w:shd w:val="clear" w:color="auto" w:fill="FFFFFF" w:themeFill="background1"/>
          </w:tcPr>
          <w:p w14:paraId="63212263" w14:textId="06669B9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8,</w:t>
            </w:r>
            <w:r w:rsidR="00FE79E8" w:rsidRPr="004741A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3</w:t>
            </w:r>
            <w:r w:rsidRPr="004741A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09312D2C" w14:textId="7777777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lang w:val="pt-BR"/>
              </w:rPr>
              <w:t>Extensão de Implantação</w:t>
            </w:r>
          </w:p>
        </w:tc>
        <w:tc>
          <w:tcPr>
            <w:tcW w:w="3714" w:type="dxa"/>
            <w:shd w:val="clear" w:color="auto" w:fill="B3FFD5"/>
          </w:tcPr>
          <w:p w14:paraId="3E9EB877" w14:textId="7777777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8</w:t>
            </w:r>
          </w:p>
          <w:p w14:paraId="6A179202" w14:textId="77777777" w:rsidR="002D4427" w:rsidRPr="004741A7" w:rsidRDefault="002D4427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lang w:val="pt-BR"/>
              </w:rPr>
              <w:t>Estações</w:t>
            </w:r>
          </w:p>
        </w:tc>
      </w:tr>
      <w:tr w:rsidR="002D4427" w:rsidRPr="004741A7" w14:paraId="21788A1E" w14:textId="77777777" w:rsidTr="00721644">
        <w:trPr>
          <w:trHeight w:val="608"/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06E36103" w14:textId="3CF080D7" w:rsidR="002D4427" w:rsidRPr="004741A7" w:rsidRDefault="00082658" w:rsidP="00082658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5C0D6F8D" w14:textId="718B97A3" w:rsidR="002D4427" w:rsidRPr="004741A7" w:rsidRDefault="00082658" w:rsidP="00082658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0A7D6EA9" w14:textId="77777777" w:rsidR="002D4427" w:rsidRPr="004741A7" w:rsidRDefault="002D4427" w:rsidP="00082658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4741A7">
              <w:rPr>
                <w:rFonts w:ascii="HandelGotDLig" w:hAnsi="HandelGotDLig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</w:tr>
    </w:tbl>
    <w:p w14:paraId="6F271DAC" w14:textId="731BB3A1" w:rsidR="00A50011" w:rsidRPr="004741A7" w:rsidRDefault="00A50011" w:rsidP="00A50011">
      <w:pPr>
        <w:spacing w:before="4"/>
        <w:rPr>
          <w:rFonts w:ascii="HandelGotDLig" w:hAnsi="HandelGotDLig"/>
          <w:b/>
          <w:bCs/>
          <w:sz w:val="3"/>
        </w:rPr>
      </w:pPr>
    </w:p>
    <w:p w14:paraId="62504AE8" w14:textId="271851D2" w:rsidR="00881C71" w:rsidRPr="004741A7" w:rsidRDefault="00881C71">
      <w:pPr>
        <w:rPr>
          <w:rFonts w:ascii="HandelGotDLig" w:hAnsi="HandelGotDLig"/>
          <w:b/>
          <w:bCs/>
          <w:color w:val="000000" w:themeColor="text1"/>
          <w:lang w:val="pt-BR"/>
        </w:rPr>
      </w:pPr>
    </w:p>
    <w:p w14:paraId="6D275C67" w14:textId="7DBC29D0" w:rsidR="00881C71" w:rsidRDefault="00881C71">
      <w:pPr>
        <w:rPr>
          <w:lang w:val="pt-BR"/>
        </w:rPr>
      </w:pPr>
    </w:p>
    <w:p w14:paraId="1425102B" w14:textId="700C6436" w:rsidR="00881C71" w:rsidRDefault="009359B0">
      <w:pPr>
        <w:rPr>
          <w:lang w:val="pt-BR"/>
        </w:rPr>
      </w:pPr>
      <w:r>
        <w:rPr>
          <w:noProof/>
          <w:lang w:val="pt-BR"/>
        </w:rPr>
        <w:drawing>
          <wp:anchor distT="0" distB="0" distL="114300" distR="114300" simplePos="0" relativeHeight="251639296" behindDoc="0" locked="0" layoutInCell="1" allowOverlap="1" wp14:anchorId="774D0B05" wp14:editId="41764632">
            <wp:simplePos x="0" y="0"/>
            <wp:positionH relativeFrom="margin">
              <wp:posOffset>51435</wp:posOffset>
            </wp:positionH>
            <wp:positionV relativeFrom="paragraph">
              <wp:posOffset>203835</wp:posOffset>
            </wp:positionV>
            <wp:extent cx="6678295" cy="2350135"/>
            <wp:effectExtent l="0" t="0" r="8255" b="0"/>
            <wp:wrapTopAndBottom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29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91465" w14:textId="12A8C7F9" w:rsidR="00881C71" w:rsidRDefault="00881C71">
      <w:pPr>
        <w:rPr>
          <w:lang w:val="pt-BR"/>
        </w:rPr>
      </w:pPr>
    </w:p>
    <w:p w14:paraId="27E9DD1E" w14:textId="2B98F2A3" w:rsidR="00881C71" w:rsidRDefault="0047560E">
      <w:pPr>
        <w:rPr>
          <w:lang w:val="pt-BR"/>
        </w:rPr>
      </w:pPr>
      <w:r>
        <w:rPr>
          <w:lang w:val="pt-BR"/>
        </w:rPr>
        <w:t xml:space="preserve"> </w:t>
      </w:r>
    </w:p>
    <w:p w14:paraId="4FAB1748" w14:textId="71A906B6" w:rsidR="006774BD" w:rsidRDefault="006774BD">
      <w:pPr>
        <w:rPr>
          <w:lang w:val="pt-BR"/>
        </w:rPr>
      </w:pPr>
    </w:p>
    <w:bookmarkEnd w:id="4"/>
    <w:p w14:paraId="71E9638A" w14:textId="77777777" w:rsidR="00CB0B28" w:rsidRDefault="00CB0B28">
      <w:pPr>
        <w:rPr>
          <w:lang w:val="pt-BR"/>
        </w:rPr>
        <w:sectPr w:rsidR="00CB0B28" w:rsidSect="00396B95">
          <w:headerReference w:type="default" r:id="rId3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7C7360FC" w14:textId="402AC710" w:rsidR="006774BD" w:rsidRDefault="006774BD">
      <w:pPr>
        <w:rPr>
          <w:lang w:val="pt-BR"/>
        </w:rPr>
      </w:pPr>
    </w:p>
    <w:p w14:paraId="442395BE" w14:textId="28307EBD" w:rsidR="00F40F6B" w:rsidRDefault="00F40F6B">
      <w:pPr>
        <w:rPr>
          <w:lang w:val="pt-BR"/>
        </w:rPr>
      </w:pPr>
    </w:p>
    <w:p w14:paraId="62B6C86F" w14:textId="77777777" w:rsidR="009A171B" w:rsidRDefault="009A171B">
      <w:pPr>
        <w:rPr>
          <w:lang w:val="pt-BR"/>
        </w:rPr>
      </w:pPr>
    </w:p>
    <w:p w14:paraId="677AEFA6" w14:textId="77777777" w:rsidR="00FA7614" w:rsidRDefault="00FA7614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FB6F50" w14:paraId="79E23F55" w14:textId="77777777" w:rsidTr="000E40DD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45C6E23E" w14:textId="5137EFCF" w:rsidR="00FB6F50" w:rsidRPr="002D2228" w:rsidRDefault="008D1FF3" w:rsidP="00FB6321">
            <w:pPr>
              <w:pStyle w:val="TableParagraph"/>
              <w:spacing w:line="244" w:lineRule="exact"/>
              <w:ind w:left="50"/>
              <w:rPr>
                <w:rFonts w:ascii="Times New Roman"/>
                <w:lang w:val="pt-BR"/>
              </w:rPr>
            </w:pPr>
            <w:bookmarkStart w:id="6" w:name="_Hlk83243350"/>
            <w:r w:rsidRPr="002D2228">
              <w:rPr>
                <w:b/>
                <w:color w:val="005A9E"/>
                <w:sz w:val="24"/>
                <w:lang w:val="pt-BR"/>
              </w:rPr>
              <w:t>TRECHO</w:t>
            </w:r>
            <w:r w:rsidRPr="002D2228">
              <w:rPr>
                <w:b/>
                <w:color w:val="005A9E"/>
                <w:spacing w:val="-3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VILA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PRUDENTE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(EXCLUSIVE)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–</w:t>
            </w:r>
            <w:r w:rsidRPr="002D2228">
              <w:rPr>
                <w:b/>
                <w:color w:val="005A9E"/>
                <w:spacing w:val="-2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PENHA</w:t>
            </w:r>
          </w:p>
        </w:tc>
      </w:tr>
      <w:tr w:rsidR="003E3F12" w14:paraId="65DB0DFF" w14:textId="77777777" w:rsidTr="00312967">
        <w:trPr>
          <w:trHeight w:val="397"/>
        </w:trPr>
        <w:tc>
          <w:tcPr>
            <w:tcW w:w="5092" w:type="dxa"/>
            <w:tcBorders>
              <w:bottom w:val="single" w:sz="8" w:space="0" w:color="auto"/>
            </w:tcBorders>
            <w:vAlign w:val="center"/>
          </w:tcPr>
          <w:p w14:paraId="77A4A5C6" w14:textId="0F389B44" w:rsidR="00B03AEF" w:rsidRDefault="00B03AEF" w:rsidP="003E3F1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  <w:vAlign w:val="center"/>
          </w:tcPr>
          <w:p w14:paraId="708A0E58" w14:textId="75746AFD" w:rsidR="00B03AEF" w:rsidRDefault="00B03AEF" w:rsidP="00312967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2BB678F0" wp14:editId="53E4C372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15875</wp:posOffset>
                      </wp:positionV>
                      <wp:extent cx="12065" cy="3528000"/>
                      <wp:effectExtent l="19050" t="19050" r="26035" b="34925"/>
                      <wp:wrapNone/>
                      <wp:docPr id="58" name="Conector reto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" cy="3528000"/>
                              </a:xfrm>
                              <a:prstGeom prst="line">
                                <a:avLst/>
                              </a:prstGeom>
                              <a:ln w="28575" cmpd="thickThin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CE1D216" id="Conector reto 58" o:spid="_x0000_s1026" style="position:absolute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5pt,1.25pt" to="2.6pt,27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" strokecolor="#a5a5a5 [2092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8" w:space="0" w:color="auto"/>
            </w:tcBorders>
            <w:vAlign w:val="bottom"/>
          </w:tcPr>
          <w:p w14:paraId="02788D8D" w14:textId="105DB1A3" w:rsidR="00B03AEF" w:rsidRDefault="00B03AEF" w:rsidP="00FB6C9E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3E3F12" w14:paraId="685D4D1B" w14:textId="77777777" w:rsidTr="000E40DD">
        <w:trPr>
          <w:trHeight w:val="5159"/>
        </w:trPr>
        <w:tc>
          <w:tcPr>
            <w:tcW w:w="5092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1297499C" w14:textId="1A002798" w:rsidR="0010583F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atende aos bairros entre Vila</w:t>
            </w:r>
            <w:r w:rsidR="007E034E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Invernada, Jardim Anália Franco, Vila Formosa, Vila</w:t>
            </w:r>
            <w:r w:rsidR="00A11F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Carrão, Vila Manchester, Aricanduva e Penha e tem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objetivo de distribuir a concentração de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passageiros</w:t>
            </w:r>
            <w:r w:rsidR="00A6015F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 xml:space="preserve">das Linhas 3-Vermelha do Metrô e </w:t>
            </w:r>
            <w:r w:rsidR="00263A3C" w:rsidRPr="002D2228">
              <w:rPr>
                <w:lang w:val="pt-BR"/>
              </w:rPr>
              <w:br/>
            </w:r>
            <w:r w:rsidRPr="002D2228">
              <w:rPr>
                <w:lang w:val="pt-BR"/>
              </w:rPr>
              <w:t>11-Coral da CPTM.</w:t>
            </w:r>
          </w:p>
          <w:p w14:paraId="2E4F681B" w14:textId="77777777" w:rsidR="00E63594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contará com estruturas de integração entre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os vários tipos de transporte. Essa iniciativa visa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facilitar o uso de diferentes modos.</w:t>
            </w:r>
            <w:r w:rsidR="00E63594" w:rsidRPr="002D2228">
              <w:rPr>
                <w:lang w:val="pt-BR"/>
              </w:rPr>
              <w:t xml:space="preserve"> </w:t>
            </w:r>
          </w:p>
          <w:p w14:paraId="35551135" w14:textId="7C6BD073" w:rsidR="00B03AEF" w:rsidRPr="002D2228" w:rsidRDefault="0010583F" w:rsidP="00E63594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Estação Vila Prudente a Estação Penha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proporcionará uma rota mais rápida e com menos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transferências para os passageiros que vão da zona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 xml:space="preserve">leste de São Paulo para </w:t>
            </w:r>
            <w:proofErr w:type="gramStart"/>
            <w:r w:rsidRPr="002D2228">
              <w:rPr>
                <w:lang w:val="pt-BR"/>
              </w:rPr>
              <w:t>as região central</w:t>
            </w:r>
            <w:proofErr w:type="gramEnd"/>
            <w:r w:rsidRPr="002D2228">
              <w:rPr>
                <w:lang w:val="pt-BR"/>
              </w:rPr>
              <w:t>, região oeste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e região sul da cidade. Esse novo caminho irá diminuir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 fluxo de passageiros das linhas 1-Azul e 3-Vermelha,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principalmente nas estações Luz, Sé e Paraíso.</w:t>
            </w:r>
          </w:p>
        </w:tc>
        <w:tc>
          <w:tcPr>
            <w:tcW w:w="304" w:type="dxa"/>
            <w:vMerge/>
          </w:tcPr>
          <w:p w14:paraId="4F163AC1" w14:textId="22417BD2" w:rsidR="00B03AEF" w:rsidRPr="002D2228" w:rsidRDefault="00B03AEF" w:rsidP="00B03AEF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shd w:val="clear" w:color="auto" w:fill="D9D9D9" w:themeFill="background1" w:themeFillShade="D9"/>
          </w:tcPr>
          <w:p w14:paraId="0D1BFC1A" w14:textId="77777777" w:rsidR="000E40DD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05A339D4" w14:textId="7B1782EA" w:rsidR="000E40DD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Aquisição de novos trens;</w:t>
            </w:r>
          </w:p>
          <w:p w14:paraId="7DE4BCC7" w14:textId="4A6DDDBC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Sistema de sinalização e controle tipo </w:t>
            </w:r>
            <w:r w:rsidR="000A5C4D" w:rsidRPr="002D2228">
              <w:rPr>
                <w:lang w:val="pt-BR"/>
              </w:rPr>
              <w:t>CBTC, que</w:t>
            </w:r>
            <w:r w:rsidRPr="002D2228">
              <w:rPr>
                <w:lang w:val="pt-BR"/>
              </w:rPr>
              <w:t xml:space="preserve"> permite a redução nos intervalos entre os trens;</w:t>
            </w:r>
          </w:p>
          <w:p w14:paraId="29008E21" w14:textId="1BE7BF5C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 segurança dos passageiros;</w:t>
            </w:r>
          </w:p>
          <w:p w14:paraId="41A5034A" w14:textId="3333808F" w:rsidR="000E40DD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Amortecedores na construção da via de passagem dos trens para atenuar as vibrações e ruídos;</w:t>
            </w:r>
          </w:p>
          <w:p w14:paraId="60DF0F5D" w14:textId="68271944" w:rsidR="00B03AEF" w:rsidRPr="002D2228" w:rsidRDefault="000E40DD" w:rsidP="00FC4575">
            <w:pPr>
              <w:pStyle w:val="TableParagraph"/>
              <w:numPr>
                <w:ilvl w:val="0"/>
                <w:numId w:val="14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 Trens equipados com câmeras em seu interior, sistema de gravação de imagens e ar refrigerado.</w:t>
            </w:r>
          </w:p>
        </w:tc>
      </w:tr>
      <w:bookmarkEnd w:id="6"/>
      <w:tr w:rsidR="00012ED9" w14:paraId="27AA740F" w14:textId="77777777" w:rsidTr="000E40DD">
        <w:trPr>
          <w:trHeight w:val="732"/>
        </w:trPr>
        <w:tc>
          <w:tcPr>
            <w:tcW w:w="10772" w:type="dxa"/>
            <w:gridSpan w:val="3"/>
            <w:tcBorders>
              <w:bottom w:val="single" w:sz="8" w:space="0" w:color="auto"/>
            </w:tcBorders>
            <w:shd w:val="clear" w:color="auto" w:fill="FFFFFF" w:themeFill="background1"/>
          </w:tcPr>
          <w:p w14:paraId="7FA99447" w14:textId="5675C57F" w:rsidR="00012ED9" w:rsidRDefault="00A50B43" w:rsidP="00012ED9">
            <w:pPr>
              <w:pStyle w:val="TableParagraph"/>
              <w:spacing w:before="181"/>
              <w:ind w:right="213"/>
            </w:pPr>
            <w:r w:rsidRPr="002D2228">
              <w:rPr>
                <w:b/>
                <w:color w:val="005A9E"/>
                <w:lang w:val="pt-BR"/>
              </w:rPr>
              <w:br/>
            </w:r>
            <w:r>
              <w:rPr>
                <w:b/>
                <w:color w:val="005A9E"/>
              </w:rPr>
              <w:t>Reduções</w:t>
            </w:r>
          </w:p>
        </w:tc>
      </w:tr>
      <w:tr w:rsidR="00B15F11" w14:paraId="6BBEACFB" w14:textId="77777777" w:rsidTr="000E40DD">
        <w:trPr>
          <w:trHeight w:val="1644"/>
        </w:trPr>
        <w:tc>
          <w:tcPr>
            <w:tcW w:w="10772" w:type="dxa"/>
            <w:gridSpan w:val="3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5E26157D" w14:textId="77777777" w:rsidR="00BB6089" w:rsidRPr="00BB6089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lang w:val="pt-BR"/>
              </w:rPr>
            </w:pPr>
            <w:r w:rsidRPr="00BB6089">
              <w:rPr>
                <w:lang w:val="pt-BR"/>
              </w:rPr>
              <w:t>Poluentes atmosféricos: 297 de toneladas por ano;</w:t>
            </w:r>
          </w:p>
          <w:p w14:paraId="7613362C" w14:textId="0A936BB7" w:rsidR="00BB6089" w:rsidRPr="00BB6089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lang w:val="pt-BR"/>
              </w:rPr>
            </w:pPr>
            <w:r w:rsidRPr="00BB6089">
              <w:rPr>
                <w:lang w:val="pt-BR"/>
              </w:rPr>
              <w:t>Gases de efeito estufa: 34</w:t>
            </w:r>
            <w:r>
              <w:rPr>
                <w:lang w:val="pt-BR"/>
              </w:rPr>
              <w:t>.</w:t>
            </w:r>
            <w:r w:rsidRPr="00BB6089">
              <w:rPr>
                <w:lang w:val="pt-BR"/>
              </w:rPr>
              <w:t>260 de toneladas por ano;</w:t>
            </w:r>
          </w:p>
          <w:p w14:paraId="2FE47DE6" w14:textId="4357C4F7" w:rsidR="00B03AEF" w:rsidRPr="002D2228" w:rsidRDefault="00BB6089" w:rsidP="00BB6089">
            <w:pPr>
              <w:pStyle w:val="TableParagraph"/>
              <w:numPr>
                <w:ilvl w:val="0"/>
                <w:numId w:val="14"/>
              </w:numPr>
              <w:spacing w:before="181"/>
              <w:ind w:right="213"/>
              <w:rPr>
                <w:rFonts w:ascii="Times New Roman"/>
                <w:lang w:val="pt-BR"/>
              </w:rPr>
            </w:pPr>
            <w:r w:rsidRPr="00BB6089">
              <w:rPr>
                <w:lang w:val="pt-BR"/>
              </w:rPr>
              <w:t xml:space="preserve">Consumo de combustível: 15,6 milhões de litros por </w:t>
            </w:r>
            <w:r w:rsidR="001F2C3A" w:rsidRPr="00BB6089">
              <w:rPr>
                <w:lang w:val="pt-BR"/>
              </w:rPr>
              <w:t>ano.</w:t>
            </w:r>
          </w:p>
        </w:tc>
      </w:tr>
    </w:tbl>
    <w:p w14:paraId="615E9AA7" w14:textId="3ACA802C" w:rsidR="00460F3C" w:rsidRPr="00460F3C" w:rsidRDefault="00460F3C" w:rsidP="00460F3C">
      <w:pPr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9D5CF3">
        <w:rPr>
          <w:sz w:val="16"/>
          <w:szCs w:val="16"/>
          <w:lang w:val="pt-BR"/>
        </w:rPr>
        <w:t>J</w:t>
      </w:r>
      <w:r w:rsidR="00B66E3D">
        <w:rPr>
          <w:sz w:val="16"/>
          <w:szCs w:val="16"/>
          <w:lang w:val="pt-BR"/>
        </w:rPr>
        <w:t>aneiro</w:t>
      </w:r>
      <w:r w:rsidRPr="00460F3C">
        <w:rPr>
          <w:sz w:val="16"/>
          <w:szCs w:val="16"/>
          <w:lang w:val="pt-BR"/>
        </w:rPr>
        <w:t xml:space="preserve"> de 202</w:t>
      </w:r>
      <w:r w:rsidR="00B66E3D">
        <w:rPr>
          <w:sz w:val="16"/>
          <w:szCs w:val="16"/>
          <w:lang w:val="pt-BR"/>
        </w:rPr>
        <w:t>4</w:t>
      </w:r>
    </w:p>
    <w:p w14:paraId="055FE6BE" w14:textId="77777777" w:rsidR="00460F3C" w:rsidRPr="00460F3C" w:rsidRDefault="00460F3C" w:rsidP="00460F3C">
      <w:pPr>
        <w:rPr>
          <w:sz w:val="16"/>
          <w:szCs w:val="16"/>
          <w:lang w:val="pt-BR"/>
        </w:rPr>
      </w:pPr>
    </w:p>
    <w:p w14:paraId="2F9FC6E2" w14:textId="1F9D9A67" w:rsidR="006774BD" w:rsidRDefault="006774BD">
      <w:pPr>
        <w:rPr>
          <w:lang w:val="pt-BR"/>
        </w:rPr>
      </w:pPr>
    </w:p>
    <w:p w14:paraId="08C6FA64" w14:textId="54807F08" w:rsidR="006774BD" w:rsidRDefault="006774BD">
      <w:pPr>
        <w:rPr>
          <w:lang w:val="pt-BR"/>
        </w:rPr>
      </w:pPr>
    </w:p>
    <w:p w14:paraId="6096324B" w14:textId="7D143FA8" w:rsidR="006774BD" w:rsidRDefault="006774BD">
      <w:pPr>
        <w:rPr>
          <w:lang w:val="pt-BR"/>
        </w:rPr>
      </w:pPr>
    </w:p>
    <w:p w14:paraId="0CDB1D20" w14:textId="4CF9094D" w:rsidR="006774BD" w:rsidRDefault="006774BD">
      <w:pPr>
        <w:rPr>
          <w:lang w:val="pt-BR"/>
        </w:rPr>
      </w:pPr>
    </w:p>
    <w:p w14:paraId="08E69D0D" w14:textId="1223B98B" w:rsidR="006774BD" w:rsidRDefault="006774BD">
      <w:pPr>
        <w:rPr>
          <w:lang w:val="pt-BR"/>
        </w:rPr>
      </w:pPr>
    </w:p>
    <w:p w14:paraId="7F91B759" w14:textId="77777777" w:rsidR="006774BD" w:rsidRDefault="006774BD">
      <w:pPr>
        <w:rPr>
          <w:lang w:val="pt-BR"/>
        </w:rPr>
      </w:pPr>
    </w:p>
    <w:p w14:paraId="09FB796A" w14:textId="0F6D9BC5" w:rsidR="0092556D" w:rsidRDefault="0092556D">
      <w:pPr>
        <w:rPr>
          <w:lang w:val="pt-BR"/>
        </w:rPr>
      </w:pPr>
    </w:p>
    <w:p w14:paraId="09CAC783" w14:textId="4354B353" w:rsidR="00CB72E8" w:rsidRDefault="00CB72E8">
      <w:pPr>
        <w:rPr>
          <w:lang w:val="pt-BR"/>
        </w:rPr>
      </w:pPr>
    </w:p>
    <w:p w14:paraId="23703C9D" w14:textId="77777777" w:rsidR="00CB72E8" w:rsidRDefault="00CB72E8">
      <w:pPr>
        <w:rPr>
          <w:lang w:val="pt-BR"/>
        </w:rPr>
      </w:pPr>
    </w:p>
    <w:p w14:paraId="452FE29F" w14:textId="5915C833" w:rsidR="0092556D" w:rsidRDefault="0092556D">
      <w:pPr>
        <w:rPr>
          <w:lang w:val="pt-BR"/>
        </w:rPr>
      </w:pPr>
    </w:p>
    <w:p w14:paraId="33AE2F95" w14:textId="3C6445EA" w:rsidR="0092556D" w:rsidRDefault="0092556D">
      <w:pPr>
        <w:rPr>
          <w:lang w:val="pt-BR"/>
        </w:rPr>
      </w:pPr>
    </w:p>
    <w:p w14:paraId="6DDAF33A" w14:textId="03B1F461" w:rsidR="0092556D" w:rsidRDefault="0092556D">
      <w:pPr>
        <w:rPr>
          <w:lang w:val="pt-BR"/>
        </w:rPr>
      </w:pPr>
    </w:p>
    <w:p w14:paraId="5CF8EDE6" w14:textId="77777777" w:rsidR="0092556D" w:rsidRPr="00EA2CEE" w:rsidRDefault="0092556D">
      <w:pPr>
        <w:rPr>
          <w:lang w:val="pt-BR"/>
        </w:rPr>
      </w:pPr>
    </w:p>
    <w:p w14:paraId="229C9B98" w14:textId="77777777" w:rsidR="007762BF" w:rsidRPr="00EA2CEE" w:rsidRDefault="007762BF">
      <w:pPr>
        <w:rPr>
          <w:lang w:val="pt-BR"/>
        </w:rPr>
      </w:pPr>
    </w:p>
    <w:p w14:paraId="6D09D78E" w14:textId="77777777" w:rsidR="00C17936" w:rsidRPr="00EA2CEE" w:rsidRDefault="00C17936">
      <w:pPr>
        <w:rPr>
          <w:lang w:val="pt-BR"/>
        </w:rPr>
        <w:sectPr w:rsidR="00C17936" w:rsidRPr="00EA2CEE" w:rsidSect="00396B95">
          <w:headerReference w:type="default" r:id="rId36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5FD35D47" w14:textId="05D63DF4" w:rsidR="00FE44CB" w:rsidRDefault="00FE44CB">
      <w:pPr>
        <w:rPr>
          <w:lang w:val="pt-BR"/>
        </w:rPr>
      </w:pPr>
    </w:p>
    <w:p w14:paraId="0713664D" w14:textId="4B341078" w:rsidR="00457C8E" w:rsidRDefault="00457C8E">
      <w:pPr>
        <w:rPr>
          <w:lang w:val="pt-BR"/>
        </w:rPr>
      </w:pPr>
    </w:p>
    <w:p w14:paraId="3F93DB9F" w14:textId="77777777" w:rsidR="009A171B" w:rsidRDefault="009A171B">
      <w:pPr>
        <w:rPr>
          <w:lang w:val="pt-BR"/>
        </w:rPr>
      </w:pPr>
    </w:p>
    <w:p w14:paraId="2768B10C" w14:textId="44A5B6CB" w:rsidR="00FA7614" w:rsidRDefault="00FA7614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BB00FB" w14:paraId="0D21F9A3" w14:textId="77777777" w:rsidTr="00E63D18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9D1C94" w14:textId="3F867F22" w:rsidR="005A6038" w:rsidRPr="00C97ACC" w:rsidRDefault="00B62ADB" w:rsidP="00AA4A36">
            <w:pPr>
              <w:jc w:val="center"/>
              <w:rPr>
                <w:b/>
                <w:sz w:val="24"/>
                <w:lang w:val="pt-BR"/>
              </w:rPr>
            </w:pPr>
            <w:r w:rsidRPr="00B62ADB">
              <w:rPr>
                <w:b/>
                <w:color w:val="005A9E"/>
                <w:sz w:val="24"/>
                <w:lang w:val="pt-BR"/>
              </w:rPr>
              <w:t>Túnel de Via no Poço de Ventilação/Saída de Emergência Falchi Gianini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0E73D9B" w14:textId="58ABD9A4" w:rsidR="005A6038" w:rsidRPr="00C97ACC" w:rsidRDefault="005A6038" w:rsidP="00F35BA6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7A5E424A" w14:textId="75DA798C" w:rsidR="005A6038" w:rsidRDefault="00515F1D" w:rsidP="00F23CC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15F1D">
              <w:rPr>
                <w:b/>
                <w:color w:val="005A9E"/>
                <w:sz w:val="24"/>
              </w:rPr>
              <w:t>Estação Orfanato</w:t>
            </w:r>
          </w:p>
        </w:tc>
      </w:tr>
      <w:tr w:rsidR="00BB00FB" w14:paraId="222CA32D" w14:textId="77777777" w:rsidTr="00E63D18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6B72934A" w14:textId="77777777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897D1D" w14:textId="339DF8BB" w:rsidR="005A6038" w:rsidRDefault="003F1180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5BE1E5" wp14:editId="2D5389DC">
                  <wp:extent cx="3060000" cy="1980000"/>
                  <wp:effectExtent l="57150" t="57150" r="45720" b="58420"/>
                  <wp:docPr id="952495795" name="Imagem 952495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495795" name="Imagem 952495795"/>
                          <pic:cNvPicPr preferRelativeResize="0"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609F895F" w14:textId="2462654F" w:rsidR="005A6038" w:rsidRDefault="00893A0D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240FA5F6" wp14:editId="2736C94C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152400</wp:posOffset>
                      </wp:positionV>
                      <wp:extent cx="0" cy="1799590"/>
                      <wp:effectExtent l="19050" t="0" r="19050" b="29210"/>
                      <wp:wrapNone/>
                      <wp:docPr id="231" name="Conector reto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2DA4C89" id="Conector reto 231" o:spid="_x0000_s1026" style="position:absolute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pt,12pt" to="3.6pt,1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2691857F" w14:textId="76F99A40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7BB2950" w14:textId="4D7FCD31" w:rsidR="005A6038" w:rsidRDefault="003F1180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EFAFA9" wp14:editId="273E7854">
                  <wp:extent cx="3060000" cy="1980000"/>
                  <wp:effectExtent l="57150" t="57150" r="45720" b="58420"/>
                  <wp:docPr id="1874298141" name="Imagem 1874298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298141" name="Imagem 1874298141"/>
                          <pic:cNvPicPr preferRelativeResize="0"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66DEFC32" w14:textId="77777777" w:rsidTr="009B52EA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257CC945" w14:textId="2E0FAF8B" w:rsidR="005A6038" w:rsidRPr="00BF17B1" w:rsidRDefault="000B33C0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B33C0">
              <w:rPr>
                <w:sz w:val="16"/>
                <w:szCs w:val="16"/>
                <w:lang w:val="pt-BR"/>
              </w:rPr>
              <w:t>Escavação do túnel de via.</w:t>
            </w:r>
          </w:p>
        </w:tc>
        <w:tc>
          <w:tcPr>
            <w:tcW w:w="170" w:type="dxa"/>
          </w:tcPr>
          <w:p w14:paraId="16685FB7" w14:textId="41D4F536" w:rsidR="005A6038" w:rsidRPr="002D2228" w:rsidRDefault="005A6038" w:rsidP="00FC245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3F422054" w14:textId="07E44542" w:rsidR="005A6038" w:rsidRPr="002D2228" w:rsidRDefault="006672ED" w:rsidP="00186D5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672ED">
              <w:rPr>
                <w:sz w:val="16"/>
                <w:szCs w:val="16"/>
                <w:lang w:val="pt-BR"/>
              </w:rPr>
              <w:t>Escavação do túnel de via do corpo da estação</w:t>
            </w:r>
          </w:p>
        </w:tc>
      </w:tr>
      <w:tr w:rsidR="00BB00FB" w14:paraId="0F469F6C" w14:textId="77777777" w:rsidTr="00E63D18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4F34EBC" w14:textId="74DB4BF9" w:rsidR="005A6038" w:rsidRPr="002D2228" w:rsidRDefault="00C42F27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42F27">
              <w:rPr>
                <w:b/>
                <w:color w:val="005A9E"/>
                <w:sz w:val="24"/>
                <w:lang w:val="pt-BR"/>
              </w:rPr>
              <w:t>Ventilação/Saída de Emergência Madrid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269C58E" w14:textId="413F1EA1" w:rsidR="005A6038" w:rsidRPr="002D2228" w:rsidRDefault="005A6038" w:rsidP="00540500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25E2F7BC" w14:textId="33E5C679" w:rsidR="005A6038" w:rsidRDefault="00322B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322BE8">
              <w:rPr>
                <w:b/>
                <w:color w:val="005A9E"/>
                <w:sz w:val="24"/>
              </w:rPr>
              <w:t>Estação Santa Clara</w:t>
            </w:r>
          </w:p>
        </w:tc>
      </w:tr>
      <w:tr w:rsidR="00BB00FB" w14:paraId="5CBAE61F" w14:textId="77777777" w:rsidTr="00E63D18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235EA796" w14:textId="77777777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14FE58F" w14:textId="39704B3E" w:rsidR="005A6038" w:rsidRDefault="003F1180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036217" wp14:editId="5807F1C1">
                  <wp:extent cx="3060000" cy="1980000"/>
                  <wp:effectExtent l="57150" t="57150" r="45720" b="58420"/>
                  <wp:docPr id="1480740087" name="Imagem 14807400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740087" name="Imagem 1480740087"/>
                          <pic:cNvPicPr preferRelativeResize="0"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467236A5" w14:textId="21D00231" w:rsidR="005A6038" w:rsidRDefault="00893A0D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7BFDC2C3" wp14:editId="76116872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155575</wp:posOffset>
                      </wp:positionV>
                      <wp:extent cx="0" cy="1799590"/>
                      <wp:effectExtent l="19050" t="0" r="19050" b="29210"/>
                      <wp:wrapNone/>
                      <wp:docPr id="232" name="Conector reto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8D527C" id="Conector reto 232" o:spid="_x0000_s1026" style="position:absolute;flip:x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pt,12.25pt" to="3.5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A8E/o83AAAAAY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71265E09" w14:textId="000494D4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F27D39" w14:textId="35F9B4C3" w:rsidR="005A6038" w:rsidRDefault="003F1180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985D5A" wp14:editId="71031267">
                  <wp:extent cx="3060000" cy="1980000"/>
                  <wp:effectExtent l="57150" t="57150" r="45720" b="58420"/>
                  <wp:docPr id="1020037469" name="Imagem 10200374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037469" name="Imagem 1020037469"/>
                          <pic:cNvPicPr preferRelativeResize="0"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4A9361D7" w14:textId="77777777" w:rsidTr="001A441F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091B1B1E" w14:textId="1EA618EB" w:rsidR="005A6038" w:rsidRPr="00C97ACC" w:rsidRDefault="005442BD" w:rsidP="00FC245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442BD">
              <w:rPr>
                <w:sz w:val="16"/>
                <w:szCs w:val="16"/>
                <w:lang w:val="pt-BR"/>
              </w:rPr>
              <w:t>Revestimento secundário do poço.</w:t>
            </w:r>
          </w:p>
        </w:tc>
        <w:tc>
          <w:tcPr>
            <w:tcW w:w="170" w:type="dxa"/>
          </w:tcPr>
          <w:p w14:paraId="5C373086" w14:textId="5C5B0244" w:rsidR="005A6038" w:rsidRPr="00C97ACC" w:rsidRDefault="005A6038" w:rsidP="00FC245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6FEBF7EE" w14:textId="32A42D67" w:rsidR="005A6038" w:rsidRPr="002D2228" w:rsidRDefault="00673B86" w:rsidP="00FC245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73B86">
              <w:rPr>
                <w:sz w:val="16"/>
                <w:szCs w:val="16"/>
                <w:lang w:val="pt-BR"/>
              </w:rPr>
              <w:t>Escavação do túnel de via do corpo da estação.</w:t>
            </w:r>
          </w:p>
        </w:tc>
      </w:tr>
      <w:tr w:rsidR="00BB00FB" w14:paraId="7DA69728" w14:textId="77777777" w:rsidTr="00E63D18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96CC8ED" w14:textId="7732D9F3" w:rsidR="005A6038" w:rsidRPr="00C97ACC" w:rsidRDefault="006F798C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97ACC">
              <w:rPr>
                <w:b/>
                <w:color w:val="005A9E"/>
                <w:sz w:val="24"/>
                <w:lang w:val="pt-BR"/>
              </w:rPr>
              <w:t>Ventilação/Saída de Emergência Cestari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</w:tcPr>
          <w:p w14:paraId="336B4FB8" w14:textId="5970EEF0" w:rsidR="005A6038" w:rsidRPr="00C97ACC" w:rsidRDefault="005A6038" w:rsidP="003F0761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78C6CCAA" w14:textId="26D754DC" w:rsidR="005A6038" w:rsidRDefault="005A26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A26E8">
              <w:rPr>
                <w:b/>
                <w:color w:val="005A9E"/>
                <w:sz w:val="24"/>
              </w:rPr>
              <w:t>Túnel de Transição Poço Capitão</w:t>
            </w:r>
          </w:p>
        </w:tc>
      </w:tr>
      <w:tr w:rsidR="00BB00FB" w14:paraId="688131B6" w14:textId="77777777" w:rsidTr="00C4355F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7B01CE0B" w14:textId="77777777" w:rsidR="005A6038" w:rsidRDefault="005A6038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0F4A6739" w14:textId="63F541C2" w:rsidR="005A6038" w:rsidRDefault="003F1180" w:rsidP="00775790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E8886A" wp14:editId="6AD0F0A6">
                  <wp:extent cx="3060000" cy="1980000"/>
                  <wp:effectExtent l="57150" t="57150" r="45720" b="58420"/>
                  <wp:docPr id="1393974813" name="Imagem 13939748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974813" name="Imagem 1393974813"/>
                          <pic:cNvPicPr preferRelativeResize="0"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32A438EA" w14:textId="2A72CAB0" w:rsidR="005A6038" w:rsidRDefault="0014698E" w:rsidP="00C4355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BB38E6" wp14:editId="0FAAD194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154940</wp:posOffset>
                      </wp:positionV>
                      <wp:extent cx="0" cy="1799590"/>
                      <wp:effectExtent l="19050" t="0" r="19050" b="29210"/>
                      <wp:wrapNone/>
                      <wp:docPr id="233" name="Conector reto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2A5446" id="Conector reto 233" o:spid="_x0000_s1026" style="position:absolute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5pt,12.2pt" to="3.65pt,15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466A67D" w14:textId="1B8AB090" w:rsidR="005A6038" w:rsidRDefault="005A6038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10DC666" w14:textId="33076FC4" w:rsidR="005A6038" w:rsidRDefault="003F1180" w:rsidP="0077579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5774E4" wp14:editId="7AD73192">
                  <wp:extent cx="3060000" cy="1980000"/>
                  <wp:effectExtent l="57150" t="57150" r="45720" b="58420"/>
                  <wp:docPr id="368815815" name="Imagem 368815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815815" name="Imagem 368815815"/>
                          <pic:cNvPicPr preferRelativeResize="0"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0335B0E3" w14:textId="77777777" w:rsidTr="00535E5F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F5CFA38" w14:textId="5C9536C9" w:rsidR="005A6038" w:rsidRPr="002D2228" w:rsidRDefault="00B517D4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517D4">
              <w:rPr>
                <w:sz w:val="16"/>
                <w:szCs w:val="16"/>
                <w:lang w:val="pt-BR"/>
              </w:rPr>
              <w:t>Escavação do túnel direcional para tuneladora.</w:t>
            </w:r>
          </w:p>
        </w:tc>
        <w:tc>
          <w:tcPr>
            <w:tcW w:w="170" w:type="dxa"/>
          </w:tcPr>
          <w:p w14:paraId="3108ED66" w14:textId="77777777" w:rsidR="005A6038" w:rsidRPr="002D2228" w:rsidRDefault="005A6038" w:rsidP="00DF243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6CF80DC8" w14:textId="09310BFF" w:rsidR="005A6038" w:rsidRPr="002D2228" w:rsidRDefault="00054A22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54A22">
              <w:rPr>
                <w:sz w:val="16"/>
                <w:szCs w:val="16"/>
                <w:lang w:val="pt-BR"/>
              </w:rPr>
              <w:t>Escavação do túnel de transição.</w:t>
            </w:r>
          </w:p>
        </w:tc>
      </w:tr>
    </w:tbl>
    <w:p w14:paraId="51E45462" w14:textId="77777777" w:rsidR="00A767D6" w:rsidRDefault="00A767D6">
      <w:pPr>
        <w:rPr>
          <w:lang w:val="pt-BR"/>
        </w:rPr>
      </w:pPr>
    </w:p>
    <w:p w14:paraId="5A1F1633" w14:textId="75A379BE" w:rsidR="006774BD" w:rsidRDefault="006774BD">
      <w:pPr>
        <w:rPr>
          <w:lang w:val="pt-BR"/>
        </w:rPr>
      </w:pPr>
    </w:p>
    <w:p w14:paraId="1B825859" w14:textId="72841E94" w:rsidR="006774BD" w:rsidRDefault="006774BD">
      <w:pPr>
        <w:rPr>
          <w:lang w:val="pt-BR"/>
        </w:rPr>
      </w:pPr>
    </w:p>
    <w:p w14:paraId="51960236" w14:textId="02DFA192" w:rsidR="006774BD" w:rsidRDefault="006774BD">
      <w:pPr>
        <w:rPr>
          <w:lang w:val="pt-BR"/>
        </w:rPr>
      </w:pPr>
    </w:p>
    <w:p w14:paraId="58460A3F" w14:textId="1203F32D" w:rsidR="006774BD" w:rsidRDefault="006774BD">
      <w:pPr>
        <w:rPr>
          <w:lang w:val="pt-BR"/>
        </w:rPr>
      </w:pPr>
    </w:p>
    <w:p w14:paraId="3C94B920" w14:textId="308EC7CF" w:rsidR="006774BD" w:rsidRDefault="006774BD">
      <w:pPr>
        <w:rPr>
          <w:lang w:val="pt-BR"/>
        </w:rPr>
      </w:pPr>
    </w:p>
    <w:p w14:paraId="7094191A" w14:textId="27144976" w:rsidR="006774BD" w:rsidRDefault="006774BD">
      <w:pPr>
        <w:rPr>
          <w:lang w:val="pt-BR"/>
        </w:rPr>
      </w:pPr>
    </w:p>
    <w:p w14:paraId="5052EA57" w14:textId="77777777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F276E6" w14:paraId="42224D85" w14:textId="77777777" w:rsidTr="00C35072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A449FDB" w14:textId="77777777" w:rsidR="00F276E6" w:rsidRDefault="00F276E6" w:rsidP="004E1A83">
            <w:pPr>
              <w:jc w:val="center"/>
              <w:rPr>
                <w:b/>
                <w:sz w:val="24"/>
              </w:rPr>
            </w:pPr>
            <w:r>
              <w:rPr>
                <w:b/>
                <w:color w:val="005A9E"/>
                <w:sz w:val="24"/>
              </w:rPr>
              <w:t>Estação</w:t>
            </w:r>
            <w:r>
              <w:rPr>
                <w:b/>
                <w:color w:val="005A9E"/>
                <w:spacing w:val="-4"/>
                <w:sz w:val="24"/>
              </w:rPr>
              <w:t xml:space="preserve"> </w:t>
            </w:r>
            <w:r>
              <w:rPr>
                <w:b/>
                <w:color w:val="005A9E"/>
                <w:sz w:val="24"/>
              </w:rPr>
              <w:t>Anália</w:t>
            </w:r>
            <w:r>
              <w:rPr>
                <w:b/>
                <w:color w:val="005A9E"/>
                <w:spacing w:val="-3"/>
                <w:sz w:val="24"/>
              </w:rPr>
              <w:t xml:space="preserve"> </w:t>
            </w:r>
            <w:r>
              <w:rPr>
                <w:b/>
                <w:color w:val="005A9E"/>
                <w:sz w:val="24"/>
              </w:rPr>
              <w:t>Franco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65B58ACB" w14:textId="77777777" w:rsidR="00F276E6" w:rsidRDefault="00F276E6" w:rsidP="004E1A83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09A7FB7" w14:textId="7849B572" w:rsidR="00F276E6" w:rsidRPr="00C97ACC" w:rsidRDefault="00D878A9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97ACC">
              <w:rPr>
                <w:b/>
                <w:color w:val="005A9E"/>
                <w:sz w:val="24"/>
                <w:lang w:val="pt-BR"/>
              </w:rPr>
              <w:t>Ventilação/Saída de Emergência Coxim</w:t>
            </w:r>
          </w:p>
        </w:tc>
      </w:tr>
      <w:tr w:rsidR="00F276E6" w14:paraId="3D6A2F68" w14:textId="77777777" w:rsidTr="004E1A83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904D071" w14:textId="77777777" w:rsidR="00F276E6" w:rsidRPr="00C97ACC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8BD5E4A" w14:textId="3A33CE13" w:rsidR="00F276E6" w:rsidRDefault="005B04F6" w:rsidP="004E1A83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075734F" wp14:editId="61CAE60F">
                  <wp:extent cx="3060000" cy="1980000"/>
                  <wp:effectExtent l="57150" t="57150" r="45720" b="58420"/>
                  <wp:docPr id="429119674" name="Imagem 429119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19674" name="Imagem 429119674"/>
                          <pic:cNvPicPr preferRelativeResize="0"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63D6EB30" w14:textId="77777777" w:rsidR="00F276E6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7142412E" wp14:editId="7F8B2D9D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153035</wp:posOffset>
                      </wp:positionV>
                      <wp:extent cx="0" cy="1799590"/>
                      <wp:effectExtent l="19050" t="0" r="19050" b="29210"/>
                      <wp:wrapNone/>
                      <wp:docPr id="12" name="Conector ret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9859D38" id="Conector reto 12" o:spid="_x0000_s1026" style="position:absolute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pt,12.05pt" to="3.6pt,1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47097404" w14:textId="77777777" w:rsidR="00F276E6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0B4A6A7" w14:textId="3725781F" w:rsidR="00F276E6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7E056B" wp14:editId="5BFDDC13">
                  <wp:extent cx="3060000" cy="1980000"/>
                  <wp:effectExtent l="57150" t="57150" r="45720" b="58420"/>
                  <wp:docPr id="1954760216" name="Imagem 1954760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760216" name="Imagem 1954760216"/>
                          <pic:cNvPicPr preferRelativeResize="0"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0D84AD43" w14:textId="77777777" w:rsidTr="004E1A83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2DA98159" w14:textId="60FE3185" w:rsidR="00F276E6" w:rsidRPr="00BF17B1" w:rsidRDefault="000D69AD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D69AD">
              <w:rPr>
                <w:sz w:val="16"/>
                <w:szCs w:val="16"/>
                <w:lang w:val="pt-BR"/>
              </w:rPr>
              <w:t>Escavação e estruturas de concreto do corpo da estação.</w:t>
            </w:r>
          </w:p>
        </w:tc>
        <w:tc>
          <w:tcPr>
            <w:tcW w:w="170" w:type="dxa"/>
          </w:tcPr>
          <w:p w14:paraId="5AD401A1" w14:textId="77777777" w:rsidR="00F276E6" w:rsidRPr="002D2228" w:rsidRDefault="00F276E6" w:rsidP="004E1A83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124F7693" w14:textId="4E3BAE10" w:rsidR="00F276E6" w:rsidRPr="002D2228" w:rsidRDefault="00380602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80602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329C79C2" w14:textId="77777777" w:rsidTr="00C35072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35F79E3C" w14:textId="437E04EF" w:rsidR="00F276E6" w:rsidRPr="002D2228" w:rsidRDefault="00670E6D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670E6D">
              <w:rPr>
                <w:b/>
                <w:color w:val="005A9E"/>
                <w:sz w:val="24"/>
                <w:lang w:val="pt-BR"/>
              </w:rPr>
              <w:t>Estação Vila Formosa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777E34CB" w14:textId="77777777" w:rsidR="00F276E6" w:rsidRPr="002D2228" w:rsidRDefault="00F276E6" w:rsidP="004E1A83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3FBC3726" w14:textId="0C7ED15B" w:rsidR="00F276E6" w:rsidRDefault="0056623B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6623B">
              <w:rPr>
                <w:b/>
                <w:color w:val="005A9E"/>
                <w:sz w:val="24"/>
              </w:rPr>
              <w:t>Complexo Rapadura</w:t>
            </w:r>
          </w:p>
        </w:tc>
      </w:tr>
      <w:tr w:rsidR="00F276E6" w14:paraId="084A23CC" w14:textId="77777777" w:rsidTr="004E1A83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7F7CFDC" w14:textId="77777777" w:rsidR="00F276E6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8EDF03B" w14:textId="63265517" w:rsidR="00F276E6" w:rsidRDefault="005B04F6" w:rsidP="004E1A83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09B4E63" wp14:editId="6F957203">
                  <wp:extent cx="3060000" cy="1980000"/>
                  <wp:effectExtent l="57150" t="57150" r="45720" b="58420"/>
                  <wp:docPr id="1953895221" name="Imagem 1953895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895221" name="Imagem 1953895221"/>
                          <pic:cNvPicPr preferRelativeResize="0"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1B25E1F3" w14:textId="77777777" w:rsidR="00F276E6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17DED8B0" wp14:editId="1961EB41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155575</wp:posOffset>
                      </wp:positionV>
                      <wp:extent cx="0" cy="1799590"/>
                      <wp:effectExtent l="19050" t="0" r="19050" b="29210"/>
                      <wp:wrapNone/>
                      <wp:docPr id="17" name="Conector reto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EBDAB1" id="Conector reto 17" o:spid="_x0000_s1026" style="position:absolute;flip:x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pt,12.25pt" to="3.5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A8E/o83AAAAAY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1759EAF1" w14:textId="77777777" w:rsidR="00F276E6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F96D3D9" w14:textId="5DC04CE0" w:rsidR="00F276E6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5521A3F" wp14:editId="2A5A7E26">
                  <wp:extent cx="3060000" cy="1980000"/>
                  <wp:effectExtent l="57150" t="57150" r="45720" b="58420"/>
                  <wp:docPr id="1166560874" name="Imagem 11665608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560874" name="Imagem 1166560874"/>
                          <pic:cNvPicPr preferRelativeResize="0"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4469A6A9" w14:textId="77777777" w:rsidTr="0062653B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1F4BF53F" w14:textId="69CFD049" w:rsidR="00F276E6" w:rsidRPr="00C97ACC" w:rsidRDefault="007D2452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7D2452">
              <w:rPr>
                <w:sz w:val="16"/>
                <w:szCs w:val="16"/>
                <w:lang w:val="pt-BR"/>
              </w:rPr>
              <w:t>Laje de fundo do túnel do corpo da estação.</w:t>
            </w:r>
          </w:p>
        </w:tc>
        <w:tc>
          <w:tcPr>
            <w:tcW w:w="170" w:type="dxa"/>
          </w:tcPr>
          <w:p w14:paraId="400C24D7" w14:textId="77777777" w:rsidR="00F276E6" w:rsidRPr="00C97ACC" w:rsidRDefault="00F276E6" w:rsidP="004E1A83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2CEE135D" w14:textId="6AFFD16E" w:rsidR="00F276E6" w:rsidRPr="002D2228" w:rsidRDefault="00C24810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24810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731DFD3E" w14:textId="77777777" w:rsidTr="0062653B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242B6D00" w14:textId="6815C8F8" w:rsidR="00F276E6" w:rsidRDefault="008D006E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8D006E">
              <w:rPr>
                <w:b/>
                <w:color w:val="005A9E"/>
                <w:sz w:val="24"/>
              </w:rPr>
              <w:t>Estação Santa Isabel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</w:tcPr>
          <w:p w14:paraId="3101570B" w14:textId="77777777" w:rsidR="00F276E6" w:rsidRDefault="00F276E6" w:rsidP="004E1A83">
            <w:pPr>
              <w:pStyle w:val="TableParagraph"/>
              <w:spacing w:before="11"/>
              <w:rPr>
                <w:b/>
                <w:sz w:val="19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1B7503C2" w14:textId="53CDF617" w:rsidR="00F276E6" w:rsidRPr="00C97ACC" w:rsidRDefault="00797E4F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97ACC">
              <w:rPr>
                <w:b/>
                <w:color w:val="005A9E"/>
                <w:sz w:val="24"/>
                <w:lang w:val="pt-BR"/>
              </w:rPr>
              <w:t>Ventilação/Saída de Emergência João Prioste</w:t>
            </w:r>
          </w:p>
        </w:tc>
      </w:tr>
      <w:tr w:rsidR="00F276E6" w14:paraId="26983604" w14:textId="77777777" w:rsidTr="004E1A83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60893692" w14:textId="77777777" w:rsidR="00F276E6" w:rsidRPr="00C97ACC" w:rsidRDefault="00F276E6" w:rsidP="004E1A83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0AFF7368" w14:textId="203D2E5B" w:rsidR="00F276E6" w:rsidRDefault="005B04F6" w:rsidP="004E1A83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281A05" wp14:editId="0B48DEDD">
                  <wp:extent cx="3060000" cy="1980000"/>
                  <wp:effectExtent l="57150" t="57150" r="45720" b="58420"/>
                  <wp:docPr id="127147000" name="Imagem 1271470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47000" name="Imagem 127147000"/>
                          <pic:cNvPicPr preferRelativeResize="0"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04FB13A2" w14:textId="77777777" w:rsidR="00F276E6" w:rsidRDefault="00F276E6" w:rsidP="004E1A83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1D0B4F51" wp14:editId="5C8AE2F8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155575</wp:posOffset>
                      </wp:positionV>
                      <wp:extent cx="0" cy="1799590"/>
                      <wp:effectExtent l="19050" t="0" r="19050" b="29210"/>
                      <wp:wrapNone/>
                      <wp:docPr id="49" name="Conector reto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D5896C" id="Conector reto 49" o:spid="_x0000_s1026" style="position:absolute;flip:x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5pt,12.25pt" to="3.65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AWDxD33AAAAAY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2F2CDFD5" w14:textId="77777777" w:rsidR="00F276E6" w:rsidRDefault="00F276E6" w:rsidP="004E1A83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793A7C6" w14:textId="117CA752" w:rsidR="00F276E6" w:rsidRDefault="005B04F6" w:rsidP="004E1A83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2B9C93" wp14:editId="5D374553">
                  <wp:extent cx="3060000" cy="1980000"/>
                  <wp:effectExtent l="57150" t="57150" r="45720" b="58420"/>
                  <wp:docPr id="542345764" name="Imagem 542345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45764" name="Imagem 542345764"/>
                          <pic:cNvPicPr preferRelativeResize="0"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214E465D" w14:textId="77777777" w:rsidTr="004E1A83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85CFE30" w14:textId="131426BE" w:rsidR="00F276E6" w:rsidRPr="002D2228" w:rsidRDefault="005C5C78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C5C78">
              <w:rPr>
                <w:sz w:val="16"/>
                <w:szCs w:val="16"/>
                <w:lang w:val="pt-BR"/>
              </w:rPr>
              <w:t>Escavação dos túneis do corpo da estação.</w:t>
            </w:r>
          </w:p>
        </w:tc>
        <w:tc>
          <w:tcPr>
            <w:tcW w:w="170" w:type="dxa"/>
          </w:tcPr>
          <w:p w14:paraId="62903CE5" w14:textId="77777777" w:rsidR="00F276E6" w:rsidRPr="002D2228" w:rsidRDefault="00F276E6" w:rsidP="004E1A83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527D05A4" w14:textId="6B43FA3F" w:rsidR="00F276E6" w:rsidRPr="002D2228" w:rsidRDefault="00CC0EF1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C0EF1">
              <w:rPr>
                <w:sz w:val="16"/>
                <w:szCs w:val="16"/>
                <w:lang w:val="pt-BR"/>
              </w:rPr>
              <w:t>Vista geral do canteiro.</w:t>
            </w:r>
          </w:p>
        </w:tc>
      </w:tr>
    </w:tbl>
    <w:p w14:paraId="160C1C87" w14:textId="695D3559" w:rsidR="00FB214D" w:rsidRDefault="00FB214D">
      <w:pPr>
        <w:rPr>
          <w:lang w:val="pt-BR"/>
        </w:rPr>
      </w:pPr>
    </w:p>
    <w:p w14:paraId="37D498F5" w14:textId="71FCD1FB" w:rsidR="00F276E6" w:rsidRDefault="00F276E6">
      <w:pPr>
        <w:rPr>
          <w:lang w:val="pt-BR"/>
        </w:rPr>
      </w:pPr>
    </w:p>
    <w:p w14:paraId="0B10885E" w14:textId="144C2D22" w:rsidR="00F276E6" w:rsidRDefault="00F276E6">
      <w:pPr>
        <w:rPr>
          <w:lang w:val="pt-BR"/>
        </w:rPr>
      </w:pPr>
    </w:p>
    <w:p w14:paraId="496C208E" w14:textId="5429D20F" w:rsidR="00F276E6" w:rsidRDefault="00F276E6">
      <w:pPr>
        <w:rPr>
          <w:lang w:val="pt-BR"/>
        </w:rPr>
      </w:pPr>
    </w:p>
    <w:p w14:paraId="636C678F" w14:textId="50CDB82F" w:rsidR="00F276E6" w:rsidRDefault="00F276E6">
      <w:pPr>
        <w:rPr>
          <w:lang w:val="pt-BR"/>
        </w:rPr>
      </w:pPr>
    </w:p>
    <w:p w14:paraId="7F1FB7BD" w14:textId="435F34C4" w:rsidR="00F276E6" w:rsidRDefault="00F276E6">
      <w:pPr>
        <w:rPr>
          <w:lang w:val="pt-BR"/>
        </w:rPr>
      </w:pPr>
    </w:p>
    <w:p w14:paraId="5F4294AB" w14:textId="69096F8F" w:rsidR="00BC2DDA" w:rsidRDefault="00BC2DDA">
      <w:pPr>
        <w:rPr>
          <w:lang w:val="pt-BR"/>
        </w:rPr>
      </w:pPr>
    </w:p>
    <w:p w14:paraId="2A09C1E7" w14:textId="77777777" w:rsidR="00BC2DDA" w:rsidRDefault="00BC2DDA">
      <w:pPr>
        <w:rPr>
          <w:lang w:val="pt-BR"/>
        </w:rPr>
      </w:pPr>
    </w:p>
    <w:p w14:paraId="38F02267" w14:textId="5EAC2408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3C3DC0" w14:paraId="6EE8F8AA" w14:textId="77777777" w:rsidTr="0062653B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381FAD" w14:textId="39598A85" w:rsidR="003C3DC0" w:rsidRDefault="00427374" w:rsidP="00C05200">
            <w:pPr>
              <w:jc w:val="center"/>
              <w:rPr>
                <w:b/>
                <w:sz w:val="24"/>
              </w:rPr>
            </w:pPr>
            <w:r w:rsidRPr="00427374">
              <w:rPr>
                <w:b/>
                <w:color w:val="005A9E"/>
                <w:sz w:val="24"/>
              </w:rPr>
              <w:t>Estação Guilherme Giorgi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024026C" w14:textId="77777777" w:rsidR="003C3DC0" w:rsidRDefault="003C3DC0" w:rsidP="00C05200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07DA328" w14:textId="1BB59E68" w:rsidR="003C3DC0" w:rsidRPr="00C97ACC" w:rsidRDefault="006E737B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97ACC">
              <w:rPr>
                <w:b/>
                <w:color w:val="005A9E"/>
                <w:sz w:val="24"/>
                <w:lang w:val="pt-BR"/>
              </w:rPr>
              <w:t>Ventilação/Saída de Emergência Júlio Colaço</w:t>
            </w:r>
          </w:p>
        </w:tc>
      </w:tr>
      <w:tr w:rsidR="003C3DC0" w14:paraId="01F74836" w14:textId="77777777" w:rsidTr="00C05200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7A9896BD" w14:textId="77777777" w:rsidR="003C3DC0" w:rsidRPr="00C97ACC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ADBD55C" w14:textId="3B6E2494" w:rsidR="003C3DC0" w:rsidRDefault="005B04F6" w:rsidP="00C0520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B7E1F0E" wp14:editId="5B060163">
                  <wp:extent cx="3060000" cy="1980000"/>
                  <wp:effectExtent l="57150" t="57150" r="45720" b="58420"/>
                  <wp:docPr id="281737900" name="Imagem 281737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737900" name="Imagem 281737900"/>
                          <pic:cNvPicPr preferRelativeResize="0"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6E94F845" w14:textId="77777777" w:rsidR="003C3DC0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088" behindDoc="0" locked="0" layoutInCell="1" allowOverlap="1" wp14:anchorId="6C7DD152" wp14:editId="57323370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153035</wp:posOffset>
                      </wp:positionV>
                      <wp:extent cx="0" cy="1799590"/>
                      <wp:effectExtent l="19050" t="0" r="19050" b="29210"/>
                      <wp:wrapNone/>
                      <wp:docPr id="29" name="Conector reto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B51CA3" id="Conector reto 29" o:spid="_x0000_s1026" style="position:absolute;flip:x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pt,12.05pt" to="3.6pt,1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640564B4" w14:textId="77777777" w:rsidR="003C3DC0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DF52E20" w14:textId="1324D060" w:rsidR="003C3DC0" w:rsidRDefault="005B04F6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65AA515" wp14:editId="2CFFDE4C">
                  <wp:extent cx="3060000" cy="1980000"/>
                  <wp:effectExtent l="57150" t="57150" r="45720" b="58420"/>
                  <wp:docPr id="56728851" name="Imagem 567288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8851" name="Imagem 56728851"/>
                          <pic:cNvPicPr preferRelativeResize="0"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6F6CC24D" w14:textId="77777777" w:rsidTr="00C05200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0699F725" w14:textId="0108B2E6" w:rsidR="003C3DC0" w:rsidRPr="00BF17B1" w:rsidRDefault="008E536B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E536B">
              <w:rPr>
                <w:sz w:val="16"/>
                <w:szCs w:val="16"/>
                <w:lang w:val="pt-BR"/>
              </w:rPr>
              <w:t>Revestimento secundário do corpo da estação.</w:t>
            </w:r>
          </w:p>
        </w:tc>
        <w:tc>
          <w:tcPr>
            <w:tcW w:w="170" w:type="dxa"/>
          </w:tcPr>
          <w:p w14:paraId="5BAAEA68" w14:textId="77777777" w:rsidR="003C3DC0" w:rsidRPr="002D2228" w:rsidRDefault="003C3DC0" w:rsidP="00C05200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46EF8FCF" w14:textId="680E7567" w:rsidR="003C3DC0" w:rsidRPr="002D2228" w:rsidRDefault="00186013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86013">
              <w:rPr>
                <w:sz w:val="16"/>
                <w:szCs w:val="16"/>
                <w:lang w:val="pt-BR"/>
              </w:rPr>
              <w:t>Escavação do túnel de ligação.</w:t>
            </w:r>
          </w:p>
        </w:tc>
      </w:tr>
      <w:tr w:rsidR="003C3DC0" w14:paraId="26FD2360" w14:textId="77777777" w:rsidTr="00C05200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3A66F677" w14:textId="166A8976" w:rsidR="003C3DC0" w:rsidRPr="002D2228" w:rsidRDefault="009C1D4A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C1D4A">
              <w:rPr>
                <w:b/>
                <w:color w:val="005A9E"/>
                <w:sz w:val="24"/>
                <w:lang w:val="pt-BR"/>
              </w:rPr>
              <w:t>Estação Aricanduva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B09FBB0" w14:textId="77777777" w:rsidR="003C3DC0" w:rsidRPr="002D2228" w:rsidRDefault="003C3DC0" w:rsidP="00C05200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69095B36" w14:textId="416C3D84" w:rsidR="003C3DC0" w:rsidRPr="00C97ACC" w:rsidRDefault="008439C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97ACC">
              <w:rPr>
                <w:b/>
                <w:color w:val="005A9E"/>
                <w:sz w:val="24"/>
                <w:lang w:val="pt-BR"/>
              </w:rPr>
              <w:t>Ventilação/Saída de Emergência Soares Neiva</w:t>
            </w:r>
          </w:p>
        </w:tc>
      </w:tr>
      <w:tr w:rsidR="003C3DC0" w14:paraId="0F75EBA7" w14:textId="77777777" w:rsidTr="00C05200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5842DDE9" w14:textId="77777777" w:rsidR="003C3DC0" w:rsidRPr="00C97ACC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8480ACA" w14:textId="7B64590B" w:rsidR="003C3DC0" w:rsidRDefault="000A34CB" w:rsidP="00C0520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B8FC06" wp14:editId="1B49CF28">
                  <wp:extent cx="3060000" cy="1980000"/>
                  <wp:effectExtent l="57150" t="57150" r="45720" b="58420"/>
                  <wp:docPr id="1097668194" name="Imagem 1097668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668194" name="Imagem 1097668194"/>
                          <pic:cNvPicPr preferRelativeResize="0"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1ED2A460" w14:textId="77777777" w:rsidR="003C3DC0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79827D89" wp14:editId="3BEC2661">
                      <wp:simplePos x="0" y="0"/>
                      <wp:positionH relativeFrom="column">
                        <wp:posOffset>44450</wp:posOffset>
                      </wp:positionH>
                      <wp:positionV relativeFrom="paragraph">
                        <wp:posOffset>155575</wp:posOffset>
                      </wp:positionV>
                      <wp:extent cx="0" cy="1799590"/>
                      <wp:effectExtent l="19050" t="0" r="19050" b="29210"/>
                      <wp:wrapNone/>
                      <wp:docPr id="31" name="Conector reto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2226C5C" id="Conector reto 31" o:spid="_x0000_s1026" style="position:absolute;flip:x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5pt,12.25pt" to="3.5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A8E/o83AAAAAY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11F8CB2C" w14:textId="77777777" w:rsidR="003C3DC0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09717BA" w14:textId="0E6DFB7A" w:rsidR="003C3DC0" w:rsidRDefault="000A34CB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553AE8" wp14:editId="3D434EFA">
                  <wp:extent cx="3060000" cy="1980000"/>
                  <wp:effectExtent l="57150" t="57150" r="45720" b="58420"/>
                  <wp:docPr id="2005366461" name="Imagem 2005366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366461" name="Imagem 2005366461"/>
                          <pic:cNvPicPr preferRelativeResize="0"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5C78EB0" w14:textId="77777777" w:rsidTr="0062653B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9DE182C" w14:textId="49713DA6" w:rsidR="003C3DC0" w:rsidRPr="00C97ACC" w:rsidRDefault="0017229E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7229E">
              <w:rPr>
                <w:sz w:val="16"/>
                <w:szCs w:val="16"/>
                <w:lang w:val="pt-BR"/>
              </w:rPr>
              <w:t>Escavação e estruturas de concreto dos poços do corpo da estação.</w:t>
            </w:r>
          </w:p>
        </w:tc>
        <w:tc>
          <w:tcPr>
            <w:tcW w:w="170" w:type="dxa"/>
          </w:tcPr>
          <w:p w14:paraId="185213CC" w14:textId="77777777" w:rsidR="003C3DC0" w:rsidRPr="00C97ACC" w:rsidRDefault="003C3DC0" w:rsidP="00C05200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1FCE3B59" w14:textId="594E97B3" w:rsidR="003C3DC0" w:rsidRPr="002D2228" w:rsidRDefault="00746B99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746B99">
              <w:rPr>
                <w:sz w:val="16"/>
                <w:szCs w:val="16"/>
                <w:lang w:val="pt-BR"/>
              </w:rPr>
              <w:t>Impermeabilização da parede do poço.</w:t>
            </w:r>
          </w:p>
        </w:tc>
      </w:tr>
      <w:tr w:rsidR="003C3DC0" w14:paraId="529EE071" w14:textId="77777777" w:rsidTr="0062653B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13B9C91C" w14:textId="3C6FED4B" w:rsidR="003C3DC0" w:rsidRDefault="00F25CF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F25CFF">
              <w:rPr>
                <w:b/>
                <w:color w:val="005A9E"/>
                <w:sz w:val="24"/>
              </w:rPr>
              <w:t>Estação Penha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</w:tcPr>
          <w:p w14:paraId="59650279" w14:textId="77777777" w:rsidR="003C3DC0" w:rsidRDefault="003C3DC0" w:rsidP="00C05200">
            <w:pPr>
              <w:pStyle w:val="TableParagraph"/>
              <w:spacing w:before="11"/>
              <w:rPr>
                <w:b/>
                <w:sz w:val="19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131CCADB" w14:textId="0315FAEA" w:rsidR="003C3DC0" w:rsidRDefault="00D64E31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D64E31">
              <w:rPr>
                <w:b/>
                <w:color w:val="005A9E"/>
                <w:sz w:val="24"/>
              </w:rPr>
              <w:t>Vala Penha</w:t>
            </w:r>
          </w:p>
        </w:tc>
      </w:tr>
      <w:tr w:rsidR="003C3DC0" w14:paraId="3D99DAAF" w14:textId="77777777" w:rsidTr="00C05200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4152153" w14:textId="77777777" w:rsidR="003C3DC0" w:rsidRDefault="003C3DC0" w:rsidP="00C05200">
            <w:pPr>
              <w:pStyle w:val="TableParagraph"/>
              <w:spacing w:before="5"/>
              <w:rPr>
                <w:b/>
                <w:sz w:val="3"/>
              </w:rPr>
            </w:pPr>
          </w:p>
          <w:p w14:paraId="29AC3190" w14:textId="4DA6D4D5" w:rsidR="003C3DC0" w:rsidRDefault="000A34CB" w:rsidP="00C05200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43FCBFE" wp14:editId="29BAF692">
                  <wp:extent cx="3060000" cy="1980000"/>
                  <wp:effectExtent l="57150" t="57150" r="45720" b="58420"/>
                  <wp:docPr id="476018101" name="Imagem 476018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018101" name="Imagem 476018101"/>
                          <pic:cNvPicPr preferRelativeResize="0"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4DF634EF" w14:textId="77777777" w:rsidR="003C3DC0" w:rsidRDefault="003C3DC0" w:rsidP="00C05200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136" behindDoc="0" locked="0" layoutInCell="1" allowOverlap="1" wp14:anchorId="4BE27043" wp14:editId="6D893725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155575</wp:posOffset>
                      </wp:positionV>
                      <wp:extent cx="0" cy="1799590"/>
                      <wp:effectExtent l="19050" t="0" r="19050" b="29210"/>
                      <wp:wrapNone/>
                      <wp:docPr id="59" name="Conector reto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03C7529" id="Conector reto 59" o:spid="_x0000_s1026" style="position:absolute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5pt,12.25pt" to="3.65pt,15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AWDxD33AAAAAY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79598392" w14:textId="77777777" w:rsidR="003C3DC0" w:rsidRDefault="003C3DC0" w:rsidP="00C05200">
            <w:pPr>
              <w:pStyle w:val="TableParagraph"/>
              <w:spacing w:before="5"/>
              <w:rPr>
                <w:b/>
                <w:sz w:val="3"/>
              </w:rPr>
            </w:pPr>
          </w:p>
          <w:p w14:paraId="7A197491" w14:textId="3D222319" w:rsidR="003C3DC0" w:rsidRDefault="000A34CB" w:rsidP="00C0520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A95A42" wp14:editId="25BCB2C4">
                  <wp:extent cx="3060000" cy="1980000"/>
                  <wp:effectExtent l="57150" t="57150" r="45720" b="58420"/>
                  <wp:docPr id="2032510290" name="Imagem 2032510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510290" name="Imagem 2032510290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85CFEEE" w14:textId="77777777" w:rsidTr="00C05200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526736BA" w14:textId="56DA54CB" w:rsidR="003C3DC0" w:rsidRPr="002D2228" w:rsidRDefault="00E41794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41794">
              <w:rPr>
                <w:sz w:val="16"/>
                <w:szCs w:val="16"/>
                <w:lang w:val="pt-BR"/>
              </w:rPr>
              <w:t>Parede de diafragma do corpo da estação da CPTM</w:t>
            </w:r>
            <w:r w:rsidR="007B5CAC" w:rsidRPr="007B5CAC">
              <w:rPr>
                <w:sz w:val="16"/>
                <w:szCs w:val="16"/>
                <w:lang w:val="pt-BR"/>
              </w:rPr>
              <w:t>.</w:t>
            </w:r>
          </w:p>
        </w:tc>
        <w:tc>
          <w:tcPr>
            <w:tcW w:w="170" w:type="dxa"/>
          </w:tcPr>
          <w:p w14:paraId="5CAB5E87" w14:textId="77777777" w:rsidR="003C3DC0" w:rsidRPr="002D2228" w:rsidRDefault="003C3DC0" w:rsidP="00C05200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35563C88" w14:textId="457AE331" w:rsidR="003C3DC0" w:rsidRPr="002D2228" w:rsidRDefault="004535F7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Revestimento secundário</w:t>
            </w:r>
            <w:r w:rsidRPr="00415861">
              <w:rPr>
                <w:sz w:val="16"/>
                <w:szCs w:val="16"/>
                <w:lang w:val="pt-BR"/>
              </w:rPr>
              <w:t xml:space="preserve"> da vala.</w:t>
            </w:r>
          </w:p>
        </w:tc>
      </w:tr>
    </w:tbl>
    <w:p w14:paraId="0CEF2F6F" w14:textId="4EFB77B6" w:rsidR="00744449" w:rsidRDefault="00744449">
      <w:pPr>
        <w:rPr>
          <w:lang w:val="pt-BR"/>
        </w:rPr>
      </w:pPr>
    </w:p>
    <w:p w14:paraId="01AA1A3B" w14:textId="5B4BD9BE" w:rsidR="00BC2DDA" w:rsidRDefault="00BC2DDA">
      <w:pPr>
        <w:rPr>
          <w:lang w:val="pt-BR"/>
        </w:rPr>
      </w:pPr>
    </w:p>
    <w:p w14:paraId="353B623E" w14:textId="4234A304" w:rsidR="006774BD" w:rsidRDefault="006774BD">
      <w:pPr>
        <w:rPr>
          <w:lang w:val="pt-BR"/>
        </w:rPr>
      </w:pPr>
    </w:p>
    <w:p w14:paraId="4FBC52C0" w14:textId="77777777" w:rsidR="00933EC4" w:rsidRDefault="00933EC4">
      <w:pPr>
        <w:rPr>
          <w:lang w:val="pt-BR"/>
        </w:rPr>
        <w:sectPr w:rsidR="00933EC4" w:rsidSect="00653CD9">
          <w:headerReference w:type="default" r:id="rId5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4F496878" w14:textId="77777777" w:rsidR="000D2527" w:rsidRDefault="000D2527" w:rsidP="000D2527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</w:p>
    <w:p w14:paraId="4E39B3FC" w14:textId="77777777" w:rsidR="000D2527" w:rsidRDefault="000D2527" w:rsidP="000D2527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</w:p>
    <w:p w14:paraId="16BAB612" w14:textId="3D1F1718" w:rsidR="000D2527" w:rsidRPr="006D3987" w:rsidRDefault="000D2527" w:rsidP="000D2527">
      <w:pPr>
        <w:spacing w:after="840"/>
        <w:ind w:right="-57"/>
        <w:jc w:val="center"/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</w:pPr>
      <w:r w:rsidRPr="00BF6759">
        <w:rPr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40320" behindDoc="1" locked="0" layoutInCell="1" allowOverlap="1" wp14:anchorId="0F7066CA" wp14:editId="1887BAF4">
            <wp:simplePos x="0" y="0"/>
            <wp:positionH relativeFrom="margin">
              <wp:posOffset>777553</wp:posOffset>
            </wp:positionH>
            <wp:positionV relativeFrom="paragraph">
              <wp:posOffset>608330</wp:posOffset>
            </wp:positionV>
            <wp:extent cx="5337545" cy="289560"/>
            <wp:effectExtent l="0" t="0" r="0" b="0"/>
            <wp:wrapNone/>
            <wp:docPr id="156" name="Gráfico 156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545" cy="289560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4AA">
        <w:rPr>
          <w:rFonts w:ascii="Bahnschrift SemiBold SemiConden" w:eastAsiaTheme="majorEastAsia" w:hAnsi="Bahnschrift SemiBold SemiConden" w:cstheme="majorBidi"/>
          <w:sz w:val="72"/>
          <w:szCs w:val="72"/>
          <w:lang w:val="pt-BR"/>
        </w:rPr>
        <w:t xml:space="preserve"> </w:t>
      </w:r>
      <w:r w:rsidR="006434AA" w:rsidRPr="006D3987">
        <w:rPr>
          <w:rFonts w:ascii="HandelGotDLig" w:eastAsiaTheme="majorEastAsia" w:hAnsi="HandelGotDLig" w:cstheme="majorBidi"/>
          <w:b/>
          <w:bCs/>
          <w:sz w:val="56"/>
          <w:szCs w:val="56"/>
          <w:lang w:val="pt-BR"/>
        </w:rPr>
        <w:t>| LINHA 15-PRATA | MONOTRILHO |</w:t>
      </w:r>
    </w:p>
    <w:p w14:paraId="13E79D1E" w14:textId="03A849F9" w:rsidR="000D2527" w:rsidRPr="006D3987" w:rsidRDefault="000D2527" w:rsidP="000D2527">
      <w:pPr>
        <w:spacing w:after="600"/>
        <w:ind w:right="-57"/>
        <w:jc w:val="center"/>
        <w:rPr>
          <w:rFonts w:ascii="HandelGotDLig" w:hAnsi="HandelGotDLig"/>
          <w:b/>
          <w:sz w:val="40"/>
          <w:szCs w:val="40"/>
        </w:rPr>
      </w:pPr>
      <w:r w:rsidRPr="006D3987">
        <w:rPr>
          <w:rFonts w:ascii="HandelGotDLig" w:hAnsi="HandelGotDLig"/>
          <w:b/>
          <w:color w:val="211F1F"/>
          <w:sz w:val="40"/>
          <w:szCs w:val="40"/>
        </w:rPr>
        <w:t xml:space="preserve">Implantação do Empreendimento </w:t>
      </w:r>
      <w:r w:rsidRPr="006D3987">
        <w:rPr>
          <w:rFonts w:ascii="HandelGotDLig" w:hAnsi="HandelGotDLig"/>
          <w:b/>
          <w:color w:val="211F1F"/>
          <w:sz w:val="40"/>
          <w:szCs w:val="40"/>
        </w:rPr>
        <w:br/>
      </w:r>
      <w:r w:rsidR="00BC4413" w:rsidRPr="006D3987">
        <w:rPr>
          <w:rFonts w:ascii="HandelGotDLig" w:hAnsi="HandelGotDLig"/>
          <w:b/>
          <w:color w:val="211F1F"/>
          <w:sz w:val="40"/>
          <w:szCs w:val="40"/>
        </w:rPr>
        <w:t>Trecho Ipiranga – Jacu-Pêssego</w:t>
      </w:r>
    </w:p>
    <w:p w14:paraId="378353CD" w14:textId="77777777" w:rsidR="000D2527" w:rsidRDefault="000D2527" w:rsidP="000D2527">
      <w:pPr>
        <w:spacing w:before="4"/>
        <w:rPr>
          <w:b/>
          <w:sz w:val="3"/>
        </w:rPr>
      </w:pPr>
    </w:p>
    <w:tbl>
      <w:tblPr>
        <w:tblStyle w:val="Tabelacomgrade"/>
        <w:tblW w:w="10617" w:type="dxa"/>
        <w:jc w:val="center"/>
        <w:tblBorders>
          <w:top w:val="single" w:sz="12" w:space="0" w:color="3F3F3F" w:themeColor="accent6" w:themeShade="80"/>
          <w:left w:val="single" w:sz="12" w:space="0" w:color="3F3F3F" w:themeColor="accent6" w:themeShade="80"/>
          <w:bottom w:val="single" w:sz="12" w:space="0" w:color="3F3F3F" w:themeColor="accent6" w:themeShade="80"/>
          <w:right w:val="single" w:sz="12" w:space="0" w:color="3F3F3F" w:themeColor="accent6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24"/>
        <w:gridCol w:w="3119"/>
        <w:gridCol w:w="2410"/>
        <w:gridCol w:w="2664"/>
      </w:tblGrid>
      <w:tr w:rsidR="00500112" w14:paraId="2242A3D7" w14:textId="77777777" w:rsidTr="00721644">
        <w:trPr>
          <w:trHeight w:val="1644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00F524C4" w14:textId="77777777" w:rsidR="00500112" w:rsidRDefault="00500112" w:rsidP="00E6347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003F7294" wp14:editId="1D1B495F">
                  <wp:extent cx="622935" cy="627776"/>
                  <wp:effectExtent l="0" t="0" r="5715" b="1270"/>
                  <wp:docPr id="157" name="image15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15.png" descr="Ícone&#10;&#10;Descrição gerada automaticamente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35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57902B06" w14:textId="77777777" w:rsidR="00500112" w:rsidRDefault="00500112" w:rsidP="00E6347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3ADA7E6E" wp14:editId="46F41F7A">
                  <wp:extent cx="632365" cy="687122"/>
                  <wp:effectExtent l="0" t="0" r="0" b="0"/>
                  <wp:docPr id="158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6.png" descr="Ícone&#10;&#10;Descrição gerada automaticamente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726" b="11413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50CF6B62" w14:textId="77777777" w:rsidR="00500112" w:rsidRDefault="00500112" w:rsidP="00E6347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564C35E9" wp14:editId="6B556AEE">
                  <wp:extent cx="678111" cy="791845"/>
                  <wp:effectExtent l="0" t="0" r="8255" b="8255"/>
                  <wp:docPr id="159" name="image17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17.png" descr="Ícone&#10;&#10;Descrição gerada automaticamente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0576A9D" w14:textId="77777777" w:rsidR="00500112" w:rsidRDefault="00500112" w:rsidP="00E6347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48A38C" wp14:editId="11B6EE2E">
                  <wp:extent cx="646961" cy="756000"/>
                  <wp:effectExtent l="0" t="0" r="1270" b="6350"/>
                  <wp:docPr id="160" name="Imagem 160" descr="Desenho de um círcul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m 160" descr="Desenho de um círculo&#10;&#10;Descrição gerada automaticamente com confiança média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61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112" w14:paraId="7AF2A473" w14:textId="77777777" w:rsidTr="00721644">
        <w:trPr>
          <w:trHeight w:val="102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71942F65" w14:textId="41A4AC3D" w:rsidR="00500112" w:rsidRPr="006D3987" w:rsidRDefault="0028659C" w:rsidP="00E6347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19</w:t>
            </w:r>
            <w:r w:rsidR="00500112" w:rsidRPr="006D398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,1 km</w:t>
            </w:r>
          </w:p>
          <w:p w14:paraId="5CEB20B0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lang w:val="pt-BR"/>
              </w:rPr>
              <w:t>Extensão Operacional</w:t>
            </w:r>
          </w:p>
          <w:p w14:paraId="4351E876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384FDF9E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21,1 km</w:t>
            </w:r>
          </w:p>
          <w:p w14:paraId="6B4287B0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lang w:val="pt-BR"/>
              </w:rPr>
              <w:t>Extensão de Implantação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725C5C3A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14</w:t>
            </w:r>
          </w:p>
          <w:p w14:paraId="5C4B0F7C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lang w:val="pt-BR"/>
              </w:rPr>
              <w:t>Estações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69DEFF9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2</w:t>
            </w:r>
          </w:p>
          <w:p w14:paraId="340BFAD3" w14:textId="5EC71EE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lang w:val="pt-BR"/>
              </w:rPr>
              <w:t>Pátio</w:t>
            </w:r>
            <w:r w:rsidR="00E94B07" w:rsidRPr="006D3987">
              <w:rPr>
                <w:rFonts w:ascii="HandelGotDLig" w:hAnsi="HandelGotDLig"/>
                <w:b/>
                <w:bCs/>
                <w:lang w:val="pt-BR"/>
              </w:rPr>
              <w:t>s</w:t>
            </w:r>
          </w:p>
        </w:tc>
      </w:tr>
      <w:tr w:rsidR="00500112" w:rsidRPr="0076194C" w14:paraId="42458656" w14:textId="77777777" w:rsidTr="00721644">
        <w:trPr>
          <w:trHeight w:val="68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499BBF92" w14:textId="53F96043" w:rsidR="00500112" w:rsidRPr="006D3987" w:rsidRDefault="007848A9" w:rsidP="00E63471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77111E2D" w14:textId="01705B54" w:rsidR="00500112" w:rsidRPr="006D3987" w:rsidRDefault="007848A9" w:rsidP="00E63471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66BF91E4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5E4CC73F" w14:textId="77777777" w:rsidR="00500112" w:rsidRPr="006D3987" w:rsidRDefault="00500112" w:rsidP="00E63471">
            <w:pPr>
              <w:jc w:val="center"/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D3987">
              <w:rPr>
                <w:rFonts w:ascii="HandelGotDLig" w:hAnsi="HandelGotDLig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</w:tr>
    </w:tbl>
    <w:p w14:paraId="7F021B8C" w14:textId="77777777" w:rsidR="000D2527" w:rsidRDefault="000D2527" w:rsidP="00721644">
      <w:pPr>
        <w:rPr>
          <w:color w:val="000000" w:themeColor="text1"/>
          <w:lang w:val="pt-BR"/>
        </w:rPr>
      </w:pPr>
    </w:p>
    <w:p w14:paraId="1A5584BC" w14:textId="77777777" w:rsidR="00721644" w:rsidRPr="0076194C" w:rsidRDefault="00721644" w:rsidP="00721644">
      <w:pPr>
        <w:rPr>
          <w:color w:val="000000" w:themeColor="text1"/>
          <w:lang w:val="pt-BR"/>
        </w:rPr>
      </w:pPr>
    </w:p>
    <w:p w14:paraId="27DADCF9" w14:textId="77777777" w:rsidR="000D2527" w:rsidRDefault="000D2527" w:rsidP="00721644">
      <w:pPr>
        <w:rPr>
          <w:lang w:val="pt-BR"/>
        </w:rPr>
      </w:pPr>
    </w:p>
    <w:p w14:paraId="125C0930" w14:textId="678749DA" w:rsidR="000D2527" w:rsidRDefault="0004470C" w:rsidP="000D2527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4C292B9A" wp14:editId="07949E29">
            <wp:extent cx="6742706" cy="2414905"/>
            <wp:effectExtent l="0" t="0" r="1270" b="4445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971" cy="241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29E9" w14:textId="77777777" w:rsidR="000D2527" w:rsidRDefault="000D2527" w:rsidP="000D2527">
      <w:pPr>
        <w:rPr>
          <w:lang w:val="pt-BR"/>
        </w:rPr>
      </w:pPr>
    </w:p>
    <w:p w14:paraId="7929C7AD" w14:textId="77777777" w:rsidR="000D2527" w:rsidRDefault="000D2527" w:rsidP="000D2527">
      <w:pPr>
        <w:rPr>
          <w:lang w:val="pt-BR"/>
        </w:rPr>
      </w:pPr>
    </w:p>
    <w:p w14:paraId="52DE37C0" w14:textId="77777777" w:rsidR="000D2527" w:rsidRDefault="000D2527" w:rsidP="000D2527">
      <w:pPr>
        <w:rPr>
          <w:lang w:val="pt-BR"/>
        </w:rPr>
      </w:pPr>
    </w:p>
    <w:p w14:paraId="320D9CFD" w14:textId="77777777" w:rsidR="000D2527" w:rsidRDefault="000D2527" w:rsidP="000D2527">
      <w:pPr>
        <w:rPr>
          <w:lang w:val="pt-BR"/>
        </w:rPr>
      </w:pPr>
    </w:p>
    <w:p w14:paraId="4F4C6063" w14:textId="77777777" w:rsidR="000D2527" w:rsidRDefault="000D2527" w:rsidP="000D2527">
      <w:pPr>
        <w:rPr>
          <w:lang w:val="pt-BR"/>
        </w:rPr>
        <w:sectPr w:rsidR="000D2527" w:rsidSect="00721DFE">
          <w:headerReference w:type="default" r:id="rId6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38A89F0" w14:textId="0203BF3C" w:rsidR="00D740AC" w:rsidRDefault="00D740AC" w:rsidP="00D740AC">
      <w:pPr>
        <w:rPr>
          <w:lang w:val="pt-BR"/>
        </w:rPr>
      </w:pPr>
    </w:p>
    <w:p w14:paraId="64CC249B" w14:textId="06A536EA" w:rsidR="00DB1AD6" w:rsidRDefault="00DB1AD6" w:rsidP="00D740AC">
      <w:pPr>
        <w:rPr>
          <w:lang w:val="pt-BR"/>
        </w:rPr>
      </w:pPr>
    </w:p>
    <w:p w14:paraId="2A064DC5" w14:textId="77777777" w:rsidR="009A171B" w:rsidRDefault="009A171B" w:rsidP="00D740AC">
      <w:pPr>
        <w:rPr>
          <w:lang w:val="pt-BR"/>
        </w:rPr>
      </w:pPr>
    </w:p>
    <w:p w14:paraId="0B386902" w14:textId="77777777" w:rsidR="00DB1AD6" w:rsidRDefault="00DB1AD6" w:rsidP="00D740A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D740AC" w14:paraId="7691190A" w14:textId="77777777" w:rsidTr="003F0761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24DABCFE" w14:textId="46F6DB8F" w:rsidR="00D740AC" w:rsidRPr="002D2228" w:rsidRDefault="00851E42" w:rsidP="005B44A1">
            <w:pPr>
              <w:pStyle w:val="TableParagraph"/>
              <w:spacing w:line="220" w:lineRule="exact"/>
              <w:ind w:left="51"/>
              <w:rPr>
                <w:rFonts w:ascii="Times New Roman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 xml:space="preserve">TRECHO VILA PRUDENTE – JARDIM COLONIAL </w:t>
            </w:r>
            <w:r w:rsidRPr="002D2228">
              <w:rPr>
                <w:b/>
                <w:color w:val="005A9E"/>
                <w:sz w:val="20"/>
                <w:szCs w:val="20"/>
                <w:lang w:val="pt-BR"/>
              </w:rPr>
              <w:t>(em implantação)</w:t>
            </w:r>
          </w:p>
        </w:tc>
      </w:tr>
      <w:tr w:rsidR="00D740AC" w14:paraId="348D9023" w14:textId="77777777" w:rsidTr="007673E5">
        <w:trPr>
          <w:trHeight w:val="397"/>
        </w:trPr>
        <w:tc>
          <w:tcPr>
            <w:tcW w:w="5092" w:type="dxa"/>
            <w:tcBorders>
              <w:bottom w:val="single" w:sz="8" w:space="0" w:color="auto"/>
            </w:tcBorders>
            <w:vAlign w:val="center"/>
          </w:tcPr>
          <w:p w14:paraId="377A7A63" w14:textId="77777777" w:rsidR="00D740AC" w:rsidRDefault="00D740AC" w:rsidP="003F076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0B5F537" w14:textId="66B45FBC" w:rsidR="00D740AC" w:rsidRDefault="00412AD5" w:rsidP="003F0761">
            <w:pPr>
              <w:pStyle w:val="TableParagraph"/>
              <w:spacing w:before="21"/>
              <w:rPr>
                <w:b/>
                <w:color w:val="005A9E"/>
              </w:rPr>
            </w:pPr>
            <w:r w:rsidRPr="00412AD5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B0D7D34" wp14:editId="61707FDD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5715</wp:posOffset>
                      </wp:positionV>
                      <wp:extent cx="8407" cy="2664000"/>
                      <wp:effectExtent l="19050" t="19050" r="29845" b="22225"/>
                      <wp:wrapNone/>
                      <wp:docPr id="227" name="Conector reto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407" cy="266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DC5C76E" id="Conector reto 227" o:spid="_x0000_s1026" style="position:absolute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5pt,.45pt" to=".8pt,2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" strokecolor="#a6a6a6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8" w:space="0" w:color="auto"/>
            </w:tcBorders>
            <w:vAlign w:val="bottom"/>
          </w:tcPr>
          <w:p w14:paraId="0F8D233D" w14:textId="77777777" w:rsidR="00D740AC" w:rsidRDefault="00D740A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D740AC" w14:paraId="3BFB78A2" w14:textId="77777777" w:rsidTr="007673E5">
        <w:trPr>
          <w:trHeight w:val="3798"/>
        </w:trPr>
        <w:tc>
          <w:tcPr>
            <w:tcW w:w="5092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7AF018D8" w14:textId="77777777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possibilitará a conexão de bairros populosos, como São Mateus à região central da cidade de São Paulo por meio das novas integrações.</w:t>
            </w:r>
          </w:p>
          <w:p w14:paraId="67F61552" w14:textId="4DD140F3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sistema monotrilho reduz as desapropriações por estar em via elevada com suas vigas nos canteiros de avenidas. </w:t>
            </w:r>
            <w:r w:rsidR="007B5E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 implantação do sistema necessita de uma área menor para os acessos às estações.</w:t>
            </w:r>
          </w:p>
          <w:p w14:paraId="6AAFA0D6" w14:textId="669CD88F" w:rsidR="00D740AC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sistema é amigável ao meio ambiente, possui estruturas leves e delgadas, não emite gases por utilizar tração elétrica e emite baixo nível de ruído por utilizar pneus.</w:t>
            </w:r>
          </w:p>
        </w:tc>
        <w:tc>
          <w:tcPr>
            <w:tcW w:w="304" w:type="dxa"/>
            <w:vMerge/>
          </w:tcPr>
          <w:p w14:paraId="6EBA2A26" w14:textId="77777777" w:rsidR="00D740AC" w:rsidRPr="002D2228" w:rsidRDefault="00D740AC" w:rsidP="003F0761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shd w:val="clear" w:color="auto" w:fill="D9D9D9" w:themeFill="background1" w:themeFillShade="D9"/>
          </w:tcPr>
          <w:p w14:paraId="1ED81D6C" w14:textId="77777777" w:rsidR="00987C3C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2691D38F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Passagem livre entre os carros;</w:t>
            </w:r>
          </w:p>
          <w:p w14:paraId="436DD40A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de sinalização e controle tipo CBTC, que permite a redução nos intervalos entre os trens;</w:t>
            </w:r>
          </w:p>
          <w:p w14:paraId="676C5B39" w14:textId="77777777" w:rsidR="00987C3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no embarque e desembarque aumentando a segurança dos passageiros;</w:t>
            </w:r>
          </w:p>
          <w:p w14:paraId="0DB6E1A7" w14:textId="42F48082" w:rsidR="00D740AC" w:rsidRPr="002D2228" w:rsidRDefault="00987C3C" w:rsidP="00987C3C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</w:t>
            </w:r>
          </w:p>
        </w:tc>
      </w:tr>
      <w:tr w:rsidR="00D740AC" w14:paraId="428E3E86" w14:textId="77777777" w:rsidTr="003F0761">
        <w:trPr>
          <w:trHeight w:val="732"/>
        </w:trPr>
        <w:tc>
          <w:tcPr>
            <w:tcW w:w="10772" w:type="dxa"/>
            <w:gridSpan w:val="3"/>
            <w:tcBorders>
              <w:bottom w:val="single" w:sz="8" w:space="0" w:color="auto"/>
            </w:tcBorders>
            <w:shd w:val="clear" w:color="auto" w:fill="FFFFFF" w:themeFill="background1"/>
          </w:tcPr>
          <w:p w14:paraId="394FB98E" w14:textId="77777777" w:rsidR="00D740AC" w:rsidRDefault="00D740AC" w:rsidP="003F0761">
            <w:pPr>
              <w:pStyle w:val="TableParagraph"/>
              <w:spacing w:before="181"/>
              <w:ind w:right="213"/>
            </w:pPr>
            <w:r w:rsidRPr="002D2228">
              <w:rPr>
                <w:b/>
                <w:color w:val="005A9E"/>
                <w:lang w:val="pt-BR"/>
              </w:rPr>
              <w:br/>
            </w:r>
            <w:r>
              <w:rPr>
                <w:b/>
                <w:color w:val="005A9E"/>
              </w:rPr>
              <w:t>Reduções</w:t>
            </w:r>
          </w:p>
        </w:tc>
      </w:tr>
      <w:tr w:rsidR="00D740AC" w14:paraId="350259FA" w14:textId="77777777" w:rsidTr="009562ED">
        <w:trPr>
          <w:trHeight w:val="2041"/>
        </w:trPr>
        <w:tc>
          <w:tcPr>
            <w:tcW w:w="10772" w:type="dxa"/>
            <w:gridSpan w:val="3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3B5A5C7E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Poluentes atmosféricos: 182 toneladas por ano;</w:t>
            </w:r>
          </w:p>
          <w:p w14:paraId="149B1FAC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Gases de efeito estufa: 20.806 toneladas por ano;</w:t>
            </w:r>
          </w:p>
          <w:p w14:paraId="1E1AD16B" w14:textId="77777777" w:rsidR="000451F5" w:rsidRPr="000451F5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lang w:val="pt-BR"/>
              </w:rPr>
            </w:pPr>
            <w:r w:rsidRPr="000451F5">
              <w:rPr>
                <w:lang w:val="pt-BR"/>
              </w:rPr>
              <w:t>Consumo de combustível: 9,49 milhões de litros por ano;</w:t>
            </w:r>
          </w:p>
          <w:p w14:paraId="1239230D" w14:textId="05E0B7BD" w:rsidR="00D740AC" w:rsidRPr="002D2228" w:rsidRDefault="000451F5" w:rsidP="000451F5">
            <w:pPr>
              <w:pStyle w:val="TableParagraph"/>
              <w:numPr>
                <w:ilvl w:val="0"/>
                <w:numId w:val="22"/>
              </w:numPr>
              <w:spacing w:before="181"/>
              <w:ind w:right="213"/>
              <w:jc w:val="both"/>
              <w:rPr>
                <w:rFonts w:ascii="Times New Roman"/>
                <w:lang w:val="pt-BR"/>
              </w:rPr>
            </w:pPr>
            <w:r w:rsidRPr="000451F5">
              <w:rPr>
                <w:lang w:val="pt-BR"/>
              </w:rPr>
              <w:t>Diminuição de 34 minutos no tempo de viagem entre São Mateus até a Região Central.</w:t>
            </w:r>
          </w:p>
        </w:tc>
      </w:tr>
    </w:tbl>
    <w:p w14:paraId="6300CE6C" w14:textId="10B6323B" w:rsidR="00460F3C" w:rsidRPr="00460F3C" w:rsidRDefault="00460F3C" w:rsidP="00460F3C">
      <w:pPr>
        <w:jc w:val="right"/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3C25F7">
        <w:rPr>
          <w:sz w:val="16"/>
          <w:szCs w:val="16"/>
          <w:lang w:val="pt-BR"/>
        </w:rPr>
        <w:t>Janeiro</w:t>
      </w:r>
      <w:r w:rsidRPr="00460F3C">
        <w:rPr>
          <w:sz w:val="16"/>
          <w:szCs w:val="16"/>
          <w:lang w:val="pt-BR"/>
        </w:rPr>
        <w:t xml:space="preserve"> de 202</w:t>
      </w:r>
      <w:r w:rsidR="003C25F7">
        <w:rPr>
          <w:sz w:val="16"/>
          <w:szCs w:val="16"/>
          <w:lang w:val="pt-BR"/>
        </w:rPr>
        <w:t>4</w:t>
      </w:r>
    </w:p>
    <w:p w14:paraId="30FBFF98" w14:textId="77777777" w:rsidR="00460F3C" w:rsidRPr="00460F3C" w:rsidRDefault="00460F3C" w:rsidP="00460F3C">
      <w:pPr>
        <w:rPr>
          <w:sz w:val="16"/>
          <w:szCs w:val="16"/>
          <w:lang w:val="pt-BR"/>
        </w:rPr>
      </w:pPr>
    </w:p>
    <w:p w14:paraId="5F406CE0" w14:textId="77777777" w:rsidR="00D740AC" w:rsidRDefault="00D740AC" w:rsidP="00460F3C">
      <w:pPr>
        <w:rPr>
          <w:lang w:val="pt-BR"/>
        </w:rPr>
      </w:pPr>
    </w:p>
    <w:p w14:paraId="401AA4EF" w14:textId="77777777" w:rsidR="000D2527" w:rsidRDefault="000D2527" w:rsidP="000D2527">
      <w:pPr>
        <w:rPr>
          <w:lang w:val="pt-BR"/>
        </w:rPr>
      </w:pPr>
    </w:p>
    <w:p w14:paraId="65038278" w14:textId="77777777" w:rsidR="000D2527" w:rsidRDefault="000D2527" w:rsidP="000D2527">
      <w:pPr>
        <w:rPr>
          <w:lang w:val="pt-BR"/>
        </w:rPr>
      </w:pPr>
    </w:p>
    <w:p w14:paraId="52B13426" w14:textId="77777777" w:rsidR="000D2527" w:rsidRDefault="000D2527" w:rsidP="000D2527">
      <w:pPr>
        <w:rPr>
          <w:lang w:val="pt-BR"/>
        </w:rPr>
      </w:pPr>
    </w:p>
    <w:p w14:paraId="732A67A0" w14:textId="77777777" w:rsidR="000D2527" w:rsidRDefault="000D2527" w:rsidP="000D2527">
      <w:pPr>
        <w:rPr>
          <w:lang w:val="pt-BR"/>
        </w:rPr>
      </w:pPr>
    </w:p>
    <w:p w14:paraId="3CD64C74" w14:textId="77777777" w:rsidR="000D2527" w:rsidRDefault="000D2527" w:rsidP="000D2527">
      <w:pPr>
        <w:rPr>
          <w:lang w:val="pt-BR"/>
        </w:rPr>
      </w:pPr>
    </w:p>
    <w:p w14:paraId="043FC434" w14:textId="77777777" w:rsidR="000D2527" w:rsidRDefault="000D2527" w:rsidP="000D2527">
      <w:pPr>
        <w:rPr>
          <w:lang w:val="pt-BR"/>
        </w:rPr>
      </w:pPr>
    </w:p>
    <w:p w14:paraId="21113CD1" w14:textId="77777777" w:rsidR="000D2527" w:rsidRDefault="000D2527" w:rsidP="000D2527">
      <w:pPr>
        <w:rPr>
          <w:lang w:val="pt-BR"/>
        </w:rPr>
      </w:pPr>
    </w:p>
    <w:p w14:paraId="2D56D5F9" w14:textId="77777777" w:rsidR="000D2527" w:rsidRDefault="000D2527" w:rsidP="000D2527">
      <w:pPr>
        <w:rPr>
          <w:lang w:val="pt-BR"/>
        </w:rPr>
      </w:pPr>
    </w:p>
    <w:p w14:paraId="775B8633" w14:textId="77777777" w:rsidR="000D2527" w:rsidRDefault="000D2527" w:rsidP="000D2527">
      <w:pPr>
        <w:rPr>
          <w:lang w:val="pt-BR"/>
        </w:rPr>
      </w:pPr>
    </w:p>
    <w:p w14:paraId="0D383D14" w14:textId="77777777" w:rsidR="000D2527" w:rsidRDefault="000D2527" w:rsidP="000D2527">
      <w:pPr>
        <w:rPr>
          <w:lang w:val="pt-BR"/>
        </w:rPr>
      </w:pPr>
    </w:p>
    <w:p w14:paraId="418BE721" w14:textId="77777777" w:rsidR="000D2527" w:rsidRDefault="000D2527" w:rsidP="000D2527">
      <w:pPr>
        <w:rPr>
          <w:lang w:val="pt-BR"/>
        </w:rPr>
      </w:pPr>
    </w:p>
    <w:p w14:paraId="2F2EC60A" w14:textId="77777777" w:rsidR="000D2527" w:rsidRDefault="000D2527" w:rsidP="000D2527">
      <w:pPr>
        <w:rPr>
          <w:lang w:val="pt-BR"/>
        </w:rPr>
      </w:pPr>
    </w:p>
    <w:p w14:paraId="30703A70" w14:textId="77777777" w:rsidR="000D2527" w:rsidRDefault="000D2527" w:rsidP="000D2527">
      <w:pPr>
        <w:rPr>
          <w:lang w:val="pt-BR"/>
        </w:rPr>
      </w:pPr>
    </w:p>
    <w:p w14:paraId="5C7E9521" w14:textId="77777777" w:rsidR="000D2527" w:rsidRDefault="000D2527" w:rsidP="000D2527">
      <w:pPr>
        <w:rPr>
          <w:lang w:val="pt-BR"/>
        </w:rPr>
      </w:pPr>
    </w:p>
    <w:p w14:paraId="7F2C06E6" w14:textId="77777777" w:rsidR="000D2527" w:rsidRDefault="000D2527" w:rsidP="000D2527">
      <w:pPr>
        <w:rPr>
          <w:lang w:val="pt-BR"/>
        </w:rPr>
      </w:pPr>
    </w:p>
    <w:p w14:paraId="5711A5AE" w14:textId="77777777" w:rsidR="000D2527" w:rsidRDefault="000D2527" w:rsidP="000D2527">
      <w:pPr>
        <w:rPr>
          <w:lang w:val="pt-BR"/>
        </w:rPr>
      </w:pPr>
    </w:p>
    <w:p w14:paraId="5B0DF56D" w14:textId="77777777" w:rsidR="000D2527" w:rsidRDefault="000D2527" w:rsidP="000D2527">
      <w:pPr>
        <w:rPr>
          <w:lang w:val="pt-BR"/>
        </w:rPr>
      </w:pPr>
    </w:p>
    <w:p w14:paraId="418D420C" w14:textId="77777777" w:rsidR="000D2527" w:rsidRDefault="000D2527" w:rsidP="000D2527">
      <w:pPr>
        <w:rPr>
          <w:lang w:val="pt-BR"/>
        </w:rPr>
      </w:pPr>
    </w:p>
    <w:p w14:paraId="632B8BF7" w14:textId="77777777" w:rsidR="000D2527" w:rsidRDefault="000D2527" w:rsidP="000D2527">
      <w:pPr>
        <w:rPr>
          <w:lang w:val="pt-BR"/>
        </w:rPr>
      </w:pPr>
    </w:p>
    <w:p w14:paraId="18A5791F" w14:textId="77777777" w:rsidR="000D2527" w:rsidRDefault="000D2527" w:rsidP="000D2527">
      <w:pPr>
        <w:rPr>
          <w:lang w:val="pt-BR"/>
        </w:rPr>
        <w:sectPr w:rsidR="000D2527" w:rsidSect="001D7A15">
          <w:headerReference w:type="default" r:id="rId6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510B163" w14:textId="0E211579" w:rsidR="007A5DB2" w:rsidRDefault="007A5DB2" w:rsidP="007A5DB2">
      <w:pPr>
        <w:rPr>
          <w:lang w:val="pt-BR"/>
        </w:rPr>
      </w:pPr>
    </w:p>
    <w:p w14:paraId="264168B9" w14:textId="365B49AA" w:rsidR="00DB1AD6" w:rsidRDefault="00DB1AD6" w:rsidP="007A5DB2">
      <w:pPr>
        <w:rPr>
          <w:lang w:val="pt-BR"/>
        </w:rPr>
      </w:pPr>
    </w:p>
    <w:p w14:paraId="75C51821" w14:textId="77777777" w:rsidR="009A171B" w:rsidRDefault="009A171B" w:rsidP="007A5DB2">
      <w:pPr>
        <w:rPr>
          <w:lang w:val="pt-BR"/>
        </w:rPr>
      </w:pPr>
    </w:p>
    <w:p w14:paraId="74288CCE" w14:textId="77777777" w:rsidR="00915003" w:rsidRDefault="00915003" w:rsidP="00915003">
      <w:pPr>
        <w:rPr>
          <w:lang w:val="pt-BR"/>
        </w:rPr>
      </w:pPr>
    </w:p>
    <w:tbl>
      <w:tblPr>
        <w:tblStyle w:val="TableNormal"/>
        <w:tblW w:w="10431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7"/>
        <w:gridCol w:w="5045"/>
        <w:gridCol w:w="57"/>
      </w:tblGrid>
      <w:tr w:rsidR="00915003" w14:paraId="2FA63014" w14:textId="77777777" w:rsidTr="0062653B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52AEAA8E" w14:textId="5A6A9454" w:rsidR="00915003" w:rsidRPr="00C97ACC" w:rsidRDefault="005C4FC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5C4FC8">
              <w:rPr>
                <w:b/>
                <w:color w:val="005A9E"/>
                <w:sz w:val="24"/>
                <w:lang w:val="pt-BR"/>
              </w:rPr>
              <w:t>Estação Boa Esperança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11D1DCD6" w14:textId="77777777" w:rsidR="00915003" w:rsidRPr="00C97ACC" w:rsidRDefault="00915003" w:rsidP="00CF041F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3B11A9A7" w14:textId="39ECA3F4" w:rsidR="00915003" w:rsidRPr="00C97ACC" w:rsidRDefault="001632CC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632CC">
              <w:rPr>
                <w:b/>
                <w:color w:val="005A9E"/>
                <w:sz w:val="24"/>
                <w:lang w:val="pt-BR"/>
              </w:rPr>
              <w:t>Estação Jacu-Pêssego</w:t>
            </w:r>
          </w:p>
        </w:tc>
      </w:tr>
      <w:tr w:rsidR="00915003" w14:paraId="1EE4C5C5" w14:textId="77777777" w:rsidTr="00CF041F">
        <w:trPr>
          <w:gridAfter w:val="1"/>
          <w:wAfter w:w="57" w:type="dxa"/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158F42E3" w14:textId="77777777" w:rsidR="00915003" w:rsidRPr="00C97ACC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3405CD37" w14:textId="2C1F15D1" w:rsidR="00915003" w:rsidRDefault="00F42D47" w:rsidP="00CF041F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94C6FF" wp14:editId="4C767BBA">
                  <wp:extent cx="3060000" cy="1980000"/>
                  <wp:effectExtent l="57150" t="57150" r="45720" b="58420"/>
                  <wp:docPr id="70467959" name="Imagem 704679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67959" name="Imagem 70467959"/>
                          <pic:cNvPicPr preferRelativeResize="0"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5D9E8D26" w14:textId="77777777" w:rsidR="00915003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592256A9" wp14:editId="44157376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156210</wp:posOffset>
                      </wp:positionV>
                      <wp:extent cx="0" cy="1799590"/>
                      <wp:effectExtent l="19050" t="0" r="19050" b="29210"/>
                      <wp:wrapNone/>
                      <wp:docPr id="76" name="Conector reto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BE5C85E" id="Conector reto 76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pt,12.3pt" to="4pt,1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2699C04D" w14:textId="77777777" w:rsidR="00915003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373071D" w14:textId="78997D27" w:rsidR="00915003" w:rsidRDefault="00F42D47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36327E6" wp14:editId="6E4E5FEC">
                  <wp:extent cx="3060000" cy="1980000"/>
                  <wp:effectExtent l="57150" t="57150" r="45720" b="58420"/>
                  <wp:docPr id="684909343" name="Imagem 684909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909343" name="Imagem 684909343"/>
                          <pic:cNvPicPr preferRelativeResize="0"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003" w14:paraId="26EF139B" w14:textId="77777777" w:rsidTr="0062653B">
        <w:trPr>
          <w:gridAfter w:val="1"/>
          <w:wAfter w:w="57" w:type="dxa"/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4983CF23" w14:textId="4E40A151" w:rsidR="00915003" w:rsidRPr="002D2228" w:rsidRDefault="00E512D0" w:rsidP="00707B1D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E512D0">
              <w:rPr>
                <w:sz w:val="16"/>
                <w:szCs w:val="16"/>
                <w:lang w:val="pt-BR"/>
              </w:rPr>
              <w:t xml:space="preserve">Em execução os </w:t>
            </w:r>
            <w:proofErr w:type="spellStart"/>
            <w:r w:rsidRPr="00E512D0">
              <w:rPr>
                <w:sz w:val="16"/>
                <w:szCs w:val="16"/>
                <w:lang w:val="pt-BR"/>
              </w:rPr>
              <w:t>estacões</w:t>
            </w:r>
            <w:proofErr w:type="spellEnd"/>
            <w:r w:rsidRPr="00E512D0">
              <w:rPr>
                <w:sz w:val="16"/>
                <w:szCs w:val="16"/>
                <w:lang w:val="pt-BR"/>
              </w:rPr>
              <w:t xml:space="preserve"> do Corpo da estação.</w:t>
            </w:r>
          </w:p>
        </w:tc>
        <w:tc>
          <w:tcPr>
            <w:tcW w:w="170" w:type="dxa"/>
          </w:tcPr>
          <w:p w14:paraId="60AE50DF" w14:textId="77777777" w:rsidR="00915003" w:rsidRPr="002D2228" w:rsidRDefault="00915003" w:rsidP="00CF041F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1A616F14" w14:textId="70EE0578" w:rsidR="00915003" w:rsidRPr="002D2228" w:rsidRDefault="00DA652A" w:rsidP="002F04D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A652A">
              <w:rPr>
                <w:sz w:val="16"/>
                <w:szCs w:val="16"/>
                <w:lang w:val="pt-BR"/>
              </w:rPr>
              <w:t>Em execução o arrasamento das estacas e reaterro da vala do Acesso B (sul) e Edifício Técnico</w:t>
            </w:r>
          </w:p>
        </w:tc>
      </w:tr>
      <w:tr w:rsidR="00915003" w14:paraId="45C31414" w14:textId="77777777" w:rsidTr="0062653B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3CCFE3C5" w14:textId="601195A5" w:rsidR="00915003" w:rsidRDefault="002F3F33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2F3F33">
              <w:rPr>
                <w:b/>
                <w:color w:val="005A9E"/>
                <w:sz w:val="24"/>
              </w:rPr>
              <w:t>Pátio Ragueb Chohfi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E61DAD4" w14:textId="77777777" w:rsidR="00915003" w:rsidRDefault="00915003" w:rsidP="00CF041F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B14BDD2" w14:textId="0A4E02FA" w:rsidR="00915003" w:rsidRDefault="008778E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8778E8">
              <w:rPr>
                <w:b/>
                <w:color w:val="005A9E"/>
                <w:sz w:val="24"/>
              </w:rPr>
              <w:t>Estação Ipiranga</w:t>
            </w:r>
          </w:p>
        </w:tc>
      </w:tr>
      <w:tr w:rsidR="00915003" w14:paraId="460B51E7" w14:textId="77777777" w:rsidTr="005C66A2">
        <w:trPr>
          <w:gridAfter w:val="1"/>
          <w:wAfter w:w="57" w:type="dxa"/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67E62798" w14:textId="77777777" w:rsidR="00915003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389D461" w14:textId="77777777" w:rsidR="00915003" w:rsidRDefault="00915003" w:rsidP="00CF041F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96DD5D6" wp14:editId="17F7498A">
                  <wp:extent cx="3060000" cy="1980000"/>
                  <wp:effectExtent l="57150" t="57150" r="45720" b="58420"/>
                  <wp:docPr id="81" name="image23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23.jpeg"/>
                          <pic:cNvPicPr preferRelativeResize="0"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59A53EC4" w14:textId="77777777" w:rsidR="00915003" w:rsidRDefault="00915003" w:rsidP="005C66A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4F0A33D5" wp14:editId="05FB5ACD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151130</wp:posOffset>
                      </wp:positionV>
                      <wp:extent cx="0" cy="1800000"/>
                      <wp:effectExtent l="19050" t="0" r="19050" b="29210"/>
                      <wp:wrapNone/>
                      <wp:docPr id="77" name="Conector reto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00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071654" id="Conector reto 77" o:spid="_x0000_s1026" style="position:absolute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5pt,11.9pt" to="3.85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3365C184" w14:textId="77777777" w:rsidR="00915003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1BDB666" w14:textId="6979A234" w:rsidR="00915003" w:rsidRDefault="002C5B14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A508120" wp14:editId="7E2A10A9">
                  <wp:extent cx="3060000" cy="1980000"/>
                  <wp:effectExtent l="57150" t="57150" r="45720" b="58420"/>
                  <wp:docPr id="360123013" name="Imagem 360123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123013" name="Imagem 360123013"/>
                          <pic:cNvPicPr preferRelativeResize="0"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003" w14:paraId="3E5F656B" w14:textId="77777777" w:rsidTr="0062653B">
        <w:trPr>
          <w:gridAfter w:val="1"/>
          <w:wAfter w:w="57" w:type="dxa"/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B51E582" w14:textId="24060C3B" w:rsidR="00915003" w:rsidRPr="002D2228" w:rsidRDefault="00D34EF3" w:rsidP="00CF041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34EF3">
              <w:rPr>
                <w:sz w:val="16"/>
                <w:szCs w:val="16"/>
                <w:lang w:val="pt-BR"/>
              </w:rPr>
              <w:t xml:space="preserve">Em andamento a execução dos </w:t>
            </w:r>
            <w:proofErr w:type="spellStart"/>
            <w:r w:rsidRPr="00D34EF3">
              <w:rPr>
                <w:sz w:val="16"/>
                <w:szCs w:val="16"/>
                <w:lang w:val="pt-BR"/>
              </w:rPr>
              <w:t>estacões</w:t>
            </w:r>
            <w:proofErr w:type="spellEnd"/>
            <w:r w:rsidRPr="00D34EF3">
              <w:rPr>
                <w:sz w:val="16"/>
                <w:szCs w:val="16"/>
                <w:lang w:val="pt-BR"/>
              </w:rPr>
              <w:t>, blocos e pilares das vias do pátio</w:t>
            </w:r>
            <w:r w:rsidR="005F4E82" w:rsidRPr="005F4E82">
              <w:rPr>
                <w:sz w:val="16"/>
                <w:szCs w:val="16"/>
                <w:lang w:val="pt-BR"/>
              </w:rPr>
              <w:t>.</w:t>
            </w:r>
          </w:p>
        </w:tc>
        <w:tc>
          <w:tcPr>
            <w:tcW w:w="170" w:type="dxa"/>
          </w:tcPr>
          <w:p w14:paraId="4FDE76DB" w14:textId="77777777" w:rsidR="00915003" w:rsidRPr="002D2228" w:rsidRDefault="00915003" w:rsidP="00CF041F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2482861A" w14:textId="68517943" w:rsidR="00915003" w:rsidRPr="002D2228" w:rsidRDefault="000C5BC0" w:rsidP="00615C2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C5BC0">
              <w:rPr>
                <w:sz w:val="16"/>
                <w:szCs w:val="16"/>
                <w:lang w:val="pt-BR"/>
              </w:rPr>
              <w:t>Em andamento instalação de canteiro, limpeza da área e execução de rede de drenagem</w:t>
            </w:r>
            <w:r w:rsidR="00E038C3" w:rsidRPr="00E038C3">
              <w:rPr>
                <w:sz w:val="16"/>
                <w:szCs w:val="16"/>
                <w:lang w:val="pt-BR"/>
              </w:rPr>
              <w:t>.</w:t>
            </w:r>
          </w:p>
        </w:tc>
      </w:tr>
      <w:tr w:rsidR="00915003" w14:paraId="5EDC90A0" w14:textId="77777777" w:rsidTr="0062653B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CC288C5" w14:textId="646974EA" w:rsidR="00915003" w:rsidRDefault="00FB5459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C627E9">
              <w:rPr>
                <w:b/>
                <w:color w:val="005A9E"/>
                <w:lang w:val="pt-BR"/>
              </w:rPr>
              <w:t>Trecho de Via – Jd. Colonial (exclusive) – Jacu-Pêssego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7E05D1AB" w14:textId="77777777" w:rsidR="00915003" w:rsidRDefault="00915003" w:rsidP="00CF041F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404980BC" w14:textId="4F155DBA" w:rsidR="00915003" w:rsidRDefault="00AF509F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F44727">
              <w:rPr>
                <w:b/>
                <w:color w:val="005A9E"/>
                <w:lang w:val="pt-BR"/>
              </w:rPr>
              <w:t>Trecho de Via – Vila Prudente (exclusive) – Ipiranga</w:t>
            </w:r>
          </w:p>
        </w:tc>
      </w:tr>
      <w:tr w:rsidR="00915003" w14:paraId="7FE38728" w14:textId="77777777" w:rsidTr="00CF041F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4EA52C48" w14:textId="77777777" w:rsidR="00915003" w:rsidRDefault="00915003" w:rsidP="00CF041F">
            <w:pPr>
              <w:pStyle w:val="TableParagraph"/>
              <w:spacing w:before="5"/>
              <w:rPr>
                <w:b/>
                <w:sz w:val="3"/>
              </w:rPr>
            </w:pPr>
          </w:p>
          <w:p w14:paraId="31A09E0C" w14:textId="00037557" w:rsidR="00915003" w:rsidRDefault="0025718A" w:rsidP="00CF041F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FB942BB" wp14:editId="71755E93">
                  <wp:extent cx="3060000" cy="1980000"/>
                  <wp:effectExtent l="57150" t="57150" r="45720" b="58420"/>
                  <wp:docPr id="107288743" name="Imagem 107288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88743" name="Imagem 107288743"/>
                          <pic:cNvPicPr preferRelativeResize="0"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" w:type="dxa"/>
            <w:gridSpan w:val="2"/>
            <w:vAlign w:val="center"/>
          </w:tcPr>
          <w:p w14:paraId="79DC0EAB" w14:textId="77777777" w:rsidR="00915003" w:rsidRDefault="00915003" w:rsidP="00CF041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sz w:val="19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2A3A6453" wp14:editId="349E4BB0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151765</wp:posOffset>
                      </wp:positionV>
                      <wp:extent cx="0" cy="1799590"/>
                      <wp:effectExtent l="19050" t="0" r="19050" b="29210"/>
                      <wp:wrapNone/>
                      <wp:docPr id="78" name="Conector reto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5DFEDD0" id="Conector reto 78" o:spid="_x0000_s1026" style="position:absolute;flip:x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2pt,11.95pt" to="5.2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BaVeCq3AAAAAg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0A2BADEF" w14:textId="77777777" w:rsidR="00915003" w:rsidRDefault="00915003" w:rsidP="00CF041F">
            <w:pPr>
              <w:pStyle w:val="TableParagraph"/>
              <w:spacing w:before="5"/>
              <w:rPr>
                <w:b/>
                <w:sz w:val="3"/>
              </w:rPr>
            </w:pPr>
          </w:p>
          <w:p w14:paraId="48BC6E62" w14:textId="1E50AE13" w:rsidR="00915003" w:rsidRDefault="0025718A" w:rsidP="00CF041F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832C12F" wp14:editId="7DE2F289">
                  <wp:extent cx="3060000" cy="1980000"/>
                  <wp:effectExtent l="57150" t="57150" r="45720" b="58420"/>
                  <wp:docPr id="1121978900" name="Imagem 1121978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978900" name="Imagem 1121978900"/>
                          <pic:cNvPicPr preferRelativeResize="0"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" r="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5003" w14:paraId="68F2E1D9" w14:textId="77777777" w:rsidTr="00CF041F">
        <w:trPr>
          <w:gridAfter w:val="1"/>
          <w:wAfter w:w="57" w:type="dxa"/>
          <w:trHeight w:val="510"/>
        </w:trPr>
        <w:tc>
          <w:tcPr>
            <w:tcW w:w="5102" w:type="dxa"/>
            <w:tcBorders>
              <w:top w:val="single" w:sz="8" w:space="0" w:color="auto"/>
            </w:tcBorders>
          </w:tcPr>
          <w:p w14:paraId="56C4F667" w14:textId="5005277A" w:rsidR="00915003" w:rsidRPr="002D2228" w:rsidRDefault="00E572AF" w:rsidP="003B4DA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C3FEE">
              <w:rPr>
                <w:color w:val="000000" w:themeColor="text1"/>
                <w:sz w:val="16"/>
                <w:szCs w:val="16"/>
                <w:lang w:val="pt-BR"/>
              </w:rPr>
              <w:t>Obra Civil – Execução das fundações, pilares e capitéis da via elevada.</w:t>
            </w:r>
          </w:p>
        </w:tc>
        <w:tc>
          <w:tcPr>
            <w:tcW w:w="170" w:type="dxa"/>
          </w:tcPr>
          <w:p w14:paraId="5D2DA469" w14:textId="77777777" w:rsidR="00915003" w:rsidRPr="002D2228" w:rsidRDefault="00915003" w:rsidP="00CF041F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3B092590" w14:textId="7C148D81" w:rsidR="00915003" w:rsidRPr="002D2228" w:rsidRDefault="00AA03F4" w:rsidP="001B091C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C3FEE">
              <w:rPr>
                <w:color w:val="000000" w:themeColor="text1"/>
                <w:sz w:val="16"/>
                <w:szCs w:val="16"/>
                <w:lang w:val="pt-BR"/>
              </w:rPr>
              <w:t>Em andamento prospecção e cadastro de interferências na região dos pilares da via elevada.</w:t>
            </w:r>
          </w:p>
        </w:tc>
      </w:tr>
    </w:tbl>
    <w:p w14:paraId="7F75ADC0" w14:textId="77777777" w:rsidR="001D5E58" w:rsidRDefault="001D5E58" w:rsidP="007A5DB2">
      <w:pPr>
        <w:rPr>
          <w:lang w:val="pt-BR"/>
        </w:rPr>
      </w:pPr>
    </w:p>
    <w:p w14:paraId="012D5506" w14:textId="7555F85F" w:rsidR="009E629F" w:rsidRDefault="009E629F" w:rsidP="000D2527">
      <w:pPr>
        <w:rPr>
          <w:lang w:val="pt-BR"/>
        </w:rPr>
      </w:pPr>
    </w:p>
    <w:p w14:paraId="01CC26C5" w14:textId="7A99E70C" w:rsidR="000D2527" w:rsidRDefault="000D2527" w:rsidP="000D2527">
      <w:pPr>
        <w:rPr>
          <w:lang w:val="pt-BR"/>
        </w:rPr>
      </w:pPr>
    </w:p>
    <w:p w14:paraId="7D41A43A" w14:textId="77777777" w:rsidR="0097335C" w:rsidRDefault="0097335C" w:rsidP="000D2527">
      <w:pPr>
        <w:rPr>
          <w:lang w:val="pt-BR"/>
        </w:rPr>
      </w:pPr>
    </w:p>
    <w:p w14:paraId="06E84BF1" w14:textId="77777777" w:rsidR="00FD2CEC" w:rsidRDefault="00FD2CEC" w:rsidP="000D2527">
      <w:pPr>
        <w:rPr>
          <w:lang w:val="pt-BR"/>
        </w:rPr>
        <w:sectPr w:rsidR="00FD2CEC" w:rsidSect="001D7A15">
          <w:headerReference w:type="default" r:id="rId71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987A6A8" w14:textId="77777777" w:rsidR="00FD2CEC" w:rsidRDefault="00FD2CEC" w:rsidP="00FD2CEC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</w:p>
    <w:p w14:paraId="64117D08" w14:textId="77777777" w:rsidR="00FD2CEC" w:rsidRDefault="00FD2CEC" w:rsidP="00FD2CEC">
      <w:pPr>
        <w:jc w:val="center"/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</w:pPr>
    </w:p>
    <w:p w14:paraId="0DF67B71" w14:textId="100F9328" w:rsidR="00FD2CEC" w:rsidRPr="00E90BFA" w:rsidRDefault="00FD2CEC" w:rsidP="00FD2CEC">
      <w:pPr>
        <w:spacing w:after="840"/>
        <w:ind w:right="-57"/>
        <w:jc w:val="center"/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</w:pPr>
      <w:r w:rsidRPr="00BF6759">
        <w:rPr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41344" behindDoc="1" locked="0" layoutInCell="1" allowOverlap="1" wp14:anchorId="400671E1" wp14:editId="636033D9">
            <wp:simplePos x="0" y="0"/>
            <wp:positionH relativeFrom="margin">
              <wp:posOffset>636583</wp:posOffset>
            </wp:positionH>
            <wp:positionV relativeFrom="paragraph">
              <wp:posOffset>621030</wp:posOffset>
            </wp:positionV>
            <wp:extent cx="5738883" cy="288925"/>
            <wp:effectExtent l="0" t="0" r="0" b="0"/>
            <wp:wrapNone/>
            <wp:docPr id="190" name="Gráfico 190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883" cy="28892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ahnschrift SemiBold SemiConden" w:eastAsiaTheme="majorEastAsia" w:hAnsi="Bahnschrift SemiBold SemiConden" w:cstheme="majorBidi"/>
          <w:caps/>
          <w:sz w:val="72"/>
          <w:szCs w:val="72"/>
          <w:lang w:val="pt-BR"/>
        </w:rPr>
        <w:t xml:space="preserve"> </w:t>
      </w:r>
      <w:r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| lINHA 1</w:t>
      </w:r>
      <w:r w:rsidR="0039235E"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7</w:t>
      </w:r>
      <w:r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-</w:t>
      </w:r>
      <w:r w:rsidR="0039235E"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OU</w:t>
      </w:r>
      <w:r w:rsidR="00F5390E"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>RO</w:t>
      </w:r>
      <w:r w:rsidRPr="00E90BFA">
        <w:rPr>
          <w:rFonts w:ascii="HandelGotDLig" w:eastAsiaTheme="majorEastAsia" w:hAnsi="HandelGotDLig" w:cstheme="majorBidi"/>
          <w:b/>
          <w:bCs/>
          <w:caps/>
          <w:sz w:val="56"/>
          <w:szCs w:val="56"/>
          <w:lang w:val="pt-BR"/>
        </w:rPr>
        <w:t xml:space="preserve"> | M0notrilho |</w:t>
      </w:r>
    </w:p>
    <w:p w14:paraId="43EA683B" w14:textId="463957D7" w:rsidR="00FD2CEC" w:rsidRPr="00E90BFA" w:rsidRDefault="00FD2CEC" w:rsidP="00FD2CEC">
      <w:pPr>
        <w:spacing w:after="600"/>
        <w:ind w:right="-57"/>
        <w:jc w:val="center"/>
        <w:rPr>
          <w:rFonts w:ascii="HandelGotDLig" w:hAnsi="HandelGotDLig"/>
          <w:b/>
          <w:sz w:val="36"/>
          <w:szCs w:val="36"/>
        </w:rPr>
      </w:pPr>
      <w:r w:rsidRPr="00E90BFA">
        <w:rPr>
          <w:rFonts w:ascii="HandelGotDLig" w:hAnsi="HandelGotDLig"/>
          <w:b/>
          <w:color w:val="211F1F"/>
          <w:sz w:val="36"/>
          <w:szCs w:val="36"/>
        </w:rPr>
        <w:t xml:space="preserve">Implantação do Empreendimento </w:t>
      </w:r>
      <w:r w:rsidRPr="00E90BFA">
        <w:rPr>
          <w:rFonts w:ascii="HandelGotDLig" w:hAnsi="HandelGotDLig"/>
          <w:b/>
          <w:color w:val="211F1F"/>
          <w:sz w:val="36"/>
          <w:szCs w:val="36"/>
        </w:rPr>
        <w:br/>
      </w:r>
      <w:r w:rsidR="004C0C67" w:rsidRPr="00E90BFA">
        <w:rPr>
          <w:rFonts w:ascii="HandelGotDLig" w:hAnsi="HandelGotDLig"/>
          <w:b/>
          <w:color w:val="211F1F"/>
          <w:sz w:val="36"/>
          <w:szCs w:val="36"/>
        </w:rPr>
        <w:t>Trecho</w:t>
      </w:r>
      <w:r w:rsidR="00616A91" w:rsidRPr="00E90BFA">
        <w:rPr>
          <w:rFonts w:ascii="HandelGotDLig" w:hAnsi="HandelGotDLig"/>
          <w:b/>
          <w:color w:val="211F1F"/>
          <w:sz w:val="36"/>
          <w:szCs w:val="36"/>
        </w:rPr>
        <w:t xml:space="preserve"> </w:t>
      </w:r>
      <w:r w:rsidR="00507031" w:rsidRPr="00E90BFA">
        <w:rPr>
          <w:rFonts w:ascii="HandelGotDLig" w:hAnsi="HandelGotDLig"/>
          <w:b/>
          <w:color w:val="211F1F"/>
          <w:sz w:val="36"/>
          <w:szCs w:val="36"/>
        </w:rPr>
        <w:t xml:space="preserve">1 - </w:t>
      </w:r>
      <w:r w:rsidR="00E22880" w:rsidRPr="0056740E">
        <w:rPr>
          <w:rFonts w:ascii="HandelGotDLig" w:hAnsi="HandelGotDLig"/>
          <w:b/>
          <w:color w:val="211F1F"/>
          <w:sz w:val="36"/>
          <w:szCs w:val="36"/>
        </w:rPr>
        <w:t xml:space="preserve">Aeroporto </w:t>
      </w:r>
      <w:r w:rsidR="00E22880">
        <w:rPr>
          <w:rFonts w:ascii="HandelGotDLig" w:hAnsi="HandelGotDLig"/>
          <w:b/>
          <w:color w:val="211F1F"/>
          <w:sz w:val="36"/>
          <w:szCs w:val="36"/>
        </w:rPr>
        <w:t>d</w:t>
      </w:r>
      <w:r w:rsidR="00E22880" w:rsidRPr="0056740E">
        <w:rPr>
          <w:rFonts w:ascii="HandelGotDLig" w:hAnsi="HandelGotDLig"/>
          <w:b/>
          <w:color w:val="211F1F"/>
          <w:sz w:val="36"/>
          <w:szCs w:val="36"/>
        </w:rPr>
        <w:t>e Congonhas/ Washington Luís - Morumbi</w:t>
      </w:r>
    </w:p>
    <w:p w14:paraId="12AD7288" w14:textId="77777777" w:rsidR="00FD2CEC" w:rsidRDefault="00FD2CEC" w:rsidP="00FD2CEC">
      <w:pPr>
        <w:spacing w:before="4"/>
        <w:rPr>
          <w:b/>
          <w:sz w:val="3"/>
        </w:rPr>
      </w:pPr>
    </w:p>
    <w:tbl>
      <w:tblPr>
        <w:tblStyle w:val="Tabelacomgrade"/>
        <w:tblW w:w="10622" w:type="dxa"/>
        <w:jc w:val="center"/>
        <w:tblBorders>
          <w:top w:val="single" w:sz="8" w:space="0" w:color="808080" w:themeColor="background1" w:themeShade="80"/>
          <w:left w:val="single" w:sz="8" w:space="0" w:color="808080" w:themeColor="background1" w:themeShade="80"/>
          <w:bottom w:val="single" w:sz="8" w:space="0" w:color="808080" w:themeColor="background1" w:themeShade="80"/>
          <w:right w:val="single" w:sz="8" w:space="0" w:color="808080" w:themeColor="background1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1"/>
        <w:gridCol w:w="3118"/>
        <w:gridCol w:w="2126"/>
        <w:gridCol w:w="2127"/>
      </w:tblGrid>
      <w:tr w:rsidR="00C66BF5" w14:paraId="26D4B91E" w14:textId="77777777" w:rsidTr="008673E0">
        <w:trPr>
          <w:trHeight w:val="1644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BFA024E" w14:textId="77777777" w:rsidR="00C66BF5" w:rsidRDefault="00C66BF5" w:rsidP="0053258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4DE9675B" wp14:editId="0E2EF34A">
                  <wp:extent cx="622579" cy="627776"/>
                  <wp:effectExtent l="0" t="0" r="6350" b="1270"/>
                  <wp:docPr id="191" name="image15.png" descr="Desenho com traços pretos em fundo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15.png" descr="Desenho com traços pretos em fundo branco&#10;&#10;Descrição gerada automaticamente com confiança média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79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1373C9B" w14:textId="77777777" w:rsidR="00C66BF5" w:rsidRDefault="00C66BF5" w:rsidP="0053258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3A382092" wp14:editId="16464DD8">
                  <wp:extent cx="632784" cy="687577"/>
                  <wp:effectExtent l="0" t="0" r="0" b="0"/>
                  <wp:docPr id="192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6.png" descr="Ícone&#10;&#10;Descrição gerada automaticamente"/>
                          <pic:cNvPicPr/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93" b="10699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1F1CF115" w14:textId="77777777" w:rsidR="00C66BF5" w:rsidRDefault="00C66BF5" w:rsidP="00532581">
            <w:pPr>
              <w:jc w:val="center"/>
              <w:rPr>
                <w:lang w:val="pt-BR"/>
              </w:rPr>
            </w:pPr>
            <w:r>
              <w:rPr>
                <w:noProof/>
              </w:rPr>
              <w:drawing>
                <wp:inline distT="0" distB="0" distL="0" distR="0" wp14:anchorId="222511EA" wp14:editId="032D0B90">
                  <wp:extent cx="678111" cy="791129"/>
                  <wp:effectExtent l="0" t="0" r="8255" b="0"/>
                  <wp:docPr id="193" name="image17.png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17.png" descr="Logotipo, Ícone&#10;&#10;Descrição gerada automaticamente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129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34598640" w14:textId="77777777" w:rsidR="00C66BF5" w:rsidRDefault="00C66BF5" w:rsidP="00532581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2146B6" wp14:editId="6D9795A9">
                  <wp:extent cx="646224" cy="756000"/>
                  <wp:effectExtent l="0" t="0" r="1905" b="6350"/>
                  <wp:docPr id="194" name="Imagem 194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m 194" descr="Logotipo, Ícone&#10;&#10;Descrição gerada automaticamente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224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BF5" w14:paraId="5719C4EF" w14:textId="77777777" w:rsidTr="008673E0">
        <w:trPr>
          <w:trHeight w:val="1020"/>
          <w:jc w:val="center"/>
        </w:trPr>
        <w:tc>
          <w:tcPr>
            <w:tcW w:w="3251" w:type="dxa"/>
            <w:shd w:val="clear" w:color="auto" w:fill="F6D5BB" w:themeFill="accent2" w:themeFillTint="66"/>
          </w:tcPr>
          <w:p w14:paraId="49CE711D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6,7 km</w:t>
            </w:r>
          </w:p>
          <w:p w14:paraId="2B975D09" w14:textId="6B5F1B3E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lang w:val="pt-BR"/>
              </w:rPr>
              <w:t>Extensão de</w:t>
            </w:r>
            <w:r w:rsidR="002B4803" w:rsidRPr="00987974">
              <w:rPr>
                <w:rFonts w:ascii="HandelGotDLig" w:hAnsi="HandelGotDLig"/>
                <w:b/>
                <w:bCs/>
                <w:lang w:val="pt-BR"/>
              </w:rPr>
              <w:t xml:space="preserve"> </w:t>
            </w:r>
            <w:r w:rsidRPr="00987974">
              <w:rPr>
                <w:rFonts w:ascii="HandelGotDLig" w:hAnsi="HandelGotDLig"/>
                <w:b/>
                <w:bCs/>
                <w:lang w:val="pt-BR"/>
              </w:rPr>
              <w:t>Operacional</w:t>
            </w:r>
          </w:p>
          <w:p w14:paraId="68D8FAD5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14:paraId="671BB20A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8,3 km</w:t>
            </w:r>
          </w:p>
          <w:p w14:paraId="2C8A22B8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lang w:val="pt-BR"/>
              </w:rPr>
              <w:t>Extensão de Implantação</w:t>
            </w:r>
          </w:p>
        </w:tc>
        <w:tc>
          <w:tcPr>
            <w:tcW w:w="2126" w:type="dxa"/>
            <w:shd w:val="clear" w:color="auto" w:fill="F6D5BB" w:themeFill="accent2" w:themeFillTint="66"/>
          </w:tcPr>
          <w:p w14:paraId="4A62B4B3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8</w:t>
            </w:r>
          </w:p>
          <w:p w14:paraId="47BB1849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lang w:val="pt-BR"/>
              </w:rPr>
              <w:t>Estações</w:t>
            </w:r>
          </w:p>
        </w:tc>
        <w:tc>
          <w:tcPr>
            <w:tcW w:w="2127" w:type="dxa"/>
            <w:shd w:val="clear" w:color="auto" w:fill="FFFFFF" w:themeFill="background1"/>
          </w:tcPr>
          <w:p w14:paraId="6F9F7984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  <w:t>1</w:t>
            </w:r>
          </w:p>
          <w:p w14:paraId="5405A45A" w14:textId="77777777" w:rsidR="00C66BF5" w:rsidRPr="00987974" w:rsidRDefault="00C66BF5" w:rsidP="00532581">
            <w:pPr>
              <w:jc w:val="center"/>
              <w:rPr>
                <w:rFonts w:ascii="HandelGotDLig" w:hAnsi="HandelGotDLig"/>
                <w:b/>
                <w:bCs/>
                <w:sz w:val="32"/>
                <w:szCs w:val="32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lang w:val="pt-BR"/>
              </w:rPr>
              <w:t>Pátio</w:t>
            </w:r>
          </w:p>
        </w:tc>
      </w:tr>
      <w:tr w:rsidR="00C66BF5" w14:paraId="1A0506FA" w14:textId="77777777" w:rsidTr="00CC16BF">
        <w:trPr>
          <w:trHeight w:val="680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2A4EE40" w14:textId="6056B7DD" w:rsidR="00C66BF5" w:rsidRPr="00987974" w:rsidRDefault="00774D44" w:rsidP="00CC16BF">
            <w:pPr>
              <w:jc w:val="center"/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  <w:t>-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C54D687" w14:textId="04FB284B" w:rsidR="00C66BF5" w:rsidRPr="00987974" w:rsidRDefault="00774D44" w:rsidP="00CC16BF">
            <w:pPr>
              <w:jc w:val="center"/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  <w:t>-</w:t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3DB6EB9C" w14:textId="77777777" w:rsidR="00C66BF5" w:rsidRPr="00987974" w:rsidRDefault="00C66BF5" w:rsidP="00CC16BF">
            <w:pPr>
              <w:jc w:val="center"/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  <w:t>-</w:t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2D798F19" w14:textId="77777777" w:rsidR="00C66BF5" w:rsidRPr="00987974" w:rsidRDefault="00C66BF5" w:rsidP="00CC16BF">
            <w:pPr>
              <w:jc w:val="center"/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</w:pPr>
            <w:r w:rsidRPr="00987974">
              <w:rPr>
                <w:rFonts w:ascii="HandelGotDLig" w:hAnsi="HandelGotDLig"/>
                <w:b/>
                <w:bCs/>
                <w:sz w:val="20"/>
                <w:szCs w:val="20"/>
                <w:lang w:val="pt-BR"/>
              </w:rPr>
              <w:t>-</w:t>
            </w:r>
          </w:p>
        </w:tc>
      </w:tr>
    </w:tbl>
    <w:p w14:paraId="26D4D966" w14:textId="77777777" w:rsidR="00FD2CEC" w:rsidRDefault="00FD2CEC" w:rsidP="00FD2CEC">
      <w:pPr>
        <w:rPr>
          <w:lang w:val="pt-BR"/>
        </w:rPr>
      </w:pPr>
    </w:p>
    <w:p w14:paraId="47C3CEB2" w14:textId="77777777" w:rsidR="00FD2CEC" w:rsidRDefault="00FD2CEC" w:rsidP="00FD2CEC">
      <w:pPr>
        <w:rPr>
          <w:lang w:val="pt-BR"/>
        </w:rPr>
      </w:pPr>
    </w:p>
    <w:p w14:paraId="3DDD6AD1" w14:textId="77777777" w:rsidR="00FD2CEC" w:rsidRDefault="00FD2CEC" w:rsidP="00FD2CEC">
      <w:pPr>
        <w:rPr>
          <w:lang w:val="pt-BR"/>
        </w:rPr>
      </w:pPr>
    </w:p>
    <w:p w14:paraId="725799D5" w14:textId="4A861124" w:rsidR="00FD2CEC" w:rsidRDefault="0004470C" w:rsidP="00FD2CEC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144C6973" wp14:editId="7282542F">
            <wp:extent cx="6687047" cy="2357120"/>
            <wp:effectExtent l="0" t="0" r="0" b="508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462" cy="235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6C47" w14:textId="77777777" w:rsidR="00FD2CEC" w:rsidRDefault="00FD2CEC" w:rsidP="00FD2CEC">
      <w:pPr>
        <w:rPr>
          <w:lang w:val="pt-BR"/>
        </w:rPr>
      </w:pPr>
    </w:p>
    <w:p w14:paraId="3C07A8D9" w14:textId="77777777" w:rsidR="00FD2CEC" w:rsidRDefault="00FD2CEC" w:rsidP="00FD2CEC">
      <w:pPr>
        <w:rPr>
          <w:lang w:val="pt-BR"/>
        </w:rPr>
      </w:pPr>
    </w:p>
    <w:p w14:paraId="0CE56A7F" w14:textId="77777777" w:rsidR="00FD2CEC" w:rsidRDefault="00FD2CEC" w:rsidP="00FD2CEC">
      <w:pPr>
        <w:rPr>
          <w:lang w:val="pt-BR"/>
        </w:rPr>
      </w:pPr>
    </w:p>
    <w:p w14:paraId="58333F8F" w14:textId="77777777" w:rsidR="00FD2CEC" w:rsidRDefault="00FD2CEC" w:rsidP="00FD2CEC">
      <w:pPr>
        <w:rPr>
          <w:lang w:val="pt-BR"/>
        </w:rPr>
      </w:pPr>
    </w:p>
    <w:p w14:paraId="411A3E58" w14:textId="77777777" w:rsidR="00FD2CEC" w:rsidRDefault="00FD2CEC" w:rsidP="00FD2CEC">
      <w:pPr>
        <w:rPr>
          <w:lang w:val="pt-BR"/>
        </w:rPr>
        <w:sectPr w:rsidR="00FD2CEC" w:rsidSect="00721DFE">
          <w:headerReference w:type="default" r:id="rId7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26D6974D" w14:textId="4D29B3E4" w:rsidR="00FD2CEC" w:rsidRDefault="00FD2CEC" w:rsidP="00FD2CEC">
      <w:pPr>
        <w:rPr>
          <w:lang w:val="pt-BR"/>
        </w:rPr>
      </w:pPr>
    </w:p>
    <w:p w14:paraId="53E71E79" w14:textId="6488F055" w:rsidR="00872D26" w:rsidRDefault="00872D26" w:rsidP="00FD2CEC">
      <w:pPr>
        <w:rPr>
          <w:lang w:val="pt-BR"/>
        </w:rPr>
      </w:pPr>
    </w:p>
    <w:p w14:paraId="1CBF1414" w14:textId="77777777" w:rsidR="009A171B" w:rsidRDefault="009A171B" w:rsidP="00FD2CEC">
      <w:pPr>
        <w:rPr>
          <w:lang w:val="pt-BR"/>
        </w:rPr>
      </w:pPr>
    </w:p>
    <w:p w14:paraId="7478C7B0" w14:textId="77777777" w:rsidR="00872D26" w:rsidRDefault="00872D26" w:rsidP="00FD2CE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94565B" w14:paraId="54F0188A" w14:textId="77777777" w:rsidTr="00A16C71">
        <w:trPr>
          <w:trHeight w:val="614"/>
        </w:trPr>
        <w:tc>
          <w:tcPr>
            <w:tcW w:w="10772" w:type="dxa"/>
            <w:gridSpan w:val="3"/>
            <w:vAlign w:val="center"/>
          </w:tcPr>
          <w:p w14:paraId="33CACA24" w14:textId="77777777" w:rsidR="0094565B" w:rsidRPr="002D2228" w:rsidRDefault="0094565B" w:rsidP="0094565B">
            <w:pPr>
              <w:pStyle w:val="TableParagraph"/>
              <w:spacing w:line="244" w:lineRule="exact"/>
              <w:ind w:left="50"/>
              <w:rPr>
                <w:b/>
                <w:color w:val="005A9E"/>
                <w:sz w:val="24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>LINHA 17 - OURO</w:t>
            </w:r>
          </w:p>
          <w:p w14:paraId="23C4EE20" w14:textId="600E0CE2" w:rsidR="0094565B" w:rsidRPr="00C97ACC" w:rsidRDefault="00D50C09" w:rsidP="0094565B">
            <w:pPr>
              <w:pStyle w:val="TableParagraph"/>
              <w:spacing w:before="21"/>
              <w:rPr>
                <w:b/>
                <w:color w:val="005A9E"/>
                <w:lang w:val="pt-BR"/>
              </w:rPr>
            </w:pPr>
            <w:r w:rsidRPr="00D50C09">
              <w:rPr>
                <w:b/>
                <w:color w:val="005A9E"/>
                <w:sz w:val="24"/>
                <w:szCs w:val="24"/>
                <w:lang w:val="pt-BR"/>
              </w:rPr>
              <w:t>TRECHO 1 - AEROPORTO DE CONGONHAS/ WASHINGTON LUÍS - MORUMBI</w:t>
            </w:r>
          </w:p>
        </w:tc>
      </w:tr>
      <w:tr w:rsidR="00FD2CEC" w14:paraId="0A4552E9" w14:textId="77777777" w:rsidTr="00A16C71">
        <w:trPr>
          <w:trHeight w:val="397"/>
        </w:trPr>
        <w:tc>
          <w:tcPr>
            <w:tcW w:w="5092" w:type="dxa"/>
            <w:tcBorders>
              <w:bottom w:val="single" w:sz="8" w:space="0" w:color="auto"/>
            </w:tcBorders>
            <w:vAlign w:val="center"/>
          </w:tcPr>
          <w:p w14:paraId="3E2416EC" w14:textId="77777777" w:rsidR="00FD2CEC" w:rsidRDefault="00FD2CEC" w:rsidP="003F076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09902099" w14:textId="77777777" w:rsidR="00FD2CEC" w:rsidRDefault="00FD2CEC" w:rsidP="003F0761">
            <w:pPr>
              <w:pStyle w:val="TableParagraph"/>
              <w:spacing w:before="21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2A12E307" wp14:editId="5F5F8CB2">
                      <wp:simplePos x="0" y="0"/>
                      <wp:positionH relativeFrom="column">
                        <wp:posOffset>9854</wp:posOffset>
                      </wp:positionH>
                      <wp:positionV relativeFrom="paragraph">
                        <wp:posOffset>8026</wp:posOffset>
                      </wp:positionV>
                      <wp:extent cx="5512" cy="3097226"/>
                      <wp:effectExtent l="19050" t="19050" r="33020" b="27305"/>
                      <wp:wrapNone/>
                      <wp:docPr id="185" name="Conector reto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512" cy="3097226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3852FF2" id="Conector reto 185" o:spid="_x0000_s1026" style="position:absolute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8pt,.65pt" to="1.25pt,24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" strokecolor="#a6a6a6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8" w:space="0" w:color="auto"/>
            </w:tcBorders>
            <w:vAlign w:val="bottom"/>
          </w:tcPr>
          <w:p w14:paraId="793F3E48" w14:textId="77777777" w:rsidR="00FD2CEC" w:rsidRDefault="00FD2CE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FD2CEC" w14:paraId="095F4CC2" w14:textId="77777777" w:rsidTr="00F56F81">
        <w:trPr>
          <w:trHeight w:val="4479"/>
        </w:trPr>
        <w:tc>
          <w:tcPr>
            <w:tcW w:w="5092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672A2A51" w14:textId="6A6E9D71" w:rsidR="00621930" w:rsidRPr="00180137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ligará o Aeroporto de Congonhas às Linha 4-Amarela da ViaQuatro, Linha 5-Lilás </w:t>
            </w:r>
            <w:r w:rsidR="00304E69" w:rsidRPr="00304E69">
              <w:rPr>
                <w:lang w:val="pt-BR"/>
              </w:rPr>
              <w:t xml:space="preserve">da ViaMobilidade </w:t>
            </w:r>
            <w:r w:rsidRPr="002D2228">
              <w:rPr>
                <w:lang w:val="pt-BR"/>
              </w:rPr>
              <w:t xml:space="preserve">e a Linha 9-Esmeralda da </w:t>
            </w:r>
            <w:r w:rsidR="00276F97" w:rsidRPr="00276F97">
              <w:rPr>
                <w:lang w:val="pt-BR"/>
              </w:rPr>
              <w:t>ViaMobilidade</w:t>
            </w:r>
            <w:r w:rsidRPr="002D2228">
              <w:rPr>
                <w:lang w:val="pt-BR"/>
              </w:rPr>
              <w:t xml:space="preserve">. </w:t>
            </w:r>
            <w:r w:rsidRPr="00180137">
              <w:rPr>
                <w:lang w:val="pt-BR"/>
              </w:rPr>
              <w:t xml:space="preserve">O trecho irá atender também à comunidade de Paraisópolis. </w:t>
            </w:r>
          </w:p>
          <w:p w14:paraId="5B5F29AF" w14:textId="3DC96BD0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contribui para a redução do transporte individual e proporcionará uma rota mais rápida e um caminho alternativo. </w:t>
            </w:r>
          </w:p>
          <w:p w14:paraId="3D8D132A" w14:textId="4140C51B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método construtivo do monotrilho reduz as desapropriações por ficar elevado e suas colunas estarem no canteiro central das avenidas. </w:t>
            </w:r>
          </w:p>
          <w:p w14:paraId="1A8CBE2F" w14:textId="7E397D40" w:rsidR="00FD2CEC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previsão de demanda de passageiros indica uma linha não pendular, ou seja, o fluxo de passageiros será constante nos dois sentidos.</w:t>
            </w:r>
          </w:p>
        </w:tc>
        <w:tc>
          <w:tcPr>
            <w:tcW w:w="304" w:type="dxa"/>
            <w:vMerge/>
          </w:tcPr>
          <w:p w14:paraId="2468D8A2" w14:textId="77777777" w:rsidR="00FD2CEC" w:rsidRPr="002D2228" w:rsidRDefault="00FD2CEC" w:rsidP="00621930">
            <w:pPr>
              <w:pStyle w:val="TableParagraph"/>
              <w:spacing w:before="181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shd w:val="clear" w:color="auto" w:fill="D9D9D9" w:themeFill="background1" w:themeFillShade="D9"/>
          </w:tcPr>
          <w:p w14:paraId="6290A3DA" w14:textId="77777777" w:rsidR="00672C7A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</w:pPr>
            <w:r>
              <w:t>Operação automatizada de trens;</w:t>
            </w:r>
          </w:p>
          <w:p w14:paraId="61EACF97" w14:textId="77777777" w:rsidR="00672C7A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Monotrilho, tecnologia pioneira no Brasil, circulará em via elevada;</w:t>
            </w:r>
          </w:p>
          <w:p w14:paraId="082AB531" w14:textId="7C08D636" w:rsidR="00672C7A" w:rsidRPr="002D2228" w:rsidRDefault="00B459A9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</w:t>
            </w:r>
            <w:r w:rsidR="00672C7A" w:rsidRPr="002D2228">
              <w:rPr>
                <w:lang w:val="pt-BR"/>
              </w:rPr>
              <w:t xml:space="preserve">istema de sinalização e controle </w:t>
            </w:r>
            <w:r w:rsidR="006F018C">
              <w:rPr>
                <w:lang w:val="pt-BR"/>
              </w:rPr>
              <w:t>t</w:t>
            </w:r>
            <w:r w:rsidR="00672C7A" w:rsidRPr="002D2228">
              <w:rPr>
                <w:lang w:val="pt-BR"/>
              </w:rPr>
              <w:t>ipo CBTC, que permite a redução nos intervalos entre os trens;</w:t>
            </w:r>
          </w:p>
          <w:p w14:paraId="6975CA67" w14:textId="7B6E5C00" w:rsidR="00672C7A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</w:t>
            </w:r>
            <w:r w:rsidR="004139F1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segurança dos passageiros;</w:t>
            </w:r>
          </w:p>
          <w:p w14:paraId="2CBDD348" w14:textId="66E2B4B2" w:rsidR="00FD2CEC" w:rsidRPr="002D2228" w:rsidRDefault="00672C7A" w:rsidP="00621930">
            <w:pPr>
              <w:pStyle w:val="TableParagraph"/>
              <w:numPr>
                <w:ilvl w:val="0"/>
                <w:numId w:val="19"/>
              </w:numPr>
              <w:shd w:val="clear" w:color="auto" w:fill="D9D9D9" w:themeFill="background1" w:themeFillShade="D9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refrigerado.</w:t>
            </w:r>
          </w:p>
        </w:tc>
      </w:tr>
      <w:tr w:rsidR="00FD2CEC" w14:paraId="1ABC6A86" w14:textId="77777777" w:rsidTr="003F0761">
        <w:trPr>
          <w:trHeight w:val="732"/>
        </w:trPr>
        <w:tc>
          <w:tcPr>
            <w:tcW w:w="10772" w:type="dxa"/>
            <w:gridSpan w:val="3"/>
            <w:tcBorders>
              <w:bottom w:val="single" w:sz="8" w:space="0" w:color="auto"/>
            </w:tcBorders>
            <w:shd w:val="clear" w:color="auto" w:fill="FFFFFF" w:themeFill="background1"/>
          </w:tcPr>
          <w:p w14:paraId="28107745" w14:textId="77777777" w:rsidR="00FD2CEC" w:rsidRDefault="00FD2CEC" w:rsidP="00621930">
            <w:pPr>
              <w:pStyle w:val="TableParagraph"/>
              <w:spacing w:before="181"/>
              <w:ind w:right="213"/>
              <w:jc w:val="both"/>
            </w:pPr>
            <w:r w:rsidRPr="002D2228">
              <w:rPr>
                <w:b/>
                <w:color w:val="005A9E"/>
                <w:lang w:val="pt-BR"/>
              </w:rPr>
              <w:br/>
            </w:r>
            <w:r>
              <w:rPr>
                <w:b/>
                <w:color w:val="005A9E"/>
              </w:rPr>
              <w:t>Reduções</w:t>
            </w:r>
          </w:p>
        </w:tc>
      </w:tr>
      <w:tr w:rsidR="00FD2CEC" w14:paraId="3879A56D" w14:textId="77777777" w:rsidTr="00F139BB">
        <w:trPr>
          <w:trHeight w:val="1644"/>
        </w:trPr>
        <w:tc>
          <w:tcPr>
            <w:tcW w:w="10772" w:type="dxa"/>
            <w:gridSpan w:val="3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3A9A2657" w14:textId="77777777" w:rsidR="00DB4942" w:rsidRPr="00DB4942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lang w:val="pt-BR"/>
              </w:rPr>
            </w:pPr>
            <w:r w:rsidRPr="00DB4942">
              <w:rPr>
                <w:lang w:val="pt-BR"/>
              </w:rPr>
              <w:t>Redução de emissão de poluentes: 226 toneladas ao ano;</w:t>
            </w:r>
          </w:p>
          <w:p w14:paraId="46BDB7AA" w14:textId="77777777" w:rsidR="00DB4942" w:rsidRPr="00DB4942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lang w:val="pt-BR"/>
              </w:rPr>
            </w:pPr>
            <w:r w:rsidRPr="00DB4942">
              <w:rPr>
                <w:lang w:val="pt-BR"/>
              </w:rPr>
              <w:t>Redução de gases de efeito estufa: 25.711 toneladas ao ano;</w:t>
            </w:r>
          </w:p>
          <w:p w14:paraId="79F49EB6" w14:textId="773BC959" w:rsidR="00FD2CEC" w:rsidRPr="002D2228" w:rsidRDefault="00DB4942" w:rsidP="00DB4942">
            <w:pPr>
              <w:pStyle w:val="TableParagraph"/>
              <w:numPr>
                <w:ilvl w:val="0"/>
                <w:numId w:val="21"/>
              </w:numPr>
              <w:spacing w:before="181"/>
              <w:ind w:right="213"/>
              <w:rPr>
                <w:rFonts w:ascii="Times New Roman"/>
                <w:lang w:val="pt-BR"/>
              </w:rPr>
            </w:pPr>
            <w:r w:rsidRPr="00DB4942">
              <w:rPr>
                <w:lang w:val="pt-BR"/>
              </w:rPr>
              <w:t>Redução do consumo de combustível: 11,7 milhões de litros por ano.</w:t>
            </w:r>
          </w:p>
        </w:tc>
      </w:tr>
    </w:tbl>
    <w:p w14:paraId="6A527E11" w14:textId="33E69C47" w:rsidR="00460F3C" w:rsidRPr="00460F3C" w:rsidRDefault="00460F3C" w:rsidP="00460F3C">
      <w:pPr>
        <w:jc w:val="right"/>
        <w:rPr>
          <w:sz w:val="16"/>
          <w:szCs w:val="16"/>
          <w:lang w:val="pt-BR"/>
        </w:rPr>
      </w:pPr>
      <w:r w:rsidRPr="00460F3C">
        <w:rPr>
          <w:sz w:val="16"/>
          <w:szCs w:val="16"/>
          <w:lang w:val="pt-BR"/>
        </w:rPr>
        <w:t xml:space="preserve">Simulação Metrô – </w:t>
      </w:r>
      <w:r w:rsidR="00DB4942">
        <w:rPr>
          <w:sz w:val="16"/>
          <w:szCs w:val="16"/>
          <w:lang w:val="pt-BR"/>
        </w:rPr>
        <w:t>Janeir</w:t>
      </w:r>
      <w:r w:rsidRPr="00460F3C">
        <w:rPr>
          <w:sz w:val="16"/>
          <w:szCs w:val="16"/>
          <w:lang w:val="pt-BR"/>
        </w:rPr>
        <w:t>o de 202</w:t>
      </w:r>
      <w:r w:rsidR="00DB4942">
        <w:rPr>
          <w:sz w:val="16"/>
          <w:szCs w:val="16"/>
          <w:lang w:val="pt-BR"/>
        </w:rPr>
        <w:t>4</w:t>
      </w:r>
    </w:p>
    <w:p w14:paraId="79BB403E" w14:textId="77777777" w:rsidR="00460F3C" w:rsidRPr="00460F3C" w:rsidRDefault="00460F3C" w:rsidP="00460F3C">
      <w:pPr>
        <w:jc w:val="right"/>
        <w:rPr>
          <w:sz w:val="16"/>
          <w:szCs w:val="16"/>
          <w:lang w:val="pt-BR"/>
        </w:rPr>
      </w:pPr>
    </w:p>
    <w:p w14:paraId="1D9D4071" w14:textId="77777777" w:rsidR="00FD2CEC" w:rsidRDefault="00FD2CEC" w:rsidP="00460F3C">
      <w:pPr>
        <w:jc w:val="center"/>
        <w:rPr>
          <w:lang w:val="pt-BR"/>
        </w:rPr>
      </w:pPr>
    </w:p>
    <w:p w14:paraId="34BDE5E6" w14:textId="77777777" w:rsidR="00FD2CEC" w:rsidRDefault="00FD2CEC" w:rsidP="00FD2CEC">
      <w:pPr>
        <w:rPr>
          <w:lang w:val="pt-BR"/>
        </w:rPr>
      </w:pPr>
    </w:p>
    <w:p w14:paraId="7742B0F2" w14:textId="77777777" w:rsidR="00FD2CEC" w:rsidRDefault="00FD2CEC" w:rsidP="00FD2CEC">
      <w:pPr>
        <w:rPr>
          <w:lang w:val="pt-BR"/>
        </w:rPr>
      </w:pPr>
    </w:p>
    <w:p w14:paraId="548B3983" w14:textId="77777777" w:rsidR="00FD2CEC" w:rsidRDefault="00FD2CEC" w:rsidP="00FD2CEC">
      <w:pPr>
        <w:rPr>
          <w:lang w:val="pt-BR"/>
        </w:rPr>
      </w:pPr>
    </w:p>
    <w:p w14:paraId="7C2A2B55" w14:textId="77777777" w:rsidR="00FD2CEC" w:rsidRDefault="00FD2CEC" w:rsidP="00FD2CEC">
      <w:pPr>
        <w:rPr>
          <w:lang w:val="pt-BR"/>
        </w:rPr>
      </w:pPr>
    </w:p>
    <w:p w14:paraId="78CD466C" w14:textId="77777777" w:rsidR="00FD2CEC" w:rsidRDefault="00FD2CEC" w:rsidP="00FD2CEC">
      <w:pPr>
        <w:rPr>
          <w:lang w:val="pt-BR"/>
        </w:rPr>
      </w:pPr>
    </w:p>
    <w:p w14:paraId="7613A8D3" w14:textId="77777777" w:rsidR="00FD2CEC" w:rsidRDefault="00FD2CEC" w:rsidP="00FD2CEC">
      <w:pPr>
        <w:rPr>
          <w:lang w:val="pt-BR"/>
        </w:rPr>
      </w:pPr>
    </w:p>
    <w:p w14:paraId="6B408FC6" w14:textId="77777777" w:rsidR="00FD2CEC" w:rsidRDefault="00FD2CEC" w:rsidP="00FD2CEC">
      <w:pPr>
        <w:rPr>
          <w:lang w:val="pt-BR"/>
        </w:rPr>
      </w:pPr>
    </w:p>
    <w:p w14:paraId="26D89924" w14:textId="77777777" w:rsidR="00FD2CEC" w:rsidRDefault="00FD2CEC" w:rsidP="00FD2CEC">
      <w:pPr>
        <w:rPr>
          <w:lang w:val="pt-BR"/>
        </w:rPr>
      </w:pPr>
    </w:p>
    <w:p w14:paraId="5E77B771" w14:textId="77777777" w:rsidR="00FD2CEC" w:rsidRDefault="00FD2CEC" w:rsidP="00FD2CEC">
      <w:pPr>
        <w:rPr>
          <w:lang w:val="pt-BR"/>
        </w:rPr>
      </w:pPr>
    </w:p>
    <w:p w14:paraId="31C56130" w14:textId="77777777" w:rsidR="00FD2CEC" w:rsidRDefault="00FD2CEC" w:rsidP="00FD2CEC">
      <w:pPr>
        <w:rPr>
          <w:lang w:val="pt-BR"/>
        </w:rPr>
      </w:pPr>
    </w:p>
    <w:p w14:paraId="7C2E40EE" w14:textId="77777777" w:rsidR="00FD2CEC" w:rsidRDefault="00FD2CEC" w:rsidP="00FD2CEC">
      <w:pPr>
        <w:rPr>
          <w:lang w:val="pt-BR"/>
        </w:rPr>
      </w:pPr>
    </w:p>
    <w:p w14:paraId="157DEA24" w14:textId="77777777" w:rsidR="00FD2CEC" w:rsidRDefault="00FD2CEC" w:rsidP="00FD2CEC">
      <w:pPr>
        <w:rPr>
          <w:lang w:val="pt-BR"/>
        </w:rPr>
      </w:pPr>
    </w:p>
    <w:p w14:paraId="1A8C2E56" w14:textId="77777777" w:rsidR="00FD2CEC" w:rsidRDefault="00FD2CEC" w:rsidP="00FD2CEC">
      <w:pPr>
        <w:rPr>
          <w:lang w:val="pt-BR"/>
        </w:rPr>
      </w:pPr>
    </w:p>
    <w:p w14:paraId="0EDA691E" w14:textId="77777777" w:rsidR="00FD2CEC" w:rsidRDefault="00FD2CEC" w:rsidP="00FD2CEC">
      <w:pPr>
        <w:rPr>
          <w:lang w:val="pt-BR"/>
        </w:rPr>
      </w:pPr>
    </w:p>
    <w:p w14:paraId="6BFF6F80" w14:textId="77777777" w:rsidR="00FD2CEC" w:rsidRDefault="00FD2CEC" w:rsidP="00FD2CEC">
      <w:pPr>
        <w:rPr>
          <w:lang w:val="pt-BR"/>
        </w:rPr>
      </w:pPr>
    </w:p>
    <w:p w14:paraId="416565E7" w14:textId="77777777" w:rsidR="00FD2CEC" w:rsidRDefault="00FD2CEC" w:rsidP="00FD2CEC">
      <w:pPr>
        <w:rPr>
          <w:lang w:val="pt-BR"/>
        </w:rPr>
      </w:pPr>
    </w:p>
    <w:p w14:paraId="6A03380A" w14:textId="77777777" w:rsidR="00FD2CEC" w:rsidRDefault="00FD2CEC" w:rsidP="00FD2CEC">
      <w:pPr>
        <w:rPr>
          <w:lang w:val="pt-BR"/>
        </w:rPr>
      </w:pPr>
    </w:p>
    <w:p w14:paraId="1889D1C5" w14:textId="77777777" w:rsidR="00FD2CEC" w:rsidRDefault="00FD2CEC" w:rsidP="00FD2CEC">
      <w:pPr>
        <w:rPr>
          <w:lang w:val="pt-BR"/>
        </w:rPr>
      </w:pPr>
    </w:p>
    <w:p w14:paraId="7A4128E3" w14:textId="77777777" w:rsidR="00FD2CEC" w:rsidRDefault="00FD2CEC" w:rsidP="00FD2CEC">
      <w:pPr>
        <w:rPr>
          <w:lang w:val="pt-BR"/>
        </w:rPr>
      </w:pPr>
    </w:p>
    <w:p w14:paraId="30CA80C1" w14:textId="77777777" w:rsidR="00FD2CEC" w:rsidRDefault="00FD2CEC" w:rsidP="00FD2CEC">
      <w:pPr>
        <w:rPr>
          <w:lang w:val="pt-BR"/>
        </w:rPr>
        <w:sectPr w:rsidR="00FD2CEC" w:rsidSect="001D7A15">
          <w:headerReference w:type="default" r:id="rId8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3BA425B" w14:textId="77777777" w:rsidR="00FD2CEC" w:rsidRDefault="00FD2CEC" w:rsidP="00FD2CEC">
      <w:pPr>
        <w:rPr>
          <w:lang w:val="pt-BR"/>
        </w:rPr>
      </w:pPr>
    </w:p>
    <w:p w14:paraId="3B46B840" w14:textId="5891B0D5" w:rsidR="008F3A16" w:rsidRDefault="008F3A16" w:rsidP="008F3A16">
      <w:pPr>
        <w:rPr>
          <w:lang w:val="pt-BR"/>
        </w:rPr>
      </w:pPr>
    </w:p>
    <w:p w14:paraId="43FA67AD" w14:textId="77777777" w:rsidR="009F03FE" w:rsidRDefault="009F03FE" w:rsidP="008F3A16">
      <w:pPr>
        <w:rPr>
          <w:lang w:val="pt-BR"/>
        </w:rPr>
      </w:pPr>
    </w:p>
    <w:p w14:paraId="6839CBFE" w14:textId="77777777" w:rsidR="00872D26" w:rsidRDefault="00872D26" w:rsidP="008F3A16">
      <w:pPr>
        <w:rPr>
          <w:lang w:val="pt-BR"/>
        </w:rPr>
      </w:pPr>
    </w:p>
    <w:tbl>
      <w:tblPr>
        <w:tblStyle w:val="TableNormal"/>
        <w:tblW w:w="10431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7"/>
        <w:gridCol w:w="5045"/>
        <w:gridCol w:w="57"/>
      </w:tblGrid>
      <w:tr w:rsidR="008F3A16" w14:paraId="6BCD3FCB" w14:textId="77777777" w:rsidTr="002A77D7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23173CCE" w14:textId="296208C6" w:rsidR="008F3A16" w:rsidRDefault="00A9747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A97472">
              <w:rPr>
                <w:b/>
                <w:color w:val="005A9E"/>
                <w:sz w:val="24"/>
              </w:rPr>
              <w:t>Trecho de via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D845E3C" w14:textId="4D0E8DEC" w:rsidR="008F3A16" w:rsidRDefault="008F3A16" w:rsidP="003F076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6A2014DD" w14:textId="4491CEAF" w:rsidR="008F3A16" w:rsidRDefault="00A76D1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A76D1C">
              <w:rPr>
                <w:b/>
                <w:color w:val="005A9E"/>
                <w:sz w:val="24"/>
              </w:rPr>
              <w:t>Estação Washington Luís</w:t>
            </w:r>
          </w:p>
        </w:tc>
      </w:tr>
      <w:tr w:rsidR="008F3A16" w14:paraId="45F46641" w14:textId="77777777" w:rsidTr="00FB6B16">
        <w:trPr>
          <w:gridAfter w:val="1"/>
          <w:wAfter w:w="57" w:type="dxa"/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C1542F6" w14:textId="77777777" w:rsidR="008F3A16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6B6A6B8" w14:textId="3AFAADA3" w:rsidR="008F3A16" w:rsidRDefault="008D4259" w:rsidP="003F076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DE4126B" wp14:editId="2C8709D8">
                  <wp:extent cx="3060000" cy="1980000"/>
                  <wp:effectExtent l="57150" t="57150" r="45720" b="58420"/>
                  <wp:docPr id="322180080" name="Imagem 3221800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180080" name="Imagem 322180080"/>
                          <pic:cNvPicPr preferRelativeResize="0"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826A207" w14:textId="42678029" w:rsidR="008F3A16" w:rsidRDefault="00900934" w:rsidP="0090093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5E3EF352" wp14:editId="6BD90F5D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156210</wp:posOffset>
                      </wp:positionV>
                      <wp:extent cx="0" cy="1799590"/>
                      <wp:effectExtent l="19050" t="0" r="19050" b="29210"/>
                      <wp:wrapNone/>
                      <wp:docPr id="236" name="Conector reto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DA66060" id="Conector reto 236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pt,12.3pt" to="4pt,15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7D22E7CA" w14:textId="77777777" w:rsidR="008F3A16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F233D53" w14:textId="56D323A1" w:rsidR="008F3A16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D0AABB4" wp14:editId="681052C7">
                  <wp:extent cx="3060000" cy="1980000"/>
                  <wp:effectExtent l="57150" t="57150" r="45720" b="58420"/>
                  <wp:docPr id="1893753822" name="Imagem 189375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753822" name="Imagem 1893753822"/>
                          <pic:cNvPicPr preferRelativeResize="0"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A16" w14:paraId="5F1B5D56" w14:textId="77777777" w:rsidTr="0062653B">
        <w:trPr>
          <w:gridAfter w:val="1"/>
          <w:wAfter w:w="57" w:type="dxa"/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4C03A1EE" w14:textId="300D9AC9" w:rsidR="008F3A16" w:rsidRPr="00213BAA" w:rsidRDefault="00D047C1" w:rsidP="00A55C09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D047C1">
              <w:rPr>
                <w:sz w:val="16"/>
                <w:szCs w:val="16"/>
                <w:lang w:val="pt-BR"/>
              </w:rPr>
              <w:t>Vias do Monotrilho/ Sistemas – em andamento a instalação do bandejamento de via</w:t>
            </w:r>
          </w:p>
        </w:tc>
        <w:tc>
          <w:tcPr>
            <w:tcW w:w="170" w:type="dxa"/>
          </w:tcPr>
          <w:p w14:paraId="42680AE4" w14:textId="77777777" w:rsidR="008F3A16" w:rsidRPr="002D2228" w:rsidRDefault="008F3A16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2C76A818" w14:textId="5D5553A6" w:rsidR="008F3A16" w:rsidRPr="00213BAA" w:rsidRDefault="00E235BE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235BE">
              <w:rPr>
                <w:sz w:val="16"/>
                <w:szCs w:val="16"/>
                <w:lang w:val="pt-BR"/>
              </w:rPr>
              <w:t>Obra Civil – em andamento limpeza, manutenção do canteiro e mobilização das equipes.</w:t>
            </w:r>
          </w:p>
        </w:tc>
      </w:tr>
      <w:tr w:rsidR="008F3A16" w14:paraId="3C6ACC89" w14:textId="77777777" w:rsidTr="0062653B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37D8840F" w14:textId="01D62367" w:rsidR="008F3A16" w:rsidRDefault="005A70A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A70A6">
              <w:rPr>
                <w:b/>
                <w:color w:val="005A9E"/>
                <w:sz w:val="24"/>
              </w:rPr>
              <w:t>Estação Aeroporto de Congonhas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084F08CC" w14:textId="5E609898" w:rsidR="008F3A16" w:rsidRDefault="008F3A16" w:rsidP="00D46BFF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B112950" w14:textId="410E5034" w:rsidR="008F3A16" w:rsidRDefault="001479CA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1479CA">
              <w:rPr>
                <w:b/>
                <w:color w:val="005A9E"/>
                <w:sz w:val="24"/>
              </w:rPr>
              <w:t>Estação Brooklin Paulista</w:t>
            </w:r>
          </w:p>
        </w:tc>
      </w:tr>
      <w:tr w:rsidR="008F3A16" w14:paraId="39EF93F7" w14:textId="77777777" w:rsidTr="005C66A2">
        <w:trPr>
          <w:gridAfter w:val="1"/>
          <w:wAfter w:w="57" w:type="dxa"/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683581E1" w14:textId="77777777" w:rsidR="008F3A16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C473F8" w14:textId="2BA89BA9" w:rsidR="008F3A16" w:rsidRDefault="008D4259" w:rsidP="003F076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E6860F5" wp14:editId="0B1A9991">
                  <wp:extent cx="3060000" cy="1980000"/>
                  <wp:effectExtent l="57150" t="57150" r="45720" b="58420"/>
                  <wp:docPr id="321841177" name="Imagem 321841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841177" name="Imagem 321841177"/>
                          <pic:cNvPicPr preferRelativeResize="0"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76A1EC1F" w14:textId="6B41F378" w:rsidR="008F3A16" w:rsidRDefault="00342C15" w:rsidP="005C66A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775A50FB" wp14:editId="012F4086">
                      <wp:simplePos x="0" y="0"/>
                      <wp:positionH relativeFrom="column">
                        <wp:posOffset>48895</wp:posOffset>
                      </wp:positionH>
                      <wp:positionV relativeFrom="paragraph">
                        <wp:posOffset>151130</wp:posOffset>
                      </wp:positionV>
                      <wp:extent cx="0" cy="1800000"/>
                      <wp:effectExtent l="19050" t="0" r="19050" b="29210"/>
                      <wp:wrapNone/>
                      <wp:docPr id="237" name="Conector reto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00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83A5F1" id="Conector reto 237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85pt,11.9pt" to="3.85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3CEC6B35" w14:textId="77777777" w:rsidR="008F3A16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4D9932A" w14:textId="651591B6" w:rsidR="008F3A16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83D906" wp14:editId="7DFD2331">
                  <wp:extent cx="3060000" cy="1980000"/>
                  <wp:effectExtent l="57150" t="57150" r="45720" b="58420"/>
                  <wp:docPr id="1078867065" name="Imagem 10788670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867065" name="Imagem 1078867065"/>
                          <pic:cNvPicPr preferRelativeResize="0"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" b="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A16" w14:paraId="6DDC13ED" w14:textId="77777777" w:rsidTr="0062653B">
        <w:trPr>
          <w:gridAfter w:val="1"/>
          <w:wAfter w:w="57" w:type="dxa"/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70C3F2D" w14:textId="2C462BA0" w:rsidR="008F3A16" w:rsidRPr="00213BAA" w:rsidRDefault="009C4270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C4270">
              <w:rPr>
                <w:color w:val="000000" w:themeColor="text1"/>
                <w:sz w:val="16"/>
                <w:szCs w:val="16"/>
                <w:lang w:val="pt-BR"/>
              </w:rPr>
              <w:t xml:space="preserve">Obra Civil – em andamento execução do rejunte do piso de granito nas </w:t>
            </w:r>
            <w:r w:rsidR="00B31CD5" w:rsidRPr="009C4270">
              <w:rPr>
                <w:color w:val="000000" w:themeColor="text1"/>
                <w:sz w:val="16"/>
                <w:szCs w:val="16"/>
                <w:lang w:val="pt-BR"/>
              </w:rPr>
              <w:t>plataformas.</w:t>
            </w:r>
          </w:p>
        </w:tc>
        <w:tc>
          <w:tcPr>
            <w:tcW w:w="170" w:type="dxa"/>
          </w:tcPr>
          <w:p w14:paraId="6BE07005" w14:textId="3706BB71" w:rsidR="008F3A16" w:rsidRPr="002D2228" w:rsidRDefault="008F3A16" w:rsidP="00C35AB7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1C366562" w14:textId="34D650CD" w:rsidR="008F3A16" w:rsidRPr="00213BAA" w:rsidRDefault="002C67A3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2C67A3">
              <w:rPr>
                <w:sz w:val="16"/>
                <w:szCs w:val="16"/>
                <w:lang w:val="pt-BR"/>
              </w:rPr>
              <w:t xml:space="preserve">Obra Civil – em andamento a instalação do piso porcelanato nos escritórios do Edifício Técnico </w:t>
            </w:r>
            <w:r w:rsidR="002F224D" w:rsidRPr="002C67A3">
              <w:rPr>
                <w:sz w:val="16"/>
                <w:szCs w:val="16"/>
                <w:lang w:val="pt-BR"/>
              </w:rPr>
              <w:t>Operacional.</w:t>
            </w:r>
          </w:p>
        </w:tc>
      </w:tr>
      <w:tr w:rsidR="008F3A16" w14:paraId="3C53104A" w14:textId="77777777" w:rsidTr="0062653B">
        <w:trPr>
          <w:gridAfter w:val="1"/>
          <w:wAfter w:w="57" w:type="dxa"/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2EF55533" w14:textId="65CCE686" w:rsidR="008F3A16" w:rsidRDefault="00E247B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247BC">
              <w:rPr>
                <w:b/>
                <w:color w:val="005A9E"/>
                <w:sz w:val="24"/>
              </w:rPr>
              <w:t>Estação Vereador José Diniz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14D240CC" w14:textId="6EC81F3C" w:rsidR="008F3A16" w:rsidRDefault="008F3A16" w:rsidP="00AA4592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</w:p>
        </w:tc>
        <w:tc>
          <w:tcPr>
            <w:tcW w:w="5102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610C9F95" w14:textId="02FC6D10" w:rsidR="008F3A16" w:rsidRDefault="00725F5B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725F5B">
              <w:rPr>
                <w:b/>
                <w:color w:val="005A9E"/>
                <w:sz w:val="24"/>
              </w:rPr>
              <w:t>Estação Campo Belo</w:t>
            </w:r>
          </w:p>
        </w:tc>
      </w:tr>
      <w:tr w:rsidR="008F3A16" w14:paraId="3C72B0F9" w14:textId="77777777" w:rsidTr="005C66A2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59A4B5B5" w14:textId="154784A0" w:rsidR="008F3A16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EDBBDE4" w14:textId="1370D391" w:rsidR="008F3A16" w:rsidRDefault="008D4259" w:rsidP="003F0761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7120C3" wp14:editId="4638EC62">
                  <wp:extent cx="3060000" cy="1980000"/>
                  <wp:effectExtent l="57150" t="57150" r="45720" b="58420"/>
                  <wp:docPr id="248750552" name="Imagem 248750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50552" name="Imagem 248750552"/>
                          <pic:cNvPicPr preferRelativeResize="0"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" w:type="dxa"/>
            <w:gridSpan w:val="2"/>
            <w:vAlign w:val="center"/>
          </w:tcPr>
          <w:p w14:paraId="6F10A533" w14:textId="0FB52F8B" w:rsidR="008F3A16" w:rsidRDefault="00AA4592" w:rsidP="005C66A2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  <w:r w:rsidRPr="00412AD5">
              <w:rPr>
                <w:b/>
                <w:noProof/>
                <w:sz w:val="19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27C4F238" wp14:editId="0CCB1126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151765</wp:posOffset>
                      </wp:positionV>
                      <wp:extent cx="0" cy="1799590"/>
                      <wp:effectExtent l="19050" t="0" r="19050" b="29210"/>
                      <wp:wrapNone/>
                      <wp:docPr id="238" name="Conector reto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7D6F1E" id="Conector reto 238" o:spid="_x0000_s1026" style="position:absolute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2pt,11.95pt" to="5.2pt,15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gridSpan w:val="2"/>
            <w:tcBorders>
              <w:top w:val="single" w:sz="8" w:space="0" w:color="auto"/>
              <w:bottom w:val="single" w:sz="8" w:space="0" w:color="auto"/>
            </w:tcBorders>
          </w:tcPr>
          <w:p w14:paraId="6C9E7968" w14:textId="51047783" w:rsidR="008F3A16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6A46992" w14:textId="5D1ED628" w:rsidR="008F3A16" w:rsidRDefault="008D4259" w:rsidP="003F076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0A928E" wp14:editId="693DFB13">
                  <wp:extent cx="3060000" cy="1980000"/>
                  <wp:effectExtent l="57150" t="57150" r="45720" b="58420"/>
                  <wp:docPr id="982840435" name="Imagem 982840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840435" name="Imagem 982840435"/>
                          <pic:cNvPicPr preferRelativeResize="0"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A16" w14:paraId="0181F767" w14:textId="77777777" w:rsidTr="00BA2D8A">
        <w:trPr>
          <w:gridAfter w:val="1"/>
          <w:wAfter w:w="57" w:type="dxa"/>
          <w:trHeight w:val="510"/>
        </w:trPr>
        <w:tc>
          <w:tcPr>
            <w:tcW w:w="5102" w:type="dxa"/>
            <w:tcBorders>
              <w:top w:val="single" w:sz="8" w:space="0" w:color="auto"/>
            </w:tcBorders>
          </w:tcPr>
          <w:p w14:paraId="16FC1D5F" w14:textId="670D1D47" w:rsidR="008F3A16" w:rsidRPr="00213BAA" w:rsidRDefault="00B31CD5" w:rsidP="00371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31CD5">
              <w:rPr>
                <w:color w:val="000000" w:themeColor="text1"/>
                <w:sz w:val="16"/>
                <w:szCs w:val="16"/>
                <w:lang w:val="pt-BR"/>
              </w:rPr>
              <w:t>Obra Civil – em andamento a execução da caixa de passagem do banco de dutos. Sistemas: bandejamento da Sala de Equipamentos Eletrônicos (SEE) e piso de cobertura executados.</w:t>
            </w:r>
          </w:p>
        </w:tc>
        <w:tc>
          <w:tcPr>
            <w:tcW w:w="170" w:type="dxa"/>
          </w:tcPr>
          <w:p w14:paraId="60FF81FA" w14:textId="77777777" w:rsidR="008F3A16" w:rsidRPr="002D2228" w:rsidRDefault="008F3A16" w:rsidP="003F0761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gridSpan w:val="2"/>
            <w:tcBorders>
              <w:top w:val="single" w:sz="8" w:space="0" w:color="auto"/>
            </w:tcBorders>
          </w:tcPr>
          <w:p w14:paraId="452A4410" w14:textId="6CAB2845" w:rsidR="008F3A16" w:rsidRPr="00213BAA" w:rsidRDefault="00DE754B" w:rsidP="008E3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E754B">
              <w:rPr>
                <w:color w:val="000000" w:themeColor="text1"/>
                <w:sz w:val="16"/>
                <w:szCs w:val="16"/>
                <w:lang w:val="pt-BR"/>
              </w:rPr>
              <w:t xml:space="preserve">Obra Civil – </w:t>
            </w:r>
            <w:r>
              <w:rPr>
                <w:color w:val="000000" w:themeColor="text1"/>
                <w:sz w:val="16"/>
                <w:szCs w:val="16"/>
                <w:lang w:val="pt-BR"/>
              </w:rPr>
              <w:t>E</w:t>
            </w:r>
            <w:r w:rsidRPr="00DE754B">
              <w:rPr>
                <w:color w:val="000000" w:themeColor="text1"/>
                <w:sz w:val="16"/>
                <w:szCs w:val="16"/>
                <w:lang w:val="pt-BR"/>
              </w:rPr>
              <w:t>m andamento regularização do contrapiso do mezanino. Sistemas – em execução a instalação do bandejamento na Sala de Equipamentos Eletrônicos (SEE).</w:t>
            </w:r>
          </w:p>
        </w:tc>
      </w:tr>
    </w:tbl>
    <w:p w14:paraId="0C18D488" w14:textId="77777777" w:rsidR="008F3A16" w:rsidRDefault="008F3A16" w:rsidP="008F3A16">
      <w:pPr>
        <w:rPr>
          <w:lang w:val="pt-BR"/>
        </w:rPr>
      </w:pPr>
    </w:p>
    <w:p w14:paraId="7B907984" w14:textId="571508A1" w:rsidR="00FD2CEC" w:rsidRDefault="00FD2CEC" w:rsidP="00FD2CEC">
      <w:pPr>
        <w:rPr>
          <w:lang w:val="pt-BR"/>
        </w:rPr>
      </w:pPr>
    </w:p>
    <w:p w14:paraId="5CF8F894" w14:textId="56653BC7" w:rsidR="001D5E58" w:rsidRDefault="001D5E58" w:rsidP="00FD2CEC">
      <w:pPr>
        <w:rPr>
          <w:lang w:val="pt-BR"/>
        </w:rPr>
      </w:pPr>
    </w:p>
    <w:p w14:paraId="04B31E5C" w14:textId="66A05376" w:rsidR="001D5E58" w:rsidRDefault="001D5E58" w:rsidP="00FD2CEC">
      <w:pPr>
        <w:rPr>
          <w:lang w:val="pt-BR"/>
        </w:rPr>
      </w:pPr>
    </w:p>
    <w:p w14:paraId="2FAEBDDE" w14:textId="5DB6CBFB" w:rsidR="001D5E58" w:rsidRDefault="001D5E58" w:rsidP="00FD2CEC">
      <w:pPr>
        <w:rPr>
          <w:lang w:val="pt-BR"/>
        </w:rPr>
      </w:pPr>
    </w:p>
    <w:p w14:paraId="04829536" w14:textId="77777777" w:rsidR="001D5E58" w:rsidRDefault="001D5E58" w:rsidP="00FD2CEC">
      <w:pPr>
        <w:rPr>
          <w:lang w:val="pt-BR"/>
        </w:rPr>
      </w:pPr>
    </w:p>
    <w:p w14:paraId="1FB15E55" w14:textId="77777777" w:rsidR="002A511D" w:rsidRDefault="002A511D" w:rsidP="00FD2CEC">
      <w:pPr>
        <w:rPr>
          <w:lang w:val="pt-BR"/>
        </w:rPr>
      </w:pPr>
    </w:p>
    <w:p w14:paraId="306A7E39" w14:textId="77777777" w:rsidR="009F03FE" w:rsidRDefault="009F03FE" w:rsidP="00FD2CEC">
      <w:pPr>
        <w:rPr>
          <w:lang w:val="pt-BR"/>
        </w:rPr>
      </w:pPr>
    </w:p>
    <w:p w14:paraId="0653EC9C" w14:textId="3D9EE3BC" w:rsidR="00872D26" w:rsidRDefault="00872D26" w:rsidP="00FD2CEC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D2666D" w14:paraId="0D0C74AE" w14:textId="77777777" w:rsidTr="0062653B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48AA409C" w14:textId="285AFEE9" w:rsidR="00D2666D" w:rsidRDefault="00B01A5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B01A52">
              <w:rPr>
                <w:b/>
                <w:color w:val="005A9E"/>
                <w:sz w:val="24"/>
              </w:rPr>
              <w:t>Estação Vila Cordeiro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467D8AFF" w14:textId="01936526" w:rsidR="00D2666D" w:rsidRDefault="00D2666D" w:rsidP="003F076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94A28CF" w14:textId="2411C2A0" w:rsidR="00D2666D" w:rsidRDefault="00527AB8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27AB8">
              <w:rPr>
                <w:b/>
                <w:color w:val="005A9E"/>
                <w:sz w:val="24"/>
              </w:rPr>
              <w:t>Estação Chucri Zaidan</w:t>
            </w:r>
          </w:p>
        </w:tc>
      </w:tr>
      <w:tr w:rsidR="00D2666D" w14:paraId="06B3D456" w14:textId="77777777" w:rsidTr="00206DE4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31E4E4C5" w14:textId="77777777" w:rsidR="00D2666D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5291DD4" w14:textId="6E3D7815" w:rsidR="00D2666D" w:rsidRDefault="008D4259" w:rsidP="003F076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34B7D6" wp14:editId="0A757289">
                  <wp:extent cx="3060000" cy="1980000"/>
                  <wp:effectExtent l="57150" t="57150" r="45720" b="58420"/>
                  <wp:docPr id="252502455" name="Imagem 2525024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502455" name="Imagem 252502455"/>
                          <pic:cNvPicPr preferRelativeResize="0"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1" b="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056A13B4" w14:textId="65053D31" w:rsidR="00D2666D" w:rsidRDefault="00C10EED" w:rsidP="00206DE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0C0EC4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BFC061F" wp14:editId="655DA8AF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159385</wp:posOffset>
                      </wp:positionV>
                      <wp:extent cx="0" cy="1799590"/>
                      <wp:effectExtent l="19050" t="0" r="19050" b="29210"/>
                      <wp:wrapNone/>
                      <wp:docPr id="240" name="Conector reto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461D875" id="Conector reto 240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pt,12.55pt" to="4.2pt,15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51829105" w14:textId="77777777" w:rsidR="00D2666D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902423D" w14:textId="2938BAE5" w:rsidR="00D2666D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066A43C" wp14:editId="44BE986D">
                  <wp:extent cx="3060000" cy="1980000"/>
                  <wp:effectExtent l="57150" t="57150" r="45720" b="58420"/>
                  <wp:docPr id="1843130403" name="Imagem 18431304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130403" name="Imagem 1843130403"/>
                          <pic:cNvPicPr preferRelativeResize="0"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6D" w14:paraId="2EF9530F" w14:textId="77777777" w:rsidTr="001A441F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3BE5A73B" w14:textId="71A29499" w:rsidR="00D2666D" w:rsidRPr="00213BAA" w:rsidRDefault="00D340F5" w:rsidP="003461D8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D340F5">
              <w:rPr>
                <w:sz w:val="16"/>
                <w:szCs w:val="16"/>
                <w:lang w:val="pt-BR"/>
              </w:rPr>
              <w:t>Obra Civil – em andamento a instalação do piso de granito no mezanino.</w:t>
            </w:r>
          </w:p>
        </w:tc>
        <w:tc>
          <w:tcPr>
            <w:tcW w:w="170" w:type="dxa"/>
          </w:tcPr>
          <w:p w14:paraId="744D60EA" w14:textId="77777777" w:rsidR="00D2666D" w:rsidRPr="002D2228" w:rsidRDefault="00D2666D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578BF315" w14:textId="7ED8E694" w:rsidR="00D2666D" w:rsidRPr="00213BAA" w:rsidRDefault="00F2094C" w:rsidP="003461D8">
            <w:pPr>
              <w:jc w:val="center"/>
              <w:rPr>
                <w:sz w:val="16"/>
                <w:szCs w:val="16"/>
                <w:lang w:val="pt-BR"/>
              </w:rPr>
            </w:pPr>
            <w:r w:rsidRPr="00F2094C">
              <w:rPr>
                <w:rFonts w:ascii="Calibri" w:eastAsia="Calibri" w:hAnsi="Calibri" w:cs="Calibri"/>
                <w:sz w:val="16"/>
                <w:szCs w:val="16"/>
                <w:lang w:val="pt-BR"/>
              </w:rPr>
              <w:t>Obra Civil – em andamento a instalação do piso de granito na plataforma.</w:t>
            </w:r>
          </w:p>
        </w:tc>
      </w:tr>
      <w:tr w:rsidR="00D2666D" w14:paraId="69BE74A8" w14:textId="77777777" w:rsidTr="002A77D7">
        <w:trPr>
          <w:trHeight w:val="340"/>
        </w:trPr>
        <w:tc>
          <w:tcPr>
            <w:tcW w:w="510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2DF4258A" w14:textId="65B1C3F3" w:rsidR="00D2666D" w:rsidRDefault="004659B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4659B6">
              <w:rPr>
                <w:b/>
                <w:color w:val="005A9E"/>
                <w:sz w:val="24"/>
              </w:rPr>
              <w:t>Estação Morumbi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0A50F6BA" w14:textId="668DCAB8" w:rsidR="00D2666D" w:rsidRDefault="00D2666D" w:rsidP="003F0761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</w:p>
        </w:tc>
        <w:tc>
          <w:tcPr>
            <w:tcW w:w="5102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F15FE02" w14:textId="4A54ECB3" w:rsidR="00D2666D" w:rsidRDefault="00680E77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680E77">
              <w:rPr>
                <w:b/>
                <w:color w:val="005A9E"/>
                <w:sz w:val="24"/>
              </w:rPr>
              <w:t>Pátio Água Espraiada</w:t>
            </w:r>
          </w:p>
        </w:tc>
      </w:tr>
      <w:tr w:rsidR="00D2666D" w14:paraId="17B78317" w14:textId="77777777" w:rsidTr="005C66A2">
        <w:trPr>
          <w:trHeight w:val="2835"/>
        </w:trPr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4A8E3A61" w14:textId="77777777" w:rsidR="00D2666D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D6283EA" w14:textId="34814BA6" w:rsidR="00D2666D" w:rsidRDefault="008D4259" w:rsidP="003F076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F3FE1C4" wp14:editId="49E4AD58">
                  <wp:extent cx="3060000" cy="1980000"/>
                  <wp:effectExtent l="57150" t="57150" r="45720" b="58420"/>
                  <wp:docPr id="1003944695" name="Imagem 1003944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44695" name="Imagem 1003944695"/>
                          <pic:cNvPicPr preferRelativeResize="0"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576B7854" w14:textId="15096D73" w:rsidR="00D2666D" w:rsidRDefault="008474BF" w:rsidP="005C66A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0C0EC4">
              <w:rPr>
                <w:b/>
                <w:noProof/>
                <w:color w:val="005A9E"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72B049D6" wp14:editId="551D2AA9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167640</wp:posOffset>
                      </wp:positionV>
                      <wp:extent cx="0" cy="1800000"/>
                      <wp:effectExtent l="19050" t="0" r="19050" b="29210"/>
                      <wp:wrapNone/>
                      <wp:docPr id="241" name="Conector reto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800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2BF0D2B" id="Conector reto 241" o:spid="_x0000_s1026" style="position:absolute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2pt,13.2pt" to="4.2pt,1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" strokecolor="gray [1629]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8" w:space="0" w:color="auto"/>
              <w:bottom w:val="single" w:sz="8" w:space="0" w:color="auto"/>
            </w:tcBorders>
          </w:tcPr>
          <w:p w14:paraId="50F423ED" w14:textId="77777777" w:rsidR="00D2666D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1132D24" w14:textId="16634034" w:rsidR="00D2666D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8A2C495" wp14:editId="0267C029">
                  <wp:extent cx="3060000" cy="1980000"/>
                  <wp:effectExtent l="57150" t="57150" r="45720" b="58420"/>
                  <wp:docPr id="1183984771" name="Imagem 11839847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984771" name="Imagem 1183984771"/>
                          <pic:cNvPicPr preferRelativeResize="0"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666D" w14:paraId="238FE1D8" w14:textId="77777777" w:rsidTr="00002E01">
        <w:trPr>
          <w:trHeight w:val="567"/>
        </w:trPr>
        <w:tc>
          <w:tcPr>
            <w:tcW w:w="5102" w:type="dxa"/>
            <w:tcBorders>
              <w:top w:val="single" w:sz="8" w:space="0" w:color="auto"/>
            </w:tcBorders>
          </w:tcPr>
          <w:p w14:paraId="762CC7FE" w14:textId="77AADBC7" w:rsidR="00D2666D" w:rsidRPr="002D2228" w:rsidRDefault="0069434A" w:rsidP="00091964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69434A">
              <w:rPr>
                <w:sz w:val="16"/>
                <w:szCs w:val="16"/>
                <w:lang w:val="pt-BR"/>
              </w:rPr>
              <w:t>Sistemas – montagem dos elevadores; pré-testes das escadas rolantes em execução (painéis e escadas).</w:t>
            </w:r>
          </w:p>
        </w:tc>
        <w:tc>
          <w:tcPr>
            <w:tcW w:w="170" w:type="dxa"/>
          </w:tcPr>
          <w:p w14:paraId="2F0155C8" w14:textId="7D608F66" w:rsidR="00D2666D" w:rsidRPr="002D2228" w:rsidRDefault="00D2666D" w:rsidP="003F076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6144B2E5" w14:textId="29D47CDA" w:rsidR="00D2666D" w:rsidRPr="00213BAA" w:rsidRDefault="00570F2B" w:rsidP="003461D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70F2B">
              <w:rPr>
                <w:sz w:val="16"/>
                <w:szCs w:val="16"/>
                <w:lang w:val="pt-BR"/>
              </w:rPr>
              <w:t>Obra Civil – em andamento a execução das vigas guia. Sistemas – instalação do bandejamento da galeria de cabos e execução das bases dos aparelhos de mudança de via (</w:t>
            </w:r>
            <w:proofErr w:type="spellStart"/>
            <w:r w:rsidRPr="00570F2B">
              <w:rPr>
                <w:sz w:val="16"/>
                <w:szCs w:val="16"/>
                <w:lang w:val="pt-BR"/>
              </w:rPr>
              <w:t>AMVs</w:t>
            </w:r>
            <w:proofErr w:type="spellEnd"/>
            <w:r w:rsidRPr="00570F2B">
              <w:rPr>
                <w:sz w:val="16"/>
                <w:szCs w:val="16"/>
                <w:lang w:val="pt-BR"/>
              </w:rPr>
              <w:t>); ponte rolante para instalação do AMV 11 em montagem.</w:t>
            </w:r>
          </w:p>
        </w:tc>
      </w:tr>
    </w:tbl>
    <w:p w14:paraId="730EEABB" w14:textId="666068C2" w:rsidR="00FD2CEC" w:rsidRDefault="00FD2CEC" w:rsidP="00FD2CEC">
      <w:pPr>
        <w:rPr>
          <w:lang w:val="pt-BR"/>
        </w:rPr>
      </w:pPr>
    </w:p>
    <w:p w14:paraId="1B9FDA9B" w14:textId="5E923703" w:rsidR="00625705" w:rsidRDefault="00625705" w:rsidP="00FD2CEC">
      <w:pPr>
        <w:rPr>
          <w:lang w:val="pt-BR"/>
        </w:rPr>
      </w:pPr>
    </w:p>
    <w:p w14:paraId="2A554B9A" w14:textId="254220CC" w:rsidR="00625705" w:rsidRDefault="00625705" w:rsidP="00FD2CEC">
      <w:pPr>
        <w:rPr>
          <w:lang w:val="pt-BR"/>
        </w:rPr>
      </w:pPr>
    </w:p>
    <w:p w14:paraId="74F10161" w14:textId="77777777" w:rsidR="00625705" w:rsidRDefault="00625705" w:rsidP="00FD2CEC">
      <w:pPr>
        <w:rPr>
          <w:lang w:val="pt-BR"/>
        </w:rPr>
      </w:pPr>
    </w:p>
    <w:p w14:paraId="1E4FFCC0" w14:textId="77777777" w:rsidR="00FD2CEC" w:rsidRDefault="00FD2CEC" w:rsidP="00FD2CEC">
      <w:pPr>
        <w:rPr>
          <w:lang w:val="pt-BR"/>
        </w:rPr>
      </w:pPr>
    </w:p>
    <w:p w14:paraId="0E0B2756" w14:textId="77777777" w:rsidR="00D9433E" w:rsidRDefault="00D9433E" w:rsidP="00FD2CEC">
      <w:pPr>
        <w:rPr>
          <w:lang w:val="pt-BR"/>
        </w:rPr>
        <w:sectPr w:rsidR="00D9433E" w:rsidSect="001D7A15">
          <w:headerReference w:type="default" r:id="rId91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1C676E3" w14:textId="6CCEDA18" w:rsidR="00320ED2" w:rsidRDefault="00320ED2" w:rsidP="00CA30E7">
      <w:pPr>
        <w:tabs>
          <w:tab w:val="left" w:pos="1569"/>
        </w:tabs>
        <w:spacing w:after="840"/>
        <w:ind w:right="-57"/>
        <w:jc w:val="right"/>
        <w:rPr>
          <w:rFonts w:ascii="Bahnschrift SemiBold SemiConden" w:eastAsiaTheme="majorEastAsia" w:hAnsi="Bahnschrift SemiBold SemiConden" w:cstheme="majorBidi"/>
          <w:caps/>
          <w:color w:val="01023B" w:themeColor="accent5"/>
          <w:sz w:val="64"/>
          <w:szCs w:val="64"/>
          <w:lang w:val="pt-BR"/>
        </w:rPr>
      </w:pPr>
    </w:p>
    <w:p w14:paraId="10798086" w14:textId="77777777" w:rsidR="00D338FF" w:rsidRDefault="00D338FF" w:rsidP="00CA30E7">
      <w:pPr>
        <w:tabs>
          <w:tab w:val="left" w:pos="1569"/>
        </w:tabs>
        <w:spacing w:after="840"/>
        <w:ind w:right="-57"/>
        <w:jc w:val="right"/>
        <w:rPr>
          <w:rFonts w:ascii="Bahnschrift SemiBold SemiConden" w:eastAsiaTheme="majorEastAsia" w:hAnsi="Bahnschrift SemiBold SemiConden" w:cstheme="majorBidi"/>
          <w:caps/>
          <w:color w:val="01023B" w:themeColor="accent5"/>
          <w:sz w:val="64"/>
          <w:szCs w:val="64"/>
          <w:lang w:val="pt-BR"/>
        </w:rPr>
      </w:pPr>
    </w:p>
    <w:p w14:paraId="4BF94022" w14:textId="52732630" w:rsidR="00127384" w:rsidRPr="00502719" w:rsidRDefault="000115BC" w:rsidP="002F1C8E">
      <w:pPr>
        <w:spacing w:after="840"/>
        <w:ind w:right="-57"/>
        <w:jc w:val="right"/>
        <w:rPr>
          <w:rFonts w:ascii="HandelGotDBol" w:eastAsiaTheme="majorEastAsia" w:hAnsi="HandelGotDBol" w:cstheme="majorBidi"/>
          <w:caps/>
          <w:sz w:val="64"/>
          <w:szCs w:val="64"/>
          <w:lang w:val="pt-BR"/>
        </w:rPr>
      </w:pPr>
      <w:r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 xml:space="preserve">| </w:t>
      </w:r>
      <w:r w:rsidR="007D4DFA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>Modernizaç</w:t>
      </w:r>
      <w:r w:rsidR="007B7389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>ões</w:t>
      </w:r>
      <w:r w:rsidR="003D1F9F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 xml:space="preserve"> |</w:t>
      </w:r>
      <w:r w:rsidR="007B7389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 xml:space="preserve"> </w:t>
      </w:r>
      <w:r w:rsidR="003D1F9F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br/>
      </w:r>
      <w:r w:rsidR="007B7389" w:rsidRPr="00502719">
        <w:rPr>
          <w:rFonts w:ascii="HandelGotDBol" w:eastAsiaTheme="majorEastAsia" w:hAnsi="HandelGotDBol" w:cstheme="majorBidi"/>
          <w:caps/>
          <w:sz w:val="90"/>
          <w:szCs w:val="90"/>
          <w:lang w:val="pt-BR"/>
        </w:rPr>
        <w:t>| metrÔ |</w:t>
      </w:r>
      <w:r w:rsidR="007D4DFA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t xml:space="preserve"> </w:t>
      </w:r>
      <w:r w:rsidR="00776995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br/>
      </w:r>
    </w:p>
    <w:p w14:paraId="01F6B8EE" w14:textId="1202EA3F" w:rsidR="00BC71A9" w:rsidRPr="00502719" w:rsidRDefault="00181595" w:rsidP="002F1C8E">
      <w:pPr>
        <w:spacing w:after="840"/>
        <w:ind w:right="-57"/>
        <w:jc w:val="right"/>
        <w:rPr>
          <w:rFonts w:ascii="HandelGotDBol" w:hAnsi="HandelGotDBol"/>
          <w:lang w:val="pt-BR"/>
        </w:rPr>
      </w:pPr>
      <w:r w:rsidRPr="00502719">
        <w:rPr>
          <w:rFonts w:ascii="HandelGotDBol" w:eastAsiaTheme="majorEastAsia" w:hAnsi="HandelGotDBol" w:cstheme="majorBidi"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35200" behindDoc="1" locked="0" layoutInCell="1" allowOverlap="1" wp14:anchorId="14E13DAB" wp14:editId="379DABCD">
                <wp:simplePos x="0" y="0"/>
                <wp:positionH relativeFrom="column">
                  <wp:posOffset>313899</wp:posOffset>
                </wp:positionH>
                <wp:positionV relativeFrom="paragraph">
                  <wp:posOffset>1297220</wp:posOffset>
                </wp:positionV>
                <wp:extent cx="6560260" cy="668740"/>
                <wp:effectExtent l="0" t="0" r="12065" b="17145"/>
                <wp:wrapNone/>
                <wp:docPr id="25" name="Retâ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260" cy="6687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A4013A" id="Retângulo 25" o:spid="_x0000_s1026" style="position:absolute;margin-left:24.7pt;margin-top:102.15pt;width:516.55pt;height:52.65pt;z-index:-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" strokecolor="#7f7f7f [1612]" strokeweight="1pt">
                <v:fill opacity="19789f"/>
              </v:rect>
            </w:pict>
          </mc:Fallback>
        </mc:AlternateContent>
      </w:r>
      <w:r w:rsidR="000115BC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t>SISTEMAS DE SINALIZAÇ</w:t>
      </w:r>
      <w:r w:rsidR="00C116A0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t>ÃO</w:t>
      </w:r>
      <w:r w:rsidR="00075176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t xml:space="preserve"> DE TELECOM</w:t>
      </w:r>
      <w:r w:rsidR="00452710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t>UNICAÇÕES</w:t>
      </w:r>
      <w:r w:rsidR="00593AC8" w:rsidRPr="00502719">
        <w:rPr>
          <w:rFonts w:ascii="HandelGotDBol" w:eastAsiaTheme="majorEastAsia" w:hAnsi="HandelGotDBol" w:cstheme="majorBidi"/>
          <w:caps/>
          <w:sz w:val="64"/>
          <w:szCs w:val="64"/>
          <w:lang w:val="pt-BR"/>
        </w:rPr>
        <w:br/>
      </w:r>
      <w:r w:rsidR="00593AC8" w:rsidRPr="00502719">
        <w:rPr>
          <w:rFonts w:ascii="HandelGotDBol" w:eastAsiaTheme="majorEastAsia" w:hAnsi="HandelGotDBol" w:cstheme="majorBidi"/>
          <w:caps/>
          <w:color w:val="01023B" w:themeColor="accent5"/>
          <w:sz w:val="64"/>
          <w:szCs w:val="64"/>
          <w:lang w:val="pt-BR"/>
        </w:rPr>
        <w:br/>
      </w:r>
      <w:r w:rsidR="00C50279" w:rsidRPr="00502719">
        <w:rPr>
          <w:rFonts w:ascii="HandelGotDBol" w:eastAsiaTheme="majorEastAsia" w:hAnsi="HandelGotDBol" w:cstheme="majorBidi"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502719">
        <w:rPr>
          <w:rFonts w:ascii="HandelGotDBol" w:eastAsiaTheme="majorEastAsia" w:hAnsi="HandelGotDBol" w:cstheme="majorBidi"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1-aZUL</w:t>
      </w:r>
      <w:r w:rsidR="00BC71A9" w:rsidRPr="00502719">
        <w:rPr>
          <w:rFonts w:ascii="HandelGotDBol" w:eastAsiaTheme="majorEastAsia" w:hAnsi="HandelGotDBol" w:cstheme="majorBidi"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295F57" w:rsidRPr="00502719">
        <w:rPr>
          <w:rFonts w:ascii="HandelGotDBol" w:eastAsiaTheme="majorEastAsia" w:hAnsi="HandelGotDBol" w:cstheme="majorBidi"/>
          <w:caps/>
          <w:color w:val="171796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C50279" w:rsidRPr="00502719">
        <w:rPr>
          <w:rFonts w:ascii="HandelGotDBol" w:eastAsiaTheme="majorEastAsia" w:hAnsi="HandelGotDBol" w:cstheme="majorBidi"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502719">
        <w:rPr>
          <w:rFonts w:ascii="HandelGotDBol" w:eastAsiaTheme="majorEastAsia" w:hAnsi="HandelGotDBol" w:cstheme="majorBidi"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2-VERDE</w:t>
      </w:r>
      <w:r w:rsidR="00BC71A9" w:rsidRPr="00502719">
        <w:rPr>
          <w:rFonts w:ascii="HandelGotDBol" w:eastAsiaTheme="majorEastAsia" w:hAnsi="HandelGotDBol" w:cstheme="majorBidi"/>
          <w:caps/>
          <w:color w:val="097A5E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C71A9" w:rsidRPr="00502719">
        <w:rPr>
          <w:rFonts w:ascii="HandelGotDBol" w:eastAsiaTheme="majorEastAsia" w:hAnsi="HandelGotDBol" w:cstheme="majorBidi"/>
          <w:caps/>
          <w:color w:val="01023B" w:themeColor="accent5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2F1C8E" w:rsidRPr="00502719">
        <w:rPr>
          <w:rFonts w:ascii="HandelGotDBol" w:eastAsiaTheme="majorEastAsia" w:hAnsi="HandelGotDBol" w:cstheme="majorBidi"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776995" w:rsidRPr="00502719">
        <w:rPr>
          <w:rFonts w:ascii="HandelGotDBol" w:eastAsiaTheme="majorEastAsia" w:hAnsi="HandelGotDBol" w:cstheme="majorBidi"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3-VERMELHA</w:t>
      </w:r>
      <w:r w:rsidR="00C50279" w:rsidRPr="00502719">
        <w:rPr>
          <w:rFonts w:ascii="HandelGotDBol" w:eastAsiaTheme="majorEastAsia" w:hAnsi="HandelGotDBol" w:cstheme="majorBidi"/>
          <w:caps/>
          <w:color w:val="F02137"/>
          <w:sz w:val="36"/>
          <w:szCs w:val="36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A05BA2" w:rsidRPr="00502719">
        <w:rPr>
          <w:rFonts w:ascii="HandelGotDBol" w:eastAsiaTheme="majorEastAsia" w:hAnsi="HandelGotDBol" w:cstheme="majorBidi"/>
          <w:caps/>
          <w:color w:val="01023B" w:themeColor="accent5"/>
          <w:sz w:val="36"/>
          <w:szCs w:val="36"/>
          <w:lang w:val="pt-BR"/>
        </w:rPr>
        <w:br/>
      </w:r>
    </w:p>
    <w:p w14:paraId="6F666328" w14:textId="651C4CDE" w:rsidR="00320ED2" w:rsidRDefault="00320ED2" w:rsidP="002F1C8E">
      <w:pPr>
        <w:spacing w:after="840"/>
        <w:ind w:right="-57"/>
        <w:jc w:val="right"/>
        <w:rPr>
          <w:lang w:val="pt-BR"/>
        </w:rPr>
      </w:pPr>
    </w:p>
    <w:p w14:paraId="09BDD205" w14:textId="522EB679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651B23AF" w14:textId="77777777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21307499" w14:textId="65214E65" w:rsidR="00BC71A9" w:rsidRDefault="00BC71A9" w:rsidP="00BC71A9">
      <w:pPr>
        <w:spacing w:after="840"/>
        <w:ind w:right="-57"/>
        <w:jc w:val="center"/>
        <w:rPr>
          <w:lang w:val="pt-BR"/>
        </w:rPr>
      </w:pPr>
    </w:p>
    <w:p w14:paraId="4BD1D1D1" w14:textId="77777777" w:rsidR="003B5653" w:rsidRDefault="003B5653" w:rsidP="003B5653">
      <w:pPr>
        <w:rPr>
          <w:lang w:val="pt-BR"/>
        </w:rPr>
        <w:sectPr w:rsidR="003B5653" w:rsidSect="00721DFE">
          <w:headerReference w:type="default" r:id="rId9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B6B225B" w14:textId="5CA8C355" w:rsidR="003B5653" w:rsidRDefault="003B5653" w:rsidP="003B5653">
      <w:pPr>
        <w:rPr>
          <w:lang w:val="pt-BR"/>
        </w:rPr>
      </w:pPr>
    </w:p>
    <w:p w14:paraId="515A8997" w14:textId="77777777" w:rsidR="00872D26" w:rsidRDefault="00872D26" w:rsidP="003B5653">
      <w:pPr>
        <w:rPr>
          <w:lang w:val="pt-BR"/>
        </w:rPr>
      </w:pPr>
    </w:p>
    <w:p w14:paraId="0F64E882" w14:textId="77777777" w:rsidR="009F03FE" w:rsidRDefault="009F03FE" w:rsidP="003B5653">
      <w:pPr>
        <w:rPr>
          <w:lang w:val="pt-BR"/>
        </w:rPr>
      </w:pPr>
    </w:p>
    <w:p w14:paraId="55251CFF" w14:textId="0AC82D74" w:rsidR="00C41DEB" w:rsidRDefault="00C41DEB" w:rsidP="003B5653">
      <w:pPr>
        <w:rPr>
          <w:lang w:val="pt-BR"/>
        </w:rPr>
      </w:pPr>
    </w:p>
    <w:tbl>
      <w:tblPr>
        <w:tblStyle w:val="TableNormal"/>
        <w:tblW w:w="10773" w:type="dxa"/>
        <w:tblInd w:w="142" w:type="dxa"/>
        <w:tblBorders>
          <w:insideV w:val="single" w:sz="8" w:space="0" w:color="808080" w:themeColor="background1" w:themeShade="80"/>
        </w:tblBorders>
        <w:tblLook w:val="01E0" w:firstRow="1" w:lastRow="1" w:firstColumn="1" w:lastColumn="1" w:noHBand="0" w:noVBand="0"/>
      </w:tblPr>
      <w:tblGrid>
        <w:gridCol w:w="3652"/>
        <w:gridCol w:w="3455"/>
        <w:gridCol w:w="3666"/>
      </w:tblGrid>
      <w:tr w:rsidR="001011F7" w:rsidRPr="00992692" w14:paraId="6BF2EE33" w14:textId="77777777" w:rsidTr="0014365B">
        <w:trPr>
          <w:trHeight w:val="2381"/>
        </w:trPr>
        <w:tc>
          <w:tcPr>
            <w:tcW w:w="3652" w:type="dxa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1F804AB" w14:textId="77777777" w:rsidR="00623378" w:rsidRPr="002D2228" w:rsidRDefault="00623378" w:rsidP="00057754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22D7C0EE" w14:textId="788AA5A6" w:rsidR="00623378" w:rsidRDefault="00623378" w:rsidP="00057754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1A90539" wp14:editId="3A187A8C">
                  <wp:extent cx="1907597" cy="1944000"/>
                  <wp:effectExtent l="57150" t="57150" r="54610" b="56515"/>
                  <wp:docPr id="259" name="image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21.jpe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97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A1135C4" w14:textId="41CAE87B" w:rsidR="00623378" w:rsidRDefault="00623378" w:rsidP="0005775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b/>
                <w:noProof/>
                <w:sz w:val="3"/>
              </w:rPr>
              <w:drawing>
                <wp:inline distT="0" distB="0" distL="0" distR="0" wp14:anchorId="53DB81BF" wp14:editId="3D4AFABA">
                  <wp:extent cx="1877868" cy="1944000"/>
                  <wp:effectExtent l="57150" t="57150" r="46355" b="56515"/>
                  <wp:docPr id="261" name="Imagem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Imagem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868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  <w:tcBorders>
              <w:top w:val="single" w:sz="4" w:space="0" w:color="auto"/>
              <w:left w:val="single" w:sz="4" w:space="0" w:color="auto"/>
              <w:bottom w:val="nil"/>
            </w:tcBorders>
            <w:shd w:val="clear" w:color="auto" w:fill="D9D9D9" w:themeFill="background1" w:themeFillShade="D9"/>
            <w:vAlign w:val="center"/>
          </w:tcPr>
          <w:p w14:paraId="11487FBD" w14:textId="77777777" w:rsidR="00623378" w:rsidRDefault="00623378" w:rsidP="00C94FCB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593FD7" w14:textId="77777777" w:rsidR="00623378" w:rsidRDefault="00623378" w:rsidP="00C94FCB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3EAE214" wp14:editId="3CA391AF">
                  <wp:extent cx="1869551" cy="1944000"/>
                  <wp:effectExtent l="57150" t="57150" r="54610" b="56515"/>
                  <wp:docPr id="260" name="image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22.jpe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551" cy="1944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1F6B" w:rsidRPr="00992692" w14:paraId="79F427E5" w14:textId="77777777" w:rsidTr="007B71C6">
        <w:trPr>
          <w:trHeight w:val="227"/>
        </w:trPr>
        <w:tc>
          <w:tcPr>
            <w:tcW w:w="7107" w:type="dxa"/>
            <w:gridSpan w:val="2"/>
            <w:tcBorders>
              <w:top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14:paraId="3703F5FF" w14:textId="076DFB0F" w:rsidR="00A61F6B" w:rsidRPr="00C97ACC" w:rsidRDefault="00A61F6B" w:rsidP="00057754">
            <w:pPr>
              <w:pStyle w:val="TableParagraph"/>
              <w:spacing w:before="6"/>
              <w:jc w:val="center"/>
              <w:rPr>
                <w:bCs/>
                <w:noProof/>
                <w:sz w:val="3"/>
                <w:lang w:val="pt-BR"/>
              </w:rPr>
            </w:pPr>
            <w:r w:rsidRPr="00A61F6B">
              <w:rPr>
                <w:bCs/>
                <w:sz w:val="16"/>
                <w:szCs w:val="16"/>
                <w:lang w:val="pt-BR"/>
              </w:rPr>
              <w:t>Lançamento de cabos do CBTC</w:t>
            </w:r>
          </w:p>
        </w:tc>
        <w:tc>
          <w:tcPr>
            <w:tcW w:w="3666" w:type="dxa"/>
            <w:tcBorders>
              <w:top w:val="nil"/>
              <w:left w:val="nil"/>
            </w:tcBorders>
            <w:shd w:val="clear" w:color="auto" w:fill="F2F2F2" w:themeFill="background1" w:themeFillShade="F2"/>
            <w:vAlign w:val="center"/>
          </w:tcPr>
          <w:p w14:paraId="2E0110F4" w14:textId="3B58CF9F" w:rsidR="00A61F6B" w:rsidRPr="00C97ACC" w:rsidRDefault="00A61F6B" w:rsidP="00C94FCB">
            <w:pPr>
              <w:pStyle w:val="TableParagraph"/>
              <w:spacing w:before="6"/>
              <w:jc w:val="center"/>
              <w:rPr>
                <w:bCs/>
                <w:sz w:val="16"/>
                <w:szCs w:val="16"/>
                <w:lang w:val="pt-BR"/>
              </w:rPr>
            </w:pPr>
            <w:r w:rsidRPr="00C97ACC">
              <w:rPr>
                <w:bCs/>
                <w:sz w:val="16"/>
                <w:szCs w:val="16"/>
                <w:lang w:val="pt-BR"/>
              </w:rPr>
              <w:t>Gabinete de terminação de cabos</w:t>
            </w:r>
          </w:p>
        </w:tc>
      </w:tr>
    </w:tbl>
    <w:p w14:paraId="361CD782" w14:textId="626073E1" w:rsidR="00C41DEB" w:rsidRPr="00433674" w:rsidRDefault="00C41DEB" w:rsidP="00433674">
      <w:pPr>
        <w:jc w:val="right"/>
        <w:rPr>
          <w:b/>
          <w:bCs/>
          <w:iCs/>
          <w:sz w:val="16"/>
          <w:szCs w:val="16"/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BF3119" w14:paraId="278A78A8" w14:textId="77777777" w:rsidTr="00206DE4">
        <w:trPr>
          <w:trHeight w:val="397"/>
        </w:trPr>
        <w:tc>
          <w:tcPr>
            <w:tcW w:w="5092" w:type="dxa"/>
            <w:tcBorders>
              <w:bottom w:val="single" w:sz="8" w:space="0" w:color="auto"/>
            </w:tcBorders>
            <w:vAlign w:val="center"/>
          </w:tcPr>
          <w:p w14:paraId="570F349D" w14:textId="77777777" w:rsidR="00BF3119" w:rsidRDefault="00BF3119" w:rsidP="003F076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  <w:vAlign w:val="center"/>
          </w:tcPr>
          <w:p w14:paraId="7D624BD7" w14:textId="77777777" w:rsidR="00BF3119" w:rsidRDefault="00BF3119" w:rsidP="00206DE4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2E73ED98" wp14:editId="74E7E986">
                      <wp:simplePos x="0" y="0"/>
                      <wp:positionH relativeFrom="column">
                        <wp:posOffset>8890</wp:posOffset>
                      </wp:positionH>
                      <wp:positionV relativeFrom="paragraph">
                        <wp:posOffset>64135</wp:posOffset>
                      </wp:positionV>
                      <wp:extent cx="7620" cy="2916000"/>
                      <wp:effectExtent l="19050" t="19050" r="30480" b="36830"/>
                      <wp:wrapNone/>
                      <wp:docPr id="262" name="Conector reto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20" cy="2916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4BABD8" id="Conector reto 262" o:spid="_x0000_s1026" style="position:absolute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7pt,5.05pt" to="1.3pt,2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" strokecolor="#a6a6a6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8" w:space="0" w:color="auto"/>
            </w:tcBorders>
            <w:vAlign w:val="bottom"/>
          </w:tcPr>
          <w:p w14:paraId="3F046B05" w14:textId="5D4865A1" w:rsidR="00BF3119" w:rsidRDefault="00173635" w:rsidP="003F0761">
            <w:pPr>
              <w:pStyle w:val="TableParagraph"/>
              <w:spacing w:before="21"/>
              <w:rPr>
                <w:b/>
              </w:rPr>
            </w:pPr>
            <w:r w:rsidRPr="00173635">
              <w:rPr>
                <w:b/>
                <w:color w:val="005A9E"/>
              </w:rPr>
              <w:t>Características do Contrato</w:t>
            </w:r>
          </w:p>
        </w:tc>
      </w:tr>
      <w:tr w:rsidR="00BF3119" w14:paraId="55615AC7" w14:textId="77777777" w:rsidTr="00DE37C2">
        <w:trPr>
          <w:trHeight w:val="3175"/>
        </w:trPr>
        <w:tc>
          <w:tcPr>
            <w:tcW w:w="5092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1435057B" w14:textId="33ACD20F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Possibilitar a inserção de mais trens nas linhas 1, 2 e 3 de forma a reduzir o intervalo entre trens para proporcionar mais conforto aos usuários e aumentar a oferta de lugares;</w:t>
            </w:r>
          </w:p>
          <w:p w14:paraId="51200A50" w14:textId="69AF39D2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Aumentar a velocidade média dos trens nas linhas, reduzindo o tempo de viagem;</w:t>
            </w:r>
          </w:p>
          <w:p w14:paraId="5538759B" w14:textId="024A15AB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Reduzir a energia consumida pelos trens em função de controle mais efetivo de sua movimentação;</w:t>
            </w:r>
          </w:p>
          <w:p w14:paraId="47EC67DB" w14:textId="6F2DF591" w:rsidR="00BF3119" w:rsidRPr="002D2228" w:rsidRDefault="001A776F" w:rsidP="00B04365">
            <w:pPr>
              <w:pStyle w:val="TableParagraph"/>
              <w:spacing w:before="60"/>
              <w:ind w:right="1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Os sistemas de telecomunicações viabilizarão comunicações audiovisuais precisas em tempo real de forma que qualquer anomalia, emergência ou avisos institucionais poderão ser difundidos imediatamente aos usuários e funcionários, além de maior eficiência e segurança nas comunicações de dados para todos os sistemas.</w:t>
            </w:r>
          </w:p>
        </w:tc>
        <w:tc>
          <w:tcPr>
            <w:tcW w:w="304" w:type="dxa"/>
            <w:vMerge/>
          </w:tcPr>
          <w:p w14:paraId="53590889" w14:textId="77777777" w:rsidR="00BF3119" w:rsidRPr="002D2228" w:rsidRDefault="00BF3119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shd w:val="clear" w:color="auto" w:fill="D9D9D9" w:themeFill="background1" w:themeFillShade="D9"/>
          </w:tcPr>
          <w:p w14:paraId="05C41F1D" w14:textId="77777777" w:rsidR="002C632C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da Sinalização com a tecnologia CBTC</w:t>
            </w:r>
            <w:r w:rsidR="002C632C" w:rsidRPr="002D2228">
              <w:rPr>
                <w:lang w:val="pt-BR"/>
              </w:rPr>
              <w:t xml:space="preserve"> </w:t>
            </w:r>
            <w:r w:rsidR="002C632C" w:rsidRPr="009A3DCB">
              <w:rPr>
                <w:b/>
                <w:bCs/>
                <w:i/>
                <w:iCs/>
                <w:lang w:val="pt-BR"/>
              </w:rPr>
              <w:t xml:space="preserve">(Communication </w:t>
            </w:r>
            <w:proofErr w:type="spellStart"/>
            <w:r w:rsidR="002C632C" w:rsidRPr="009A3DCB">
              <w:rPr>
                <w:b/>
                <w:bCs/>
                <w:i/>
                <w:iCs/>
                <w:lang w:val="pt-BR"/>
              </w:rPr>
              <w:t>Based</w:t>
            </w:r>
            <w:proofErr w:type="spellEnd"/>
            <w:r w:rsidR="002C632C" w:rsidRPr="009A3DCB">
              <w:rPr>
                <w:b/>
                <w:bCs/>
                <w:i/>
                <w:iCs/>
                <w:lang w:val="pt-BR"/>
              </w:rPr>
              <w:t xml:space="preserve"> </w:t>
            </w:r>
            <w:proofErr w:type="spellStart"/>
            <w:r w:rsidR="002C632C" w:rsidRPr="009A3DCB">
              <w:rPr>
                <w:b/>
                <w:bCs/>
                <w:i/>
                <w:iCs/>
                <w:lang w:val="pt-BR"/>
              </w:rPr>
              <w:t>Train</w:t>
            </w:r>
            <w:proofErr w:type="spellEnd"/>
            <w:r w:rsidR="002C632C" w:rsidRPr="009A3DCB">
              <w:rPr>
                <w:b/>
                <w:bCs/>
                <w:i/>
                <w:iCs/>
                <w:lang w:val="pt-BR"/>
              </w:rPr>
              <w:t xml:space="preserve"> </w:t>
            </w:r>
            <w:proofErr w:type="spellStart"/>
            <w:r w:rsidR="002C632C" w:rsidRPr="009A3DCB">
              <w:rPr>
                <w:b/>
                <w:bCs/>
                <w:i/>
                <w:iCs/>
                <w:lang w:val="pt-BR"/>
              </w:rPr>
              <w:t>Control</w:t>
            </w:r>
            <w:proofErr w:type="spellEnd"/>
            <w:r w:rsidR="002C632C" w:rsidRPr="009A3DCB">
              <w:rPr>
                <w:b/>
                <w:bCs/>
                <w:i/>
                <w:iCs/>
                <w:lang w:val="pt-BR"/>
              </w:rPr>
              <w:t>)</w:t>
            </w:r>
            <w:r w:rsidR="002C632C" w:rsidRPr="002D2228">
              <w:rPr>
                <w:lang w:val="pt-BR"/>
              </w:rPr>
              <w:t>;</w:t>
            </w:r>
          </w:p>
          <w:p w14:paraId="3811A301" w14:textId="4F6F8EBF" w:rsidR="00CD0C6D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do Sistema de transmissão digital utilizando fibras ópticas;</w:t>
            </w:r>
          </w:p>
          <w:p w14:paraId="17A721DA" w14:textId="331E79D7" w:rsidR="00CD0C6D" w:rsidRPr="002D2228" w:rsidRDefault="00CD0C6D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Implantação do Sistema de Transmissão em tempo real de imagens das câmeras internas do trem para o </w:t>
            </w:r>
            <w:r w:rsidR="00D8741B" w:rsidRPr="002D2228">
              <w:rPr>
                <w:lang w:val="pt-BR"/>
              </w:rPr>
              <w:t>CCO e das estações para o trem;</w:t>
            </w:r>
          </w:p>
          <w:p w14:paraId="2ABDFB60" w14:textId="65DFBCE8" w:rsidR="00BF3119" w:rsidRPr="002D2228" w:rsidRDefault="003F75FB" w:rsidP="00B04365">
            <w:pPr>
              <w:pStyle w:val="TableParagraph"/>
              <w:numPr>
                <w:ilvl w:val="0"/>
                <w:numId w:val="16"/>
              </w:numPr>
              <w:shd w:val="clear" w:color="auto" w:fill="D9D9D9" w:themeFill="background1" w:themeFillShade="D9"/>
              <w:spacing w:before="60"/>
              <w:ind w:left="357" w:right="215" w:hanging="357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de Painéis Multimídia para informar</w:t>
            </w:r>
            <w:r w:rsidR="007C7289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as horas e as mensagens operacionais e institucionais.</w:t>
            </w:r>
          </w:p>
        </w:tc>
      </w:tr>
      <w:tr w:rsidR="00BF3119" w14:paraId="2795BEB5" w14:textId="77777777" w:rsidTr="003F0761">
        <w:trPr>
          <w:trHeight w:val="170"/>
        </w:trPr>
        <w:tc>
          <w:tcPr>
            <w:tcW w:w="5092" w:type="dxa"/>
            <w:tcBorders>
              <w:bottom w:val="single" w:sz="8" w:space="0" w:color="auto"/>
            </w:tcBorders>
            <w:shd w:val="clear" w:color="auto" w:fill="FFFFFF" w:themeFill="background1"/>
            <w:vAlign w:val="bottom"/>
          </w:tcPr>
          <w:p w14:paraId="12E47A62" w14:textId="400589F8" w:rsidR="00BF3119" w:rsidRPr="00217D64" w:rsidRDefault="00383153" w:rsidP="003F0761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Implantação</w:t>
            </w:r>
          </w:p>
        </w:tc>
        <w:tc>
          <w:tcPr>
            <w:tcW w:w="304" w:type="dxa"/>
            <w:shd w:val="clear" w:color="auto" w:fill="FFFFFF" w:themeFill="background1"/>
          </w:tcPr>
          <w:p w14:paraId="6237BF44" w14:textId="34C08612" w:rsidR="00BF3119" w:rsidRDefault="00963939" w:rsidP="003F0761">
            <w:pPr>
              <w:pStyle w:val="TableParagraph"/>
              <w:spacing w:before="181"/>
              <w:ind w:right="213"/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22ED42BC" wp14:editId="46B94F26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90805</wp:posOffset>
                      </wp:positionV>
                      <wp:extent cx="5080" cy="3456000"/>
                      <wp:effectExtent l="19050" t="19050" r="33020" b="30480"/>
                      <wp:wrapNone/>
                      <wp:docPr id="263" name="Conector reto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080" cy="3456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8A4BBA" id="Conector reto 263" o:spid="_x0000_s1026" style="position:absolute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25pt,7.15pt" to=".65pt,2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" strokecolor="#a6a6a6" strokeweight="2.25pt">
                      <v:stroke linestyle="thickThin"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8" w:space="0" w:color="auto"/>
            </w:tcBorders>
            <w:shd w:val="clear" w:color="auto" w:fill="FFFFFF" w:themeFill="background1"/>
            <w:vAlign w:val="bottom"/>
          </w:tcPr>
          <w:p w14:paraId="0FB1805A" w14:textId="63A2CD92" w:rsidR="00BF3119" w:rsidRDefault="001C1639" w:rsidP="003F0761">
            <w:pPr>
              <w:pStyle w:val="TableParagraph"/>
              <w:spacing w:before="181"/>
              <w:ind w:right="213"/>
            </w:pPr>
            <w:r w:rsidRPr="001C1639">
              <w:rPr>
                <w:b/>
                <w:color w:val="005A9E"/>
              </w:rPr>
              <w:t xml:space="preserve">Fatos </w:t>
            </w:r>
            <w:r w:rsidR="002E3874">
              <w:rPr>
                <w:b/>
                <w:color w:val="005A9E"/>
              </w:rPr>
              <w:t>R</w:t>
            </w:r>
            <w:r w:rsidRPr="001C1639">
              <w:rPr>
                <w:b/>
                <w:color w:val="005A9E"/>
              </w:rPr>
              <w:t>elevantes</w:t>
            </w:r>
          </w:p>
        </w:tc>
      </w:tr>
      <w:tr w:rsidR="00BF3119" w14:paraId="0E446E65" w14:textId="77777777" w:rsidTr="006008A9">
        <w:trPr>
          <w:trHeight w:val="4637"/>
        </w:trPr>
        <w:tc>
          <w:tcPr>
            <w:tcW w:w="5092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2962CAC5" w14:textId="77777777" w:rsidR="003B3C80" w:rsidRDefault="00610502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contrato com a Alstom, referente à modernização dos Sistemas de Telecomunicações e Sinalização das Linhas 1, 2 e 3 foi retomado em 11/02/2016, em um acordo homologado no Juízo Arbitral</w:t>
            </w:r>
            <w:r w:rsidR="0094029C">
              <w:rPr>
                <w:lang w:val="pt-BR"/>
              </w:rPr>
              <w:t>.</w:t>
            </w:r>
            <w:r w:rsidR="003336EE" w:rsidRPr="00C97ACC">
              <w:rPr>
                <w:lang w:val="pt-BR"/>
              </w:rPr>
              <w:t xml:space="preserve"> </w:t>
            </w:r>
          </w:p>
          <w:p w14:paraId="7280D6D3" w14:textId="6B1BED12" w:rsidR="00610502" w:rsidRPr="002D2228" w:rsidRDefault="003336EE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3336EE">
              <w:rPr>
                <w:lang w:val="pt-BR"/>
              </w:rPr>
              <w:t>As metas atuais de entrega nas linhas 1, 2 e 3 são:</w:t>
            </w:r>
          </w:p>
          <w:p w14:paraId="0A204BDA" w14:textId="77777777" w:rsidR="00A908DC" w:rsidRDefault="000808C7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1-Azul:</w:t>
            </w:r>
            <w:r w:rsidRPr="002D2228">
              <w:rPr>
                <w:lang w:val="pt-BR"/>
              </w:rPr>
              <w:t xml:space="preserve"> </w:t>
            </w:r>
            <w:r w:rsidR="00FA1D15" w:rsidRPr="00FA1D15">
              <w:rPr>
                <w:lang w:val="pt-BR"/>
              </w:rPr>
              <w:t xml:space="preserve">: </w:t>
            </w:r>
          </w:p>
          <w:p w14:paraId="6E419753" w14:textId="2331D372" w:rsidR="0030024F" w:rsidRDefault="0030024F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30024F">
              <w:rPr>
                <w:lang w:val="pt-BR"/>
              </w:rPr>
              <w:t xml:space="preserve">Iniciada a operação comercial do CBTC em </w:t>
            </w:r>
            <w:r w:rsidR="00174040">
              <w:rPr>
                <w:lang w:val="pt-BR"/>
              </w:rPr>
              <w:t>N</w:t>
            </w:r>
            <w:r w:rsidRPr="0030024F">
              <w:rPr>
                <w:lang w:val="pt-BR"/>
              </w:rPr>
              <w:t>ov</w:t>
            </w:r>
            <w:r w:rsidR="0052000F">
              <w:rPr>
                <w:lang w:val="pt-BR"/>
              </w:rPr>
              <w:t>embro</w:t>
            </w:r>
            <w:r w:rsidRPr="0030024F">
              <w:rPr>
                <w:lang w:val="pt-BR"/>
              </w:rPr>
              <w:t>/2</w:t>
            </w:r>
            <w:r>
              <w:rPr>
                <w:lang w:val="pt-BR"/>
              </w:rPr>
              <w:t>02</w:t>
            </w:r>
            <w:r w:rsidRPr="0030024F">
              <w:rPr>
                <w:lang w:val="pt-BR"/>
              </w:rPr>
              <w:t xml:space="preserve">2. </w:t>
            </w:r>
          </w:p>
          <w:p w14:paraId="18669275" w14:textId="0F732AD1" w:rsidR="00495459" w:rsidRDefault="005226F0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5226F0">
              <w:rPr>
                <w:lang w:val="pt-BR"/>
              </w:rPr>
              <w:t>Retirada de pendências em andamento.</w:t>
            </w:r>
          </w:p>
          <w:p w14:paraId="78498A64" w14:textId="77777777" w:rsidR="00A908DC" w:rsidRDefault="00610502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2-Verde:</w:t>
            </w:r>
            <w:r w:rsidRPr="002D2228">
              <w:rPr>
                <w:lang w:val="pt-BR"/>
              </w:rPr>
              <w:t xml:space="preserve"> </w:t>
            </w:r>
          </w:p>
          <w:p w14:paraId="53BE5729" w14:textId="140AAADD" w:rsidR="00610502" w:rsidRPr="002D2228" w:rsidRDefault="00D86E84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D86E84">
              <w:rPr>
                <w:lang w:val="pt-BR"/>
              </w:rPr>
              <w:t>Operação comercial da versão definitiva do CBTC e da Porta de Plataforma da Estação Vila Madalena ocorrida em 02/03/2020.</w:t>
            </w:r>
          </w:p>
          <w:p w14:paraId="4ECBD3B9" w14:textId="77777777" w:rsidR="00A908DC" w:rsidRDefault="00610502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3-Vermelha:</w:t>
            </w:r>
            <w:r w:rsidR="0093378D">
              <w:rPr>
                <w:lang w:val="pt-BR"/>
              </w:rPr>
              <w:t xml:space="preserve"> </w:t>
            </w:r>
          </w:p>
          <w:p w14:paraId="51D4D3CC" w14:textId="58B43430" w:rsidR="00BF3119" w:rsidRPr="002D2228" w:rsidRDefault="001210B9" w:rsidP="00211226">
            <w:pPr>
              <w:pStyle w:val="TableParagraph"/>
              <w:shd w:val="clear" w:color="auto" w:fill="D9D9D9" w:themeFill="background1" w:themeFillShade="D9"/>
              <w:spacing w:before="40" w:after="120"/>
              <w:jc w:val="both"/>
              <w:rPr>
                <w:lang w:val="pt-BR"/>
              </w:rPr>
            </w:pPr>
            <w:r w:rsidRPr="001210B9">
              <w:rPr>
                <w:lang w:val="pt-BR"/>
              </w:rPr>
              <w:t>Testes do sistema em execução.</w:t>
            </w:r>
          </w:p>
        </w:tc>
        <w:tc>
          <w:tcPr>
            <w:tcW w:w="304" w:type="dxa"/>
          </w:tcPr>
          <w:p w14:paraId="6CCE0C34" w14:textId="1DA096A9" w:rsidR="00BF3119" w:rsidRPr="002D2228" w:rsidRDefault="00BF3119" w:rsidP="001555A4">
            <w:pPr>
              <w:pStyle w:val="TableParagraph"/>
              <w:spacing w:before="181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8" w:space="0" w:color="auto"/>
            </w:tcBorders>
            <w:shd w:val="clear" w:color="auto" w:fill="D9D9D9" w:themeFill="background1" w:themeFillShade="D9"/>
          </w:tcPr>
          <w:p w14:paraId="2985D4E0" w14:textId="36A4F96F" w:rsidR="00BF3119" w:rsidRPr="002D2228" w:rsidRDefault="00BF3119" w:rsidP="00004AAE">
            <w:pPr>
              <w:pStyle w:val="TableParagraph"/>
              <w:shd w:val="clear" w:color="auto" w:fill="D9D9D9" w:themeFill="background1" w:themeFillShade="D9"/>
              <w:spacing w:before="60" w:after="120"/>
              <w:ind w:right="57"/>
              <w:rPr>
                <w:lang w:val="pt-BR"/>
              </w:rPr>
            </w:pPr>
          </w:p>
        </w:tc>
      </w:tr>
    </w:tbl>
    <w:p w14:paraId="455C0980" w14:textId="77777777" w:rsidR="003B5653" w:rsidRDefault="003B5653" w:rsidP="003B5653">
      <w:pPr>
        <w:rPr>
          <w:lang w:val="pt-BR"/>
        </w:rPr>
      </w:pPr>
    </w:p>
    <w:p w14:paraId="44F54FD3" w14:textId="77777777" w:rsidR="00D81670" w:rsidRDefault="00D81670" w:rsidP="003B5653">
      <w:pPr>
        <w:rPr>
          <w:lang w:val="pt-BR"/>
        </w:rPr>
        <w:sectPr w:rsidR="00D81670" w:rsidSect="001D7A15">
          <w:headerReference w:type="default" r:id="rId9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0E500807" w14:textId="496BA287" w:rsidR="00D81670" w:rsidRPr="003572F8" w:rsidRDefault="00A50B9A" w:rsidP="00B35FC2">
      <w:pPr>
        <w:tabs>
          <w:tab w:val="left" w:pos="1569"/>
          <w:tab w:val="left" w:pos="1805"/>
          <w:tab w:val="right" w:pos="10523"/>
        </w:tabs>
        <w:spacing w:after="840"/>
        <w:ind w:right="-57"/>
        <w:rPr>
          <w:rFonts w:ascii="HandelGotDBol" w:eastAsiaTheme="majorEastAsia" w:hAnsi="HandelGotDBol" w:cstheme="majorBidi"/>
          <w:caps/>
          <w:color w:val="01023B" w:themeColor="accent5"/>
          <w:sz w:val="64"/>
          <w:szCs w:val="64"/>
          <w:lang w:val="pt-BR"/>
        </w:rPr>
      </w:pPr>
      <w:r>
        <w:rPr>
          <w:rFonts w:ascii="Bahnschrift SemiBold SemiConden" w:eastAsiaTheme="majorEastAsia" w:hAnsi="Bahnschrift SemiBold SemiConden" w:cstheme="majorBidi"/>
          <w:caps/>
          <w:color w:val="01023B" w:themeColor="accent5"/>
          <w:sz w:val="64"/>
          <w:szCs w:val="64"/>
          <w:lang w:val="pt-BR"/>
        </w:rPr>
        <w:lastRenderedPageBreak/>
        <w:br/>
      </w:r>
    </w:p>
    <w:p w14:paraId="2DBD7F3C" w14:textId="6876BEF2" w:rsidR="003A0265" w:rsidRPr="003572F8" w:rsidRDefault="009E3DFF" w:rsidP="00D81670">
      <w:pPr>
        <w:spacing w:after="840"/>
        <w:ind w:right="-57"/>
        <w:jc w:val="right"/>
        <w:rPr>
          <w:rFonts w:ascii="HandelGotDBol" w:hAnsi="HandelGotDBol"/>
          <w:sz w:val="32"/>
          <w:szCs w:val="32"/>
          <w:lang w:val="pt-BR"/>
        </w:rPr>
      </w:pPr>
      <w:r w:rsidRPr="003572F8">
        <w:rPr>
          <w:rFonts w:ascii="HandelGotDBol" w:eastAsiaTheme="majorEastAsia" w:hAnsi="HandelGotDBol" w:cstheme="majorBidi"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682A32C3" wp14:editId="5563939C">
                <wp:simplePos x="0" y="0"/>
                <wp:positionH relativeFrom="column">
                  <wp:posOffset>252484</wp:posOffset>
                </wp:positionH>
                <wp:positionV relativeFrom="paragraph">
                  <wp:posOffset>3718333</wp:posOffset>
                </wp:positionV>
                <wp:extent cx="6530586" cy="465129"/>
                <wp:effectExtent l="0" t="0" r="22860" b="11430"/>
                <wp:wrapNone/>
                <wp:docPr id="27" name="Retâ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0586" cy="46512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876DF" id="Retângulo 27" o:spid="_x0000_s1026" style="position:absolute;margin-left:19.9pt;margin-top:292.8pt;width:514.2pt;height:36.6pt;z-index:-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" strokecolor="#7f7f7f [1612]" strokeweight="1pt">
                <v:fill opacity="19789f"/>
              </v:rect>
            </w:pict>
          </mc:Fallback>
        </mc:AlternateContent>
      </w:r>
      <w:r w:rsidR="00D81670" w:rsidRPr="003572F8">
        <w:rPr>
          <w:rFonts w:ascii="HandelGotDBol" w:eastAsiaTheme="majorEastAsia" w:hAnsi="HandelGotDBol" w:cstheme="majorBidi"/>
          <w:caps/>
          <w:color w:val="000000" w:themeColor="text1"/>
          <w:sz w:val="90"/>
          <w:szCs w:val="90"/>
          <w:lang w:val="pt-BR"/>
        </w:rPr>
        <w:t xml:space="preserve">| Modernizações | </w:t>
      </w:r>
      <w:r w:rsidR="00D81670" w:rsidRPr="003572F8">
        <w:rPr>
          <w:rFonts w:ascii="HandelGotDBol" w:eastAsiaTheme="majorEastAsia" w:hAnsi="HandelGotDBol" w:cstheme="majorBidi"/>
          <w:caps/>
          <w:color w:val="000000" w:themeColor="text1"/>
          <w:sz w:val="90"/>
          <w:szCs w:val="90"/>
          <w:lang w:val="pt-BR"/>
        </w:rPr>
        <w:br/>
        <w:t>| metrÔ |</w:t>
      </w:r>
      <w:r w:rsidR="00D81670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 xml:space="preserve"> </w:t>
      </w:r>
      <w:r w:rsidR="00D81670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br/>
      </w:r>
      <w:r w:rsidR="00A07D15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br/>
      </w:r>
      <w:r w:rsidR="00AF35E2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>implanta</w:t>
      </w:r>
      <w:r w:rsidR="002D6F80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 xml:space="preserve">ção de </w:t>
      </w:r>
      <w:r w:rsidR="003A0265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br/>
      </w:r>
      <w:r w:rsidR="002D6F80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>portas plataforma</w:t>
      </w:r>
      <w:r w:rsidR="00076EF8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 xml:space="preserve"> </w:t>
      </w:r>
      <w:r w:rsidR="003A0265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br/>
      </w:r>
      <w:r w:rsidR="00076EF8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>| psd’s</w:t>
      </w:r>
      <w:r w:rsidR="003A0265" w:rsidRPr="003572F8">
        <w:rPr>
          <w:rFonts w:ascii="HandelGotDBol" w:eastAsiaTheme="majorEastAsia" w:hAnsi="HandelGotDBol" w:cstheme="majorBidi"/>
          <w:caps/>
          <w:color w:val="000000" w:themeColor="text1"/>
          <w:sz w:val="64"/>
          <w:szCs w:val="64"/>
          <w:lang w:val="pt-BR"/>
        </w:rPr>
        <w:t xml:space="preserve"> |</w:t>
      </w:r>
      <w:r w:rsidR="00593AC8" w:rsidRPr="003572F8">
        <w:rPr>
          <w:rFonts w:ascii="HandelGotDBol" w:eastAsiaTheme="majorEastAsia" w:hAnsi="HandelGotDBol" w:cstheme="majorBidi"/>
          <w:caps/>
          <w:color w:val="01023B" w:themeColor="accent5"/>
          <w:sz w:val="64"/>
          <w:szCs w:val="64"/>
          <w:lang w:val="pt-BR"/>
        </w:rPr>
        <w:br/>
      </w:r>
      <w:r w:rsidR="00A07D15" w:rsidRPr="003572F8">
        <w:rPr>
          <w:rFonts w:ascii="HandelGotDBol" w:eastAsiaTheme="majorEastAsia" w:hAnsi="HandelGotDBol" w:cstheme="majorBidi"/>
          <w:caps/>
          <w:color w:val="01023B" w:themeColor="accent5"/>
          <w:sz w:val="64"/>
          <w:szCs w:val="64"/>
          <w:lang w:val="pt-BR"/>
        </w:rPr>
        <w:br/>
      </w:r>
      <w:r w:rsidR="00A07D15" w:rsidRPr="003572F8">
        <w:rPr>
          <w:rFonts w:ascii="HandelGotDBol" w:eastAsiaTheme="majorEastAsia" w:hAnsi="HandelGotDBol" w:cstheme="majorBidi"/>
          <w:caps/>
          <w:color w:val="171796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|lINHA 1-aZUL| </w:t>
      </w:r>
      <w:r w:rsidR="00A07D15" w:rsidRPr="003572F8">
        <w:rPr>
          <w:rFonts w:ascii="HandelGotDBol" w:eastAsiaTheme="majorEastAsia" w:hAnsi="HandelGotDBol" w:cstheme="majorBidi"/>
          <w:caps/>
          <w:color w:val="097A5E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2-VERDE|</w:t>
      </w:r>
      <w:r w:rsidR="00A07D15" w:rsidRPr="003572F8">
        <w:rPr>
          <w:rFonts w:ascii="HandelGotDBol" w:eastAsiaTheme="majorEastAsia" w:hAnsi="HandelGotDBol" w:cstheme="majorBidi"/>
          <w:caps/>
          <w:color w:val="01023B" w:themeColor="accent5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A07D15" w:rsidRPr="003572F8">
        <w:rPr>
          <w:rFonts w:ascii="HandelGotDBol" w:eastAsiaTheme="majorEastAsia" w:hAnsi="HandelGotDBol" w:cstheme="majorBidi"/>
          <w:caps/>
          <w:color w:val="C0000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3-VERMELHA|</w:t>
      </w:r>
      <w:r w:rsidR="00D76E22" w:rsidRPr="003572F8">
        <w:rPr>
          <w:rFonts w:ascii="HandelGotDBol" w:eastAsiaTheme="majorEastAsia" w:hAnsi="HandelGotDBol" w:cstheme="majorBidi"/>
          <w:caps/>
          <w:color w:val="C0000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D76E22" w:rsidRPr="003572F8">
        <w:rPr>
          <w:rFonts w:ascii="HandelGotDBol" w:eastAsiaTheme="majorEastAsia" w:hAnsi="HandelGotDBol" w:cstheme="majorBidi"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|LINHA 15-</w:t>
      </w:r>
      <w:r w:rsidR="00F37D51" w:rsidRPr="003572F8">
        <w:rPr>
          <w:rFonts w:ascii="HandelGotDBol" w:eastAsiaTheme="majorEastAsia" w:hAnsi="HandelGotDBol" w:cstheme="majorBidi"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PRATA</w:t>
      </w:r>
      <w:r w:rsidR="00D76E22" w:rsidRPr="003572F8">
        <w:rPr>
          <w:rFonts w:ascii="HandelGotDBol" w:eastAsiaTheme="majorEastAsia" w:hAnsi="HandelGotDBol" w:cstheme="majorBidi"/>
          <w:caps/>
          <w:color w:val="808080" w:themeColor="background1" w:themeShade="80"/>
          <w:sz w:val="28"/>
          <w:szCs w:val="28"/>
          <w:lang w:val="pt-BR"/>
          <w14:shadow w14:blurRad="114300" w14:dist="0" w14:dir="0" w14:sx="0" w14:sy="0" w14:kx="0" w14:ky="0" w14:algn="none">
            <w14:srgbClr w14:val="000000"/>
          </w14:shadow>
        </w:rPr>
        <w:t>|</w:t>
      </w:r>
    </w:p>
    <w:p w14:paraId="350B0C8D" w14:textId="77777777" w:rsidR="001F5498" w:rsidRPr="003572F8" w:rsidRDefault="001F5498" w:rsidP="00D81670">
      <w:pPr>
        <w:spacing w:after="840"/>
        <w:ind w:right="-57"/>
        <w:jc w:val="center"/>
        <w:rPr>
          <w:rFonts w:ascii="HandelGotDBol" w:hAnsi="HandelGotDBol"/>
          <w:lang w:val="pt-BR"/>
        </w:rPr>
      </w:pPr>
    </w:p>
    <w:p w14:paraId="3ED96489" w14:textId="77777777" w:rsidR="001F5498" w:rsidRDefault="001F5498" w:rsidP="00D81670">
      <w:pPr>
        <w:spacing w:after="840"/>
        <w:ind w:right="-57"/>
        <w:jc w:val="center"/>
        <w:rPr>
          <w:lang w:val="pt-BR"/>
        </w:rPr>
      </w:pPr>
    </w:p>
    <w:p w14:paraId="5BA73071" w14:textId="77777777" w:rsidR="001F5498" w:rsidRDefault="001F5498" w:rsidP="00D81670">
      <w:pPr>
        <w:spacing w:after="840"/>
        <w:ind w:right="-57"/>
        <w:jc w:val="center"/>
        <w:rPr>
          <w:lang w:val="pt-BR"/>
        </w:rPr>
      </w:pPr>
    </w:p>
    <w:p w14:paraId="594BC294" w14:textId="212AF943" w:rsidR="00D81670" w:rsidRDefault="00D81670" w:rsidP="00D81670">
      <w:pPr>
        <w:spacing w:after="840"/>
        <w:ind w:right="-57"/>
        <w:jc w:val="center"/>
        <w:rPr>
          <w:lang w:val="pt-BR"/>
        </w:rPr>
      </w:pPr>
    </w:p>
    <w:p w14:paraId="31797A3A" w14:textId="707B0FE5" w:rsidR="00D81670" w:rsidRDefault="00D81670" w:rsidP="00D81670">
      <w:pPr>
        <w:rPr>
          <w:lang w:val="pt-BR"/>
        </w:rPr>
      </w:pPr>
    </w:p>
    <w:p w14:paraId="4A749F47" w14:textId="2391F53A" w:rsidR="00BD4780" w:rsidRDefault="00BD4780" w:rsidP="00D81670">
      <w:pPr>
        <w:rPr>
          <w:lang w:val="pt-BR"/>
        </w:rPr>
        <w:sectPr w:rsidR="00BD4780" w:rsidSect="00721DFE">
          <w:headerReference w:type="default" r:id="rId9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70F35C4" w14:textId="3378B09B" w:rsidR="00D81670" w:rsidRDefault="00D81670" w:rsidP="00D81670">
      <w:pPr>
        <w:rPr>
          <w:lang w:val="pt-BR"/>
        </w:rPr>
      </w:pPr>
    </w:p>
    <w:p w14:paraId="381BFF34" w14:textId="3B70F49E" w:rsidR="00123361" w:rsidRDefault="00123361" w:rsidP="00D81670">
      <w:pPr>
        <w:rPr>
          <w:lang w:val="pt-BR"/>
        </w:rPr>
      </w:pPr>
    </w:p>
    <w:p w14:paraId="7765240B" w14:textId="77777777" w:rsidR="00481FF6" w:rsidRDefault="00481FF6" w:rsidP="00D81670">
      <w:pPr>
        <w:rPr>
          <w:lang w:val="pt-BR"/>
        </w:rPr>
      </w:pPr>
    </w:p>
    <w:p w14:paraId="23E1D20F" w14:textId="77777777" w:rsidR="00CB51D5" w:rsidRDefault="00CB51D5" w:rsidP="00D81670">
      <w:pPr>
        <w:rPr>
          <w:lang w:val="pt-BR"/>
        </w:rPr>
      </w:pPr>
    </w:p>
    <w:p w14:paraId="65549701" w14:textId="03528123" w:rsidR="00473ED0" w:rsidRPr="007D2EA6" w:rsidRDefault="001023C6" w:rsidP="001023C6">
      <w:pPr>
        <w:rPr>
          <w:b/>
          <w:bCs/>
          <w:color w:val="002060"/>
          <w:sz w:val="28"/>
          <w:szCs w:val="28"/>
          <w:lang w:val="pt-BR"/>
        </w:rPr>
      </w:pPr>
      <w:r w:rsidRPr="007D2EA6">
        <w:rPr>
          <w:b/>
          <w:bCs/>
          <w:color w:val="002060"/>
          <w:sz w:val="28"/>
          <w:szCs w:val="28"/>
          <w:lang w:val="pt-BR"/>
        </w:rPr>
        <w:t>IMPLANTAÇÃO DE PORTAS PLATAFORMA | PSD |</w:t>
      </w:r>
    </w:p>
    <w:p w14:paraId="5CF40EB5" w14:textId="71507652" w:rsidR="00481FF6" w:rsidRDefault="00481FF6" w:rsidP="00D81670">
      <w:pPr>
        <w:rPr>
          <w:b/>
          <w:bCs/>
          <w:sz w:val="24"/>
          <w:szCs w:val="24"/>
          <w:lang w:val="pt-BR"/>
        </w:rPr>
      </w:pPr>
    </w:p>
    <w:p w14:paraId="27277585" w14:textId="36D827B1" w:rsidR="00123361" w:rsidRDefault="00FD6129" w:rsidP="00D81670">
      <w:pPr>
        <w:rPr>
          <w:b/>
          <w:bCs/>
          <w:sz w:val="24"/>
          <w:szCs w:val="24"/>
          <w:lang w:val="pt-BR"/>
        </w:rPr>
      </w:pPr>
      <w:bookmarkStart w:id="9" w:name="_Hlk83271568"/>
      <w:r>
        <w:rPr>
          <w:b/>
          <w:bCs/>
          <w:noProof/>
          <w:lang w:val="pt-BR"/>
        </w:rPr>
        <w:drawing>
          <wp:anchor distT="0" distB="0" distL="114300" distR="114300" simplePos="0" relativeHeight="251655680" behindDoc="0" locked="0" layoutInCell="1" allowOverlap="1" wp14:anchorId="213D0FA4" wp14:editId="01171544">
            <wp:simplePos x="0" y="0"/>
            <wp:positionH relativeFrom="column">
              <wp:posOffset>-23495</wp:posOffset>
            </wp:positionH>
            <wp:positionV relativeFrom="paragraph">
              <wp:posOffset>254000</wp:posOffset>
            </wp:positionV>
            <wp:extent cx="6794500" cy="7047865"/>
            <wp:effectExtent l="0" t="0" r="6350" b="635"/>
            <wp:wrapTopAndBottom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0" cy="7047865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558" w:rsidRPr="003D6558">
        <w:rPr>
          <w:b/>
          <w:bCs/>
          <w:sz w:val="24"/>
          <w:szCs w:val="24"/>
          <w:lang w:val="pt-BR"/>
        </w:rPr>
        <w:t>CROQUI DE IMPLANTAÇÃO DAS PORTAS</w:t>
      </w:r>
      <w:r w:rsidR="000643F0">
        <w:rPr>
          <w:b/>
          <w:bCs/>
          <w:sz w:val="24"/>
          <w:szCs w:val="24"/>
          <w:lang w:val="pt-BR"/>
        </w:rPr>
        <w:t xml:space="preserve"> L1, </w:t>
      </w:r>
      <w:r w:rsidR="00DB0BEA">
        <w:rPr>
          <w:b/>
          <w:bCs/>
          <w:sz w:val="24"/>
          <w:szCs w:val="24"/>
          <w:lang w:val="pt-BR"/>
        </w:rPr>
        <w:t>L2</w:t>
      </w:r>
      <w:r w:rsidR="0060375C">
        <w:rPr>
          <w:b/>
          <w:bCs/>
          <w:sz w:val="24"/>
          <w:szCs w:val="24"/>
          <w:lang w:val="pt-BR"/>
        </w:rPr>
        <w:t>,</w:t>
      </w:r>
      <w:r w:rsidR="00DB0BEA">
        <w:rPr>
          <w:b/>
          <w:bCs/>
          <w:sz w:val="24"/>
          <w:szCs w:val="24"/>
          <w:lang w:val="pt-BR"/>
        </w:rPr>
        <w:t xml:space="preserve"> L3</w:t>
      </w:r>
      <w:bookmarkEnd w:id="9"/>
      <w:r w:rsidR="003A52AB">
        <w:rPr>
          <w:b/>
          <w:bCs/>
          <w:sz w:val="24"/>
          <w:szCs w:val="24"/>
          <w:lang w:val="pt-BR"/>
        </w:rPr>
        <w:t xml:space="preserve"> E L15</w:t>
      </w:r>
      <w:r w:rsidR="0060375C">
        <w:rPr>
          <w:b/>
          <w:bCs/>
          <w:sz w:val="24"/>
          <w:szCs w:val="24"/>
          <w:lang w:val="pt-BR"/>
        </w:rPr>
        <w:t xml:space="preserve"> </w:t>
      </w:r>
    </w:p>
    <w:p w14:paraId="353BDE9F" w14:textId="2DABED17" w:rsidR="00250D23" w:rsidRDefault="00250D23" w:rsidP="00FF78C1">
      <w:pPr>
        <w:jc w:val="both"/>
        <w:rPr>
          <w:b/>
          <w:bCs/>
          <w:lang w:val="pt-BR"/>
        </w:rPr>
      </w:pPr>
    </w:p>
    <w:p w14:paraId="11800269" w14:textId="340D9FC4" w:rsidR="004737AD" w:rsidRDefault="004737AD" w:rsidP="00FF78C1">
      <w:pPr>
        <w:jc w:val="both"/>
        <w:rPr>
          <w:b/>
          <w:bCs/>
          <w:lang w:val="pt-BR"/>
        </w:rPr>
      </w:pPr>
    </w:p>
    <w:p w14:paraId="6BB4B5FF" w14:textId="30D70CD0" w:rsidR="004737AD" w:rsidRDefault="004737AD" w:rsidP="00FF78C1">
      <w:pPr>
        <w:jc w:val="both"/>
        <w:rPr>
          <w:b/>
          <w:bCs/>
          <w:lang w:val="pt-BR"/>
        </w:rPr>
      </w:pPr>
    </w:p>
    <w:p w14:paraId="1C65C3D2" w14:textId="453F1643" w:rsidR="004737AD" w:rsidRDefault="004737AD" w:rsidP="00FF78C1">
      <w:pPr>
        <w:jc w:val="both"/>
        <w:rPr>
          <w:b/>
          <w:bCs/>
          <w:lang w:val="pt-BR"/>
        </w:rPr>
      </w:pPr>
    </w:p>
    <w:p w14:paraId="743DF64F" w14:textId="34AEAA38" w:rsidR="004737AD" w:rsidRDefault="004737AD" w:rsidP="00FF78C1">
      <w:pPr>
        <w:jc w:val="both"/>
        <w:rPr>
          <w:b/>
          <w:bCs/>
          <w:lang w:val="pt-BR"/>
        </w:rPr>
      </w:pPr>
    </w:p>
    <w:p w14:paraId="2970D214" w14:textId="77777777" w:rsidR="00257079" w:rsidRDefault="00257079" w:rsidP="00FF78C1">
      <w:pPr>
        <w:jc w:val="both"/>
        <w:rPr>
          <w:b/>
          <w:bCs/>
          <w:lang w:val="pt-BR"/>
        </w:rPr>
        <w:sectPr w:rsidR="00257079" w:rsidSect="001D7A15">
          <w:headerReference w:type="default" r:id="rId9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D81C3B4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09590CD9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4F5EAA10" w14:textId="77777777" w:rsidR="00CB51D5" w:rsidRDefault="00CB51D5" w:rsidP="00FF78C1">
      <w:pPr>
        <w:jc w:val="both"/>
        <w:rPr>
          <w:b/>
          <w:bCs/>
          <w:lang w:val="pt-BR"/>
        </w:rPr>
      </w:pPr>
    </w:p>
    <w:p w14:paraId="0960155C" w14:textId="77777777" w:rsidR="00C30719" w:rsidRPr="0074142E" w:rsidRDefault="00C30719" w:rsidP="00C30719">
      <w:pPr>
        <w:rPr>
          <w:bCs/>
          <w:sz w:val="24"/>
          <w:szCs w:val="24"/>
          <w:lang w:val="pt-BR"/>
        </w:rPr>
      </w:pPr>
    </w:p>
    <w:p w14:paraId="4620101C" w14:textId="6649B82A" w:rsidR="00C30719" w:rsidRPr="0079140D" w:rsidRDefault="00C30719" w:rsidP="00C30719">
      <w:pPr>
        <w:rPr>
          <w:b/>
          <w:sz w:val="24"/>
          <w:szCs w:val="24"/>
          <w:lang w:val="pt-BR"/>
        </w:rPr>
      </w:pPr>
      <w:r w:rsidRPr="0079140D">
        <w:rPr>
          <w:b/>
          <w:sz w:val="24"/>
          <w:szCs w:val="24"/>
          <w:lang w:val="pt-BR"/>
        </w:rPr>
        <w:t>LINHA 3-VERMELHA</w:t>
      </w:r>
    </w:p>
    <w:tbl>
      <w:tblPr>
        <w:tblStyle w:val="TableNormal"/>
        <w:tblW w:w="10932" w:type="dxa"/>
        <w:tblLayout w:type="fixed"/>
        <w:tblLook w:val="01E0" w:firstRow="1" w:lastRow="1" w:firstColumn="1" w:lastColumn="1" w:noHBand="0" w:noVBand="0"/>
      </w:tblPr>
      <w:tblGrid>
        <w:gridCol w:w="5376"/>
        <w:gridCol w:w="170"/>
        <w:gridCol w:w="5386"/>
      </w:tblGrid>
      <w:tr w:rsidR="00C30719" w14:paraId="48B97593" w14:textId="77777777" w:rsidTr="00057A96">
        <w:trPr>
          <w:trHeight w:val="340"/>
        </w:trPr>
        <w:tc>
          <w:tcPr>
            <w:tcW w:w="5376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5716EA05" w14:textId="22BFE5C1" w:rsidR="00C30719" w:rsidRPr="00C97ACC" w:rsidRDefault="00B005C7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005C7">
              <w:rPr>
                <w:b/>
                <w:color w:val="005A9E"/>
                <w:sz w:val="24"/>
                <w:lang w:val="pt-BR"/>
              </w:rPr>
              <w:t>Estação Penha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14:paraId="251CB894" w14:textId="77777777" w:rsidR="00C30719" w:rsidRPr="00C97ACC" w:rsidRDefault="00C30719" w:rsidP="00057A96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</w:p>
        </w:tc>
        <w:tc>
          <w:tcPr>
            <w:tcW w:w="5386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59E1DBC8" w14:textId="23CF2FF1" w:rsidR="00C30719" w:rsidRPr="00C97ACC" w:rsidRDefault="00043508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043508">
              <w:rPr>
                <w:b/>
                <w:color w:val="005A9E"/>
                <w:sz w:val="24"/>
                <w:lang w:val="pt-BR"/>
              </w:rPr>
              <w:t>Estação Carrão</w:t>
            </w:r>
          </w:p>
        </w:tc>
      </w:tr>
      <w:tr w:rsidR="00C30719" w14:paraId="19D8E70C" w14:textId="77777777" w:rsidTr="007F72A4">
        <w:trPr>
          <w:trHeight w:val="2835"/>
        </w:trPr>
        <w:tc>
          <w:tcPr>
            <w:tcW w:w="5376" w:type="dxa"/>
            <w:tcBorders>
              <w:top w:val="single" w:sz="8" w:space="0" w:color="auto"/>
              <w:bottom w:val="single" w:sz="8" w:space="0" w:color="auto"/>
            </w:tcBorders>
          </w:tcPr>
          <w:p w14:paraId="0DE07427" w14:textId="77777777" w:rsidR="00C30719" w:rsidRPr="00C97ACC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6D4B749" w14:textId="60785658" w:rsidR="00C30719" w:rsidRDefault="00584C99" w:rsidP="00057A9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3955AB2" wp14:editId="07E53504">
                  <wp:extent cx="3060000" cy="1980000"/>
                  <wp:effectExtent l="57150" t="57150" r="45720" b="58420"/>
                  <wp:docPr id="1916832187" name="Imagem 1916832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32187" name="Imagem 1916832187"/>
                          <pic:cNvPicPr preferRelativeResize="0"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5988516C" w14:textId="77777777" w:rsidR="00C30719" w:rsidRDefault="00C30719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968" behindDoc="0" locked="0" layoutInCell="1" allowOverlap="1" wp14:anchorId="3387E070" wp14:editId="5AFA78E6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165735</wp:posOffset>
                      </wp:positionV>
                      <wp:extent cx="0" cy="1799590"/>
                      <wp:effectExtent l="19050" t="0" r="19050" b="29210"/>
                      <wp:wrapNone/>
                      <wp:docPr id="1415921651" name="Conector reto 1415921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179959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276F0CE" id="Conector reto 1415921651" o:spid="_x0000_s1026" style="position:absolute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pt,13.05pt" to="4pt,15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" strokecolor="gray [1629]" strokeweight="2.25pt">
                      <v:stroke linestyle="thickThin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386" w:type="dxa"/>
            <w:tcBorders>
              <w:top w:val="single" w:sz="8" w:space="0" w:color="auto"/>
              <w:bottom w:val="single" w:sz="8" w:space="0" w:color="auto"/>
            </w:tcBorders>
          </w:tcPr>
          <w:p w14:paraId="5DA87745" w14:textId="77777777" w:rsidR="00C30719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2F48682" w14:textId="0BE686A6" w:rsidR="00C30719" w:rsidRDefault="00584C99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5C85484" wp14:editId="6E835E27">
                  <wp:extent cx="3060000" cy="1980000"/>
                  <wp:effectExtent l="57150" t="57150" r="45720" b="58420"/>
                  <wp:docPr id="1486115941" name="Imagem 1486115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115941" name="Imagem 1486115941"/>
                          <pic:cNvPicPr preferRelativeResize="0"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5E610292" w14:textId="77777777" w:rsidTr="00057A96">
        <w:trPr>
          <w:trHeight w:val="567"/>
        </w:trPr>
        <w:tc>
          <w:tcPr>
            <w:tcW w:w="5376" w:type="dxa"/>
            <w:tcBorders>
              <w:top w:val="single" w:sz="8" w:space="0" w:color="auto"/>
            </w:tcBorders>
          </w:tcPr>
          <w:p w14:paraId="31246537" w14:textId="42C44FEC" w:rsidR="00C30719" w:rsidRPr="002D2228" w:rsidRDefault="00EC360B" w:rsidP="00057A96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EC360B">
              <w:rPr>
                <w:sz w:val="16"/>
                <w:szCs w:val="16"/>
                <w:lang w:val="pt-BR"/>
              </w:rPr>
              <w:t>Fachadas das portas de plataforma | Instaladas 2/2 fachadas. (em testes)</w:t>
            </w:r>
          </w:p>
        </w:tc>
        <w:tc>
          <w:tcPr>
            <w:tcW w:w="170" w:type="dxa"/>
          </w:tcPr>
          <w:p w14:paraId="5C4BCF1D" w14:textId="77777777" w:rsidR="00C30719" w:rsidRPr="002D2228" w:rsidRDefault="00C30719" w:rsidP="00057A9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386" w:type="dxa"/>
            <w:tcBorders>
              <w:top w:val="single" w:sz="8" w:space="0" w:color="auto"/>
            </w:tcBorders>
          </w:tcPr>
          <w:p w14:paraId="63556718" w14:textId="3BF0F984" w:rsidR="00C30719" w:rsidRPr="002D2228" w:rsidRDefault="005928F6" w:rsidP="00FD5E2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928F6">
              <w:rPr>
                <w:sz w:val="16"/>
                <w:szCs w:val="16"/>
                <w:lang w:val="pt-BR"/>
              </w:rPr>
              <w:t>Fachadas das portas de plataforma | Instaladas 2/2 fachadas. (em testes)</w:t>
            </w:r>
          </w:p>
        </w:tc>
      </w:tr>
      <w:tr w:rsidR="00C30719" w14:paraId="524D51BA" w14:textId="77777777" w:rsidTr="00057A96">
        <w:trPr>
          <w:trHeight w:val="340"/>
        </w:trPr>
        <w:tc>
          <w:tcPr>
            <w:tcW w:w="5376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4AAC88BC" w14:textId="3BBAB477" w:rsidR="00C30719" w:rsidRDefault="00886E78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886E78">
              <w:rPr>
                <w:b/>
                <w:color w:val="005A9E"/>
                <w:sz w:val="24"/>
              </w:rPr>
              <w:t>Estação Guilhermina-Esperança</w:t>
            </w:r>
          </w:p>
        </w:tc>
        <w:tc>
          <w:tcPr>
            <w:tcW w:w="170" w:type="dxa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14:paraId="58066B23" w14:textId="77777777" w:rsidR="00C30719" w:rsidRDefault="00C30719" w:rsidP="00057A96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</w:p>
        </w:tc>
        <w:tc>
          <w:tcPr>
            <w:tcW w:w="5386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09490B90" w14:textId="030F1A67" w:rsidR="00C30719" w:rsidRDefault="002B0066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2B0066">
              <w:rPr>
                <w:b/>
                <w:color w:val="005A9E"/>
                <w:sz w:val="24"/>
              </w:rPr>
              <w:t>Estação Patriarca-Vila Ré</w:t>
            </w:r>
          </w:p>
        </w:tc>
      </w:tr>
      <w:tr w:rsidR="00C30719" w14:paraId="72F70FBA" w14:textId="77777777" w:rsidTr="007F72A4">
        <w:trPr>
          <w:trHeight w:val="2835"/>
        </w:trPr>
        <w:tc>
          <w:tcPr>
            <w:tcW w:w="5376" w:type="dxa"/>
            <w:tcBorders>
              <w:top w:val="single" w:sz="8" w:space="0" w:color="auto"/>
              <w:bottom w:val="single" w:sz="8" w:space="0" w:color="auto"/>
            </w:tcBorders>
          </w:tcPr>
          <w:p w14:paraId="7B45322B" w14:textId="77777777" w:rsidR="00C30719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8A2A784" w14:textId="19223C8C" w:rsidR="00C30719" w:rsidRDefault="00584C99" w:rsidP="00057A9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17984AD" wp14:editId="7905EA8F">
                  <wp:extent cx="3060000" cy="1980000"/>
                  <wp:effectExtent l="57150" t="57150" r="45720" b="58420"/>
                  <wp:docPr id="80665865" name="Imagem 806658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65865" name="Imagem 80665865"/>
                          <pic:cNvPicPr preferRelativeResize="0"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03012B3A" w14:textId="4966DAA0" w:rsidR="00C30719" w:rsidRDefault="00DB70BD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2D0B696A" wp14:editId="622228B5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118110</wp:posOffset>
                      </wp:positionV>
                      <wp:extent cx="0" cy="1800225"/>
                      <wp:effectExtent l="19050" t="0" r="19050" b="28575"/>
                      <wp:wrapNone/>
                      <wp:docPr id="121488574" name="Conector reto 121488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180022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18BC613" id="Conector reto 121488574" o:spid="_x0000_s1026" style="position:absolute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35pt,9.3pt" to="3.35pt,15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" strokecolor="gray [1629]" strokeweight="2.25pt">
                      <v:stroke linestyle="thickThin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386" w:type="dxa"/>
            <w:tcBorders>
              <w:top w:val="single" w:sz="8" w:space="0" w:color="auto"/>
              <w:bottom w:val="single" w:sz="8" w:space="0" w:color="auto"/>
            </w:tcBorders>
          </w:tcPr>
          <w:p w14:paraId="5EE4135B" w14:textId="77777777" w:rsidR="00C30719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EC7683E" w14:textId="1F9F9D6B" w:rsidR="00C30719" w:rsidRDefault="00584C99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72E9908" wp14:editId="79773EC8">
                  <wp:extent cx="3060000" cy="1980000"/>
                  <wp:effectExtent l="57150" t="57150" r="45720" b="58420"/>
                  <wp:docPr id="1812870271" name="Imagem 1812870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870271" name="Imagem 1812870271"/>
                          <pic:cNvPicPr preferRelativeResize="0"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714481E1" w14:textId="77777777" w:rsidTr="00FB6A67">
        <w:trPr>
          <w:trHeight w:val="567"/>
        </w:trPr>
        <w:tc>
          <w:tcPr>
            <w:tcW w:w="5376" w:type="dxa"/>
            <w:tcBorders>
              <w:top w:val="single" w:sz="8" w:space="0" w:color="auto"/>
            </w:tcBorders>
          </w:tcPr>
          <w:p w14:paraId="0B23407E" w14:textId="27E0322C" w:rsidR="00C30719" w:rsidRPr="002D2228" w:rsidRDefault="009638F3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638F3">
              <w:rPr>
                <w:sz w:val="16"/>
                <w:szCs w:val="16"/>
                <w:lang w:val="pt-BR"/>
              </w:rPr>
              <w:t>Fachadas das portas de plataforma | Instaladas 2/2 fachadas. (em testes)</w:t>
            </w:r>
          </w:p>
        </w:tc>
        <w:tc>
          <w:tcPr>
            <w:tcW w:w="170" w:type="dxa"/>
          </w:tcPr>
          <w:p w14:paraId="626DE73B" w14:textId="1DFC0807" w:rsidR="00C30719" w:rsidRPr="002D2228" w:rsidRDefault="00C30719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386" w:type="dxa"/>
            <w:tcBorders>
              <w:top w:val="single" w:sz="8" w:space="0" w:color="auto"/>
            </w:tcBorders>
          </w:tcPr>
          <w:p w14:paraId="2D4CAAE3" w14:textId="6D027E5B" w:rsidR="00C30719" w:rsidRPr="002D2228" w:rsidRDefault="00830609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30609">
              <w:rPr>
                <w:sz w:val="16"/>
                <w:szCs w:val="16"/>
                <w:lang w:val="pt-BR"/>
              </w:rPr>
              <w:t>Fachada das portas de plataforma |Instalada a fachada na via 1</w:t>
            </w:r>
          </w:p>
        </w:tc>
      </w:tr>
      <w:tr w:rsidR="0077539B" w14:paraId="42D99920" w14:textId="77777777" w:rsidTr="0043304F">
        <w:trPr>
          <w:trHeight w:val="340"/>
        </w:trPr>
        <w:tc>
          <w:tcPr>
            <w:tcW w:w="5376" w:type="dxa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71323F21" w14:textId="2FABAA78" w:rsidR="0077539B" w:rsidRPr="005E5E15" w:rsidRDefault="0051334E" w:rsidP="00F0540D">
            <w:pPr>
              <w:pStyle w:val="TableParagraph"/>
              <w:spacing w:line="244" w:lineRule="exact"/>
              <w:ind w:left="52"/>
              <w:jc w:val="center"/>
              <w:rPr>
                <w:sz w:val="16"/>
                <w:szCs w:val="16"/>
                <w:lang w:val="pt-BR"/>
              </w:rPr>
            </w:pPr>
            <w:r>
              <w:rPr>
                <w:b/>
                <w:color w:val="005A9E"/>
                <w:sz w:val="24"/>
                <w:szCs w:val="24"/>
                <w:lang w:val="pt-BR"/>
              </w:rPr>
              <w:t>Estação Artur Alvim</w:t>
            </w:r>
          </w:p>
        </w:tc>
        <w:tc>
          <w:tcPr>
            <w:tcW w:w="170" w:type="dxa"/>
            <w:tcBorders>
              <w:left w:val="single" w:sz="4" w:space="0" w:color="auto"/>
              <w:right w:val="single" w:sz="4" w:space="0" w:color="auto"/>
            </w:tcBorders>
          </w:tcPr>
          <w:p w14:paraId="2FACDABD" w14:textId="67BE280F" w:rsidR="0077539B" w:rsidRPr="002D2228" w:rsidRDefault="00B52AC9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728" behindDoc="0" locked="0" layoutInCell="1" allowOverlap="1" wp14:anchorId="3AFFD344" wp14:editId="7443F18B">
                      <wp:simplePos x="0" y="0"/>
                      <wp:positionH relativeFrom="column">
                        <wp:posOffset>56515</wp:posOffset>
                      </wp:positionH>
                      <wp:positionV relativeFrom="paragraph">
                        <wp:posOffset>211786</wp:posOffset>
                      </wp:positionV>
                      <wp:extent cx="0" cy="1800225"/>
                      <wp:effectExtent l="19050" t="0" r="19050" b="28575"/>
                      <wp:wrapNone/>
                      <wp:docPr id="1415921650" name="Conector reto 14159216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1800225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thickThin" algn="ctr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4937DC" id="Conector reto 1415921650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45pt,16.7pt" to="4.45pt,15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" strokecolor="gray [1629]" strokeweight="2.25pt">
                      <v:stroke linestyle="thickThin"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386" w:type="dxa"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14:paraId="155040FB" w14:textId="4C69D9EA" w:rsidR="0077539B" w:rsidRPr="00D92A9B" w:rsidRDefault="00E80199" w:rsidP="0043304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-</w:t>
            </w:r>
          </w:p>
        </w:tc>
      </w:tr>
      <w:tr w:rsidR="0077539B" w14:paraId="6BC6785D" w14:textId="77777777" w:rsidTr="00E80199">
        <w:trPr>
          <w:trHeight w:val="2835"/>
        </w:trPr>
        <w:tc>
          <w:tcPr>
            <w:tcW w:w="537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0D44674" w14:textId="4B43C159" w:rsidR="0077539B" w:rsidRPr="005E5E15" w:rsidRDefault="00AD2F7D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5D4BE7" wp14:editId="6B119675">
                  <wp:extent cx="3060000" cy="1980000"/>
                  <wp:effectExtent l="57150" t="57150" r="45720" b="58420"/>
                  <wp:docPr id="6" name="Imagem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6"/>
                          <pic:cNvPicPr preferRelativeResize="0"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vAlign w:val="center"/>
          </w:tcPr>
          <w:p w14:paraId="5A9FA435" w14:textId="520A146B" w:rsidR="0077539B" w:rsidRPr="002D2228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386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6B7DD0" w14:textId="26A558D0" w:rsidR="0077539B" w:rsidRPr="00D92A9B" w:rsidRDefault="00E80199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-</w:t>
            </w:r>
          </w:p>
        </w:tc>
      </w:tr>
      <w:tr w:rsidR="0077539B" w14:paraId="3521EA9C" w14:textId="77777777" w:rsidTr="00364259">
        <w:trPr>
          <w:trHeight w:val="567"/>
        </w:trPr>
        <w:tc>
          <w:tcPr>
            <w:tcW w:w="5376" w:type="dxa"/>
            <w:tcBorders>
              <w:top w:val="single" w:sz="8" w:space="0" w:color="auto"/>
            </w:tcBorders>
          </w:tcPr>
          <w:p w14:paraId="217AC45B" w14:textId="1B7424C4" w:rsidR="0077539B" w:rsidRPr="005E5E15" w:rsidRDefault="00FC6DC7" w:rsidP="0036425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C6DC7">
              <w:rPr>
                <w:sz w:val="16"/>
                <w:szCs w:val="16"/>
                <w:lang w:val="pt-BR"/>
              </w:rPr>
              <w:t>Fachada das portas de plataforma | Em instalação na via 1</w:t>
            </w:r>
          </w:p>
        </w:tc>
        <w:tc>
          <w:tcPr>
            <w:tcW w:w="170" w:type="dxa"/>
            <w:vAlign w:val="center"/>
          </w:tcPr>
          <w:p w14:paraId="7DCBAAAD" w14:textId="77777777" w:rsidR="0077539B" w:rsidRPr="002D2228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386" w:type="dxa"/>
            <w:tcBorders>
              <w:top w:val="single" w:sz="8" w:space="0" w:color="auto"/>
            </w:tcBorders>
            <w:vAlign w:val="center"/>
          </w:tcPr>
          <w:p w14:paraId="095FA3F7" w14:textId="12F5DD5D" w:rsidR="0077539B" w:rsidRPr="00D92A9B" w:rsidRDefault="00E80199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>
              <w:rPr>
                <w:sz w:val="16"/>
                <w:szCs w:val="16"/>
                <w:lang w:val="pt-BR"/>
              </w:rPr>
              <w:t>-</w:t>
            </w:r>
          </w:p>
        </w:tc>
      </w:tr>
    </w:tbl>
    <w:p w14:paraId="6C379683" w14:textId="77777777" w:rsidR="00C30719" w:rsidRDefault="00C30719" w:rsidP="00C30719">
      <w:pPr>
        <w:rPr>
          <w:lang w:val="pt-BR"/>
        </w:rPr>
      </w:pPr>
    </w:p>
    <w:p w14:paraId="38C1F633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661ED8AA" w14:textId="77777777" w:rsidR="008833E1" w:rsidRDefault="008833E1" w:rsidP="00D81670">
      <w:pPr>
        <w:rPr>
          <w:b/>
          <w:bCs/>
          <w:lang w:val="pt-BR"/>
        </w:rPr>
      </w:pPr>
    </w:p>
    <w:p w14:paraId="3F631B09" w14:textId="7DDE1B95" w:rsidR="00E80E8C" w:rsidRDefault="00E80E8C" w:rsidP="00D81670">
      <w:pPr>
        <w:rPr>
          <w:b/>
          <w:bCs/>
          <w:lang w:val="pt-BR"/>
        </w:rPr>
        <w:sectPr w:rsidR="00E80E8C" w:rsidSect="001D7A15">
          <w:headerReference w:type="default" r:id="rId105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AE2988" w14:textId="314EB9AA" w:rsidR="00F02C58" w:rsidRDefault="0070724B" w:rsidP="00F02C58">
      <w:pPr>
        <w:rPr>
          <w:b/>
          <w:bCs/>
          <w:lang w:val="pt-BR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lastRenderedPageBreak/>
        <w:drawing>
          <wp:anchor distT="0" distB="0" distL="114300" distR="114300" simplePos="0" relativeHeight="251678208" behindDoc="1" locked="0" layoutInCell="1" allowOverlap="1" wp14:anchorId="45ECE18E" wp14:editId="0DA85451">
            <wp:simplePos x="0" y="0"/>
            <wp:positionH relativeFrom="column">
              <wp:posOffset>-457200</wp:posOffset>
            </wp:positionH>
            <wp:positionV relativeFrom="paragraph">
              <wp:posOffset>-477672</wp:posOffset>
            </wp:positionV>
            <wp:extent cx="6734175" cy="10960100"/>
            <wp:effectExtent l="0" t="0" r="0" b="0"/>
            <wp:wrapNone/>
            <wp:docPr id="64" name="Imagem 64" descr="For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4" descr="Forma&#10;&#10;Descrição gerada automaticamente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 rot="10800000" flipH="1" flipV="1">
                      <a:off x="0" y="0"/>
                      <a:ext cx="6734175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C33F4" w14:textId="48BDB828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EE1E08D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A702A96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C1E7A29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8413D2E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9D4CFB9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31C706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ACEA5B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8A748DF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4A38C78" w14:textId="77777777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5150C25E" w14:textId="6131C0DE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23D63C5" w14:textId="4B59C0D8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8294B51" w14:textId="74FAE00B" w:rsidR="00F02C58" w:rsidRDefault="00D73056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7720706" wp14:editId="7E18A338">
                <wp:simplePos x="0" y="0"/>
                <wp:positionH relativeFrom="column">
                  <wp:posOffset>-457200</wp:posOffset>
                </wp:positionH>
                <wp:positionV relativeFrom="paragraph">
                  <wp:posOffset>329846</wp:posOffset>
                </wp:positionV>
                <wp:extent cx="7559675" cy="1325245"/>
                <wp:effectExtent l="0" t="0" r="3175" b="8255"/>
                <wp:wrapNone/>
                <wp:docPr id="39" name="Retâ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59675" cy="132524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2382A8" id="Retângulo 39" o:spid="_x0000_s1026" style="position:absolute;margin-left:-36pt;margin-top:25.95pt;width:595.25pt;height:104.35pt;z-index:2516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" stroked="f" strokeweight="1pt">
                <v:fill opacity="26214f"/>
              </v:rect>
            </w:pict>
          </mc:Fallback>
        </mc:AlternateContent>
      </w:r>
    </w:p>
    <w:p w14:paraId="533B3898" w14:textId="1D3F9E7F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1F6F4B7" w14:textId="5A368E8D" w:rsidR="00F02C58" w:rsidRDefault="00D73056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7A078D89" wp14:editId="6BE9BD7B">
                <wp:simplePos x="0" y="0"/>
                <wp:positionH relativeFrom="column">
                  <wp:posOffset>221588</wp:posOffset>
                </wp:positionH>
                <wp:positionV relativeFrom="paragraph">
                  <wp:posOffset>58155</wp:posOffset>
                </wp:positionV>
                <wp:extent cx="6591534" cy="483596"/>
                <wp:effectExtent l="0" t="0" r="0" b="0"/>
                <wp:wrapNone/>
                <wp:docPr id="40" name="Agrupar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1534" cy="483596"/>
                          <a:chOff x="85437" y="1302133"/>
                          <a:chExt cx="6595828" cy="484796"/>
                        </a:xfrm>
                      </wpg:grpSpPr>
                      <pic:pic xmlns:pic="http://schemas.openxmlformats.org/drawingml/2006/picture">
                        <pic:nvPicPr>
                          <pic:cNvPr id="65" name="Imagem 6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5437" y="1324885"/>
                            <a:ext cx="1492510" cy="43200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Imagem 7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7" t="30147" r="5268" b="31173"/>
                          <a:stretch/>
                        </pic:blipFill>
                        <pic:spPr>
                          <a:xfrm>
                            <a:off x="1862498" y="1302133"/>
                            <a:ext cx="4818767" cy="484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A4255" id="Agrupar 40" o:spid="_x0000_s1026" style="position:absolute;margin-left:17.45pt;margin-top:4.6pt;width:519pt;height:38.1pt;z-index:251677184;mso-width-relative:margin;mso-height-relative:margin" coordorigin="854,13021" coordsize="65958,48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">
                <v:shape id="Imagem 65" o:spid="_x0000_s1027" type="#_x0000_t75" style="position:absolute;left:854;top:13248;width:14925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">
                  <v:imagedata r:id="rId19" o:title=""/>
                </v:shape>
                <v:shape id="Imagem 71" o:spid="_x0000_s1028" type="#_x0000_t75" style="position:absolute;left:18624;top:13021;width:48188;height: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">
                  <v:imagedata r:id="rId108" o:title="" croptop="19757f" cropbottom="20430f" cropleft="5680f" cropright="3452f"/>
                </v:shape>
              </v:group>
            </w:pict>
          </mc:Fallback>
        </mc:AlternateContent>
      </w:r>
    </w:p>
    <w:p w14:paraId="1A16CDA0" w14:textId="7D2EB1C3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7DB2EFD" w14:textId="2950C440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EA6A522" w14:textId="52477ADB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A19E1B1" w14:textId="77777777" w:rsidR="00F02C58" w:rsidRPr="00F80C1F" w:rsidRDefault="00F02C58" w:rsidP="00F02C58">
      <w:pPr>
        <w:jc w:val="center"/>
        <w:rPr>
          <w:b/>
          <w:bCs/>
          <w:sz w:val="40"/>
          <w:szCs w:val="40"/>
          <w:lang w:val="pt-BR"/>
        </w:rPr>
      </w:pPr>
    </w:p>
    <w:sectPr w:rsidR="00F02C58" w:rsidRPr="00F80C1F" w:rsidSect="001D7A15">
      <w:headerReference w:type="default" r:id="rId109"/>
      <w:footerReference w:type="default" r:id="rId110"/>
      <w:pgSz w:w="11906" w:h="16838" w:code="9"/>
      <w:pgMar w:top="720" w:right="720" w:bottom="720" w:left="720" w:header="289" w:footer="28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5C3415" w14:textId="77777777" w:rsidR="0091560F" w:rsidRDefault="0091560F" w:rsidP="006B633A">
      <w:r>
        <w:separator/>
      </w:r>
    </w:p>
  </w:endnote>
  <w:endnote w:type="continuationSeparator" w:id="0">
    <w:p w14:paraId="0FA7EC37" w14:textId="77777777" w:rsidR="0091560F" w:rsidRDefault="0091560F" w:rsidP="006B633A">
      <w:r>
        <w:continuationSeparator/>
      </w:r>
    </w:p>
  </w:endnote>
  <w:endnote w:type="continuationNotice" w:id="1">
    <w:p w14:paraId="659FB2A8" w14:textId="77777777" w:rsidR="0091560F" w:rsidRDefault="0091560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7743357-00DF-4113-87E0-0C9CAAE4A8D6}"/>
    <w:embedBold r:id="rId2" w:fontKey="{2F0142D9-34EE-4B11-A3E4-D7EA0D4B7CDB}"/>
    <w:embedBoldItalic r:id="rId3" w:fontKey="{CDE02A48-6D5E-4213-944F-A206E1F1EDB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andelGotDBol">
    <w:panose1 w:val="020B0801030703030804"/>
    <w:charset w:val="00"/>
    <w:family w:val="swiss"/>
    <w:pitch w:val="variable"/>
    <w:sig w:usb0="00000007" w:usb1="00000000" w:usb2="00000000" w:usb3="00000000" w:csb0="00000013" w:csb1="00000000"/>
    <w:embedRegular r:id="rId4" w:fontKey="{313914EA-5EAD-45DD-81D6-3802E684B5BB}"/>
    <w:embedBold r:id="rId5" w:fontKey="{AB139229-04C9-4100-97DA-1CB5203BDC8F}"/>
  </w:font>
  <w:font w:name="Bahnschrift SemiBold SemiConden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6" w:subsetted="1" w:fontKey="{777DECA6-8F14-4FB9-BD2F-D6509758B0B0}"/>
  </w:font>
  <w:font w:name="HandelGotDLig">
    <w:altName w:val="Calibri"/>
    <w:panose1 w:val="020B0604030704030204"/>
    <w:charset w:val="00"/>
    <w:family w:val="swiss"/>
    <w:pitch w:val="variable"/>
    <w:sig w:usb0="00000007" w:usb1="00000000" w:usb2="00000000" w:usb3="00000000" w:csb0="00000013" w:csb1="00000000"/>
    <w:embedRegular r:id="rId7" w:fontKey="{5E5F3615-0AAA-4B98-B3F7-DF45691311BF}"/>
    <w:embedBold r:id="rId8" w:fontKey="{983CA9A4-F266-4F55-90CA-59075B60C965}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Bold r:id="rId9" w:subsetted="1" w:fontKey="{35CFC0A2-FCA8-43B5-8B8B-FB3801AA2DAF}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  <w:embedBold r:id="rId10" w:subsetted="1" w:fontKey="{0503EB8A-DE1A-417B-806B-AD7D90C58805}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198B0" w14:textId="4F618F78" w:rsidR="00D41C97" w:rsidRPr="006F5A91" w:rsidRDefault="006C67FC" w:rsidP="006F5A91">
    <w:pPr>
      <w:pStyle w:val="Rodap"/>
    </w:pPr>
    <w:bookmarkStart w:id="1" w:name="_Hlk86145787"/>
    <w:r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114300" distR="114300" simplePos="0" relativeHeight="251673088" behindDoc="0" locked="0" layoutInCell="1" allowOverlap="1" wp14:anchorId="475AB7BB" wp14:editId="52660450">
              <wp:simplePos x="0" y="0"/>
              <wp:positionH relativeFrom="column">
                <wp:posOffset>-447675</wp:posOffset>
              </wp:positionH>
              <wp:positionV relativeFrom="paragraph">
                <wp:posOffset>95250</wp:posOffset>
              </wp:positionV>
              <wp:extent cx="3829050" cy="0"/>
              <wp:effectExtent l="0" t="0" r="0" b="0"/>
              <wp:wrapNone/>
              <wp:docPr id="48" name="Conector reto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27C2445" id="Conector reto 48" o:spid="_x0000_s1026" style="position:absolute;z-index:251673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7.5pt" to="266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" strokecolor="windowText" strokeweight="1.5pt">
              <v:stroke joinstyle="miter"/>
            </v:line>
          </w:pict>
        </mc:Fallback>
      </mc:AlternateContent>
    </w:r>
    <w:bookmarkStart w:id="2" w:name="_Hlk119773457"/>
    <w:bookmarkStart w:id="3" w:name="_Hlk134724303"/>
    <w:r w:rsidR="00405CEE">
      <w:rPr>
        <w:rFonts w:ascii="Calibri" w:eastAsia="Calibri" w:hAnsi="Calibri" w:cs="Calibri"/>
        <w:color w:val="000000"/>
        <w:lang w:val="pt-BR" w:bidi="pt-BR"/>
      </w:rPr>
      <w:t>Abril</w:t>
    </w:r>
    <w:r w:rsidR="00BB6D86">
      <w:rPr>
        <w:rFonts w:ascii="Calibri" w:eastAsia="Calibri" w:hAnsi="Calibri" w:cs="Calibri"/>
        <w:color w:val="000000"/>
        <w:lang w:val="pt-BR" w:bidi="pt-BR"/>
      </w:rPr>
      <w:t xml:space="preserve"> de 2023</w:t>
    </w:r>
    <w:r w:rsidR="00D41C97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2"/>
    <w:r w:rsidR="00D41C97">
      <w:rPr>
        <w:rFonts w:ascii="Calibri" w:eastAsia="Calibri" w:hAnsi="Calibri" w:cs="Calibri"/>
        <w:color w:val="000000"/>
        <w:lang w:val="pt-BR" w:bidi="pt-BR"/>
      </w:rPr>
      <w:t xml:space="preserve">| </w:t>
    </w:r>
    <w:bookmarkEnd w:id="1"/>
    <w:r w:rsidR="00343AD8">
      <w:rPr>
        <w:rFonts w:ascii="Calibri" w:eastAsia="Calibri" w:hAnsi="Calibri" w:cs="Calibri"/>
        <w:color w:val="000000"/>
        <w:lang w:val="pt-BR" w:bidi="pt-BR"/>
      </w:rPr>
      <w:t>Portal da Transpa</w:t>
    </w:r>
    <w:r w:rsidR="003F15BE">
      <w:rPr>
        <w:rFonts w:ascii="Calibri" w:eastAsia="Calibri" w:hAnsi="Calibri" w:cs="Calibri"/>
        <w:color w:val="000000"/>
        <w:lang w:val="pt-BR" w:bidi="pt-BR"/>
      </w:rPr>
      <w:t>r</w:t>
    </w:r>
    <w:r w:rsidR="00343AD8">
      <w:rPr>
        <w:rFonts w:ascii="Calibri" w:eastAsia="Calibri" w:hAnsi="Calibri" w:cs="Calibri"/>
        <w:color w:val="000000"/>
        <w:lang w:val="pt-BR" w:bidi="pt-BR"/>
      </w:rPr>
      <w:t>ência</w:t>
    </w:r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3"/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52745410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41C97">
          <w:rPr>
            <w:lang w:val="pt-BR" w:bidi="pt-BR"/>
          </w:rPr>
          <w:fldChar w:fldCharType="begin"/>
        </w:r>
        <w:r w:rsidR="00D41C97">
          <w:rPr>
            <w:lang w:val="pt-BR" w:bidi="pt-BR"/>
          </w:rPr>
          <w:instrText xml:space="preserve"> PAGE   \* MERGEFORMAT </w:instrText>
        </w:r>
        <w:r w:rsidR="00D41C97">
          <w:rPr>
            <w:lang w:val="pt-BR" w:bidi="pt-BR"/>
          </w:rPr>
          <w:fldChar w:fldCharType="separate"/>
        </w:r>
        <w:r w:rsidR="00D41C97">
          <w:rPr>
            <w:noProof/>
            <w:lang w:val="pt-BR" w:bidi="pt-BR"/>
          </w:rPr>
          <w:t>7</w:t>
        </w:r>
        <w:r w:rsidR="00D41C97">
          <w:rPr>
            <w:noProof/>
            <w:lang w:val="pt-BR" w:bidi="pt-BR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9F031" w14:textId="446671B0" w:rsidR="00D41C97" w:rsidRPr="006F5A91" w:rsidRDefault="00D41C97" w:rsidP="006F5A91">
    <w:pPr>
      <w:pStyle w:val="Rodap"/>
    </w:pPr>
    <w:r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-173006920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val="pt-BR" w:bidi="pt-BR"/>
          </w:rPr>
          <w:fldChar w:fldCharType="begin"/>
        </w:r>
        <w:r>
          <w:rPr>
            <w:lang w:val="pt-BR" w:bidi="pt-BR"/>
          </w:rPr>
          <w:instrText xml:space="preserve"> PAGE   \* MERGEFORMAT </w:instrText>
        </w:r>
        <w:r>
          <w:rPr>
            <w:lang w:val="pt-BR" w:bidi="pt-BR"/>
          </w:rPr>
          <w:fldChar w:fldCharType="separate"/>
        </w:r>
        <w:r>
          <w:rPr>
            <w:noProof/>
            <w:lang w:val="pt-BR" w:bidi="pt-BR"/>
          </w:rPr>
          <w:t>6</w:t>
        </w:r>
        <w:r>
          <w:rPr>
            <w:noProof/>
            <w:lang w:val="pt-BR" w:bidi="pt-BR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6D00F" w14:textId="1F0DB365" w:rsidR="00BF64C2" w:rsidRPr="0019436B" w:rsidRDefault="00BF64C2" w:rsidP="00BF64C2">
    <w:pPr>
      <w:pStyle w:val="Rodap"/>
      <w:rPr>
        <w:rFonts w:ascii="HandelGotDLig" w:hAnsi="HandelGotDLig"/>
        <w:sz w:val="20"/>
        <w:szCs w:val="20"/>
      </w:rPr>
    </w:pPr>
    <w:r w:rsidRPr="0019436B">
      <w:rPr>
        <w:rFonts w:ascii="HandelGotDLig" w:eastAsia="Calibri" w:hAnsi="HandelGotDLig" w:cs="Calibri"/>
        <w:noProof/>
        <w:color w:val="000000"/>
        <w:sz w:val="20"/>
        <w:szCs w:val="20"/>
        <w:lang w:val="pt-BR" w:bidi="pt-BR"/>
      </w:rPr>
      <mc:AlternateContent>
        <mc:Choice Requires="wps">
          <w:drawing>
            <wp:anchor distT="0" distB="0" distL="114300" distR="114300" simplePos="0" relativeHeight="251677184" behindDoc="0" locked="0" layoutInCell="1" allowOverlap="1" wp14:anchorId="2A98A099" wp14:editId="3C55DC8F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0" r="0" b="0"/>
              <wp:wrapNone/>
              <wp:docPr id="7" name="Conector re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35DE8D8" id="Conector reto 7" o:spid="_x0000_s1026" style="position:absolute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" strokecolor="windowText" strokeweight="1.5pt">
              <v:stroke joinstyle="miter"/>
            </v:line>
          </w:pict>
        </mc:Fallback>
      </mc:AlternateContent>
    </w:r>
    <w:r w:rsidR="003C400C">
      <w:rPr>
        <w:rFonts w:ascii="HandelGotDLig" w:hAnsi="HandelGotDLig"/>
        <w:sz w:val="20"/>
        <w:szCs w:val="20"/>
      </w:rPr>
      <w:t>Feverei</w:t>
    </w:r>
    <w:r w:rsidR="00B26349" w:rsidRPr="0019436B">
      <w:rPr>
        <w:rFonts w:ascii="HandelGotDLig" w:hAnsi="HandelGotDLig"/>
        <w:sz w:val="20"/>
        <w:szCs w:val="20"/>
      </w:rPr>
      <w:t>r</w:t>
    </w:r>
    <w:r w:rsidR="00F43804" w:rsidRPr="0019436B">
      <w:rPr>
        <w:rFonts w:ascii="HandelGotDLig" w:hAnsi="HandelGotDLig"/>
        <w:sz w:val="20"/>
        <w:szCs w:val="20"/>
      </w:rPr>
      <w:t>o</w:t>
    </w:r>
    <w:r w:rsidRPr="0019436B">
      <w:rPr>
        <w:rFonts w:ascii="HandelGotDLig" w:eastAsia="Calibri" w:hAnsi="HandelGotDLig" w:cs="Calibri"/>
        <w:color w:val="000000"/>
        <w:sz w:val="20"/>
        <w:szCs w:val="20"/>
        <w:lang w:val="pt-BR" w:bidi="pt-BR"/>
      </w:rPr>
      <w:t xml:space="preserve"> de 202</w:t>
    </w:r>
    <w:r w:rsidR="00C54FFD">
      <w:rPr>
        <w:rFonts w:ascii="HandelGotDLig" w:eastAsia="Calibri" w:hAnsi="HandelGotDLig" w:cs="Calibri"/>
        <w:color w:val="000000"/>
        <w:sz w:val="20"/>
        <w:szCs w:val="20"/>
        <w:lang w:val="pt-BR" w:bidi="pt-BR"/>
      </w:rPr>
      <w:t>4</w:t>
    </w:r>
    <w:r w:rsidRPr="0019436B">
      <w:rPr>
        <w:rFonts w:ascii="HandelGotDLig" w:eastAsia="Calibri" w:hAnsi="HandelGotDLig" w:cs="Calibri"/>
        <w:color w:val="000000"/>
        <w:sz w:val="20"/>
        <w:szCs w:val="20"/>
        <w:lang w:val="pt-BR" w:bidi="pt-BR"/>
      </w:rPr>
      <w:t xml:space="preserve"> | Portal da Transparência | </w:t>
    </w:r>
    <w:sdt>
      <w:sdtPr>
        <w:rPr>
          <w:rFonts w:ascii="HandelGotDLig" w:hAnsi="HandelGotDLig"/>
          <w:sz w:val="20"/>
          <w:szCs w:val="20"/>
        </w:rPr>
        <w:id w:val="-204458059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19436B">
          <w:rPr>
            <w:rFonts w:ascii="HandelGotDLig" w:hAnsi="HandelGotDLig"/>
            <w:sz w:val="20"/>
            <w:szCs w:val="20"/>
            <w:lang w:val="pt-BR" w:bidi="pt-BR"/>
          </w:rPr>
          <w:fldChar w:fldCharType="begin"/>
        </w:r>
        <w:r w:rsidRPr="0019436B">
          <w:rPr>
            <w:rFonts w:ascii="HandelGotDLig" w:hAnsi="HandelGotDLig"/>
            <w:sz w:val="20"/>
            <w:szCs w:val="20"/>
            <w:lang w:val="pt-BR" w:bidi="pt-BR"/>
          </w:rPr>
          <w:instrText xml:space="preserve"> PAGE   \* MERGEFORMAT </w:instrText>
        </w:r>
        <w:r w:rsidRPr="0019436B">
          <w:rPr>
            <w:rFonts w:ascii="HandelGotDLig" w:hAnsi="HandelGotDLig"/>
            <w:sz w:val="20"/>
            <w:szCs w:val="20"/>
            <w:lang w:val="pt-BR" w:bidi="pt-BR"/>
          </w:rPr>
          <w:fldChar w:fldCharType="separate"/>
        </w:r>
        <w:r w:rsidRPr="0019436B">
          <w:rPr>
            <w:rFonts w:ascii="HandelGotDLig" w:hAnsi="HandelGotDLig"/>
            <w:sz w:val="20"/>
            <w:szCs w:val="20"/>
            <w:lang w:bidi="pt-BR"/>
          </w:rPr>
          <w:t>4</w:t>
        </w:r>
        <w:r w:rsidRPr="0019436B">
          <w:rPr>
            <w:rFonts w:ascii="HandelGotDLig" w:hAnsi="HandelGotDLig"/>
            <w:noProof/>
            <w:sz w:val="20"/>
            <w:szCs w:val="20"/>
            <w:lang w:val="pt-BR" w:bidi="pt-BR"/>
          </w:rPr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C0B3E" w14:textId="3690A2DC" w:rsidR="0060375C" w:rsidRPr="00C93A63" w:rsidRDefault="0060375C" w:rsidP="00C93A6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C7782A" w14:textId="77777777" w:rsidR="0091560F" w:rsidRDefault="0091560F" w:rsidP="006B633A">
      <w:r>
        <w:separator/>
      </w:r>
    </w:p>
  </w:footnote>
  <w:footnote w:type="continuationSeparator" w:id="0">
    <w:p w14:paraId="6078D116" w14:textId="77777777" w:rsidR="0091560F" w:rsidRDefault="0091560F" w:rsidP="006B633A">
      <w:r>
        <w:continuationSeparator/>
      </w:r>
    </w:p>
  </w:footnote>
  <w:footnote w:type="continuationNotice" w:id="1">
    <w:p w14:paraId="3A40528C" w14:textId="77777777" w:rsidR="0091560F" w:rsidRDefault="0091560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BE579" w14:textId="235C69D7" w:rsidR="00D41C97" w:rsidRPr="003F7E1F" w:rsidRDefault="00D96FF9" w:rsidP="00233003">
    <w:pPr>
      <w:pStyle w:val="Cabealho"/>
      <w:rPr>
        <w:smallCaps/>
        <w:color w:val="01023B" w:themeColor="accent5"/>
      </w:rPr>
    </w:pPr>
    <w:r w:rsidRPr="00BE4FFF">
      <w:rPr>
        <w:noProof/>
        <w:color w:val="5F5F5F" w:themeColor="accent6" w:themeShade="BF"/>
      </w:rPr>
      <w:drawing>
        <wp:anchor distT="0" distB="0" distL="114300" distR="114300" simplePos="0" relativeHeight="251640320" behindDoc="0" locked="0" layoutInCell="1" allowOverlap="1" wp14:anchorId="133223E7" wp14:editId="0B8B3C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63872" behindDoc="1" locked="0" layoutInCell="1" allowOverlap="1" wp14:anchorId="73C251B5" wp14:editId="17DA101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" name="Imagem 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47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      </w:t>
    </w:r>
    <w:r w:rsidR="00D41C97" w:rsidRPr="003F7E1F">
      <w:rPr>
        <w:smallCaps/>
        <w:color w:val="01023B" w:themeColor="accent5"/>
      </w:rPr>
      <w:t xml:space="preserve">| METAS DOS EMPREENDIMENTOS | </w:t>
    </w:r>
    <w:r w:rsidR="00BC0FDC">
      <w:rPr>
        <w:b/>
        <w:bCs/>
        <w:smallCaps/>
        <w:color w:val="01023B" w:themeColor="accent5"/>
        <w:sz w:val="20"/>
        <w:szCs w:val="20"/>
      </w:rPr>
      <w:t>ABRIL</w:t>
    </w:r>
    <w:r w:rsidR="00D41C97" w:rsidRPr="00E96ACE">
      <w:rPr>
        <w:b/>
        <w:bCs/>
        <w:smallCaps/>
        <w:color w:val="01023B" w:themeColor="accent5"/>
        <w:sz w:val="20"/>
        <w:szCs w:val="20"/>
      </w:rPr>
      <w:t xml:space="preserve"> 202</w:t>
    </w:r>
    <w:r w:rsidR="00BB6D86">
      <w:rPr>
        <w:b/>
        <w:bCs/>
        <w:smallCaps/>
        <w:color w:val="01023B" w:themeColor="accent5"/>
        <w:sz w:val="20"/>
        <w:szCs w:val="20"/>
      </w:rPr>
      <w:t>3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61125" w14:textId="2FDC4738" w:rsidR="00D41C97" w:rsidRPr="003572F8" w:rsidRDefault="00FF441B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58752" behindDoc="0" locked="0" layoutInCell="1" allowOverlap="1" wp14:anchorId="6087F345" wp14:editId="5E89A70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4" name="Imagem 2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m 2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60800" behindDoc="1" locked="0" layoutInCell="1" allowOverlap="1" wp14:anchorId="03F0A98F" wp14:editId="4F5245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3" name="Imagem 20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="00D41C97" w:rsidRPr="003572F8">
      <w:rPr>
        <w:rFonts w:ascii="HandelGotDLig" w:hAnsi="HandelGotDLig"/>
        <w:b/>
        <w:bCs/>
        <w:smallCaps/>
      </w:rPr>
      <w:t>|</w:t>
    </w:r>
    <w:r w:rsidR="00D41C97" w:rsidRPr="003572F8">
      <w:rPr>
        <w:rFonts w:ascii="HandelGotDLig" w:hAnsi="HandelGotDLig"/>
        <w:smallCaps/>
      </w:rPr>
      <w:t xml:space="preserve"> </w:t>
    </w:r>
    <w:r w:rsidR="00D41C97" w:rsidRPr="003572F8">
      <w:rPr>
        <w:rFonts w:ascii="HandelGotDLig" w:hAnsi="HandelGotDLig"/>
        <w:b/>
        <w:bCs/>
        <w:smallCaps/>
      </w:rPr>
      <w:t>LINHA 17-OURO | OBRAS EM ANDAMENTO |</w:t>
    </w:r>
    <w:r w:rsidR="00D41C97" w:rsidRPr="003572F8">
      <w:rPr>
        <w:rFonts w:ascii="HandelGotDLig" w:hAnsi="HandelGotDLig"/>
        <w:smallCaps/>
      </w:rPr>
      <w:t xml:space="preserve">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características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50D02" w14:textId="4B640CD0" w:rsidR="00D41C97" w:rsidRPr="003572F8" w:rsidRDefault="00D578B1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61824" behindDoc="0" locked="0" layoutInCell="1" allowOverlap="1" wp14:anchorId="04B71271" wp14:editId="223CED0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9" name="Imagem 2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" name="Imagem 20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64896" behindDoc="1" locked="0" layoutInCell="1" allowOverlap="1" wp14:anchorId="11D0DD05" wp14:editId="23A8C742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8" name="Imagem 20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="00D41C97" w:rsidRPr="003572F8">
      <w:rPr>
        <w:rFonts w:ascii="HandelGotDLig" w:hAnsi="HandelGotDLig"/>
        <w:b/>
        <w:bCs/>
        <w:smallCaps/>
      </w:rPr>
      <w:t xml:space="preserve">| LINHA 17-OURO | OBRAS EM ANDAMENTO </w:t>
    </w:r>
    <w:bookmarkStart w:id="7" w:name="_Hlk135240793"/>
    <w:bookmarkStart w:id="8" w:name="_Hlk135240794"/>
    <w:r w:rsidR="00D41C97" w:rsidRPr="003572F8">
      <w:rPr>
        <w:rFonts w:ascii="HandelGotDLig" w:hAnsi="HandelGotDLig"/>
        <w:b/>
        <w:bCs/>
        <w:smallCaps/>
      </w:rPr>
      <w:t xml:space="preserve">|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registro fotográfico</w:t>
    </w:r>
    <w:bookmarkEnd w:id="7"/>
    <w:bookmarkEnd w:id="8"/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C12D3" w14:textId="0651FAF8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44416" behindDoc="1" locked="0" layoutInCell="1" allowOverlap="1" wp14:anchorId="1D3B2925" wp14:editId="3E812DD7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46" name="Imagem 2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66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 flipH="1"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ahnschrift SemiBold SemiConden" w:eastAsiaTheme="majorEastAsia" w:hAnsi="Bahnschrift SemiBold SemiConden" w:cstheme="majorBidi"/>
        <w:caps/>
        <w:noProof/>
        <w:color w:val="01023B" w:themeColor="accent5"/>
        <w:sz w:val="90"/>
        <w:szCs w:val="90"/>
        <w:lang w:val="pt-BR"/>
      </w:rPr>
      <w:drawing>
        <wp:anchor distT="0" distB="0" distL="114300" distR="114300" simplePos="0" relativeHeight="251643392" behindDoc="1" locked="0" layoutInCell="1" allowOverlap="1" wp14:anchorId="0E9BEFBF" wp14:editId="0D0972AE">
          <wp:simplePos x="0" y="0"/>
          <wp:positionH relativeFrom="page">
            <wp:posOffset>-9539785</wp:posOffset>
          </wp:positionH>
          <wp:positionV relativeFrom="paragraph">
            <wp:posOffset>-279049</wp:posOffset>
          </wp:positionV>
          <wp:extent cx="22240240" cy="11640169"/>
          <wp:effectExtent l="0" t="0" r="0" b="0"/>
          <wp:wrapNone/>
          <wp:docPr id="257" name="Imagem 257" descr="Uma imagem contendo edifício, azul, em pé, verde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" name="Imagem 257" descr="Uma imagem contendo edifício, azul, em pé, verde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alphaModFix/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colorTemperature colorTemp="5900"/>
                            </a14:imgEffect>
                            <a14:imgEffect>
                              <a14:saturation sat="66000"/>
                            </a14:imgEffect>
                            <a14:imgEffect>
                              <a14:brightnessContrast bright="-40000"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249148" cy="11644831"/>
                  </a:xfrm>
                  <a:prstGeom prst="rect">
                    <a:avLst/>
                  </a:prstGeom>
                  <a:noFill/>
                  <a:effectLst>
                    <a:softEdge rad="1270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30CFA" w14:textId="14265C88" w:rsidR="00D41C97" w:rsidRPr="003572F8" w:rsidRDefault="00F837E7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65920" behindDoc="0" locked="0" layoutInCell="1" allowOverlap="1" wp14:anchorId="74ACDD32" wp14:editId="1CF0F49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48" name="Imagem 2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m 2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66944" behindDoc="1" locked="0" layoutInCell="1" allowOverlap="1" wp14:anchorId="5E523951" wp14:editId="62E3EE8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7" name="Imagem 24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="00D41C97" w:rsidRPr="003572F8">
      <w:rPr>
        <w:rFonts w:ascii="HandelGotDLig" w:hAnsi="HandelGotDLig"/>
        <w:b/>
        <w:bCs/>
        <w:smallCaps/>
      </w:rPr>
      <w:t>| MODERNIZAÇÃO | CBTC |</w:t>
    </w:r>
    <w:r w:rsidR="00D41C97" w:rsidRPr="003572F8">
      <w:rPr>
        <w:rFonts w:ascii="HandelGotDLig" w:hAnsi="HandelGotDLig"/>
        <w:smallCaps/>
      </w:rPr>
      <w:t xml:space="preserve">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características do projeto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A5634" w14:textId="59A7513A" w:rsidR="00D41C97" w:rsidRPr="000D6768" w:rsidRDefault="00D41C97" w:rsidP="00BA0FB1">
    <w:pPr>
      <w:pStyle w:val="Cabealho"/>
      <w:tabs>
        <w:tab w:val="clear" w:pos="4680"/>
        <w:tab w:val="clear" w:pos="9360"/>
        <w:tab w:val="left" w:pos="4492"/>
      </w:tabs>
    </w:pPr>
    <w:r>
      <w:rPr>
        <w:noProof/>
      </w:rPr>
      <w:drawing>
        <wp:anchor distT="0" distB="0" distL="114300" distR="114300" simplePos="0" relativeHeight="251641344" behindDoc="1" locked="0" layoutInCell="1" allowOverlap="1" wp14:anchorId="6BC3A6C1" wp14:editId="779DC288">
          <wp:simplePos x="0" y="0"/>
          <wp:positionH relativeFrom="column">
            <wp:posOffset>-580503</wp:posOffset>
          </wp:positionH>
          <wp:positionV relativeFrom="paragraph">
            <wp:posOffset>-183771</wp:posOffset>
          </wp:positionV>
          <wp:extent cx="13954760" cy="10748010"/>
          <wp:effectExtent l="0" t="0" r="8890" b="0"/>
          <wp:wrapNone/>
          <wp:docPr id="280" name="Imagem 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chemeClr val="accent4">
                        <a:tint val="45000"/>
                        <a:satMod val="400000"/>
                      </a:scheme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954760" cy="107480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42368" behindDoc="1" locked="0" layoutInCell="1" allowOverlap="1" wp14:anchorId="1903A3AB" wp14:editId="7A3CE426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73" name="Imagem 2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 flipH="1"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28AD0" w14:textId="5D2E0260" w:rsidR="00D41C97" w:rsidRPr="003572F8" w:rsidRDefault="006A3981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48512" behindDoc="0" locked="0" layoutInCell="1" allowOverlap="1" wp14:anchorId="55AFE002" wp14:editId="1486C63D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76" name="Imagem 2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49536" behindDoc="1" locked="0" layoutInCell="1" allowOverlap="1" wp14:anchorId="430849A8" wp14:editId="116FC3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75" name="Imagem 275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="00D41C97" w:rsidRPr="003572F8">
      <w:rPr>
        <w:rFonts w:ascii="HandelGotDLig" w:hAnsi="HandelGotDLig"/>
        <w:b/>
        <w:bCs/>
        <w:smallCaps/>
      </w:rPr>
      <w:t xml:space="preserve">| MODERNIZAÇÃO |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PSD’S</w:t>
    </w:r>
    <w:r w:rsidR="00D41C97" w:rsidRPr="003572F8">
      <w:rPr>
        <w:rFonts w:ascii="HandelGotDLig" w:hAnsi="HandelGotDLig"/>
        <w:smallCaps/>
      </w:rPr>
      <w:t xml:space="preserve"> 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8CF41" w14:textId="73A534FD" w:rsidR="00257079" w:rsidRPr="003572F8" w:rsidRDefault="00257079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74112" behindDoc="0" locked="0" layoutInCell="1" allowOverlap="1" wp14:anchorId="1E33B39A" wp14:editId="2EC04A7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1357043198" name="Imagem 13570431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75136" behindDoc="1" locked="0" layoutInCell="1" allowOverlap="1" wp14:anchorId="379E144E" wp14:editId="21F5125E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1615500750" name="Imagem 1615500750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Pr="003572F8">
      <w:rPr>
        <w:rFonts w:ascii="HandelGotDLig" w:hAnsi="HandelGotDLig"/>
        <w:b/>
        <w:bCs/>
        <w:smallCaps/>
      </w:rPr>
      <w:t xml:space="preserve">| MODERNIZAÇÃO | </w:t>
    </w:r>
    <w:r w:rsidRPr="003572F8">
      <w:rPr>
        <w:rFonts w:ascii="HandelGotDLig" w:hAnsi="HandelGotDLig"/>
        <w:b/>
        <w:bCs/>
        <w:smallCaps/>
        <w:sz w:val="20"/>
        <w:szCs w:val="20"/>
      </w:rPr>
      <w:t>PSD’S</w:t>
    </w:r>
    <w:r w:rsidRPr="003572F8">
      <w:rPr>
        <w:rFonts w:ascii="HandelGotDLig" w:hAnsi="HandelGotDLig"/>
        <w:b/>
        <w:bCs/>
        <w:smallCaps/>
      </w:rPr>
      <w:t xml:space="preserve"> |</w:t>
    </w:r>
    <w:r w:rsidRPr="003572F8">
      <w:rPr>
        <w:rFonts w:ascii="HandelGotDLig" w:hAnsi="HandelGotDLig"/>
        <w:smallCaps/>
      </w:rPr>
      <w:t xml:space="preserve"> </w:t>
    </w:r>
    <w:r w:rsidRPr="003572F8">
      <w:rPr>
        <w:rFonts w:ascii="HandelGotDLig" w:hAnsi="HandelGotDLig"/>
        <w:b/>
        <w:bCs/>
        <w:smallCaps/>
        <w:sz w:val="20"/>
        <w:szCs w:val="20"/>
      </w:rPr>
      <w:t>registro fotográfico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9AF80" w14:textId="2E3AD0BF" w:rsidR="0060375C" w:rsidRPr="00A8798F" w:rsidRDefault="0060375C" w:rsidP="00A8798F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70812" w14:textId="6365B4E3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45440" behindDoc="1" locked="0" layoutInCell="1" allowOverlap="1" wp14:anchorId="31696A96" wp14:editId="7CC86685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45" name="Imagem 4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85D833" w14:textId="77777777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59776" behindDoc="1" locked="0" layoutInCell="1" allowOverlap="1" wp14:anchorId="41C411DE" wp14:editId="61D8A582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15" name="Imagem 1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33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1100A" w14:textId="375A737E" w:rsidR="00D41C97" w:rsidRPr="00AD5B9C" w:rsidRDefault="00132D03" w:rsidP="00233003">
    <w:pPr>
      <w:pStyle w:val="Cabealho"/>
      <w:rPr>
        <w:rFonts w:ascii="HandelGotDLig" w:hAnsi="HandelGotDLig"/>
        <w:smallCaps/>
        <w:color w:val="01023B" w:themeColor="accent5"/>
      </w:rPr>
    </w:pPr>
    <w:r w:rsidRPr="00BE4FFF">
      <w:rPr>
        <w:noProof/>
        <w:color w:val="5F5F5F" w:themeColor="accent6" w:themeShade="BF"/>
      </w:rPr>
      <w:drawing>
        <wp:anchor distT="0" distB="0" distL="114300" distR="114300" simplePos="0" relativeHeight="251646464" behindDoc="0" locked="0" layoutInCell="1" allowOverlap="1" wp14:anchorId="55A1435F" wp14:editId="2F11FF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8" name="Imagem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m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47488" behindDoc="1" locked="0" layoutInCell="1" allowOverlap="1" wp14:anchorId="39011D7C" wp14:editId="6078C768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7" name="Imagem 3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     </w:t>
    </w:r>
    <w:r w:rsidR="00D41C97" w:rsidRPr="00AD5B9C">
      <w:rPr>
        <w:rFonts w:ascii="HandelGotDLig" w:hAnsi="HandelGotDLig"/>
        <w:smallCaps/>
        <w:color w:val="5F5F5F" w:themeColor="accent6" w:themeShade="BF"/>
      </w:rPr>
      <w:t xml:space="preserve"> </w:t>
    </w:r>
    <w:r w:rsidR="00D41C97" w:rsidRPr="00AD5B9C">
      <w:rPr>
        <w:rFonts w:ascii="HandelGotDLig" w:hAnsi="HandelGotDLig"/>
        <w:b/>
        <w:bCs/>
        <w:smallCaps/>
      </w:rPr>
      <w:t>| LINHA 2-VERDE | OBRAS EM ANDAMENTO |</w:t>
    </w:r>
    <w:r w:rsidR="00D41C97" w:rsidRPr="00AD5B9C">
      <w:rPr>
        <w:rFonts w:ascii="HandelGotDLig" w:hAnsi="HandelGotDLig"/>
        <w:smallCaps/>
      </w:rPr>
      <w:t xml:space="preserve"> </w:t>
    </w:r>
    <w:r w:rsidR="00D41C97" w:rsidRPr="00AD5B9C">
      <w:rPr>
        <w:rFonts w:ascii="HandelGotDLig" w:hAnsi="HandelGotDLig"/>
        <w:b/>
        <w:bCs/>
        <w:smallCaps/>
        <w:sz w:val="20"/>
        <w:szCs w:val="20"/>
      </w:rPr>
      <w:t>características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AF31D" w14:textId="7C3A73CA" w:rsidR="00D41C97" w:rsidRPr="00AD5B9C" w:rsidRDefault="00F862F5" w:rsidP="00233003">
    <w:pPr>
      <w:pStyle w:val="Cabealho"/>
      <w:rPr>
        <w:rFonts w:ascii="HandelGotDLig" w:hAnsi="HandelGotDLig"/>
        <w:smallCaps/>
        <w:color w:val="01023B" w:themeColor="accent5"/>
      </w:rPr>
    </w:pPr>
    <w:r w:rsidRPr="00BE4FFF">
      <w:rPr>
        <w:noProof/>
        <w:color w:val="5F5F5F" w:themeColor="accent6" w:themeShade="BF"/>
      </w:rPr>
      <w:drawing>
        <wp:anchor distT="0" distB="0" distL="114300" distR="114300" simplePos="0" relativeHeight="251650560" behindDoc="0" locked="0" layoutInCell="1" allowOverlap="1" wp14:anchorId="358DD677" wp14:editId="07A793C5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30118551" name="Imagem 2301185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m 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51584" behindDoc="1" locked="0" layoutInCell="1" allowOverlap="1" wp14:anchorId="3E5D5389" wp14:editId="42DCA822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2550951" name="Imagem 91255095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</w:t>
    </w:r>
    <w:r w:rsidR="00D41C97" w:rsidRPr="00AD5B9C">
      <w:rPr>
        <w:rFonts w:ascii="HandelGotDLig" w:hAnsi="HandelGotDLig"/>
        <w:smallCaps/>
        <w:color w:val="5F5F5F" w:themeColor="accent6" w:themeShade="BF"/>
      </w:rPr>
      <w:t xml:space="preserve">      </w:t>
    </w:r>
    <w:r w:rsidR="00D41C97" w:rsidRPr="00AD5B9C">
      <w:rPr>
        <w:rFonts w:ascii="HandelGotDLig" w:hAnsi="HandelGotDLig"/>
        <w:b/>
        <w:bCs/>
        <w:smallCaps/>
      </w:rPr>
      <w:t>| LINHA 2-VERDE | OBRAS EM ANDAMENTO |</w:t>
    </w:r>
    <w:r w:rsidR="00D41C97" w:rsidRPr="00AD5B9C">
      <w:rPr>
        <w:rFonts w:ascii="HandelGotDLig" w:hAnsi="HandelGotDLig"/>
        <w:smallCaps/>
      </w:rPr>
      <w:t xml:space="preserve"> </w:t>
    </w:r>
    <w:r w:rsidR="00D41C97" w:rsidRPr="00AD5B9C">
      <w:rPr>
        <w:rFonts w:ascii="HandelGotDLig" w:hAnsi="HandelGotDLig"/>
        <w:b/>
        <w:bCs/>
        <w:smallCaps/>
        <w:sz w:val="20"/>
        <w:szCs w:val="20"/>
      </w:rPr>
      <w:t>registro fotográfico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206AA" w14:textId="4C3DB169" w:rsidR="00D41C97" w:rsidRPr="000D6768" w:rsidRDefault="00D41C97" w:rsidP="001F33ED">
    <w:pPr>
      <w:pStyle w:val="Cabealho"/>
      <w:tabs>
        <w:tab w:val="clear" w:pos="4680"/>
        <w:tab w:val="clear" w:pos="9360"/>
        <w:tab w:val="left" w:pos="4621"/>
      </w:tabs>
    </w:pPr>
    <w:r>
      <w:rPr>
        <w:noProof/>
      </w:rPr>
      <w:drawing>
        <wp:anchor distT="0" distB="0" distL="114300" distR="114300" simplePos="0" relativeHeight="251652608" behindDoc="1" locked="0" layoutInCell="1" allowOverlap="1" wp14:anchorId="1C2D8F55" wp14:editId="262B09B4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168" name="Imagem 168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D005D" w14:textId="277DADD1" w:rsidR="00D41C97" w:rsidRPr="003572F8" w:rsidRDefault="00EC6AC2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53632" behindDoc="0" locked="0" layoutInCell="1" allowOverlap="1" wp14:anchorId="1B5E60C0" wp14:editId="5C2000B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36752451" name="Imagem 2036752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m 17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54656" behindDoc="1" locked="0" layoutInCell="1" allowOverlap="1" wp14:anchorId="2DFFC3D8" wp14:editId="52C7C9B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782843811" name="Imagem 78284381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</w:t>
    </w:r>
    <w:r w:rsidR="00D41C97" w:rsidRPr="003572F8">
      <w:rPr>
        <w:rFonts w:ascii="HandelGotDLig" w:hAnsi="HandelGotDLig"/>
        <w:b/>
        <w:bCs/>
        <w:smallCaps/>
      </w:rPr>
      <w:t xml:space="preserve">| LINHA 15-PRATA | OBRAS EM ANDAMENTO |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características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28C5D" w14:textId="6094E6F9" w:rsidR="00D41C97" w:rsidRPr="003572F8" w:rsidRDefault="00EC6AC2" w:rsidP="005B574A">
    <w:pPr>
      <w:pStyle w:val="Cabealho"/>
      <w:rPr>
        <w:rFonts w:ascii="HandelGotDLig" w:hAnsi="HandelGotDLig"/>
      </w:rPr>
    </w:pPr>
    <w:r w:rsidRPr="003572F8">
      <w:rPr>
        <w:rFonts w:ascii="HandelGotDLig" w:hAnsi="HandelGotDLig"/>
        <w:noProof/>
        <w:color w:val="5F5F5F" w:themeColor="accent6" w:themeShade="BF"/>
      </w:rPr>
      <w:drawing>
        <wp:anchor distT="0" distB="0" distL="114300" distR="114300" simplePos="0" relativeHeight="251655680" behindDoc="0" locked="0" layoutInCell="1" allowOverlap="1" wp14:anchorId="3F678329" wp14:editId="559240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183" name="Imagem 1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" name="Imagem 18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noProof/>
      </w:rPr>
      <w:drawing>
        <wp:anchor distT="0" distB="0" distL="114300" distR="114300" simplePos="0" relativeHeight="251656704" behindDoc="1" locked="0" layoutInCell="1" allowOverlap="1" wp14:anchorId="754FB4FB" wp14:editId="66C26D15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182" name="Imagem 18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572F8">
      <w:rPr>
        <w:rFonts w:ascii="HandelGotDLig" w:hAnsi="HandelGotDLig"/>
        <w:smallCaps/>
        <w:color w:val="5F5F5F" w:themeColor="accent6" w:themeShade="BF"/>
      </w:rPr>
      <w:t xml:space="preserve">                               </w:t>
    </w:r>
    <w:r w:rsidR="00D41C97" w:rsidRPr="003572F8">
      <w:rPr>
        <w:rFonts w:ascii="HandelGotDLig" w:hAnsi="HandelGotDLig"/>
        <w:b/>
        <w:bCs/>
        <w:smallCaps/>
      </w:rPr>
      <w:t>| LINHA 15-PRATA | OBRAS EM ANDAMENTO |</w:t>
    </w:r>
    <w:r w:rsidR="00D41C97" w:rsidRPr="003572F8">
      <w:rPr>
        <w:rFonts w:ascii="HandelGotDLig" w:hAnsi="HandelGotDLig"/>
        <w:smallCaps/>
      </w:rPr>
      <w:t xml:space="preserve"> </w:t>
    </w:r>
    <w:r w:rsidR="00D41C97" w:rsidRPr="003572F8">
      <w:rPr>
        <w:rFonts w:ascii="HandelGotDLig" w:hAnsi="HandelGotDLig"/>
        <w:b/>
        <w:bCs/>
        <w:smallCaps/>
        <w:sz w:val="20"/>
        <w:szCs w:val="20"/>
      </w:rPr>
      <w:t>registro fotográfico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C617E" w14:textId="77777777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57728" behindDoc="1" locked="0" layoutInCell="1" allowOverlap="1" wp14:anchorId="0B7469AE" wp14:editId="4BDFAA00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202" name="Imagem 202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prstClr val="black"/>
                      <a:schemeClr val="accent2">
                        <a:tint val="45000"/>
                        <a:satMod val="400000"/>
                      </a:schemeClr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C5C74"/>
    <w:multiLevelType w:val="hybridMultilevel"/>
    <w:tmpl w:val="3C38AA5E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E0045"/>
    <w:multiLevelType w:val="hybridMultilevel"/>
    <w:tmpl w:val="670C9382"/>
    <w:lvl w:ilvl="0" w:tplc="805233C6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70C7E5F"/>
    <w:multiLevelType w:val="hybridMultilevel"/>
    <w:tmpl w:val="CD524B78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B2E0A87"/>
    <w:multiLevelType w:val="hybridMultilevel"/>
    <w:tmpl w:val="BB7E79D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BB678B7"/>
    <w:multiLevelType w:val="hybridMultilevel"/>
    <w:tmpl w:val="9CF296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E04B60"/>
    <w:multiLevelType w:val="hybridMultilevel"/>
    <w:tmpl w:val="C796823C"/>
    <w:lvl w:ilvl="0" w:tplc="0416000F">
      <w:start w:val="1"/>
      <w:numFmt w:val="decimal"/>
      <w:lvlText w:val="%1.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C20679C"/>
    <w:multiLevelType w:val="hybridMultilevel"/>
    <w:tmpl w:val="47C0F304"/>
    <w:lvl w:ilvl="0" w:tplc="9FB0B71E">
      <w:numFmt w:val="bullet"/>
      <w:lvlText w:val=""/>
      <w:lvlJc w:val="left"/>
      <w:pPr>
        <w:ind w:left="871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color w:val="996633"/>
        <w:w w:val="98"/>
        <w:sz w:val="20"/>
        <w:szCs w:val="20"/>
      </w:rPr>
    </w:lvl>
    <w:lvl w:ilvl="1" w:tplc="A134D4BA">
      <w:numFmt w:val="bullet"/>
      <w:lvlText w:val="•"/>
      <w:lvlJc w:val="left"/>
      <w:pPr>
        <w:ind w:left="1305" w:hanging="358"/>
      </w:pPr>
      <w:rPr>
        <w:rFonts w:hint="default"/>
      </w:rPr>
    </w:lvl>
    <w:lvl w:ilvl="2" w:tplc="6F2C6928">
      <w:numFmt w:val="bullet"/>
      <w:lvlText w:val="•"/>
      <w:lvlJc w:val="left"/>
      <w:pPr>
        <w:ind w:left="1730" w:hanging="358"/>
      </w:pPr>
      <w:rPr>
        <w:rFonts w:hint="default"/>
      </w:rPr>
    </w:lvl>
    <w:lvl w:ilvl="3" w:tplc="85A6CC58">
      <w:numFmt w:val="bullet"/>
      <w:lvlText w:val="•"/>
      <w:lvlJc w:val="left"/>
      <w:pPr>
        <w:ind w:left="2155" w:hanging="358"/>
      </w:pPr>
      <w:rPr>
        <w:rFonts w:hint="default"/>
      </w:rPr>
    </w:lvl>
    <w:lvl w:ilvl="4" w:tplc="053895E0">
      <w:numFmt w:val="bullet"/>
      <w:lvlText w:val="•"/>
      <w:lvlJc w:val="left"/>
      <w:pPr>
        <w:ind w:left="2580" w:hanging="358"/>
      </w:pPr>
      <w:rPr>
        <w:rFonts w:hint="default"/>
      </w:rPr>
    </w:lvl>
    <w:lvl w:ilvl="5" w:tplc="220224CA">
      <w:numFmt w:val="bullet"/>
      <w:lvlText w:val="•"/>
      <w:lvlJc w:val="left"/>
      <w:pPr>
        <w:ind w:left="3006" w:hanging="358"/>
      </w:pPr>
      <w:rPr>
        <w:rFonts w:hint="default"/>
      </w:rPr>
    </w:lvl>
    <w:lvl w:ilvl="6" w:tplc="DA9C47BC">
      <w:numFmt w:val="bullet"/>
      <w:lvlText w:val="•"/>
      <w:lvlJc w:val="left"/>
      <w:pPr>
        <w:ind w:left="3431" w:hanging="358"/>
      </w:pPr>
      <w:rPr>
        <w:rFonts w:hint="default"/>
      </w:rPr>
    </w:lvl>
    <w:lvl w:ilvl="7" w:tplc="5A561E04">
      <w:numFmt w:val="bullet"/>
      <w:lvlText w:val="•"/>
      <w:lvlJc w:val="left"/>
      <w:pPr>
        <w:ind w:left="3856" w:hanging="358"/>
      </w:pPr>
      <w:rPr>
        <w:rFonts w:hint="default"/>
      </w:rPr>
    </w:lvl>
    <w:lvl w:ilvl="8" w:tplc="CEB6D3D2">
      <w:numFmt w:val="bullet"/>
      <w:lvlText w:val="•"/>
      <w:lvlJc w:val="left"/>
      <w:pPr>
        <w:ind w:left="4281" w:hanging="358"/>
      </w:pPr>
      <w:rPr>
        <w:rFonts w:hint="default"/>
      </w:rPr>
    </w:lvl>
  </w:abstractNum>
  <w:abstractNum w:abstractNumId="7" w15:restartNumberingAfterBreak="0">
    <w:nsid w:val="0CBC3ACE"/>
    <w:multiLevelType w:val="hybridMultilevel"/>
    <w:tmpl w:val="5FAA776C"/>
    <w:lvl w:ilvl="0" w:tplc="6C5C9296">
      <w:start w:val="1"/>
      <w:numFmt w:val="bullet"/>
      <w:lvlText w:val=""/>
      <w:lvlJc w:val="left"/>
      <w:pPr>
        <w:ind w:left="360" w:hanging="360"/>
      </w:pPr>
      <w:rPr>
        <w:rFonts w:ascii="Wingdings 3" w:hAnsi="Wingdings 3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4B05628"/>
    <w:multiLevelType w:val="hybridMultilevel"/>
    <w:tmpl w:val="07303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79D0FFE"/>
    <w:multiLevelType w:val="hybridMultilevel"/>
    <w:tmpl w:val="755E11E0"/>
    <w:lvl w:ilvl="0" w:tplc="BA025B48">
      <w:start w:val="1"/>
      <w:numFmt w:val="bullet"/>
      <w:pStyle w:val="Marcadores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D497D61"/>
    <w:multiLevelType w:val="hybridMultilevel"/>
    <w:tmpl w:val="8628442E"/>
    <w:lvl w:ilvl="0" w:tplc="20CEDF82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4C1052C"/>
    <w:multiLevelType w:val="hybridMultilevel"/>
    <w:tmpl w:val="2ACC32D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B0318DC"/>
    <w:multiLevelType w:val="hybridMultilevel"/>
    <w:tmpl w:val="9D40215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5E1A36"/>
    <w:multiLevelType w:val="hybridMultilevel"/>
    <w:tmpl w:val="97B0DB0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946AE5"/>
    <w:multiLevelType w:val="hybridMultilevel"/>
    <w:tmpl w:val="3A760C64"/>
    <w:lvl w:ilvl="0" w:tplc="B56A5108">
      <w:numFmt w:val="bullet"/>
      <w:lvlText w:val=""/>
      <w:lvlJc w:val="left"/>
      <w:pPr>
        <w:ind w:left="606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w w:val="98"/>
        <w:sz w:val="20"/>
        <w:szCs w:val="20"/>
      </w:rPr>
    </w:lvl>
    <w:lvl w:ilvl="1" w:tplc="EFAEA054">
      <w:numFmt w:val="bullet"/>
      <w:lvlText w:val="•"/>
      <w:lvlJc w:val="left"/>
      <w:pPr>
        <w:ind w:left="1078" w:hanging="358"/>
      </w:pPr>
      <w:rPr>
        <w:rFonts w:hint="default"/>
      </w:rPr>
    </w:lvl>
    <w:lvl w:ilvl="2" w:tplc="31780DB0">
      <w:numFmt w:val="bullet"/>
      <w:lvlText w:val="•"/>
      <w:lvlJc w:val="left"/>
      <w:pPr>
        <w:ind w:left="1556" w:hanging="358"/>
      </w:pPr>
      <w:rPr>
        <w:rFonts w:hint="default"/>
      </w:rPr>
    </w:lvl>
    <w:lvl w:ilvl="3" w:tplc="7B722502">
      <w:numFmt w:val="bullet"/>
      <w:lvlText w:val="•"/>
      <w:lvlJc w:val="left"/>
      <w:pPr>
        <w:ind w:left="2034" w:hanging="358"/>
      </w:pPr>
      <w:rPr>
        <w:rFonts w:hint="default"/>
      </w:rPr>
    </w:lvl>
    <w:lvl w:ilvl="4" w:tplc="0EA63B70">
      <w:numFmt w:val="bullet"/>
      <w:lvlText w:val="•"/>
      <w:lvlJc w:val="left"/>
      <w:pPr>
        <w:ind w:left="2513" w:hanging="358"/>
      </w:pPr>
      <w:rPr>
        <w:rFonts w:hint="default"/>
      </w:rPr>
    </w:lvl>
    <w:lvl w:ilvl="5" w:tplc="B5586574">
      <w:numFmt w:val="bullet"/>
      <w:lvlText w:val="•"/>
      <w:lvlJc w:val="left"/>
      <w:pPr>
        <w:ind w:left="2991" w:hanging="358"/>
      </w:pPr>
      <w:rPr>
        <w:rFonts w:hint="default"/>
      </w:rPr>
    </w:lvl>
    <w:lvl w:ilvl="6" w:tplc="74D80040">
      <w:numFmt w:val="bullet"/>
      <w:lvlText w:val="•"/>
      <w:lvlJc w:val="left"/>
      <w:pPr>
        <w:ind w:left="3469" w:hanging="358"/>
      </w:pPr>
      <w:rPr>
        <w:rFonts w:hint="default"/>
      </w:rPr>
    </w:lvl>
    <w:lvl w:ilvl="7" w:tplc="04A0C99C">
      <w:numFmt w:val="bullet"/>
      <w:lvlText w:val="•"/>
      <w:lvlJc w:val="left"/>
      <w:pPr>
        <w:ind w:left="3948" w:hanging="358"/>
      </w:pPr>
      <w:rPr>
        <w:rFonts w:hint="default"/>
      </w:rPr>
    </w:lvl>
    <w:lvl w:ilvl="8" w:tplc="16E6EFAC">
      <w:numFmt w:val="bullet"/>
      <w:lvlText w:val="•"/>
      <w:lvlJc w:val="left"/>
      <w:pPr>
        <w:ind w:left="4426" w:hanging="358"/>
      </w:pPr>
      <w:rPr>
        <w:rFonts w:hint="default"/>
      </w:rPr>
    </w:lvl>
  </w:abstractNum>
  <w:abstractNum w:abstractNumId="15" w15:restartNumberingAfterBreak="0">
    <w:nsid w:val="4AA9735D"/>
    <w:multiLevelType w:val="hybridMultilevel"/>
    <w:tmpl w:val="30F0BB2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12B2990"/>
    <w:multiLevelType w:val="hybridMultilevel"/>
    <w:tmpl w:val="4CAA66D8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589645E0"/>
    <w:multiLevelType w:val="hybridMultilevel"/>
    <w:tmpl w:val="C0B2E56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FDA6667"/>
    <w:multiLevelType w:val="hybridMultilevel"/>
    <w:tmpl w:val="61D80DFC"/>
    <w:lvl w:ilvl="0" w:tplc="8786B9D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B311447"/>
    <w:multiLevelType w:val="hybridMultilevel"/>
    <w:tmpl w:val="143A76C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A8E674F"/>
    <w:multiLevelType w:val="hybridMultilevel"/>
    <w:tmpl w:val="0100A7AC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E403908"/>
    <w:multiLevelType w:val="hybridMultilevel"/>
    <w:tmpl w:val="2CE6F7B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0686747">
    <w:abstractNumId w:val="8"/>
  </w:num>
  <w:num w:numId="2" w16cid:durableId="272321662">
    <w:abstractNumId w:val="17"/>
  </w:num>
  <w:num w:numId="3" w16cid:durableId="252934950">
    <w:abstractNumId w:val="0"/>
  </w:num>
  <w:num w:numId="4" w16cid:durableId="1270047650">
    <w:abstractNumId w:val="13"/>
  </w:num>
  <w:num w:numId="5" w16cid:durableId="1857305470">
    <w:abstractNumId w:val="20"/>
  </w:num>
  <w:num w:numId="6" w16cid:durableId="2068798175">
    <w:abstractNumId w:val="12"/>
  </w:num>
  <w:num w:numId="7" w16cid:durableId="771781139">
    <w:abstractNumId w:val="9"/>
  </w:num>
  <w:num w:numId="8" w16cid:durableId="1077092563">
    <w:abstractNumId w:val="5"/>
  </w:num>
  <w:num w:numId="9" w16cid:durableId="1685286435">
    <w:abstractNumId w:val="18"/>
  </w:num>
  <w:num w:numId="10" w16cid:durableId="491337872">
    <w:abstractNumId w:val="14"/>
  </w:num>
  <w:num w:numId="11" w16cid:durableId="1816684005">
    <w:abstractNumId w:val="6"/>
  </w:num>
  <w:num w:numId="12" w16cid:durableId="1831554088">
    <w:abstractNumId w:val="4"/>
  </w:num>
  <w:num w:numId="13" w16cid:durableId="2132242513">
    <w:abstractNumId w:val="15"/>
  </w:num>
  <w:num w:numId="14" w16cid:durableId="74593556">
    <w:abstractNumId w:val="1"/>
  </w:num>
  <w:num w:numId="15" w16cid:durableId="62947048">
    <w:abstractNumId w:val="10"/>
  </w:num>
  <w:num w:numId="16" w16cid:durableId="491458080">
    <w:abstractNumId w:val="19"/>
  </w:num>
  <w:num w:numId="17" w16cid:durableId="699160711">
    <w:abstractNumId w:val="2"/>
  </w:num>
  <w:num w:numId="18" w16cid:durableId="1412266111">
    <w:abstractNumId w:val="11"/>
  </w:num>
  <w:num w:numId="19" w16cid:durableId="633754785">
    <w:abstractNumId w:val="3"/>
  </w:num>
  <w:num w:numId="20" w16cid:durableId="1979918104">
    <w:abstractNumId w:val="7"/>
  </w:num>
  <w:num w:numId="21" w16cid:durableId="1155609190">
    <w:abstractNumId w:val="21"/>
  </w:num>
  <w:num w:numId="22" w16cid:durableId="35527890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removePersonalInformation/>
  <w:removeDateAndTime/>
  <w:displayBackgroundShape/>
  <w:embedTrueTypeFonts/>
  <w:saveSubsetFonts/>
  <w:activeWritingStyle w:appName="MSWord" w:lang="en-US" w:vendorID="64" w:dllVersion="0" w:nlCheck="1" w:checkStyle="0"/>
  <w:activeWritingStyle w:appName="MSWord" w:lang="pt-BR" w:vendorID="64" w:dllVersion="0" w:nlCheck="1" w:checkStyle="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czsjQxMDW1NLIwMzNQ0lEKTi0uzszPAykwrAUAEtC2ZiwAAAA="/>
  </w:docVars>
  <w:rsids>
    <w:rsidRoot w:val="001E1EDC"/>
    <w:rsid w:val="000002BF"/>
    <w:rsid w:val="00000363"/>
    <w:rsid w:val="00001699"/>
    <w:rsid w:val="00001AA1"/>
    <w:rsid w:val="000027CC"/>
    <w:rsid w:val="00002E01"/>
    <w:rsid w:val="0000370E"/>
    <w:rsid w:val="0000452B"/>
    <w:rsid w:val="00004AAE"/>
    <w:rsid w:val="000059B4"/>
    <w:rsid w:val="00006729"/>
    <w:rsid w:val="00006EA1"/>
    <w:rsid w:val="0000766C"/>
    <w:rsid w:val="0000777D"/>
    <w:rsid w:val="0001016E"/>
    <w:rsid w:val="00010AA3"/>
    <w:rsid w:val="00010F65"/>
    <w:rsid w:val="00010FAC"/>
    <w:rsid w:val="000115BC"/>
    <w:rsid w:val="00011B91"/>
    <w:rsid w:val="00011BE6"/>
    <w:rsid w:val="00011C21"/>
    <w:rsid w:val="0001279A"/>
    <w:rsid w:val="00012804"/>
    <w:rsid w:val="00012D0D"/>
    <w:rsid w:val="00012ED9"/>
    <w:rsid w:val="000134D0"/>
    <w:rsid w:val="00016135"/>
    <w:rsid w:val="00016D48"/>
    <w:rsid w:val="00020640"/>
    <w:rsid w:val="00021871"/>
    <w:rsid w:val="000227CA"/>
    <w:rsid w:val="000229AC"/>
    <w:rsid w:val="00022E97"/>
    <w:rsid w:val="0002388D"/>
    <w:rsid w:val="000239FD"/>
    <w:rsid w:val="00023F52"/>
    <w:rsid w:val="00024C9E"/>
    <w:rsid w:val="00024EF8"/>
    <w:rsid w:val="00027698"/>
    <w:rsid w:val="00027B6D"/>
    <w:rsid w:val="0003010F"/>
    <w:rsid w:val="0003230B"/>
    <w:rsid w:val="00032ABA"/>
    <w:rsid w:val="00032C81"/>
    <w:rsid w:val="000334C0"/>
    <w:rsid w:val="00033956"/>
    <w:rsid w:val="00033D8E"/>
    <w:rsid w:val="00033FA5"/>
    <w:rsid w:val="000347E0"/>
    <w:rsid w:val="00034DEA"/>
    <w:rsid w:val="00035092"/>
    <w:rsid w:val="00036151"/>
    <w:rsid w:val="000361B0"/>
    <w:rsid w:val="00036D16"/>
    <w:rsid w:val="000378D7"/>
    <w:rsid w:val="000379BE"/>
    <w:rsid w:val="000379FF"/>
    <w:rsid w:val="000403E6"/>
    <w:rsid w:val="00040A25"/>
    <w:rsid w:val="00041057"/>
    <w:rsid w:val="000416E6"/>
    <w:rsid w:val="000417C2"/>
    <w:rsid w:val="00042F51"/>
    <w:rsid w:val="000433A5"/>
    <w:rsid w:val="00043493"/>
    <w:rsid w:val="00043508"/>
    <w:rsid w:val="00043992"/>
    <w:rsid w:val="00043AF5"/>
    <w:rsid w:val="00043D0C"/>
    <w:rsid w:val="00043E01"/>
    <w:rsid w:val="00043F6F"/>
    <w:rsid w:val="00044136"/>
    <w:rsid w:val="000442EF"/>
    <w:rsid w:val="0004470C"/>
    <w:rsid w:val="000451F5"/>
    <w:rsid w:val="00045B5B"/>
    <w:rsid w:val="000460A1"/>
    <w:rsid w:val="00046EF6"/>
    <w:rsid w:val="00047118"/>
    <w:rsid w:val="00047639"/>
    <w:rsid w:val="00047827"/>
    <w:rsid w:val="00047EDA"/>
    <w:rsid w:val="00050226"/>
    <w:rsid w:val="000504EC"/>
    <w:rsid w:val="00051294"/>
    <w:rsid w:val="00051E37"/>
    <w:rsid w:val="00052690"/>
    <w:rsid w:val="00052739"/>
    <w:rsid w:val="00052FC9"/>
    <w:rsid w:val="000532D9"/>
    <w:rsid w:val="00053A04"/>
    <w:rsid w:val="00053D88"/>
    <w:rsid w:val="000546A9"/>
    <w:rsid w:val="000546FE"/>
    <w:rsid w:val="00054934"/>
    <w:rsid w:val="00054A22"/>
    <w:rsid w:val="00054C2F"/>
    <w:rsid w:val="0005546B"/>
    <w:rsid w:val="00056A5E"/>
    <w:rsid w:val="00056AF4"/>
    <w:rsid w:val="00056EEC"/>
    <w:rsid w:val="00056F25"/>
    <w:rsid w:val="00057435"/>
    <w:rsid w:val="00057754"/>
    <w:rsid w:val="000578B3"/>
    <w:rsid w:val="00057ABA"/>
    <w:rsid w:val="00060117"/>
    <w:rsid w:val="00060827"/>
    <w:rsid w:val="00060E63"/>
    <w:rsid w:val="00060E85"/>
    <w:rsid w:val="00061089"/>
    <w:rsid w:val="00061116"/>
    <w:rsid w:val="00061143"/>
    <w:rsid w:val="00061629"/>
    <w:rsid w:val="000618CC"/>
    <w:rsid w:val="00061933"/>
    <w:rsid w:val="00061F14"/>
    <w:rsid w:val="00062117"/>
    <w:rsid w:val="0006246E"/>
    <w:rsid w:val="00063F5A"/>
    <w:rsid w:val="00063FF5"/>
    <w:rsid w:val="000643F0"/>
    <w:rsid w:val="00064622"/>
    <w:rsid w:val="00065568"/>
    <w:rsid w:val="00065781"/>
    <w:rsid w:val="00065D90"/>
    <w:rsid w:val="000665A0"/>
    <w:rsid w:val="000668B7"/>
    <w:rsid w:val="00066E43"/>
    <w:rsid w:val="0006733B"/>
    <w:rsid w:val="00067975"/>
    <w:rsid w:val="00067A9B"/>
    <w:rsid w:val="00067AA2"/>
    <w:rsid w:val="00071959"/>
    <w:rsid w:val="000719CC"/>
    <w:rsid w:val="0007365D"/>
    <w:rsid w:val="0007388D"/>
    <w:rsid w:val="00073A06"/>
    <w:rsid w:val="00073E9C"/>
    <w:rsid w:val="00073F0A"/>
    <w:rsid w:val="00074471"/>
    <w:rsid w:val="000748FA"/>
    <w:rsid w:val="00074AB9"/>
    <w:rsid w:val="00074F12"/>
    <w:rsid w:val="0007515D"/>
    <w:rsid w:val="0007516B"/>
    <w:rsid w:val="00075176"/>
    <w:rsid w:val="00076113"/>
    <w:rsid w:val="00076EF8"/>
    <w:rsid w:val="00077DC9"/>
    <w:rsid w:val="00080119"/>
    <w:rsid w:val="000808C7"/>
    <w:rsid w:val="00080A4B"/>
    <w:rsid w:val="00080C78"/>
    <w:rsid w:val="00080F1D"/>
    <w:rsid w:val="00081340"/>
    <w:rsid w:val="00081E7D"/>
    <w:rsid w:val="00082658"/>
    <w:rsid w:val="00082E54"/>
    <w:rsid w:val="00082EA3"/>
    <w:rsid w:val="00083047"/>
    <w:rsid w:val="000834BB"/>
    <w:rsid w:val="000838D7"/>
    <w:rsid w:val="00084C13"/>
    <w:rsid w:val="00084D8D"/>
    <w:rsid w:val="00085439"/>
    <w:rsid w:val="000856B8"/>
    <w:rsid w:val="00086609"/>
    <w:rsid w:val="00086722"/>
    <w:rsid w:val="00086808"/>
    <w:rsid w:val="00086987"/>
    <w:rsid w:val="00086A96"/>
    <w:rsid w:val="000875BF"/>
    <w:rsid w:val="00087F23"/>
    <w:rsid w:val="000902A7"/>
    <w:rsid w:val="00090932"/>
    <w:rsid w:val="00090A22"/>
    <w:rsid w:val="00091584"/>
    <w:rsid w:val="00091964"/>
    <w:rsid w:val="00091BC6"/>
    <w:rsid w:val="000936BC"/>
    <w:rsid w:val="000936E3"/>
    <w:rsid w:val="000937CC"/>
    <w:rsid w:val="00093EB7"/>
    <w:rsid w:val="000946E0"/>
    <w:rsid w:val="0009505B"/>
    <w:rsid w:val="00095900"/>
    <w:rsid w:val="00095CF5"/>
    <w:rsid w:val="00096183"/>
    <w:rsid w:val="000963DC"/>
    <w:rsid w:val="00096828"/>
    <w:rsid w:val="00096A08"/>
    <w:rsid w:val="00096B34"/>
    <w:rsid w:val="00097EAD"/>
    <w:rsid w:val="000A0187"/>
    <w:rsid w:val="000A0316"/>
    <w:rsid w:val="000A0F31"/>
    <w:rsid w:val="000A0F3F"/>
    <w:rsid w:val="000A1F1C"/>
    <w:rsid w:val="000A22A4"/>
    <w:rsid w:val="000A2CDD"/>
    <w:rsid w:val="000A34CB"/>
    <w:rsid w:val="000A3592"/>
    <w:rsid w:val="000A36F1"/>
    <w:rsid w:val="000A3830"/>
    <w:rsid w:val="000A43BF"/>
    <w:rsid w:val="000A49E4"/>
    <w:rsid w:val="000A595E"/>
    <w:rsid w:val="000A5C4D"/>
    <w:rsid w:val="000A62B2"/>
    <w:rsid w:val="000A6B31"/>
    <w:rsid w:val="000B04C0"/>
    <w:rsid w:val="000B0766"/>
    <w:rsid w:val="000B0E2A"/>
    <w:rsid w:val="000B1256"/>
    <w:rsid w:val="000B2E3E"/>
    <w:rsid w:val="000B301E"/>
    <w:rsid w:val="000B31F9"/>
    <w:rsid w:val="000B33C0"/>
    <w:rsid w:val="000B3682"/>
    <w:rsid w:val="000B36E8"/>
    <w:rsid w:val="000B3B37"/>
    <w:rsid w:val="000B5CBD"/>
    <w:rsid w:val="000B5F72"/>
    <w:rsid w:val="000B6547"/>
    <w:rsid w:val="000B676A"/>
    <w:rsid w:val="000B6D04"/>
    <w:rsid w:val="000B6E07"/>
    <w:rsid w:val="000B7E86"/>
    <w:rsid w:val="000C06DE"/>
    <w:rsid w:val="000C0AFA"/>
    <w:rsid w:val="000C0EC4"/>
    <w:rsid w:val="000C1402"/>
    <w:rsid w:val="000C16AD"/>
    <w:rsid w:val="000C1990"/>
    <w:rsid w:val="000C2752"/>
    <w:rsid w:val="000C3398"/>
    <w:rsid w:val="000C3422"/>
    <w:rsid w:val="000C41F5"/>
    <w:rsid w:val="000C48BC"/>
    <w:rsid w:val="000C4B6E"/>
    <w:rsid w:val="000C4DC3"/>
    <w:rsid w:val="000C5BC0"/>
    <w:rsid w:val="000C5F97"/>
    <w:rsid w:val="000C6EEE"/>
    <w:rsid w:val="000C70DA"/>
    <w:rsid w:val="000C7BDA"/>
    <w:rsid w:val="000C7E40"/>
    <w:rsid w:val="000D06AB"/>
    <w:rsid w:val="000D1737"/>
    <w:rsid w:val="000D1D83"/>
    <w:rsid w:val="000D1DA3"/>
    <w:rsid w:val="000D1F08"/>
    <w:rsid w:val="000D205A"/>
    <w:rsid w:val="000D2098"/>
    <w:rsid w:val="000D2231"/>
    <w:rsid w:val="000D2527"/>
    <w:rsid w:val="000D28AC"/>
    <w:rsid w:val="000D2C6D"/>
    <w:rsid w:val="000D30CD"/>
    <w:rsid w:val="000D65D4"/>
    <w:rsid w:val="000D6652"/>
    <w:rsid w:val="000D6768"/>
    <w:rsid w:val="000D69AD"/>
    <w:rsid w:val="000D7E7A"/>
    <w:rsid w:val="000E13D5"/>
    <w:rsid w:val="000E1536"/>
    <w:rsid w:val="000E1601"/>
    <w:rsid w:val="000E221E"/>
    <w:rsid w:val="000E23CE"/>
    <w:rsid w:val="000E2F75"/>
    <w:rsid w:val="000E31C4"/>
    <w:rsid w:val="000E3ECE"/>
    <w:rsid w:val="000E3FB3"/>
    <w:rsid w:val="000E40DD"/>
    <w:rsid w:val="000E6145"/>
    <w:rsid w:val="000E6EA8"/>
    <w:rsid w:val="000F0C3F"/>
    <w:rsid w:val="000F10A7"/>
    <w:rsid w:val="000F20FA"/>
    <w:rsid w:val="000F27A8"/>
    <w:rsid w:val="000F2AF5"/>
    <w:rsid w:val="000F2C5F"/>
    <w:rsid w:val="000F2E25"/>
    <w:rsid w:val="000F358E"/>
    <w:rsid w:val="000F3C06"/>
    <w:rsid w:val="000F3F1A"/>
    <w:rsid w:val="000F427F"/>
    <w:rsid w:val="000F45F0"/>
    <w:rsid w:val="000F485C"/>
    <w:rsid w:val="000F55FC"/>
    <w:rsid w:val="000F5878"/>
    <w:rsid w:val="000F6600"/>
    <w:rsid w:val="00100EA6"/>
    <w:rsid w:val="001011F7"/>
    <w:rsid w:val="0010133A"/>
    <w:rsid w:val="001022E4"/>
    <w:rsid w:val="001023C6"/>
    <w:rsid w:val="001023E8"/>
    <w:rsid w:val="00102450"/>
    <w:rsid w:val="0010245B"/>
    <w:rsid w:val="00104C4A"/>
    <w:rsid w:val="001057A0"/>
    <w:rsid w:val="0010583F"/>
    <w:rsid w:val="00105AC0"/>
    <w:rsid w:val="00105AEC"/>
    <w:rsid w:val="00106876"/>
    <w:rsid w:val="00106CA6"/>
    <w:rsid w:val="001070D6"/>
    <w:rsid w:val="00107733"/>
    <w:rsid w:val="00107968"/>
    <w:rsid w:val="00107D66"/>
    <w:rsid w:val="001103EB"/>
    <w:rsid w:val="001105C3"/>
    <w:rsid w:val="001106F8"/>
    <w:rsid w:val="00110D36"/>
    <w:rsid w:val="00110DE8"/>
    <w:rsid w:val="00112EE6"/>
    <w:rsid w:val="0011385C"/>
    <w:rsid w:val="00113E67"/>
    <w:rsid w:val="00114118"/>
    <w:rsid w:val="0011411E"/>
    <w:rsid w:val="00115303"/>
    <w:rsid w:val="001155FA"/>
    <w:rsid w:val="00115B64"/>
    <w:rsid w:val="0011639F"/>
    <w:rsid w:val="00116D09"/>
    <w:rsid w:val="00116DA2"/>
    <w:rsid w:val="00116E98"/>
    <w:rsid w:val="00116FAE"/>
    <w:rsid w:val="001173D6"/>
    <w:rsid w:val="0011751D"/>
    <w:rsid w:val="0012021C"/>
    <w:rsid w:val="00120EDB"/>
    <w:rsid w:val="00120FC0"/>
    <w:rsid w:val="001210B9"/>
    <w:rsid w:val="0012214B"/>
    <w:rsid w:val="00122D73"/>
    <w:rsid w:val="00123361"/>
    <w:rsid w:val="00124510"/>
    <w:rsid w:val="001246FF"/>
    <w:rsid w:val="00125175"/>
    <w:rsid w:val="00125864"/>
    <w:rsid w:val="00125DDC"/>
    <w:rsid w:val="00126F36"/>
    <w:rsid w:val="00127384"/>
    <w:rsid w:val="001275C2"/>
    <w:rsid w:val="0013076F"/>
    <w:rsid w:val="00131973"/>
    <w:rsid w:val="00131AB0"/>
    <w:rsid w:val="00131CAB"/>
    <w:rsid w:val="001321F6"/>
    <w:rsid w:val="001326F3"/>
    <w:rsid w:val="00132AA8"/>
    <w:rsid w:val="00132D03"/>
    <w:rsid w:val="00133E96"/>
    <w:rsid w:val="00133F58"/>
    <w:rsid w:val="0013418E"/>
    <w:rsid w:val="00135BAF"/>
    <w:rsid w:val="00136B33"/>
    <w:rsid w:val="00136E7F"/>
    <w:rsid w:val="00136FE8"/>
    <w:rsid w:val="00137AFE"/>
    <w:rsid w:val="00137B1C"/>
    <w:rsid w:val="00137D3F"/>
    <w:rsid w:val="00140256"/>
    <w:rsid w:val="0014064B"/>
    <w:rsid w:val="00140B09"/>
    <w:rsid w:val="00140F88"/>
    <w:rsid w:val="001411EB"/>
    <w:rsid w:val="0014192D"/>
    <w:rsid w:val="0014365B"/>
    <w:rsid w:val="00143703"/>
    <w:rsid w:val="00144266"/>
    <w:rsid w:val="001443DC"/>
    <w:rsid w:val="001443E7"/>
    <w:rsid w:val="00145880"/>
    <w:rsid w:val="00145A7F"/>
    <w:rsid w:val="00145B64"/>
    <w:rsid w:val="001466B2"/>
    <w:rsid w:val="001467DA"/>
    <w:rsid w:val="0014698E"/>
    <w:rsid w:val="00146F61"/>
    <w:rsid w:val="00147597"/>
    <w:rsid w:val="001479CA"/>
    <w:rsid w:val="00147C6E"/>
    <w:rsid w:val="00151297"/>
    <w:rsid w:val="0015177D"/>
    <w:rsid w:val="00151C85"/>
    <w:rsid w:val="00152721"/>
    <w:rsid w:val="00152DF6"/>
    <w:rsid w:val="0015336E"/>
    <w:rsid w:val="00153D63"/>
    <w:rsid w:val="0015481D"/>
    <w:rsid w:val="0015493B"/>
    <w:rsid w:val="00154980"/>
    <w:rsid w:val="00154A74"/>
    <w:rsid w:val="00154C5D"/>
    <w:rsid w:val="001555A4"/>
    <w:rsid w:val="0015622E"/>
    <w:rsid w:val="0015674B"/>
    <w:rsid w:val="001572D9"/>
    <w:rsid w:val="0016028C"/>
    <w:rsid w:val="00160954"/>
    <w:rsid w:val="00160B49"/>
    <w:rsid w:val="00162253"/>
    <w:rsid w:val="0016266A"/>
    <w:rsid w:val="00162B27"/>
    <w:rsid w:val="001632B3"/>
    <w:rsid w:val="001632CC"/>
    <w:rsid w:val="0016337E"/>
    <w:rsid w:val="00163B50"/>
    <w:rsid w:val="00163C4D"/>
    <w:rsid w:val="00163D37"/>
    <w:rsid w:val="00166625"/>
    <w:rsid w:val="0016677C"/>
    <w:rsid w:val="00167802"/>
    <w:rsid w:val="001679BC"/>
    <w:rsid w:val="001704BA"/>
    <w:rsid w:val="001706B1"/>
    <w:rsid w:val="00170892"/>
    <w:rsid w:val="00170B97"/>
    <w:rsid w:val="00170E71"/>
    <w:rsid w:val="00171192"/>
    <w:rsid w:val="0017229E"/>
    <w:rsid w:val="001729B3"/>
    <w:rsid w:val="00173635"/>
    <w:rsid w:val="00173DD7"/>
    <w:rsid w:val="00174040"/>
    <w:rsid w:val="0017426F"/>
    <w:rsid w:val="001742BE"/>
    <w:rsid w:val="00174A4C"/>
    <w:rsid w:val="00176570"/>
    <w:rsid w:val="00176D4B"/>
    <w:rsid w:val="00177296"/>
    <w:rsid w:val="00180137"/>
    <w:rsid w:val="00180A4A"/>
    <w:rsid w:val="001812C4"/>
    <w:rsid w:val="001812E2"/>
    <w:rsid w:val="0018140A"/>
    <w:rsid w:val="00181595"/>
    <w:rsid w:val="00181C35"/>
    <w:rsid w:val="00181E85"/>
    <w:rsid w:val="00183254"/>
    <w:rsid w:val="0018392F"/>
    <w:rsid w:val="0018404F"/>
    <w:rsid w:val="00185A40"/>
    <w:rsid w:val="00186013"/>
    <w:rsid w:val="00186124"/>
    <w:rsid w:val="001865F5"/>
    <w:rsid w:val="00186AC3"/>
    <w:rsid w:val="00186BE3"/>
    <w:rsid w:val="00186C09"/>
    <w:rsid w:val="00186D5F"/>
    <w:rsid w:val="00187532"/>
    <w:rsid w:val="001877A1"/>
    <w:rsid w:val="0019028F"/>
    <w:rsid w:val="001906C1"/>
    <w:rsid w:val="0019086A"/>
    <w:rsid w:val="001910F0"/>
    <w:rsid w:val="00191811"/>
    <w:rsid w:val="00191B9F"/>
    <w:rsid w:val="00191BB1"/>
    <w:rsid w:val="00191FEA"/>
    <w:rsid w:val="0019208F"/>
    <w:rsid w:val="001925C1"/>
    <w:rsid w:val="00192F26"/>
    <w:rsid w:val="00193121"/>
    <w:rsid w:val="00193C32"/>
    <w:rsid w:val="00193F11"/>
    <w:rsid w:val="001942E4"/>
    <w:rsid w:val="00194324"/>
    <w:rsid w:val="0019436B"/>
    <w:rsid w:val="00195488"/>
    <w:rsid w:val="00195C21"/>
    <w:rsid w:val="00197394"/>
    <w:rsid w:val="001975EC"/>
    <w:rsid w:val="00197B8E"/>
    <w:rsid w:val="00197BC8"/>
    <w:rsid w:val="00197F02"/>
    <w:rsid w:val="001A00D5"/>
    <w:rsid w:val="001A0447"/>
    <w:rsid w:val="001A0601"/>
    <w:rsid w:val="001A1DD1"/>
    <w:rsid w:val="001A1E7A"/>
    <w:rsid w:val="001A3211"/>
    <w:rsid w:val="001A3542"/>
    <w:rsid w:val="001A3AB0"/>
    <w:rsid w:val="001A417D"/>
    <w:rsid w:val="001A441F"/>
    <w:rsid w:val="001A4448"/>
    <w:rsid w:val="001A47BE"/>
    <w:rsid w:val="001A51FB"/>
    <w:rsid w:val="001A54A3"/>
    <w:rsid w:val="001A5938"/>
    <w:rsid w:val="001A65C4"/>
    <w:rsid w:val="001A68E7"/>
    <w:rsid w:val="001A6A84"/>
    <w:rsid w:val="001A6FED"/>
    <w:rsid w:val="001A776F"/>
    <w:rsid w:val="001B091C"/>
    <w:rsid w:val="001B0D0F"/>
    <w:rsid w:val="001B13BA"/>
    <w:rsid w:val="001B214D"/>
    <w:rsid w:val="001B252F"/>
    <w:rsid w:val="001B4691"/>
    <w:rsid w:val="001B48AE"/>
    <w:rsid w:val="001B4E1B"/>
    <w:rsid w:val="001B60AF"/>
    <w:rsid w:val="001B650D"/>
    <w:rsid w:val="001B70D9"/>
    <w:rsid w:val="001B7986"/>
    <w:rsid w:val="001C0241"/>
    <w:rsid w:val="001C0B79"/>
    <w:rsid w:val="001C12A1"/>
    <w:rsid w:val="001C1639"/>
    <w:rsid w:val="001C193E"/>
    <w:rsid w:val="001C1D6D"/>
    <w:rsid w:val="001C265A"/>
    <w:rsid w:val="001C2922"/>
    <w:rsid w:val="001C2BFF"/>
    <w:rsid w:val="001C3C0D"/>
    <w:rsid w:val="001C3F46"/>
    <w:rsid w:val="001C4640"/>
    <w:rsid w:val="001C5091"/>
    <w:rsid w:val="001C52F2"/>
    <w:rsid w:val="001C5ED6"/>
    <w:rsid w:val="001C67AB"/>
    <w:rsid w:val="001C6814"/>
    <w:rsid w:val="001C6CFA"/>
    <w:rsid w:val="001C6EF5"/>
    <w:rsid w:val="001C712A"/>
    <w:rsid w:val="001D0839"/>
    <w:rsid w:val="001D1776"/>
    <w:rsid w:val="001D1824"/>
    <w:rsid w:val="001D2188"/>
    <w:rsid w:val="001D3371"/>
    <w:rsid w:val="001D4999"/>
    <w:rsid w:val="001D5562"/>
    <w:rsid w:val="001D5E58"/>
    <w:rsid w:val="001D5EC6"/>
    <w:rsid w:val="001D659C"/>
    <w:rsid w:val="001D731C"/>
    <w:rsid w:val="001D7A15"/>
    <w:rsid w:val="001D7E34"/>
    <w:rsid w:val="001E01D4"/>
    <w:rsid w:val="001E0384"/>
    <w:rsid w:val="001E04C1"/>
    <w:rsid w:val="001E0CFE"/>
    <w:rsid w:val="001E1369"/>
    <w:rsid w:val="001E17E9"/>
    <w:rsid w:val="001E184F"/>
    <w:rsid w:val="001E1D20"/>
    <w:rsid w:val="001E1EDC"/>
    <w:rsid w:val="001E23D6"/>
    <w:rsid w:val="001E2975"/>
    <w:rsid w:val="001E2E34"/>
    <w:rsid w:val="001E2FD9"/>
    <w:rsid w:val="001E356E"/>
    <w:rsid w:val="001E395B"/>
    <w:rsid w:val="001E39BB"/>
    <w:rsid w:val="001E4DAD"/>
    <w:rsid w:val="001E607C"/>
    <w:rsid w:val="001E6519"/>
    <w:rsid w:val="001E65B5"/>
    <w:rsid w:val="001E6E7D"/>
    <w:rsid w:val="001E7344"/>
    <w:rsid w:val="001E7523"/>
    <w:rsid w:val="001E7567"/>
    <w:rsid w:val="001E7575"/>
    <w:rsid w:val="001E7E69"/>
    <w:rsid w:val="001F017E"/>
    <w:rsid w:val="001F0275"/>
    <w:rsid w:val="001F03E4"/>
    <w:rsid w:val="001F0698"/>
    <w:rsid w:val="001F13C4"/>
    <w:rsid w:val="001F2C3A"/>
    <w:rsid w:val="001F2EDB"/>
    <w:rsid w:val="001F2FD5"/>
    <w:rsid w:val="001F33ED"/>
    <w:rsid w:val="001F45BC"/>
    <w:rsid w:val="001F5498"/>
    <w:rsid w:val="001F5BFC"/>
    <w:rsid w:val="001F60F4"/>
    <w:rsid w:val="001F6B63"/>
    <w:rsid w:val="0020009C"/>
    <w:rsid w:val="002000C9"/>
    <w:rsid w:val="002001D2"/>
    <w:rsid w:val="0020094E"/>
    <w:rsid w:val="00200A67"/>
    <w:rsid w:val="0020183F"/>
    <w:rsid w:val="00202158"/>
    <w:rsid w:val="00202E10"/>
    <w:rsid w:val="00202E38"/>
    <w:rsid w:val="00202E5E"/>
    <w:rsid w:val="002043A9"/>
    <w:rsid w:val="002044BB"/>
    <w:rsid w:val="00204835"/>
    <w:rsid w:val="00204948"/>
    <w:rsid w:val="00205C84"/>
    <w:rsid w:val="00206429"/>
    <w:rsid w:val="00206DE4"/>
    <w:rsid w:val="00207118"/>
    <w:rsid w:val="0021074F"/>
    <w:rsid w:val="00210E40"/>
    <w:rsid w:val="00211226"/>
    <w:rsid w:val="002114DA"/>
    <w:rsid w:val="00211D16"/>
    <w:rsid w:val="002129EA"/>
    <w:rsid w:val="0021333D"/>
    <w:rsid w:val="00213395"/>
    <w:rsid w:val="00213BAA"/>
    <w:rsid w:val="00214B42"/>
    <w:rsid w:val="00214C30"/>
    <w:rsid w:val="00215523"/>
    <w:rsid w:val="002157D5"/>
    <w:rsid w:val="00215954"/>
    <w:rsid w:val="002161DF"/>
    <w:rsid w:val="00216AC6"/>
    <w:rsid w:val="00216E44"/>
    <w:rsid w:val="00217102"/>
    <w:rsid w:val="00217D64"/>
    <w:rsid w:val="002202AC"/>
    <w:rsid w:val="00220E2E"/>
    <w:rsid w:val="00221394"/>
    <w:rsid w:val="00221D40"/>
    <w:rsid w:val="002229EF"/>
    <w:rsid w:val="0022339A"/>
    <w:rsid w:val="002235E4"/>
    <w:rsid w:val="002237F4"/>
    <w:rsid w:val="00223E88"/>
    <w:rsid w:val="00223FB2"/>
    <w:rsid w:val="0022469F"/>
    <w:rsid w:val="00224BAD"/>
    <w:rsid w:val="00224CE2"/>
    <w:rsid w:val="0022629A"/>
    <w:rsid w:val="00226379"/>
    <w:rsid w:val="002266C9"/>
    <w:rsid w:val="00227001"/>
    <w:rsid w:val="00227643"/>
    <w:rsid w:val="00227F6C"/>
    <w:rsid w:val="002304EB"/>
    <w:rsid w:val="00230691"/>
    <w:rsid w:val="00230FFE"/>
    <w:rsid w:val="002311DF"/>
    <w:rsid w:val="00231A3E"/>
    <w:rsid w:val="00232287"/>
    <w:rsid w:val="002324DF"/>
    <w:rsid w:val="00232ADE"/>
    <w:rsid w:val="00232B02"/>
    <w:rsid w:val="00232D26"/>
    <w:rsid w:val="00232FD4"/>
    <w:rsid w:val="00233003"/>
    <w:rsid w:val="0023342C"/>
    <w:rsid w:val="00234041"/>
    <w:rsid w:val="0023407A"/>
    <w:rsid w:val="002345A6"/>
    <w:rsid w:val="002346A6"/>
    <w:rsid w:val="00234BB2"/>
    <w:rsid w:val="00236E60"/>
    <w:rsid w:val="00237098"/>
    <w:rsid w:val="0023776B"/>
    <w:rsid w:val="002401F2"/>
    <w:rsid w:val="00240F16"/>
    <w:rsid w:val="002417DD"/>
    <w:rsid w:val="00242991"/>
    <w:rsid w:val="002433A1"/>
    <w:rsid w:val="002437C1"/>
    <w:rsid w:val="00243AE3"/>
    <w:rsid w:val="002447FF"/>
    <w:rsid w:val="00245127"/>
    <w:rsid w:val="0024541B"/>
    <w:rsid w:val="0024544D"/>
    <w:rsid w:val="002457C9"/>
    <w:rsid w:val="00245852"/>
    <w:rsid w:val="00245A10"/>
    <w:rsid w:val="00245D94"/>
    <w:rsid w:val="0024616A"/>
    <w:rsid w:val="00246193"/>
    <w:rsid w:val="00246845"/>
    <w:rsid w:val="00247079"/>
    <w:rsid w:val="00250226"/>
    <w:rsid w:val="00250D23"/>
    <w:rsid w:val="00251150"/>
    <w:rsid w:val="002513FA"/>
    <w:rsid w:val="0025151D"/>
    <w:rsid w:val="00252DAD"/>
    <w:rsid w:val="002534EC"/>
    <w:rsid w:val="00254224"/>
    <w:rsid w:val="00254D95"/>
    <w:rsid w:val="00255033"/>
    <w:rsid w:val="00255EB5"/>
    <w:rsid w:val="00257079"/>
    <w:rsid w:val="0025718A"/>
    <w:rsid w:val="002603A1"/>
    <w:rsid w:val="002608CF"/>
    <w:rsid w:val="00260BA4"/>
    <w:rsid w:val="00260C55"/>
    <w:rsid w:val="002614B8"/>
    <w:rsid w:val="00261B2C"/>
    <w:rsid w:val="00262A1F"/>
    <w:rsid w:val="00262BDC"/>
    <w:rsid w:val="00263A3C"/>
    <w:rsid w:val="00263CD4"/>
    <w:rsid w:val="00264B3A"/>
    <w:rsid w:val="00264C27"/>
    <w:rsid w:val="002656D4"/>
    <w:rsid w:val="002658AD"/>
    <w:rsid w:val="00265965"/>
    <w:rsid w:val="0026612D"/>
    <w:rsid w:val="00266354"/>
    <w:rsid w:val="002667B0"/>
    <w:rsid w:val="00266A0B"/>
    <w:rsid w:val="0026778A"/>
    <w:rsid w:val="00267FF9"/>
    <w:rsid w:val="00270BCD"/>
    <w:rsid w:val="0027286F"/>
    <w:rsid w:val="00273081"/>
    <w:rsid w:val="002733E5"/>
    <w:rsid w:val="0027368D"/>
    <w:rsid w:val="002737A3"/>
    <w:rsid w:val="00273C1A"/>
    <w:rsid w:val="002740EB"/>
    <w:rsid w:val="0027432C"/>
    <w:rsid w:val="0027464B"/>
    <w:rsid w:val="00274998"/>
    <w:rsid w:val="00275CD6"/>
    <w:rsid w:val="00276093"/>
    <w:rsid w:val="0027685F"/>
    <w:rsid w:val="00276A77"/>
    <w:rsid w:val="00276B46"/>
    <w:rsid w:val="00276F97"/>
    <w:rsid w:val="0027731C"/>
    <w:rsid w:val="002773E3"/>
    <w:rsid w:val="002775E7"/>
    <w:rsid w:val="00277AB3"/>
    <w:rsid w:val="00277EF0"/>
    <w:rsid w:val="00280CDE"/>
    <w:rsid w:val="00280E80"/>
    <w:rsid w:val="00281180"/>
    <w:rsid w:val="00282125"/>
    <w:rsid w:val="00282B03"/>
    <w:rsid w:val="0028344C"/>
    <w:rsid w:val="0028439A"/>
    <w:rsid w:val="0028484E"/>
    <w:rsid w:val="00284C5A"/>
    <w:rsid w:val="00284C65"/>
    <w:rsid w:val="0028659C"/>
    <w:rsid w:val="0028668B"/>
    <w:rsid w:val="00286D2D"/>
    <w:rsid w:val="00290623"/>
    <w:rsid w:val="00290FB2"/>
    <w:rsid w:val="00291515"/>
    <w:rsid w:val="00292423"/>
    <w:rsid w:val="00293026"/>
    <w:rsid w:val="00293EB7"/>
    <w:rsid w:val="00294730"/>
    <w:rsid w:val="00295218"/>
    <w:rsid w:val="00295BE1"/>
    <w:rsid w:val="00295F57"/>
    <w:rsid w:val="00296815"/>
    <w:rsid w:val="00296AC3"/>
    <w:rsid w:val="00296C9C"/>
    <w:rsid w:val="00297FAD"/>
    <w:rsid w:val="00297FC7"/>
    <w:rsid w:val="002A06D7"/>
    <w:rsid w:val="002A0DFF"/>
    <w:rsid w:val="002A0E38"/>
    <w:rsid w:val="002A1D7C"/>
    <w:rsid w:val="002A2BF3"/>
    <w:rsid w:val="002A3089"/>
    <w:rsid w:val="002A3609"/>
    <w:rsid w:val="002A3B64"/>
    <w:rsid w:val="002A474E"/>
    <w:rsid w:val="002A4826"/>
    <w:rsid w:val="002A4EA1"/>
    <w:rsid w:val="002A50A5"/>
    <w:rsid w:val="002A511D"/>
    <w:rsid w:val="002A63D7"/>
    <w:rsid w:val="002A7025"/>
    <w:rsid w:val="002A77D7"/>
    <w:rsid w:val="002B0066"/>
    <w:rsid w:val="002B01FB"/>
    <w:rsid w:val="002B02B1"/>
    <w:rsid w:val="002B0770"/>
    <w:rsid w:val="002B0776"/>
    <w:rsid w:val="002B0AF2"/>
    <w:rsid w:val="002B1443"/>
    <w:rsid w:val="002B1F43"/>
    <w:rsid w:val="002B2543"/>
    <w:rsid w:val="002B2A49"/>
    <w:rsid w:val="002B2D9D"/>
    <w:rsid w:val="002B2DC7"/>
    <w:rsid w:val="002B33E9"/>
    <w:rsid w:val="002B3DE4"/>
    <w:rsid w:val="002B4798"/>
    <w:rsid w:val="002B4803"/>
    <w:rsid w:val="002B4A3F"/>
    <w:rsid w:val="002B548F"/>
    <w:rsid w:val="002B54E4"/>
    <w:rsid w:val="002B553F"/>
    <w:rsid w:val="002B580F"/>
    <w:rsid w:val="002B5DEE"/>
    <w:rsid w:val="002B6FF5"/>
    <w:rsid w:val="002C1102"/>
    <w:rsid w:val="002C23B3"/>
    <w:rsid w:val="002C2D50"/>
    <w:rsid w:val="002C2D6B"/>
    <w:rsid w:val="002C2EB0"/>
    <w:rsid w:val="002C30A8"/>
    <w:rsid w:val="002C3565"/>
    <w:rsid w:val="002C40EE"/>
    <w:rsid w:val="002C421D"/>
    <w:rsid w:val="002C481A"/>
    <w:rsid w:val="002C4DAB"/>
    <w:rsid w:val="002C56BE"/>
    <w:rsid w:val="002C5B14"/>
    <w:rsid w:val="002C5B32"/>
    <w:rsid w:val="002C632C"/>
    <w:rsid w:val="002C6434"/>
    <w:rsid w:val="002C67A3"/>
    <w:rsid w:val="002C6BAD"/>
    <w:rsid w:val="002C6E2B"/>
    <w:rsid w:val="002C6E3C"/>
    <w:rsid w:val="002C7AE2"/>
    <w:rsid w:val="002C7F0E"/>
    <w:rsid w:val="002D003E"/>
    <w:rsid w:val="002D18AC"/>
    <w:rsid w:val="002D1BC6"/>
    <w:rsid w:val="002D2228"/>
    <w:rsid w:val="002D2D7A"/>
    <w:rsid w:val="002D3107"/>
    <w:rsid w:val="002D43CA"/>
    <w:rsid w:val="002D4427"/>
    <w:rsid w:val="002D4A4E"/>
    <w:rsid w:val="002D6048"/>
    <w:rsid w:val="002D68FE"/>
    <w:rsid w:val="002D6B15"/>
    <w:rsid w:val="002D6F80"/>
    <w:rsid w:val="002E0827"/>
    <w:rsid w:val="002E0C0F"/>
    <w:rsid w:val="002E0D28"/>
    <w:rsid w:val="002E2078"/>
    <w:rsid w:val="002E32FC"/>
    <w:rsid w:val="002E3466"/>
    <w:rsid w:val="002E385A"/>
    <w:rsid w:val="002E3874"/>
    <w:rsid w:val="002E3DE8"/>
    <w:rsid w:val="002E3E08"/>
    <w:rsid w:val="002E443E"/>
    <w:rsid w:val="002E674C"/>
    <w:rsid w:val="002E68C4"/>
    <w:rsid w:val="002E76A3"/>
    <w:rsid w:val="002F04D6"/>
    <w:rsid w:val="002F07D4"/>
    <w:rsid w:val="002F1C8E"/>
    <w:rsid w:val="002F224D"/>
    <w:rsid w:val="002F26A3"/>
    <w:rsid w:val="002F2B83"/>
    <w:rsid w:val="002F39FE"/>
    <w:rsid w:val="002F3F33"/>
    <w:rsid w:val="002F496F"/>
    <w:rsid w:val="002F54C8"/>
    <w:rsid w:val="002F5570"/>
    <w:rsid w:val="002F5CA7"/>
    <w:rsid w:val="002F622A"/>
    <w:rsid w:val="002F7AED"/>
    <w:rsid w:val="0030024F"/>
    <w:rsid w:val="003020B9"/>
    <w:rsid w:val="003020E1"/>
    <w:rsid w:val="003021AA"/>
    <w:rsid w:val="0030298C"/>
    <w:rsid w:val="003039D4"/>
    <w:rsid w:val="00303E96"/>
    <w:rsid w:val="003043AF"/>
    <w:rsid w:val="00304D05"/>
    <w:rsid w:val="00304E69"/>
    <w:rsid w:val="003061E6"/>
    <w:rsid w:val="0030673F"/>
    <w:rsid w:val="00306DE4"/>
    <w:rsid w:val="003107C9"/>
    <w:rsid w:val="0031086B"/>
    <w:rsid w:val="00310BE1"/>
    <w:rsid w:val="00311E07"/>
    <w:rsid w:val="00312967"/>
    <w:rsid w:val="00313449"/>
    <w:rsid w:val="00313B38"/>
    <w:rsid w:val="00313C35"/>
    <w:rsid w:val="00314A46"/>
    <w:rsid w:val="00314B8E"/>
    <w:rsid w:val="003152ED"/>
    <w:rsid w:val="00315B41"/>
    <w:rsid w:val="00315BF1"/>
    <w:rsid w:val="00316B09"/>
    <w:rsid w:val="0031750B"/>
    <w:rsid w:val="0031759F"/>
    <w:rsid w:val="00320598"/>
    <w:rsid w:val="00320A31"/>
    <w:rsid w:val="00320ED2"/>
    <w:rsid w:val="003215D5"/>
    <w:rsid w:val="00322BE8"/>
    <w:rsid w:val="00322D7E"/>
    <w:rsid w:val="00323451"/>
    <w:rsid w:val="00323DDB"/>
    <w:rsid w:val="00324B19"/>
    <w:rsid w:val="00324FB4"/>
    <w:rsid w:val="00325898"/>
    <w:rsid w:val="003261B8"/>
    <w:rsid w:val="003273A5"/>
    <w:rsid w:val="00327947"/>
    <w:rsid w:val="00330511"/>
    <w:rsid w:val="00330E28"/>
    <w:rsid w:val="00331079"/>
    <w:rsid w:val="00331669"/>
    <w:rsid w:val="00331CBA"/>
    <w:rsid w:val="003332A3"/>
    <w:rsid w:val="00333597"/>
    <w:rsid w:val="003336EE"/>
    <w:rsid w:val="00333AE2"/>
    <w:rsid w:val="00333D55"/>
    <w:rsid w:val="003345EC"/>
    <w:rsid w:val="00334C16"/>
    <w:rsid w:val="00334F1E"/>
    <w:rsid w:val="003351B1"/>
    <w:rsid w:val="003354EF"/>
    <w:rsid w:val="00335CCE"/>
    <w:rsid w:val="00335F7C"/>
    <w:rsid w:val="00336AC5"/>
    <w:rsid w:val="00336C83"/>
    <w:rsid w:val="003375AE"/>
    <w:rsid w:val="0033798B"/>
    <w:rsid w:val="00337B57"/>
    <w:rsid w:val="00337BF3"/>
    <w:rsid w:val="00337F31"/>
    <w:rsid w:val="00341857"/>
    <w:rsid w:val="00341993"/>
    <w:rsid w:val="00342C15"/>
    <w:rsid w:val="003437E5"/>
    <w:rsid w:val="00343AD8"/>
    <w:rsid w:val="00343BD3"/>
    <w:rsid w:val="00344A4B"/>
    <w:rsid w:val="00344D1D"/>
    <w:rsid w:val="00345920"/>
    <w:rsid w:val="00345E28"/>
    <w:rsid w:val="003461D8"/>
    <w:rsid w:val="0034627E"/>
    <w:rsid w:val="003462C7"/>
    <w:rsid w:val="0034648D"/>
    <w:rsid w:val="00346543"/>
    <w:rsid w:val="00347EBA"/>
    <w:rsid w:val="00350107"/>
    <w:rsid w:val="003502E6"/>
    <w:rsid w:val="003512DE"/>
    <w:rsid w:val="00351867"/>
    <w:rsid w:val="00351891"/>
    <w:rsid w:val="003524F4"/>
    <w:rsid w:val="00352E10"/>
    <w:rsid w:val="00352E33"/>
    <w:rsid w:val="0035324B"/>
    <w:rsid w:val="00353EB8"/>
    <w:rsid w:val="00354135"/>
    <w:rsid w:val="00354653"/>
    <w:rsid w:val="003547CA"/>
    <w:rsid w:val="00354BCE"/>
    <w:rsid w:val="00354F38"/>
    <w:rsid w:val="00355116"/>
    <w:rsid w:val="00355963"/>
    <w:rsid w:val="00355A0A"/>
    <w:rsid w:val="00356014"/>
    <w:rsid w:val="00356D3F"/>
    <w:rsid w:val="003572BC"/>
    <w:rsid w:val="003572F8"/>
    <w:rsid w:val="003575D3"/>
    <w:rsid w:val="00357ADE"/>
    <w:rsid w:val="00360B1B"/>
    <w:rsid w:val="00360BE8"/>
    <w:rsid w:val="00362458"/>
    <w:rsid w:val="00362806"/>
    <w:rsid w:val="0036294D"/>
    <w:rsid w:val="00363930"/>
    <w:rsid w:val="00364062"/>
    <w:rsid w:val="00364259"/>
    <w:rsid w:val="00365381"/>
    <w:rsid w:val="00365F9B"/>
    <w:rsid w:val="0036627B"/>
    <w:rsid w:val="00366CF6"/>
    <w:rsid w:val="0036736D"/>
    <w:rsid w:val="0036759F"/>
    <w:rsid w:val="003706BA"/>
    <w:rsid w:val="00370E1D"/>
    <w:rsid w:val="003712D5"/>
    <w:rsid w:val="0037181F"/>
    <w:rsid w:val="00371B32"/>
    <w:rsid w:val="00371FEB"/>
    <w:rsid w:val="003720BE"/>
    <w:rsid w:val="003737F1"/>
    <w:rsid w:val="003746EA"/>
    <w:rsid w:val="003748EC"/>
    <w:rsid w:val="00375026"/>
    <w:rsid w:val="00375601"/>
    <w:rsid w:val="0037658A"/>
    <w:rsid w:val="00376665"/>
    <w:rsid w:val="00376C2A"/>
    <w:rsid w:val="00380602"/>
    <w:rsid w:val="00380632"/>
    <w:rsid w:val="00381902"/>
    <w:rsid w:val="00381B36"/>
    <w:rsid w:val="00381DA6"/>
    <w:rsid w:val="0038247F"/>
    <w:rsid w:val="00382D42"/>
    <w:rsid w:val="00382F39"/>
    <w:rsid w:val="00383153"/>
    <w:rsid w:val="00383B5B"/>
    <w:rsid w:val="003840C0"/>
    <w:rsid w:val="00384471"/>
    <w:rsid w:val="00384647"/>
    <w:rsid w:val="003846EB"/>
    <w:rsid w:val="00384DC9"/>
    <w:rsid w:val="00385D7E"/>
    <w:rsid w:val="00386438"/>
    <w:rsid w:val="00386780"/>
    <w:rsid w:val="00386A84"/>
    <w:rsid w:val="00387132"/>
    <w:rsid w:val="003875EC"/>
    <w:rsid w:val="00387E8E"/>
    <w:rsid w:val="003905FD"/>
    <w:rsid w:val="00390E6B"/>
    <w:rsid w:val="003918C3"/>
    <w:rsid w:val="0039235E"/>
    <w:rsid w:val="00392B9A"/>
    <w:rsid w:val="00393010"/>
    <w:rsid w:val="003937D3"/>
    <w:rsid w:val="00394753"/>
    <w:rsid w:val="00394FE8"/>
    <w:rsid w:val="0039520C"/>
    <w:rsid w:val="00396224"/>
    <w:rsid w:val="00396A0D"/>
    <w:rsid w:val="00396B95"/>
    <w:rsid w:val="00396DA9"/>
    <w:rsid w:val="0039701B"/>
    <w:rsid w:val="00397083"/>
    <w:rsid w:val="00397BCF"/>
    <w:rsid w:val="003A0265"/>
    <w:rsid w:val="003A0349"/>
    <w:rsid w:val="003A0351"/>
    <w:rsid w:val="003A12FB"/>
    <w:rsid w:val="003A1B44"/>
    <w:rsid w:val="003A28F6"/>
    <w:rsid w:val="003A2937"/>
    <w:rsid w:val="003A35C4"/>
    <w:rsid w:val="003A3EBE"/>
    <w:rsid w:val="003A41CE"/>
    <w:rsid w:val="003A462B"/>
    <w:rsid w:val="003A47F5"/>
    <w:rsid w:val="003A4E2F"/>
    <w:rsid w:val="003A4F42"/>
    <w:rsid w:val="003A4FCC"/>
    <w:rsid w:val="003A52AB"/>
    <w:rsid w:val="003A6140"/>
    <w:rsid w:val="003A6823"/>
    <w:rsid w:val="003A753A"/>
    <w:rsid w:val="003A7C4B"/>
    <w:rsid w:val="003A7C92"/>
    <w:rsid w:val="003A7EEF"/>
    <w:rsid w:val="003B07DF"/>
    <w:rsid w:val="003B12A3"/>
    <w:rsid w:val="003B156D"/>
    <w:rsid w:val="003B1B45"/>
    <w:rsid w:val="003B2585"/>
    <w:rsid w:val="003B2D39"/>
    <w:rsid w:val="003B2E92"/>
    <w:rsid w:val="003B3A54"/>
    <w:rsid w:val="003B3C80"/>
    <w:rsid w:val="003B40D8"/>
    <w:rsid w:val="003B43F5"/>
    <w:rsid w:val="003B4753"/>
    <w:rsid w:val="003B486B"/>
    <w:rsid w:val="003B4A2C"/>
    <w:rsid w:val="003B4DAE"/>
    <w:rsid w:val="003B520A"/>
    <w:rsid w:val="003B5653"/>
    <w:rsid w:val="003B581B"/>
    <w:rsid w:val="003B5ACC"/>
    <w:rsid w:val="003B5B19"/>
    <w:rsid w:val="003B5C30"/>
    <w:rsid w:val="003B6E2D"/>
    <w:rsid w:val="003B7404"/>
    <w:rsid w:val="003B775B"/>
    <w:rsid w:val="003B77A8"/>
    <w:rsid w:val="003C0229"/>
    <w:rsid w:val="003C0930"/>
    <w:rsid w:val="003C0E89"/>
    <w:rsid w:val="003C147E"/>
    <w:rsid w:val="003C1E72"/>
    <w:rsid w:val="003C2120"/>
    <w:rsid w:val="003C25B2"/>
    <w:rsid w:val="003C25F7"/>
    <w:rsid w:val="003C29E4"/>
    <w:rsid w:val="003C370E"/>
    <w:rsid w:val="003C3DC0"/>
    <w:rsid w:val="003C3E89"/>
    <w:rsid w:val="003C400C"/>
    <w:rsid w:val="003C4476"/>
    <w:rsid w:val="003C47AF"/>
    <w:rsid w:val="003C5229"/>
    <w:rsid w:val="003C622E"/>
    <w:rsid w:val="003C665C"/>
    <w:rsid w:val="003C72D2"/>
    <w:rsid w:val="003C7F3F"/>
    <w:rsid w:val="003D08CB"/>
    <w:rsid w:val="003D0F81"/>
    <w:rsid w:val="003D0FAC"/>
    <w:rsid w:val="003D1315"/>
    <w:rsid w:val="003D1324"/>
    <w:rsid w:val="003D1F9F"/>
    <w:rsid w:val="003D232B"/>
    <w:rsid w:val="003D2808"/>
    <w:rsid w:val="003D2A97"/>
    <w:rsid w:val="003D2F29"/>
    <w:rsid w:val="003D3F30"/>
    <w:rsid w:val="003D5E02"/>
    <w:rsid w:val="003D605F"/>
    <w:rsid w:val="003D6558"/>
    <w:rsid w:val="003D672E"/>
    <w:rsid w:val="003D6806"/>
    <w:rsid w:val="003D691D"/>
    <w:rsid w:val="003D6A11"/>
    <w:rsid w:val="003D7918"/>
    <w:rsid w:val="003E0733"/>
    <w:rsid w:val="003E0918"/>
    <w:rsid w:val="003E152F"/>
    <w:rsid w:val="003E1A2B"/>
    <w:rsid w:val="003E2BD2"/>
    <w:rsid w:val="003E2D83"/>
    <w:rsid w:val="003E349B"/>
    <w:rsid w:val="003E3F12"/>
    <w:rsid w:val="003E41E6"/>
    <w:rsid w:val="003E486C"/>
    <w:rsid w:val="003E4AB0"/>
    <w:rsid w:val="003E51D5"/>
    <w:rsid w:val="003E53BA"/>
    <w:rsid w:val="003E5B28"/>
    <w:rsid w:val="003E6325"/>
    <w:rsid w:val="003E6B27"/>
    <w:rsid w:val="003E6D30"/>
    <w:rsid w:val="003E7CA3"/>
    <w:rsid w:val="003F0662"/>
    <w:rsid w:val="003F0761"/>
    <w:rsid w:val="003F09ED"/>
    <w:rsid w:val="003F1069"/>
    <w:rsid w:val="003F1180"/>
    <w:rsid w:val="003F15BE"/>
    <w:rsid w:val="003F16EB"/>
    <w:rsid w:val="003F1D2B"/>
    <w:rsid w:val="003F239B"/>
    <w:rsid w:val="003F2EB4"/>
    <w:rsid w:val="003F328C"/>
    <w:rsid w:val="003F3514"/>
    <w:rsid w:val="003F3C26"/>
    <w:rsid w:val="003F3DC3"/>
    <w:rsid w:val="003F40C2"/>
    <w:rsid w:val="003F486D"/>
    <w:rsid w:val="003F4BD2"/>
    <w:rsid w:val="003F54F8"/>
    <w:rsid w:val="003F5707"/>
    <w:rsid w:val="003F63BB"/>
    <w:rsid w:val="003F75FB"/>
    <w:rsid w:val="003F7E1F"/>
    <w:rsid w:val="00400A7F"/>
    <w:rsid w:val="00400F56"/>
    <w:rsid w:val="00401EA2"/>
    <w:rsid w:val="00403951"/>
    <w:rsid w:val="00403B82"/>
    <w:rsid w:val="004048B0"/>
    <w:rsid w:val="00404E05"/>
    <w:rsid w:val="0040518D"/>
    <w:rsid w:val="00405214"/>
    <w:rsid w:val="00405A3C"/>
    <w:rsid w:val="00405B08"/>
    <w:rsid w:val="00405CEE"/>
    <w:rsid w:val="00407295"/>
    <w:rsid w:val="00410097"/>
    <w:rsid w:val="00410F12"/>
    <w:rsid w:val="0041126C"/>
    <w:rsid w:val="00411975"/>
    <w:rsid w:val="00412AD5"/>
    <w:rsid w:val="00412CA9"/>
    <w:rsid w:val="004139F1"/>
    <w:rsid w:val="004150E7"/>
    <w:rsid w:val="00415A7A"/>
    <w:rsid w:val="00415A8C"/>
    <w:rsid w:val="00416563"/>
    <w:rsid w:val="0041662F"/>
    <w:rsid w:val="00416A47"/>
    <w:rsid w:val="00417D0A"/>
    <w:rsid w:val="00420FD8"/>
    <w:rsid w:val="004215D4"/>
    <w:rsid w:val="0042269D"/>
    <w:rsid w:val="0042319B"/>
    <w:rsid w:val="0042415C"/>
    <w:rsid w:val="004246B0"/>
    <w:rsid w:val="004249C2"/>
    <w:rsid w:val="00424C2C"/>
    <w:rsid w:val="0042525B"/>
    <w:rsid w:val="00425DD2"/>
    <w:rsid w:val="004261B8"/>
    <w:rsid w:val="00427374"/>
    <w:rsid w:val="0042781D"/>
    <w:rsid w:val="00427DA1"/>
    <w:rsid w:val="00430188"/>
    <w:rsid w:val="00430CBB"/>
    <w:rsid w:val="004314C6"/>
    <w:rsid w:val="00431A86"/>
    <w:rsid w:val="00431F6C"/>
    <w:rsid w:val="00432646"/>
    <w:rsid w:val="004326C8"/>
    <w:rsid w:val="0043304F"/>
    <w:rsid w:val="00433395"/>
    <w:rsid w:val="00433674"/>
    <w:rsid w:val="004338F2"/>
    <w:rsid w:val="00433B01"/>
    <w:rsid w:val="00433CBA"/>
    <w:rsid w:val="00434236"/>
    <w:rsid w:val="00434BD8"/>
    <w:rsid w:val="00434D1E"/>
    <w:rsid w:val="004352E7"/>
    <w:rsid w:val="00435701"/>
    <w:rsid w:val="00435775"/>
    <w:rsid w:val="00435952"/>
    <w:rsid w:val="0043596E"/>
    <w:rsid w:val="00436A10"/>
    <w:rsid w:val="00436E73"/>
    <w:rsid w:val="0043758D"/>
    <w:rsid w:val="00437605"/>
    <w:rsid w:val="00437807"/>
    <w:rsid w:val="00437AAE"/>
    <w:rsid w:val="00440B65"/>
    <w:rsid w:val="00440F71"/>
    <w:rsid w:val="0044121E"/>
    <w:rsid w:val="00441E95"/>
    <w:rsid w:val="0044291C"/>
    <w:rsid w:val="00442A1F"/>
    <w:rsid w:val="00443372"/>
    <w:rsid w:val="004437A8"/>
    <w:rsid w:val="00443FD8"/>
    <w:rsid w:val="004440EE"/>
    <w:rsid w:val="00444162"/>
    <w:rsid w:val="0044471C"/>
    <w:rsid w:val="004452C6"/>
    <w:rsid w:val="00445388"/>
    <w:rsid w:val="00445E7F"/>
    <w:rsid w:val="00445EFA"/>
    <w:rsid w:val="004462F5"/>
    <w:rsid w:val="0044680C"/>
    <w:rsid w:val="00447576"/>
    <w:rsid w:val="00447CD2"/>
    <w:rsid w:val="004502D0"/>
    <w:rsid w:val="00450B4A"/>
    <w:rsid w:val="00450F88"/>
    <w:rsid w:val="004514B4"/>
    <w:rsid w:val="00452710"/>
    <w:rsid w:val="004534B7"/>
    <w:rsid w:val="004535F7"/>
    <w:rsid w:val="0045416C"/>
    <w:rsid w:val="00454560"/>
    <w:rsid w:val="00454C8E"/>
    <w:rsid w:val="004555C0"/>
    <w:rsid w:val="0045574F"/>
    <w:rsid w:val="00455CB3"/>
    <w:rsid w:val="00455E2B"/>
    <w:rsid w:val="004568A5"/>
    <w:rsid w:val="004571D4"/>
    <w:rsid w:val="004578FB"/>
    <w:rsid w:val="00457981"/>
    <w:rsid w:val="00457ACA"/>
    <w:rsid w:val="00457C8E"/>
    <w:rsid w:val="00457E93"/>
    <w:rsid w:val="00460725"/>
    <w:rsid w:val="00460F3C"/>
    <w:rsid w:val="0046152F"/>
    <w:rsid w:val="004619A5"/>
    <w:rsid w:val="00462816"/>
    <w:rsid w:val="004630DA"/>
    <w:rsid w:val="00464146"/>
    <w:rsid w:val="00465206"/>
    <w:rsid w:val="00465618"/>
    <w:rsid w:val="004659B6"/>
    <w:rsid w:val="00465B47"/>
    <w:rsid w:val="0046618B"/>
    <w:rsid w:val="0046645B"/>
    <w:rsid w:val="0047004B"/>
    <w:rsid w:val="0047067C"/>
    <w:rsid w:val="00471D86"/>
    <w:rsid w:val="004726C3"/>
    <w:rsid w:val="0047299F"/>
    <w:rsid w:val="00472B67"/>
    <w:rsid w:val="004737AD"/>
    <w:rsid w:val="00473ED0"/>
    <w:rsid w:val="00473ED9"/>
    <w:rsid w:val="004741A7"/>
    <w:rsid w:val="004746AF"/>
    <w:rsid w:val="00474AB0"/>
    <w:rsid w:val="00474F21"/>
    <w:rsid w:val="00475030"/>
    <w:rsid w:val="004751A5"/>
    <w:rsid w:val="0047546E"/>
    <w:rsid w:val="00475591"/>
    <w:rsid w:val="0047560E"/>
    <w:rsid w:val="00475B1A"/>
    <w:rsid w:val="00476905"/>
    <w:rsid w:val="00476DD3"/>
    <w:rsid w:val="00476F97"/>
    <w:rsid w:val="004777C5"/>
    <w:rsid w:val="004800FF"/>
    <w:rsid w:val="0048044C"/>
    <w:rsid w:val="00481FF6"/>
    <w:rsid w:val="004823B3"/>
    <w:rsid w:val="0048277C"/>
    <w:rsid w:val="0048355D"/>
    <w:rsid w:val="00486742"/>
    <w:rsid w:val="004869DA"/>
    <w:rsid w:val="004869FC"/>
    <w:rsid w:val="00486A0D"/>
    <w:rsid w:val="00486B86"/>
    <w:rsid w:val="00487641"/>
    <w:rsid w:val="00490BD5"/>
    <w:rsid w:val="00491367"/>
    <w:rsid w:val="004919FE"/>
    <w:rsid w:val="0049368E"/>
    <w:rsid w:val="0049453B"/>
    <w:rsid w:val="00494BE8"/>
    <w:rsid w:val="00495049"/>
    <w:rsid w:val="00495459"/>
    <w:rsid w:val="00495627"/>
    <w:rsid w:val="00495840"/>
    <w:rsid w:val="004959B0"/>
    <w:rsid w:val="00495F2F"/>
    <w:rsid w:val="00497589"/>
    <w:rsid w:val="00497AFF"/>
    <w:rsid w:val="00497DF7"/>
    <w:rsid w:val="00497DFA"/>
    <w:rsid w:val="004A00F1"/>
    <w:rsid w:val="004A0238"/>
    <w:rsid w:val="004A0C74"/>
    <w:rsid w:val="004A0C79"/>
    <w:rsid w:val="004A18D8"/>
    <w:rsid w:val="004A1C0C"/>
    <w:rsid w:val="004A2920"/>
    <w:rsid w:val="004A2ED9"/>
    <w:rsid w:val="004A2F43"/>
    <w:rsid w:val="004A44F2"/>
    <w:rsid w:val="004A47C8"/>
    <w:rsid w:val="004A4887"/>
    <w:rsid w:val="004A4C49"/>
    <w:rsid w:val="004A54DE"/>
    <w:rsid w:val="004A5614"/>
    <w:rsid w:val="004A5876"/>
    <w:rsid w:val="004A5F01"/>
    <w:rsid w:val="004A6330"/>
    <w:rsid w:val="004A66E9"/>
    <w:rsid w:val="004A6F35"/>
    <w:rsid w:val="004B04BE"/>
    <w:rsid w:val="004B168B"/>
    <w:rsid w:val="004B1E78"/>
    <w:rsid w:val="004B26C8"/>
    <w:rsid w:val="004B2C69"/>
    <w:rsid w:val="004B3550"/>
    <w:rsid w:val="004B39FF"/>
    <w:rsid w:val="004B468D"/>
    <w:rsid w:val="004B6C23"/>
    <w:rsid w:val="004B6E65"/>
    <w:rsid w:val="004B7872"/>
    <w:rsid w:val="004B7CAD"/>
    <w:rsid w:val="004C03A9"/>
    <w:rsid w:val="004C03B1"/>
    <w:rsid w:val="004C0A48"/>
    <w:rsid w:val="004C0C67"/>
    <w:rsid w:val="004C0CA1"/>
    <w:rsid w:val="004C1ADB"/>
    <w:rsid w:val="004C21F6"/>
    <w:rsid w:val="004C24AA"/>
    <w:rsid w:val="004C3D11"/>
    <w:rsid w:val="004C3F32"/>
    <w:rsid w:val="004C4800"/>
    <w:rsid w:val="004C4BE2"/>
    <w:rsid w:val="004C576F"/>
    <w:rsid w:val="004C5949"/>
    <w:rsid w:val="004C6862"/>
    <w:rsid w:val="004C77E4"/>
    <w:rsid w:val="004D0B08"/>
    <w:rsid w:val="004D1ED6"/>
    <w:rsid w:val="004D2307"/>
    <w:rsid w:val="004D3800"/>
    <w:rsid w:val="004D40E1"/>
    <w:rsid w:val="004D4366"/>
    <w:rsid w:val="004D4384"/>
    <w:rsid w:val="004D4B7B"/>
    <w:rsid w:val="004D4C90"/>
    <w:rsid w:val="004D4E8E"/>
    <w:rsid w:val="004D5126"/>
    <w:rsid w:val="004D55B3"/>
    <w:rsid w:val="004D6291"/>
    <w:rsid w:val="004E04C4"/>
    <w:rsid w:val="004E063C"/>
    <w:rsid w:val="004E07D1"/>
    <w:rsid w:val="004E0EBA"/>
    <w:rsid w:val="004E0FCB"/>
    <w:rsid w:val="004E1003"/>
    <w:rsid w:val="004E123E"/>
    <w:rsid w:val="004E16CB"/>
    <w:rsid w:val="004E172A"/>
    <w:rsid w:val="004E175A"/>
    <w:rsid w:val="004E183E"/>
    <w:rsid w:val="004E2521"/>
    <w:rsid w:val="004E2766"/>
    <w:rsid w:val="004E2B3C"/>
    <w:rsid w:val="004E2EA9"/>
    <w:rsid w:val="004E3191"/>
    <w:rsid w:val="004E4B4B"/>
    <w:rsid w:val="004E55D2"/>
    <w:rsid w:val="004E6B1D"/>
    <w:rsid w:val="004E6BE6"/>
    <w:rsid w:val="004F0FAD"/>
    <w:rsid w:val="004F1988"/>
    <w:rsid w:val="004F2FA3"/>
    <w:rsid w:val="004F3151"/>
    <w:rsid w:val="004F338E"/>
    <w:rsid w:val="004F4CF0"/>
    <w:rsid w:val="004F6E54"/>
    <w:rsid w:val="004F7FE3"/>
    <w:rsid w:val="00500112"/>
    <w:rsid w:val="0050071F"/>
    <w:rsid w:val="00500AC9"/>
    <w:rsid w:val="00500CFC"/>
    <w:rsid w:val="00501524"/>
    <w:rsid w:val="00502084"/>
    <w:rsid w:val="00502719"/>
    <w:rsid w:val="00502B5F"/>
    <w:rsid w:val="00502F5B"/>
    <w:rsid w:val="00503442"/>
    <w:rsid w:val="00503856"/>
    <w:rsid w:val="00503BCB"/>
    <w:rsid w:val="0050444D"/>
    <w:rsid w:val="00505D21"/>
    <w:rsid w:val="005060AB"/>
    <w:rsid w:val="0050640F"/>
    <w:rsid w:val="005067B7"/>
    <w:rsid w:val="00507031"/>
    <w:rsid w:val="00507332"/>
    <w:rsid w:val="0050767C"/>
    <w:rsid w:val="00507BBC"/>
    <w:rsid w:val="005105A2"/>
    <w:rsid w:val="00510AE2"/>
    <w:rsid w:val="00510C44"/>
    <w:rsid w:val="00511233"/>
    <w:rsid w:val="005118BA"/>
    <w:rsid w:val="00511F44"/>
    <w:rsid w:val="00512197"/>
    <w:rsid w:val="0051334E"/>
    <w:rsid w:val="005134BB"/>
    <w:rsid w:val="00513CD7"/>
    <w:rsid w:val="00513CD8"/>
    <w:rsid w:val="00513E62"/>
    <w:rsid w:val="00514323"/>
    <w:rsid w:val="00515991"/>
    <w:rsid w:val="00515F1D"/>
    <w:rsid w:val="00516138"/>
    <w:rsid w:val="005161D3"/>
    <w:rsid w:val="0051632A"/>
    <w:rsid w:val="005164D9"/>
    <w:rsid w:val="0051672D"/>
    <w:rsid w:val="005171E5"/>
    <w:rsid w:val="005179CC"/>
    <w:rsid w:val="00517D36"/>
    <w:rsid w:val="00517F74"/>
    <w:rsid w:val="0052000F"/>
    <w:rsid w:val="00520EA0"/>
    <w:rsid w:val="005219FC"/>
    <w:rsid w:val="00522298"/>
    <w:rsid w:val="005226CC"/>
    <w:rsid w:val="005226F0"/>
    <w:rsid w:val="00522BC9"/>
    <w:rsid w:val="00522E03"/>
    <w:rsid w:val="00523545"/>
    <w:rsid w:val="00523BE4"/>
    <w:rsid w:val="00525FB0"/>
    <w:rsid w:val="00526678"/>
    <w:rsid w:val="00526819"/>
    <w:rsid w:val="00526EC0"/>
    <w:rsid w:val="00527407"/>
    <w:rsid w:val="0052756B"/>
    <w:rsid w:val="00527607"/>
    <w:rsid w:val="00527AB8"/>
    <w:rsid w:val="0053005F"/>
    <w:rsid w:val="005310F3"/>
    <w:rsid w:val="0053125A"/>
    <w:rsid w:val="00531267"/>
    <w:rsid w:val="0053179B"/>
    <w:rsid w:val="00531E79"/>
    <w:rsid w:val="0053281D"/>
    <w:rsid w:val="005336CA"/>
    <w:rsid w:val="00534B40"/>
    <w:rsid w:val="00535DF0"/>
    <w:rsid w:val="00535E5F"/>
    <w:rsid w:val="005361B5"/>
    <w:rsid w:val="0053675D"/>
    <w:rsid w:val="005370B3"/>
    <w:rsid w:val="0054003B"/>
    <w:rsid w:val="00540500"/>
    <w:rsid w:val="005405F0"/>
    <w:rsid w:val="00540D0F"/>
    <w:rsid w:val="00541120"/>
    <w:rsid w:val="005417CF"/>
    <w:rsid w:val="005418AF"/>
    <w:rsid w:val="005423F2"/>
    <w:rsid w:val="005431C3"/>
    <w:rsid w:val="0054387E"/>
    <w:rsid w:val="00543E07"/>
    <w:rsid w:val="005442BD"/>
    <w:rsid w:val="0054446B"/>
    <w:rsid w:val="00544D01"/>
    <w:rsid w:val="005455B1"/>
    <w:rsid w:val="005459B9"/>
    <w:rsid w:val="005461EB"/>
    <w:rsid w:val="0054628C"/>
    <w:rsid w:val="0054662A"/>
    <w:rsid w:val="00546F69"/>
    <w:rsid w:val="00547199"/>
    <w:rsid w:val="00547471"/>
    <w:rsid w:val="00547760"/>
    <w:rsid w:val="00547C30"/>
    <w:rsid w:val="005501D0"/>
    <w:rsid w:val="00550413"/>
    <w:rsid w:val="005507D0"/>
    <w:rsid w:val="00550A56"/>
    <w:rsid w:val="005511C0"/>
    <w:rsid w:val="00551545"/>
    <w:rsid w:val="00551F6D"/>
    <w:rsid w:val="005524A2"/>
    <w:rsid w:val="00552C89"/>
    <w:rsid w:val="005531C6"/>
    <w:rsid w:val="00553C83"/>
    <w:rsid w:val="00554AB8"/>
    <w:rsid w:val="00556077"/>
    <w:rsid w:val="005569D3"/>
    <w:rsid w:val="00556C0F"/>
    <w:rsid w:val="00557D56"/>
    <w:rsid w:val="005600F1"/>
    <w:rsid w:val="00561271"/>
    <w:rsid w:val="00561C90"/>
    <w:rsid w:val="00562E39"/>
    <w:rsid w:val="005631D7"/>
    <w:rsid w:val="00563451"/>
    <w:rsid w:val="00563636"/>
    <w:rsid w:val="005639BD"/>
    <w:rsid w:val="005639CB"/>
    <w:rsid w:val="00563D12"/>
    <w:rsid w:val="0056432F"/>
    <w:rsid w:val="00564506"/>
    <w:rsid w:val="00564ADB"/>
    <w:rsid w:val="00565584"/>
    <w:rsid w:val="005655CE"/>
    <w:rsid w:val="0056623B"/>
    <w:rsid w:val="005662DD"/>
    <w:rsid w:val="0056740E"/>
    <w:rsid w:val="005676D8"/>
    <w:rsid w:val="005679EB"/>
    <w:rsid w:val="005701A1"/>
    <w:rsid w:val="00570388"/>
    <w:rsid w:val="00570F2B"/>
    <w:rsid w:val="005716F6"/>
    <w:rsid w:val="00572FBB"/>
    <w:rsid w:val="005735A7"/>
    <w:rsid w:val="00573867"/>
    <w:rsid w:val="00573957"/>
    <w:rsid w:val="00573A1D"/>
    <w:rsid w:val="0057400C"/>
    <w:rsid w:val="005749F2"/>
    <w:rsid w:val="0057560E"/>
    <w:rsid w:val="0057711B"/>
    <w:rsid w:val="005803A8"/>
    <w:rsid w:val="005806B6"/>
    <w:rsid w:val="00581554"/>
    <w:rsid w:val="005817AB"/>
    <w:rsid w:val="005822C4"/>
    <w:rsid w:val="00582DEF"/>
    <w:rsid w:val="00583342"/>
    <w:rsid w:val="005834F8"/>
    <w:rsid w:val="00583E3A"/>
    <w:rsid w:val="0058484C"/>
    <w:rsid w:val="00584ADE"/>
    <w:rsid w:val="00584C99"/>
    <w:rsid w:val="0058527B"/>
    <w:rsid w:val="00586070"/>
    <w:rsid w:val="00586C2C"/>
    <w:rsid w:val="00586D22"/>
    <w:rsid w:val="00587907"/>
    <w:rsid w:val="00591828"/>
    <w:rsid w:val="00591C86"/>
    <w:rsid w:val="00591EA5"/>
    <w:rsid w:val="005928F6"/>
    <w:rsid w:val="00592FCF"/>
    <w:rsid w:val="00593901"/>
    <w:rsid w:val="00593AC8"/>
    <w:rsid w:val="005947BE"/>
    <w:rsid w:val="00594E25"/>
    <w:rsid w:val="00595047"/>
    <w:rsid w:val="00595636"/>
    <w:rsid w:val="00596D69"/>
    <w:rsid w:val="0059724B"/>
    <w:rsid w:val="00597673"/>
    <w:rsid w:val="00597739"/>
    <w:rsid w:val="00597BE4"/>
    <w:rsid w:val="00597D40"/>
    <w:rsid w:val="005A055A"/>
    <w:rsid w:val="005A1062"/>
    <w:rsid w:val="005A1E1E"/>
    <w:rsid w:val="005A1E8A"/>
    <w:rsid w:val="005A26E8"/>
    <w:rsid w:val="005A2A1F"/>
    <w:rsid w:val="005A2EE9"/>
    <w:rsid w:val="005A39E7"/>
    <w:rsid w:val="005A4730"/>
    <w:rsid w:val="005A493C"/>
    <w:rsid w:val="005A4C1B"/>
    <w:rsid w:val="005A4FEC"/>
    <w:rsid w:val="005A5761"/>
    <w:rsid w:val="005A5C87"/>
    <w:rsid w:val="005A5ECF"/>
    <w:rsid w:val="005A5FAE"/>
    <w:rsid w:val="005A6038"/>
    <w:rsid w:val="005A6539"/>
    <w:rsid w:val="005A698F"/>
    <w:rsid w:val="005A70A6"/>
    <w:rsid w:val="005A73F9"/>
    <w:rsid w:val="005A747E"/>
    <w:rsid w:val="005A7598"/>
    <w:rsid w:val="005B04F6"/>
    <w:rsid w:val="005B0941"/>
    <w:rsid w:val="005B0975"/>
    <w:rsid w:val="005B116C"/>
    <w:rsid w:val="005B1EC7"/>
    <w:rsid w:val="005B2015"/>
    <w:rsid w:val="005B2228"/>
    <w:rsid w:val="005B2A72"/>
    <w:rsid w:val="005B2C3A"/>
    <w:rsid w:val="005B2CE8"/>
    <w:rsid w:val="005B2F85"/>
    <w:rsid w:val="005B37D7"/>
    <w:rsid w:val="005B44A1"/>
    <w:rsid w:val="005B4B95"/>
    <w:rsid w:val="005B4BE9"/>
    <w:rsid w:val="005B504B"/>
    <w:rsid w:val="005B51AD"/>
    <w:rsid w:val="005B5257"/>
    <w:rsid w:val="005B574A"/>
    <w:rsid w:val="005B5D30"/>
    <w:rsid w:val="005B6361"/>
    <w:rsid w:val="005B6DF5"/>
    <w:rsid w:val="005B6F21"/>
    <w:rsid w:val="005B7A49"/>
    <w:rsid w:val="005B7A9D"/>
    <w:rsid w:val="005B7E2A"/>
    <w:rsid w:val="005B7FDE"/>
    <w:rsid w:val="005C0B7F"/>
    <w:rsid w:val="005C1182"/>
    <w:rsid w:val="005C19AC"/>
    <w:rsid w:val="005C2286"/>
    <w:rsid w:val="005C22B8"/>
    <w:rsid w:val="005C3002"/>
    <w:rsid w:val="005C304F"/>
    <w:rsid w:val="005C37BE"/>
    <w:rsid w:val="005C4D66"/>
    <w:rsid w:val="005C4FC8"/>
    <w:rsid w:val="005C5443"/>
    <w:rsid w:val="005C5B3E"/>
    <w:rsid w:val="005C5C78"/>
    <w:rsid w:val="005C66A2"/>
    <w:rsid w:val="005C6E8D"/>
    <w:rsid w:val="005C6E9B"/>
    <w:rsid w:val="005C7115"/>
    <w:rsid w:val="005C72B1"/>
    <w:rsid w:val="005D0C98"/>
    <w:rsid w:val="005D0F0C"/>
    <w:rsid w:val="005D120D"/>
    <w:rsid w:val="005D1375"/>
    <w:rsid w:val="005D20EF"/>
    <w:rsid w:val="005D247C"/>
    <w:rsid w:val="005D313F"/>
    <w:rsid w:val="005D37D1"/>
    <w:rsid w:val="005D52EB"/>
    <w:rsid w:val="005D57F0"/>
    <w:rsid w:val="005D5DB7"/>
    <w:rsid w:val="005D5E86"/>
    <w:rsid w:val="005E0985"/>
    <w:rsid w:val="005E156A"/>
    <w:rsid w:val="005E1F89"/>
    <w:rsid w:val="005E23CC"/>
    <w:rsid w:val="005E2743"/>
    <w:rsid w:val="005E2AF2"/>
    <w:rsid w:val="005E2E6D"/>
    <w:rsid w:val="005E3189"/>
    <w:rsid w:val="005E4498"/>
    <w:rsid w:val="005E5B78"/>
    <w:rsid w:val="005E5E53"/>
    <w:rsid w:val="005E5F46"/>
    <w:rsid w:val="005E6270"/>
    <w:rsid w:val="005E6286"/>
    <w:rsid w:val="005E6305"/>
    <w:rsid w:val="005E65EB"/>
    <w:rsid w:val="005E6D03"/>
    <w:rsid w:val="005E716C"/>
    <w:rsid w:val="005E7872"/>
    <w:rsid w:val="005E7891"/>
    <w:rsid w:val="005E7DDC"/>
    <w:rsid w:val="005F0ADF"/>
    <w:rsid w:val="005F120B"/>
    <w:rsid w:val="005F1590"/>
    <w:rsid w:val="005F3107"/>
    <w:rsid w:val="005F350F"/>
    <w:rsid w:val="005F3553"/>
    <w:rsid w:val="005F365C"/>
    <w:rsid w:val="005F3A25"/>
    <w:rsid w:val="005F41EF"/>
    <w:rsid w:val="005F4949"/>
    <w:rsid w:val="005F4BF8"/>
    <w:rsid w:val="005F4C8F"/>
    <w:rsid w:val="005F4E82"/>
    <w:rsid w:val="005F53E7"/>
    <w:rsid w:val="005F57B7"/>
    <w:rsid w:val="005F5FEF"/>
    <w:rsid w:val="005F64CD"/>
    <w:rsid w:val="005F64E4"/>
    <w:rsid w:val="005F6CA9"/>
    <w:rsid w:val="005F7298"/>
    <w:rsid w:val="005F7850"/>
    <w:rsid w:val="005F7A06"/>
    <w:rsid w:val="005F7A86"/>
    <w:rsid w:val="005F7E5E"/>
    <w:rsid w:val="006004F7"/>
    <w:rsid w:val="006008A9"/>
    <w:rsid w:val="00600B7E"/>
    <w:rsid w:val="00600E82"/>
    <w:rsid w:val="006013C2"/>
    <w:rsid w:val="00601AE9"/>
    <w:rsid w:val="00602ADF"/>
    <w:rsid w:val="00602B2A"/>
    <w:rsid w:val="0060375C"/>
    <w:rsid w:val="0060378C"/>
    <w:rsid w:val="00603802"/>
    <w:rsid w:val="00605105"/>
    <w:rsid w:val="00605B04"/>
    <w:rsid w:val="00605D4B"/>
    <w:rsid w:val="00605F8D"/>
    <w:rsid w:val="00606AC7"/>
    <w:rsid w:val="00606DC9"/>
    <w:rsid w:val="00610230"/>
    <w:rsid w:val="00610502"/>
    <w:rsid w:val="00610B48"/>
    <w:rsid w:val="00610B67"/>
    <w:rsid w:val="00612927"/>
    <w:rsid w:val="006137CC"/>
    <w:rsid w:val="0061444D"/>
    <w:rsid w:val="0061474C"/>
    <w:rsid w:val="00614C95"/>
    <w:rsid w:val="006156E8"/>
    <w:rsid w:val="00615C2B"/>
    <w:rsid w:val="00615F64"/>
    <w:rsid w:val="0061611E"/>
    <w:rsid w:val="00616859"/>
    <w:rsid w:val="00616A91"/>
    <w:rsid w:val="0061725A"/>
    <w:rsid w:val="00617424"/>
    <w:rsid w:val="0062004A"/>
    <w:rsid w:val="00620308"/>
    <w:rsid w:val="006203B2"/>
    <w:rsid w:val="00620935"/>
    <w:rsid w:val="00620ABC"/>
    <w:rsid w:val="00620C3B"/>
    <w:rsid w:val="00620E61"/>
    <w:rsid w:val="00621631"/>
    <w:rsid w:val="00621930"/>
    <w:rsid w:val="006222D3"/>
    <w:rsid w:val="00622B58"/>
    <w:rsid w:val="006231A5"/>
    <w:rsid w:val="00623378"/>
    <w:rsid w:val="00623803"/>
    <w:rsid w:val="006252C2"/>
    <w:rsid w:val="00625705"/>
    <w:rsid w:val="00625BD2"/>
    <w:rsid w:val="0062653B"/>
    <w:rsid w:val="00627A1D"/>
    <w:rsid w:val="00627D49"/>
    <w:rsid w:val="006305E5"/>
    <w:rsid w:val="00630BB4"/>
    <w:rsid w:val="00630C50"/>
    <w:rsid w:val="00631222"/>
    <w:rsid w:val="0063184B"/>
    <w:rsid w:val="00632098"/>
    <w:rsid w:val="00633703"/>
    <w:rsid w:val="00633857"/>
    <w:rsid w:val="006341E4"/>
    <w:rsid w:val="0063695C"/>
    <w:rsid w:val="006374E3"/>
    <w:rsid w:val="00637992"/>
    <w:rsid w:val="00637B02"/>
    <w:rsid w:val="0064029B"/>
    <w:rsid w:val="00640E02"/>
    <w:rsid w:val="00641ECA"/>
    <w:rsid w:val="00642095"/>
    <w:rsid w:val="00642B82"/>
    <w:rsid w:val="00642C81"/>
    <w:rsid w:val="00642F74"/>
    <w:rsid w:val="00643103"/>
    <w:rsid w:val="0064345B"/>
    <w:rsid w:val="006434AA"/>
    <w:rsid w:val="00643C29"/>
    <w:rsid w:val="00643FDF"/>
    <w:rsid w:val="00644804"/>
    <w:rsid w:val="0064482A"/>
    <w:rsid w:val="00646472"/>
    <w:rsid w:val="00646D2E"/>
    <w:rsid w:val="006471B4"/>
    <w:rsid w:val="00647E21"/>
    <w:rsid w:val="00650128"/>
    <w:rsid w:val="00650F5B"/>
    <w:rsid w:val="0065119D"/>
    <w:rsid w:val="006519C5"/>
    <w:rsid w:val="00651A40"/>
    <w:rsid w:val="00651F4E"/>
    <w:rsid w:val="00652B2B"/>
    <w:rsid w:val="00652CFA"/>
    <w:rsid w:val="00653919"/>
    <w:rsid w:val="00653CD9"/>
    <w:rsid w:val="00654599"/>
    <w:rsid w:val="00654600"/>
    <w:rsid w:val="00654A53"/>
    <w:rsid w:val="00654C03"/>
    <w:rsid w:val="006551C3"/>
    <w:rsid w:val="00655551"/>
    <w:rsid w:val="006578AF"/>
    <w:rsid w:val="00657C39"/>
    <w:rsid w:val="0066099A"/>
    <w:rsid w:val="00661512"/>
    <w:rsid w:val="006615B5"/>
    <w:rsid w:val="006619A8"/>
    <w:rsid w:val="00661A71"/>
    <w:rsid w:val="00662C3F"/>
    <w:rsid w:val="006630AF"/>
    <w:rsid w:val="0066314E"/>
    <w:rsid w:val="006637BC"/>
    <w:rsid w:val="00663A1F"/>
    <w:rsid w:val="00663C81"/>
    <w:rsid w:val="00664437"/>
    <w:rsid w:val="006644A0"/>
    <w:rsid w:val="0066466E"/>
    <w:rsid w:val="00664A66"/>
    <w:rsid w:val="00664BE7"/>
    <w:rsid w:val="00664D04"/>
    <w:rsid w:val="00665051"/>
    <w:rsid w:val="00665177"/>
    <w:rsid w:val="006658B2"/>
    <w:rsid w:val="00665EC9"/>
    <w:rsid w:val="00665F98"/>
    <w:rsid w:val="006669E8"/>
    <w:rsid w:val="00666EFF"/>
    <w:rsid w:val="006672AF"/>
    <w:rsid w:val="006672ED"/>
    <w:rsid w:val="00670025"/>
    <w:rsid w:val="00670933"/>
    <w:rsid w:val="00670E6D"/>
    <w:rsid w:val="00671C69"/>
    <w:rsid w:val="00672776"/>
    <w:rsid w:val="006727B3"/>
    <w:rsid w:val="00672BBC"/>
    <w:rsid w:val="00672C7A"/>
    <w:rsid w:val="00672DD2"/>
    <w:rsid w:val="00673209"/>
    <w:rsid w:val="00673B86"/>
    <w:rsid w:val="006741B0"/>
    <w:rsid w:val="006743AE"/>
    <w:rsid w:val="00674794"/>
    <w:rsid w:val="00674B1F"/>
    <w:rsid w:val="00675CC8"/>
    <w:rsid w:val="006763B5"/>
    <w:rsid w:val="00676CD8"/>
    <w:rsid w:val="00677065"/>
    <w:rsid w:val="0067709B"/>
    <w:rsid w:val="006774BD"/>
    <w:rsid w:val="00677510"/>
    <w:rsid w:val="00677F85"/>
    <w:rsid w:val="006804B7"/>
    <w:rsid w:val="00680E77"/>
    <w:rsid w:val="006810D0"/>
    <w:rsid w:val="006810FC"/>
    <w:rsid w:val="006812BE"/>
    <w:rsid w:val="0068173A"/>
    <w:rsid w:val="006824C6"/>
    <w:rsid w:val="00683874"/>
    <w:rsid w:val="00683E21"/>
    <w:rsid w:val="006842A3"/>
    <w:rsid w:val="0068486E"/>
    <w:rsid w:val="006849EE"/>
    <w:rsid w:val="00684B7B"/>
    <w:rsid w:val="0068545B"/>
    <w:rsid w:val="00685611"/>
    <w:rsid w:val="00685B33"/>
    <w:rsid w:val="00685CC6"/>
    <w:rsid w:val="006864A8"/>
    <w:rsid w:val="00686897"/>
    <w:rsid w:val="0069062E"/>
    <w:rsid w:val="006919CC"/>
    <w:rsid w:val="006920EB"/>
    <w:rsid w:val="00692356"/>
    <w:rsid w:val="0069280E"/>
    <w:rsid w:val="00693411"/>
    <w:rsid w:val="00693668"/>
    <w:rsid w:val="00694277"/>
    <w:rsid w:val="0069434A"/>
    <w:rsid w:val="00694B7A"/>
    <w:rsid w:val="006958A9"/>
    <w:rsid w:val="006965FC"/>
    <w:rsid w:val="006967A2"/>
    <w:rsid w:val="006968EA"/>
    <w:rsid w:val="00696B8D"/>
    <w:rsid w:val="006974D7"/>
    <w:rsid w:val="00697F24"/>
    <w:rsid w:val="006A04D4"/>
    <w:rsid w:val="006A0C88"/>
    <w:rsid w:val="006A1593"/>
    <w:rsid w:val="006A1624"/>
    <w:rsid w:val="006A28D5"/>
    <w:rsid w:val="006A38B8"/>
    <w:rsid w:val="006A3981"/>
    <w:rsid w:val="006A48D7"/>
    <w:rsid w:val="006A535D"/>
    <w:rsid w:val="006A58A0"/>
    <w:rsid w:val="006A64D8"/>
    <w:rsid w:val="006A7300"/>
    <w:rsid w:val="006A732F"/>
    <w:rsid w:val="006A7720"/>
    <w:rsid w:val="006A7C3E"/>
    <w:rsid w:val="006A7D86"/>
    <w:rsid w:val="006A7DFB"/>
    <w:rsid w:val="006A7E11"/>
    <w:rsid w:val="006B0CC5"/>
    <w:rsid w:val="006B32D9"/>
    <w:rsid w:val="006B430D"/>
    <w:rsid w:val="006B48CA"/>
    <w:rsid w:val="006B48E0"/>
    <w:rsid w:val="006B49F4"/>
    <w:rsid w:val="006B4CC0"/>
    <w:rsid w:val="006B633A"/>
    <w:rsid w:val="006B6C85"/>
    <w:rsid w:val="006B7B22"/>
    <w:rsid w:val="006C028D"/>
    <w:rsid w:val="006C0689"/>
    <w:rsid w:val="006C0DA8"/>
    <w:rsid w:val="006C0E0C"/>
    <w:rsid w:val="006C0ECD"/>
    <w:rsid w:val="006C1192"/>
    <w:rsid w:val="006C11D9"/>
    <w:rsid w:val="006C24C0"/>
    <w:rsid w:val="006C27B8"/>
    <w:rsid w:val="006C2FAD"/>
    <w:rsid w:val="006C3E48"/>
    <w:rsid w:val="006C426C"/>
    <w:rsid w:val="006C4E53"/>
    <w:rsid w:val="006C4F39"/>
    <w:rsid w:val="006C5C55"/>
    <w:rsid w:val="006C5C5E"/>
    <w:rsid w:val="006C67FC"/>
    <w:rsid w:val="006C7867"/>
    <w:rsid w:val="006C79CF"/>
    <w:rsid w:val="006C7E23"/>
    <w:rsid w:val="006D05CC"/>
    <w:rsid w:val="006D0E15"/>
    <w:rsid w:val="006D10DA"/>
    <w:rsid w:val="006D248F"/>
    <w:rsid w:val="006D2BB9"/>
    <w:rsid w:val="006D2BDC"/>
    <w:rsid w:val="006D2CAB"/>
    <w:rsid w:val="006D2ECA"/>
    <w:rsid w:val="006D391A"/>
    <w:rsid w:val="006D3987"/>
    <w:rsid w:val="006D443F"/>
    <w:rsid w:val="006D6E79"/>
    <w:rsid w:val="006D7E5A"/>
    <w:rsid w:val="006D7FC6"/>
    <w:rsid w:val="006E0267"/>
    <w:rsid w:val="006E1189"/>
    <w:rsid w:val="006E18D5"/>
    <w:rsid w:val="006E1E7E"/>
    <w:rsid w:val="006E22FA"/>
    <w:rsid w:val="006E24EB"/>
    <w:rsid w:val="006E5FC6"/>
    <w:rsid w:val="006E616D"/>
    <w:rsid w:val="006E7262"/>
    <w:rsid w:val="006E72CD"/>
    <w:rsid w:val="006E737B"/>
    <w:rsid w:val="006E7919"/>
    <w:rsid w:val="006E7B5C"/>
    <w:rsid w:val="006F018C"/>
    <w:rsid w:val="006F083E"/>
    <w:rsid w:val="006F0F1D"/>
    <w:rsid w:val="006F17BC"/>
    <w:rsid w:val="006F1CB7"/>
    <w:rsid w:val="006F2480"/>
    <w:rsid w:val="006F2B90"/>
    <w:rsid w:val="006F4226"/>
    <w:rsid w:val="006F491A"/>
    <w:rsid w:val="006F5922"/>
    <w:rsid w:val="006F5A91"/>
    <w:rsid w:val="006F5D3F"/>
    <w:rsid w:val="006F6FF7"/>
    <w:rsid w:val="006F7152"/>
    <w:rsid w:val="006F798C"/>
    <w:rsid w:val="006F7ED3"/>
    <w:rsid w:val="00700180"/>
    <w:rsid w:val="0070041B"/>
    <w:rsid w:val="0070066D"/>
    <w:rsid w:val="00700F62"/>
    <w:rsid w:val="0070160D"/>
    <w:rsid w:val="00701BB5"/>
    <w:rsid w:val="00701F9F"/>
    <w:rsid w:val="00702357"/>
    <w:rsid w:val="0070379A"/>
    <w:rsid w:val="00703825"/>
    <w:rsid w:val="0070487E"/>
    <w:rsid w:val="007049A5"/>
    <w:rsid w:val="00705D9F"/>
    <w:rsid w:val="00705EF4"/>
    <w:rsid w:val="00706886"/>
    <w:rsid w:val="00706942"/>
    <w:rsid w:val="0070724B"/>
    <w:rsid w:val="0070796B"/>
    <w:rsid w:val="00707B11"/>
    <w:rsid w:val="00707B1D"/>
    <w:rsid w:val="00711B1D"/>
    <w:rsid w:val="00711B9E"/>
    <w:rsid w:val="0071279C"/>
    <w:rsid w:val="00712881"/>
    <w:rsid w:val="007128AD"/>
    <w:rsid w:val="00712B9D"/>
    <w:rsid w:val="00712C2A"/>
    <w:rsid w:val="0071370B"/>
    <w:rsid w:val="007137C7"/>
    <w:rsid w:val="00713E6A"/>
    <w:rsid w:val="0071491C"/>
    <w:rsid w:val="00714CB0"/>
    <w:rsid w:val="0071566B"/>
    <w:rsid w:val="00716132"/>
    <w:rsid w:val="00716F75"/>
    <w:rsid w:val="0071740B"/>
    <w:rsid w:val="00717511"/>
    <w:rsid w:val="00720328"/>
    <w:rsid w:val="0072060C"/>
    <w:rsid w:val="0072104F"/>
    <w:rsid w:val="00721141"/>
    <w:rsid w:val="00721644"/>
    <w:rsid w:val="00721DFE"/>
    <w:rsid w:val="00722098"/>
    <w:rsid w:val="00722AB4"/>
    <w:rsid w:val="00722EBE"/>
    <w:rsid w:val="00722FF7"/>
    <w:rsid w:val="00723848"/>
    <w:rsid w:val="007239D4"/>
    <w:rsid w:val="00723AEA"/>
    <w:rsid w:val="00724E34"/>
    <w:rsid w:val="00724F3E"/>
    <w:rsid w:val="00725F5B"/>
    <w:rsid w:val="0072626F"/>
    <w:rsid w:val="0072666D"/>
    <w:rsid w:val="007273A8"/>
    <w:rsid w:val="00730854"/>
    <w:rsid w:val="00730A07"/>
    <w:rsid w:val="007318ED"/>
    <w:rsid w:val="00731C16"/>
    <w:rsid w:val="0073201F"/>
    <w:rsid w:val="00732706"/>
    <w:rsid w:val="00732BAE"/>
    <w:rsid w:val="00733A75"/>
    <w:rsid w:val="00734620"/>
    <w:rsid w:val="007358FD"/>
    <w:rsid w:val="00735ACC"/>
    <w:rsid w:val="00736013"/>
    <w:rsid w:val="00736020"/>
    <w:rsid w:val="007366D0"/>
    <w:rsid w:val="007366D6"/>
    <w:rsid w:val="00736A33"/>
    <w:rsid w:val="0073731F"/>
    <w:rsid w:val="00740206"/>
    <w:rsid w:val="00741705"/>
    <w:rsid w:val="00741A5F"/>
    <w:rsid w:val="00741C51"/>
    <w:rsid w:val="00742144"/>
    <w:rsid w:val="00742189"/>
    <w:rsid w:val="007431D6"/>
    <w:rsid w:val="00743295"/>
    <w:rsid w:val="007437F4"/>
    <w:rsid w:val="00743A12"/>
    <w:rsid w:val="00743C05"/>
    <w:rsid w:val="00744449"/>
    <w:rsid w:val="00744CD9"/>
    <w:rsid w:val="00744FFB"/>
    <w:rsid w:val="00745069"/>
    <w:rsid w:val="00745C70"/>
    <w:rsid w:val="007464E7"/>
    <w:rsid w:val="00746B99"/>
    <w:rsid w:val="00746EBF"/>
    <w:rsid w:val="00747515"/>
    <w:rsid w:val="0074760C"/>
    <w:rsid w:val="00747D69"/>
    <w:rsid w:val="00747E6F"/>
    <w:rsid w:val="007505C7"/>
    <w:rsid w:val="0075085C"/>
    <w:rsid w:val="00751169"/>
    <w:rsid w:val="00751CE6"/>
    <w:rsid w:val="00752418"/>
    <w:rsid w:val="007539EF"/>
    <w:rsid w:val="0075404B"/>
    <w:rsid w:val="00754765"/>
    <w:rsid w:val="00754877"/>
    <w:rsid w:val="00754E3B"/>
    <w:rsid w:val="00755FF3"/>
    <w:rsid w:val="00756626"/>
    <w:rsid w:val="00757263"/>
    <w:rsid w:val="007576AD"/>
    <w:rsid w:val="007610BE"/>
    <w:rsid w:val="0076194C"/>
    <w:rsid w:val="00762ADA"/>
    <w:rsid w:val="00762BBE"/>
    <w:rsid w:val="00763A7A"/>
    <w:rsid w:val="00763CDA"/>
    <w:rsid w:val="00763D16"/>
    <w:rsid w:val="007647E0"/>
    <w:rsid w:val="00764A67"/>
    <w:rsid w:val="00764B4E"/>
    <w:rsid w:val="007659BE"/>
    <w:rsid w:val="00765A1F"/>
    <w:rsid w:val="007669C8"/>
    <w:rsid w:val="00766A56"/>
    <w:rsid w:val="00766C07"/>
    <w:rsid w:val="00766CF9"/>
    <w:rsid w:val="007673E5"/>
    <w:rsid w:val="00767A7E"/>
    <w:rsid w:val="00767B1E"/>
    <w:rsid w:val="00770801"/>
    <w:rsid w:val="00770E23"/>
    <w:rsid w:val="007713B2"/>
    <w:rsid w:val="00771B05"/>
    <w:rsid w:val="0077237C"/>
    <w:rsid w:val="00772431"/>
    <w:rsid w:val="0077299F"/>
    <w:rsid w:val="007729BE"/>
    <w:rsid w:val="00772B79"/>
    <w:rsid w:val="00773009"/>
    <w:rsid w:val="007736BD"/>
    <w:rsid w:val="00773787"/>
    <w:rsid w:val="00773B64"/>
    <w:rsid w:val="00773C79"/>
    <w:rsid w:val="00774D44"/>
    <w:rsid w:val="0077539B"/>
    <w:rsid w:val="00775790"/>
    <w:rsid w:val="007761B8"/>
    <w:rsid w:val="007762BF"/>
    <w:rsid w:val="00776995"/>
    <w:rsid w:val="00776DC5"/>
    <w:rsid w:val="00776E38"/>
    <w:rsid w:val="00777478"/>
    <w:rsid w:val="00777F43"/>
    <w:rsid w:val="0078020C"/>
    <w:rsid w:val="00780330"/>
    <w:rsid w:val="00780B7C"/>
    <w:rsid w:val="00781A30"/>
    <w:rsid w:val="00784589"/>
    <w:rsid w:val="007848A9"/>
    <w:rsid w:val="00784AEF"/>
    <w:rsid w:val="00785623"/>
    <w:rsid w:val="00786218"/>
    <w:rsid w:val="007867A0"/>
    <w:rsid w:val="007874BC"/>
    <w:rsid w:val="007900B1"/>
    <w:rsid w:val="00791C45"/>
    <w:rsid w:val="0079268D"/>
    <w:rsid w:val="007928BD"/>
    <w:rsid w:val="00792A46"/>
    <w:rsid w:val="00792A72"/>
    <w:rsid w:val="00792E06"/>
    <w:rsid w:val="007936F7"/>
    <w:rsid w:val="00793725"/>
    <w:rsid w:val="0079396E"/>
    <w:rsid w:val="00793DEE"/>
    <w:rsid w:val="00794668"/>
    <w:rsid w:val="00794B39"/>
    <w:rsid w:val="00794BCD"/>
    <w:rsid w:val="00794CEE"/>
    <w:rsid w:val="00794DF4"/>
    <w:rsid w:val="00796E47"/>
    <w:rsid w:val="00797609"/>
    <w:rsid w:val="00797D9E"/>
    <w:rsid w:val="00797E4F"/>
    <w:rsid w:val="007A00F8"/>
    <w:rsid w:val="007A0F1F"/>
    <w:rsid w:val="007A1094"/>
    <w:rsid w:val="007A1F4A"/>
    <w:rsid w:val="007A23B8"/>
    <w:rsid w:val="007A2A1E"/>
    <w:rsid w:val="007A36E7"/>
    <w:rsid w:val="007A3822"/>
    <w:rsid w:val="007A3C37"/>
    <w:rsid w:val="007A3D96"/>
    <w:rsid w:val="007A4585"/>
    <w:rsid w:val="007A4DB1"/>
    <w:rsid w:val="007A52EC"/>
    <w:rsid w:val="007A56E5"/>
    <w:rsid w:val="007A5C61"/>
    <w:rsid w:val="007A5DB2"/>
    <w:rsid w:val="007A6A79"/>
    <w:rsid w:val="007A6C37"/>
    <w:rsid w:val="007B280C"/>
    <w:rsid w:val="007B2D97"/>
    <w:rsid w:val="007B2E61"/>
    <w:rsid w:val="007B52F1"/>
    <w:rsid w:val="007B5595"/>
    <w:rsid w:val="007B5CAC"/>
    <w:rsid w:val="007B5EE5"/>
    <w:rsid w:val="007B6495"/>
    <w:rsid w:val="007B6C60"/>
    <w:rsid w:val="007B6F90"/>
    <w:rsid w:val="007B7188"/>
    <w:rsid w:val="007B71C6"/>
    <w:rsid w:val="007B7389"/>
    <w:rsid w:val="007B7FD6"/>
    <w:rsid w:val="007C147D"/>
    <w:rsid w:val="007C1593"/>
    <w:rsid w:val="007C1C10"/>
    <w:rsid w:val="007C1FE2"/>
    <w:rsid w:val="007C2EA7"/>
    <w:rsid w:val="007C3031"/>
    <w:rsid w:val="007C4154"/>
    <w:rsid w:val="007C41F6"/>
    <w:rsid w:val="007C4CD7"/>
    <w:rsid w:val="007C5A56"/>
    <w:rsid w:val="007C5D59"/>
    <w:rsid w:val="007C6D15"/>
    <w:rsid w:val="007C6DFE"/>
    <w:rsid w:val="007C7289"/>
    <w:rsid w:val="007D0020"/>
    <w:rsid w:val="007D00B7"/>
    <w:rsid w:val="007D08BE"/>
    <w:rsid w:val="007D0BCF"/>
    <w:rsid w:val="007D1AE4"/>
    <w:rsid w:val="007D2452"/>
    <w:rsid w:val="007D2EA6"/>
    <w:rsid w:val="007D3286"/>
    <w:rsid w:val="007D3C2C"/>
    <w:rsid w:val="007D3DFE"/>
    <w:rsid w:val="007D40B2"/>
    <w:rsid w:val="007D4257"/>
    <w:rsid w:val="007D4340"/>
    <w:rsid w:val="007D4DA0"/>
    <w:rsid w:val="007D4DFA"/>
    <w:rsid w:val="007D51A5"/>
    <w:rsid w:val="007D6174"/>
    <w:rsid w:val="007D631F"/>
    <w:rsid w:val="007D6687"/>
    <w:rsid w:val="007D6BD9"/>
    <w:rsid w:val="007D7043"/>
    <w:rsid w:val="007D771E"/>
    <w:rsid w:val="007D77E2"/>
    <w:rsid w:val="007D7A0D"/>
    <w:rsid w:val="007E034E"/>
    <w:rsid w:val="007E03CE"/>
    <w:rsid w:val="007E13BB"/>
    <w:rsid w:val="007E15BE"/>
    <w:rsid w:val="007E1AD3"/>
    <w:rsid w:val="007E1BCB"/>
    <w:rsid w:val="007E1C90"/>
    <w:rsid w:val="007E209E"/>
    <w:rsid w:val="007E268A"/>
    <w:rsid w:val="007E2AA1"/>
    <w:rsid w:val="007E33EB"/>
    <w:rsid w:val="007E35D2"/>
    <w:rsid w:val="007E37ED"/>
    <w:rsid w:val="007E3B65"/>
    <w:rsid w:val="007E4B62"/>
    <w:rsid w:val="007E4DDF"/>
    <w:rsid w:val="007E4DF6"/>
    <w:rsid w:val="007E5F09"/>
    <w:rsid w:val="007E6C4E"/>
    <w:rsid w:val="007F049E"/>
    <w:rsid w:val="007F0F3B"/>
    <w:rsid w:val="007F1E96"/>
    <w:rsid w:val="007F1F48"/>
    <w:rsid w:val="007F229B"/>
    <w:rsid w:val="007F2506"/>
    <w:rsid w:val="007F317A"/>
    <w:rsid w:val="007F3675"/>
    <w:rsid w:val="007F542B"/>
    <w:rsid w:val="007F61FE"/>
    <w:rsid w:val="007F72A4"/>
    <w:rsid w:val="007F7333"/>
    <w:rsid w:val="007F76CD"/>
    <w:rsid w:val="007F774B"/>
    <w:rsid w:val="007F7985"/>
    <w:rsid w:val="008000E6"/>
    <w:rsid w:val="008008C3"/>
    <w:rsid w:val="00801EF6"/>
    <w:rsid w:val="00801F30"/>
    <w:rsid w:val="008026DD"/>
    <w:rsid w:val="008027C5"/>
    <w:rsid w:val="00802A68"/>
    <w:rsid w:val="00802E92"/>
    <w:rsid w:val="00802FCC"/>
    <w:rsid w:val="0080353C"/>
    <w:rsid w:val="00803C66"/>
    <w:rsid w:val="00803EEA"/>
    <w:rsid w:val="008049B8"/>
    <w:rsid w:val="00804A18"/>
    <w:rsid w:val="00806569"/>
    <w:rsid w:val="00807C5C"/>
    <w:rsid w:val="00810424"/>
    <w:rsid w:val="0081061D"/>
    <w:rsid w:val="00812C19"/>
    <w:rsid w:val="00812F12"/>
    <w:rsid w:val="00813125"/>
    <w:rsid w:val="008135FE"/>
    <w:rsid w:val="00814112"/>
    <w:rsid w:val="00814415"/>
    <w:rsid w:val="00814FA5"/>
    <w:rsid w:val="00815564"/>
    <w:rsid w:val="00815644"/>
    <w:rsid w:val="00816D3F"/>
    <w:rsid w:val="00817237"/>
    <w:rsid w:val="00817827"/>
    <w:rsid w:val="00820B3E"/>
    <w:rsid w:val="00820F39"/>
    <w:rsid w:val="008225A0"/>
    <w:rsid w:val="00822FBF"/>
    <w:rsid w:val="00823EDE"/>
    <w:rsid w:val="00824AC8"/>
    <w:rsid w:val="00824FDA"/>
    <w:rsid w:val="00824FE8"/>
    <w:rsid w:val="00825727"/>
    <w:rsid w:val="0082648D"/>
    <w:rsid w:val="00826F94"/>
    <w:rsid w:val="0082724E"/>
    <w:rsid w:val="0082727E"/>
    <w:rsid w:val="00830609"/>
    <w:rsid w:val="00830611"/>
    <w:rsid w:val="008308BF"/>
    <w:rsid w:val="008309AF"/>
    <w:rsid w:val="00830A85"/>
    <w:rsid w:val="008314BF"/>
    <w:rsid w:val="008314CD"/>
    <w:rsid w:val="00831D03"/>
    <w:rsid w:val="00832D4E"/>
    <w:rsid w:val="008349F1"/>
    <w:rsid w:val="00835FF7"/>
    <w:rsid w:val="0083603D"/>
    <w:rsid w:val="0083667B"/>
    <w:rsid w:val="008369B4"/>
    <w:rsid w:val="00837E5C"/>
    <w:rsid w:val="008403DF"/>
    <w:rsid w:val="00840E8D"/>
    <w:rsid w:val="0084120E"/>
    <w:rsid w:val="008421AD"/>
    <w:rsid w:val="00842A09"/>
    <w:rsid w:val="008439CF"/>
    <w:rsid w:val="008443C2"/>
    <w:rsid w:val="008447AC"/>
    <w:rsid w:val="00844DFE"/>
    <w:rsid w:val="0084537C"/>
    <w:rsid w:val="00845434"/>
    <w:rsid w:val="00845624"/>
    <w:rsid w:val="0084659D"/>
    <w:rsid w:val="00846B37"/>
    <w:rsid w:val="00846DF9"/>
    <w:rsid w:val="00847059"/>
    <w:rsid w:val="00847085"/>
    <w:rsid w:val="00847155"/>
    <w:rsid w:val="008474BF"/>
    <w:rsid w:val="00850489"/>
    <w:rsid w:val="00851E42"/>
    <w:rsid w:val="008525B5"/>
    <w:rsid w:val="00852656"/>
    <w:rsid w:val="008529E5"/>
    <w:rsid w:val="00852B1D"/>
    <w:rsid w:val="00852B7D"/>
    <w:rsid w:val="00854387"/>
    <w:rsid w:val="0085442D"/>
    <w:rsid w:val="0085538B"/>
    <w:rsid w:val="00855612"/>
    <w:rsid w:val="008559C5"/>
    <w:rsid w:val="00855BFA"/>
    <w:rsid w:val="00855E87"/>
    <w:rsid w:val="00856275"/>
    <w:rsid w:val="00856C07"/>
    <w:rsid w:val="00857CE8"/>
    <w:rsid w:val="00857E0F"/>
    <w:rsid w:val="00857E75"/>
    <w:rsid w:val="00860A38"/>
    <w:rsid w:val="00862055"/>
    <w:rsid w:val="00862844"/>
    <w:rsid w:val="00862955"/>
    <w:rsid w:val="00862D70"/>
    <w:rsid w:val="00863599"/>
    <w:rsid w:val="00863899"/>
    <w:rsid w:val="00863B41"/>
    <w:rsid w:val="00863EE9"/>
    <w:rsid w:val="00864160"/>
    <w:rsid w:val="00864207"/>
    <w:rsid w:val="00865A97"/>
    <w:rsid w:val="008673E0"/>
    <w:rsid w:val="00867AB3"/>
    <w:rsid w:val="008706AF"/>
    <w:rsid w:val="00870719"/>
    <w:rsid w:val="00870C61"/>
    <w:rsid w:val="00870EB7"/>
    <w:rsid w:val="00871B0C"/>
    <w:rsid w:val="008721A9"/>
    <w:rsid w:val="008723A9"/>
    <w:rsid w:val="00872941"/>
    <w:rsid w:val="00872AC1"/>
    <w:rsid w:val="00872C00"/>
    <w:rsid w:val="00872D26"/>
    <w:rsid w:val="0087337B"/>
    <w:rsid w:val="00873487"/>
    <w:rsid w:val="00874510"/>
    <w:rsid w:val="00874A84"/>
    <w:rsid w:val="00875495"/>
    <w:rsid w:val="00875C69"/>
    <w:rsid w:val="008761A7"/>
    <w:rsid w:val="00876D04"/>
    <w:rsid w:val="00876D79"/>
    <w:rsid w:val="008771C5"/>
    <w:rsid w:val="0087767B"/>
    <w:rsid w:val="008777CC"/>
    <w:rsid w:val="0087784F"/>
    <w:rsid w:val="008778E8"/>
    <w:rsid w:val="00877A11"/>
    <w:rsid w:val="00880584"/>
    <w:rsid w:val="00880677"/>
    <w:rsid w:val="00880D52"/>
    <w:rsid w:val="00881A3A"/>
    <w:rsid w:val="00881C71"/>
    <w:rsid w:val="00881F03"/>
    <w:rsid w:val="008822F9"/>
    <w:rsid w:val="00882E32"/>
    <w:rsid w:val="008833E1"/>
    <w:rsid w:val="00883C91"/>
    <w:rsid w:val="008842B5"/>
    <w:rsid w:val="00884498"/>
    <w:rsid w:val="00884645"/>
    <w:rsid w:val="00884E25"/>
    <w:rsid w:val="00884E39"/>
    <w:rsid w:val="0088508D"/>
    <w:rsid w:val="008852F8"/>
    <w:rsid w:val="00885629"/>
    <w:rsid w:val="008856B1"/>
    <w:rsid w:val="00885A6A"/>
    <w:rsid w:val="008861F6"/>
    <w:rsid w:val="00886E78"/>
    <w:rsid w:val="008870BC"/>
    <w:rsid w:val="00887104"/>
    <w:rsid w:val="008900CD"/>
    <w:rsid w:val="00890253"/>
    <w:rsid w:val="00890465"/>
    <w:rsid w:val="00891BAF"/>
    <w:rsid w:val="008920BB"/>
    <w:rsid w:val="008924AD"/>
    <w:rsid w:val="008925AB"/>
    <w:rsid w:val="00892752"/>
    <w:rsid w:val="008927B1"/>
    <w:rsid w:val="008937EC"/>
    <w:rsid w:val="008939C5"/>
    <w:rsid w:val="00893A0D"/>
    <w:rsid w:val="00893B04"/>
    <w:rsid w:val="00893B93"/>
    <w:rsid w:val="00893D83"/>
    <w:rsid w:val="00893FB1"/>
    <w:rsid w:val="00894344"/>
    <w:rsid w:val="00894540"/>
    <w:rsid w:val="00895481"/>
    <w:rsid w:val="00895A99"/>
    <w:rsid w:val="008962D0"/>
    <w:rsid w:val="00896843"/>
    <w:rsid w:val="00896F87"/>
    <w:rsid w:val="008974D0"/>
    <w:rsid w:val="00897DCE"/>
    <w:rsid w:val="008A0274"/>
    <w:rsid w:val="008A0B3B"/>
    <w:rsid w:val="008A1692"/>
    <w:rsid w:val="008A17C4"/>
    <w:rsid w:val="008A1BFB"/>
    <w:rsid w:val="008A1F7D"/>
    <w:rsid w:val="008A1F8D"/>
    <w:rsid w:val="008A25CE"/>
    <w:rsid w:val="008A285B"/>
    <w:rsid w:val="008A2E1B"/>
    <w:rsid w:val="008A2E6F"/>
    <w:rsid w:val="008A3268"/>
    <w:rsid w:val="008A400C"/>
    <w:rsid w:val="008A4AC4"/>
    <w:rsid w:val="008A4E14"/>
    <w:rsid w:val="008A5531"/>
    <w:rsid w:val="008A6EFF"/>
    <w:rsid w:val="008B035D"/>
    <w:rsid w:val="008B04E3"/>
    <w:rsid w:val="008B0F01"/>
    <w:rsid w:val="008B12C7"/>
    <w:rsid w:val="008B1776"/>
    <w:rsid w:val="008B2331"/>
    <w:rsid w:val="008B36E3"/>
    <w:rsid w:val="008B46F5"/>
    <w:rsid w:val="008B4910"/>
    <w:rsid w:val="008B4946"/>
    <w:rsid w:val="008B5184"/>
    <w:rsid w:val="008B523B"/>
    <w:rsid w:val="008B60A5"/>
    <w:rsid w:val="008B640B"/>
    <w:rsid w:val="008B6E1E"/>
    <w:rsid w:val="008B6F28"/>
    <w:rsid w:val="008B70D4"/>
    <w:rsid w:val="008C09D3"/>
    <w:rsid w:val="008C0A02"/>
    <w:rsid w:val="008C1669"/>
    <w:rsid w:val="008C16BB"/>
    <w:rsid w:val="008C220C"/>
    <w:rsid w:val="008C334B"/>
    <w:rsid w:val="008C40B7"/>
    <w:rsid w:val="008C470F"/>
    <w:rsid w:val="008C53E8"/>
    <w:rsid w:val="008D006E"/>
    <w:rsid w:val="008D010C"/>
    <w:rsid w:val="008D0785"/>
    <w:rsid w:val="008D07C5"/>
    <w:rsid w:val="008D09EB"/>
    <w:rsid w:val="008D1643"/>
    <w:rsid w:val="008D1FF3"/>
    <w:rsid w:val="008D2192"/>
    <w:rsid w:val="008D260A"/>
    <w:rsid w:val="008D29B3"/>
    <w:rsid w:val="008D2AC0"/>
    <w:rsid w:val="008D2CF9"/>
    <w:rsid w:val="008D2E0D"/>
    <w:rsid w:val="008D4259"/>
    <w:rsid w:val="008D5499"/>
    <w:rsid w:val="008D6A96"/>
    <w:rsid w:val="008D6B4E"/>
    <w:rsid w:val="008D6C0C"/>
    <w:rsid w:val="008D6D35"/>
    <w:rsid w:val="008D74C2"/>
    <w:rsid w:val="008D7885"/>
    <w:rsid w:val="008E068C"/>
    <w:rsid w:val="008E0BAA"/>
    <w:rsid w:val="008E0E62"/>
    <w:rsid w:val="008E0EED"/>
    <w:rsid w:val="008E0FDD"/>
    <w:rsid w:val="008E175F"/>
    <w:rsid w:val="008E1E1F"/>
    <w:rsid w:val="008E2BAA"/>
    <w:rsid w:val="008E3F62"/>
    <w:rsid w:val="008E3FEB"/>
    <w:rsid w:val="008E4BA8"/>
    <w:rsid w:val="008E51E6"/>
    <w:rsid w:val="008E536B"/>
    <w:rsid w:val="008E58A9"/>
    <w:rsid w:val="008E623B"/>
    <w:rsid w:val="008E6874"/>
    <w:rsid w:val="008E6885"/>
    <w:rsid w:val="008F003D"/>
    <w:rsid w:val="008F026D"/>
    <w:rsid w:val="008F0E4B"/>
    <w:rsid w:val="008F1ABD"/>
    <w:rsid w:val="008F1B94"/>
    <w:rsid w:val="008F1BD4"/>
    <w:rsid w:val="008F1FB6"/>
    <w:rsid w:val="008F1FD4"/>
    <w:rsid w:val="008F2A11"/>
    <w:rsid w:val="008F2B19"/>
    <w:rsid w:val="008F3A16"/>
    <w:rsid w:val="008F3A68"/>
    <w:rsid w:val="008F410C"/>
    <w:rsid w:val="008F43A8"/>
    <w:rsid w:val="008F6BBE"/>
    <w:rsid w:val="008F6CDB"/>
    <w:rsid w:val="008F7532"/>
    <w:rsid w:val="008F796F"/>
    <w:rsid w:val="009000A1"/>
    <w:rsid w:val="009000E2"/>
    <w:rsid w:val="009002A9"/>
    <w:rsid w:val="009005A3"/>
    <w:rsid w:val="00900934"/>
    <w:rsid w:val="00900E12"/>
    <w:rsid w:val="0090188F"/>
    <w:rsid w:val="00901B5E"/>
    <w:rsid w:val="00902070"/>
    <w:rsid w:val="009020E3"/>
    <w:rsid w:val="00902312"/>
    <w:rsid w:val="00902667"/>
    <w:rsid w:val="00902FC0"/>
    <w:rsid w:val="0090329E"/>
    <w:rsid w:val="00904101"/>
    <w:rsid w:val="00904255"/>
    <w:rsid w:val="00904D04"/>
    <w:rsid w:val="009058A3"/>
    <w:rsid w:val="009060FC"/>
    <w:rsid w:val="009063FF"/>
    <w:rsid w:val="00906C28"/>
    <w:rsid w:val="009073D4"/>
    <w:rsid w:val="009100B6"/>
    <w:rsid w:val="00910224"/>
    <w:rsid w:val="009105E1"/>
    <w:rsid w:val="00910AB9"/>
    <w:rsid w:val="00911080"/>
    <w:rsid w:val="00911CF0"/>
    <w:rsid w:val="00912991"/>
    <w:rsid w:val="00912EE2"/>
    <w:rsid w:val="009138B3"/>
    <w:rsid w:val="009139CC"/>
    <w:rsid w:val="00913A12"/>
    <w:rsid w:val="00914D0E"/>
    <w:rsid w:val="00915003"/>
    <w:rsid w:val="0091560F"/>
    <w:rsid w:val="00915F37"/>
    <w:rsid w:val="009162D8"/>
    <w:rsid w:val="00916B77"/>
    <w:rsid w:val="00917480"/>
    <w:rsid w:val="00917559"/>
    <w:rsid w:val="00917C0B"/>
    <w:rsid w:val="00920D08"/>
    <w:rsid w:val="0092181B"/>
    <w:rsid w:val="00921FF2"/>
    <w:rsid w:val="0092252C"/>
    <w:rsid w:val="00923A66"/>
    <w:rsid w:val="00924583"/>
    <w:rsid w:val="00924E88"/>
    <w:rsid w:val="00924F53"/>
    <w:rsid w:val="00925025"/>
    <w:rsid w:val="0092528A"/>
    <w:rsid w:val="0092556D"/>
    <w:rsid w:val="00925A6C"/>
    <w:rsid w:val="009269CF"/>
    <w:rsid w:val="00927007"/>
    <w:rsid w:val="009272D1"/>
    <w:rsid w:val="00927BD6"/>
    <w:rsid w:val="00927E90"/>
    <w:rsid w:val="00927F40"/>
    <w:rsid w:val="0093116E"/>
    <w:rsid w:val="009312E0"/>
    <w:rsid w:val="009313B2"/>
    <w:rsid w:val="00932186"/>
    <w:rsid w:val="00932AD7"/>
    <w:rsid w:val="0093378D"/>
    <w:rsid w:val="0093382C"/>
    <w:rsid w:val="009339B5"/>
    <w:rsid w:val="00933B8A"/>
    <w:rsid w:val="00933EC4"/>
    <w:rsid w:val="009340F6"/>
    <w:rsid w:val="00934398"/>
    <w:rsid w:val="00934E6A"/>
    <w:rsid w:val="0093527B"/>
    <w:rsid w:val="009359B0"/>
    <w:rsid w:val="009359D0"/>
    <w:rsid w:val="009373A5"/>
    <w:rsid w:val="00937748"/>
    <w:rsid w:val="009377ED"/>
    <w:rsid w:val="00937987"/>
    <w:rsid w:val="00937CFB"/>
    <w:rsid w:val="0094010F"/>
    <w:rsid w:val="009401D4"/>
    <w:rsid w:val="0094029C"/>
    <w:rsid w:val="00940FC4"/>
    <w:rsid w:val="00940FC9"/>
    <w:rsid w:val="00942047"/>
    <w:rsid w:val="00943100"/>
    <w:rsid w:val="009437C6"/>
    <w:rsid w:val="00943B68"/>
    <w:rsid w:val="00944E16"/>
    <w:rsid w:val="00944F60"/>
    <w:rsid w:val="0094565B"/>
    <w:rsid w:val="009469A1"/>
    <w:rsid w:val="00946AA2"/>
    <w:rsid w:val="009479E9"/>
    <w:rsid w:val="00947F42"/>
    <w:rsid w:val="00947FB9"/>
    <w:rsid w:val="00950927"/>
    <w:rsid w:val="00950C80"/>
    <w:rsid w:val="00951A49"/>
    <w:rsid w:val="009527D4"/>
    <w:rsid w:val="00954217"/>
    <w:rsid w:val="009546A2"/>
    <w:rsid w:val="00954827"/>
    <w:rsid w:val="00954B54"/>
    <w:rsid w:val="00954C8A"/>
    <w:rsid w:val="00956119"/>
    <w:rsid w:val="00956120"/>
    <w:rsid w:val="009562ED"/>
    <w:rsid w:val="009563ED"/>
    <w:rsid w:val="00956CCB"/>
    <w:rsid w:val="00956F3F"/>
    <w:rsid w:val="00956F75"/>
    <w:rsid w:val="009577A8"/>
    <w:rsid w:val="0096058A"/>
    <w:rsid w:val="009611B0"/>
    <w:rsid w:val="00961535"/>
    <w:rsid w:val="00962820"/>
    <w:rsid w:val="00962C0A"/>
    <w:rsid w:val="00962F6A"/>
    <w:rsid w:val="009630EE"/>
    <w:rsid w:val="009638F3"/>
    <w:rsid w:val="00963939"/>
    <w:rsid w:val="00963A01"/>
    <w:rsid w:val="0096420F"/>
    <w:rsid w:val="00964513"/>
    <w:rsid w:val="00964F4A"/>
    <w:rsid w:val="00965AE5"/>
    <w:rsid w:val="00965F91"/>
    <w:rsid w:val="009660A2"/>
    <w:rsid w:val="00966595"/>
    <w:rsid w:val="00970E0D"/>
    <w:rsid w:val="009714D4"/>
    <w:rsid w:val="009719DE"/>
    <w:rsid w:val="0097332B"/>
    <w:rsid w:val="0097335C"/>
    <w:rsid w:val="009764E3"/>
    <w:rsid w:val="00977894"/>
    <w:rsid w:val="009779AD"/>
    <w:rsid w:val="00980471"/>
    <w:rsid w:val="00980DED"/>
    <w:rsid w:val="00980F61"/>
    <w:rsid w:val="00981188"/>
    <w:rsid w:val="009817D3"/>
    <w:rsid w:val="0098193A"/>
    <w:rsid w:val="00982B9B"/>
    <w:rsid w:val="00982E71"/>
    <w:rsid w:val="00983D75"/>
    <w:rsid w:val="0098456A"/>
    <w:rsid w:val="00984716"/>
    <w:rsid w:val="00984811"/>
    <w:rsid w:val="00984BB1"/>
    <w:rsid w:val="009853F2"/>
    <w:rsid w:val="00985FFB"/>
    <w:rsid w:val="00986B01"/>
    <w:rsid w:val="009876EA"/>
    <w:rsid w:val="00987974"/>
    <w:rsid w:val="00987C3C"/>
    <w:rsid w:val="00990C95"/>
    <w:rsid w:val="00991507"/>
    <w:rsid w:val="009917F7"/>
    <w:rsid w:val="00991C31"/>
    <w:rsid w:val="00992014"/>
    <w:rsid w:val="009923F8"/>
    <w:rsid w:val="00992692"/>
    <w:rsid w:val="009931C8"/>
    <w:rsid w:val="0099327E"/>
    <w:rsid w:val="00993A93"/>
    <w:rsid w:val="00993D74"/>
    <w:rsid w:val="009947F8"/>
    <w:rsid w:val="00994F48"/>
    <w:rsid w:val="0099630F"/>
    <w:rsid w:val="00997D9C"/>
    <w:rsid w:val="00997F4E"/>
    <w:rsid w:val="009A0BA9"/>
    <w:rsid w:val="009A1609"/>
    <w:rsid w:val="009A171B"/>
    <w:rsid w:val="009A3DCB"/>
    <w:rsid w:val="009A4905"/>
    <w:rsid w:val="009A4B29"/>
    <w:rsid w:val="009A622D"/>
    <w:rsid w:val="009A6EF2"/>
    <w:rsid w:val="009A6FB9"/>
    <w:rsid w:val="009A7306"/>
    <w:rsid w:val="009A761C"/>
    <w:rsid w:val="009A78E0"/>
    <w:rsid w:val="009A7D45"/>
    <w:rsid w:val="009B12E3"/>
    <w:rsid w:val="009B1AC9"/>
    <w:rsid w:val="009B1D8D"/>
    <w:rsid w:val="009B20A4"/>
    <w:rsid w:val="009B23BB"/>
    <w:rsid w:val="009B2474"/>
    <w:rsid w:val="009B2547"/>
    <w:rsid w:val="009B3038"/>
    <w:rsid w:val="009B38E4"/>
    <w:rsid w:val="009B52EA"/>
    <w:rsid w:val="009B5BF8"/>
    <w:rsid w:val="009B651F"/>
    <w:rsid w:val="009B66A9"/>
    <w:rsid w:val="009B6C7B"/>
    <w:rsid w:val="009B6F6C"/>
    <w:rsid w:val="009B78CC"/>
    <w:rsid w:val="009C040E"/>
    <w:rsid w:val="009C0C31"/>
    <w:rsid w:val="009C1C87"/>
    <w:rsid w:val="009C1D4A"/>
    <w:rsid w:val="009C2362"/>
    <w:rsid w:val="009C2880"/>
    <w:rsid w:val="009C2F1F"/>
    <w:rsid w:val="009C3C13"/>
    <w:rsid w:val="009C4270"/>
    <w:rsid w:val="009C42A4"/>
    <w:rsid w:val="009C448C"/>
    <w:rsid w:val="009C4503"/>
    <w:rsid w:val="009C497F"/>
    <w:rsid w:val="009C4B04"/>
    <w:rsid w:val="009C5C1F"/>
    <w:rsid w:val="009C5FE2"/>
    <w:rsid w:val="009C6698"/>
    <w:rsid w:val="009C6716"/>
    <w:rsid w:val="009C74A0"/>
    <w:rsid w:val="009C7B72"/>
    <w:rsid w:val="009C7E62"/>
    <w:rsid w:val="009D0407"/>
    <w:rsid w:val="009D0D6F"/>
    <w:rsid w:val="009D1171"/>
    <w:rsid w:val="009D1410"/>
    <w:rsid w:val="009D183B"/>
    <w:rsid w:val="009D1DBA"/>
    <w:rsid w:val="009D1F8E"/>
    <w:rsid w:val="009D2172"/>
    <w:rsid w:val="009D3164"/>
    <w:rsid w:val="009D379B"/>
    <w:rsid w:val="009D4457"/>
    <w:rsid w:val="009D449B"/>
    <w:rsid w:val="009D45AB"/>
    <w:rsid w:val="009D48A5"/>
    <w:rsid w:val="009D4B4F"/>
    <w:rsid w:val="009D4D91"/>
    <w:rsid w:val="009D4FE6"/>
    <w:rsid w:val="009D5CF3"/>
    <w:rsid w:val="009D6130"/>
    <w:rsid w:val="009D6418"/>
    <w:rsid w:val="009D641E"/>
    <w:rsid w:val="009D72A9"/>
    <w:rsid w:val="009D7BCB"/>
    <w:rsid w:val="009E01C2"/>
    <w:rsid w:val="009E13D8"/>
    <w:rsid w:val="009E1A19"/>
    <w:rsid w:val="009E1A46"/>
    <w:rsid w:val="009E2AFB"/>
    <w:rsid w:val="009E2C56"/>
    <w:rsid w:val="009E2D1F"/>
    <w:rsid w:val="009E31CB"/>
    <w:rsid w:val="009E3328"/>
    <w:rsid w:val="009E3B05"/>
    <w:rsid w:val="009E3DFF"/>
    <w:rsid w:val="009E3F23"/>
    <w:rsid w:val="009E41E6"/>
    <w:rsid w:val="009E4682"/>
    <w:rsid w:val="009E483A"/>
    <w:rsid w:val="009E4D68"/>
    <w:rsid w:val="009E51D6"/>
    <w:rsid w:val="009E57F2"/>
    <w:rsid w:val="009E629F"/>
    <w:rsid w:val="009E6903"/>
    <w:rsid w:val="009E7AE1"/>
    <w:rsid w:val="009E7C84"/>
    <w:rsid w:val="009F03FE"/>
    <w:rsid w:val="009F050A"/>
    <w:rsid w:val="009F059C"/>
    <w:rsid w:val="009F26F9"/>
    <w:rsid w:val="009F2CE9"/>
    <w:rsid w:val="009F36CF"/>
    <w:rsid w:val="009F4AD4"/>
    <w:rsid w:val="009F50AC"/>
    <w:rsid w:val="009F6654"/>
    <w:rsid w:val="009F6A5F"/>
    <w:rsid w:val="009F6B6F"/>
    <w:rsid w:val="009F782F"/>
    <w:rsid w:val="00A000B1"/>
    <w:rsid w:val="00A00582"/>
    <w:rsid w:val="00A010B3"/>
    <w:rsid w:val="00A0129D"/>
    <w:rsid w:val="00A0174F"/>
    <w:rsid w:val="00A02131"/>
    <w:rsid w:val="00A027B0"/>
    <w:rsid w:val="00A0307F"/>
    <w:rsid w:val="00A030C7"/>
    <w:rsid w:val="00A03683"/>
    <w:rsid w:val="00A03908"/>
    <w:rsid w:val="00A039C0"/>
    <w:rsid w:val="00A03CE7"/>
    <w:rsid w:val="00A04207"/>
    <w:rsid w:val="00A0500A"/>
    <w:rsid w:val="00A0574D"/>
    <w:rsid w:val="00A05BA2"/>
    <w:rsid w:val="00A05C15"/>
    <w:rsid w:val="00A06303"/>
    <w:rsid w:val="00A067D5"/>
    <w:rsid w:val="00A07702"/>
    <w:rsid w:val="00A07CE3"/>
    <w:rsid w:val="00A07D15"/>
    <w:rsid w:val="00A1022A"/>
    <w:rsid w:val="00A104F5"/>
    <w:rsid w:val="00A10E81"/>
    <w:rsid w:val="00A11DD0"/>
    <w:rsid w:val="00A11FE5"/>
    <w:rsid w:val="00A12CCB"/>
    <w:rsid w:val="00A14C33"/>
    <w:rsid w:val="00A150CF"/>
    <w:rsid w:val="00A15AC5"/>
    <w:rsid w:val="00A16C71"/>
    <w:rsid w:val="00A17122"/>
    <w:rsid w:val="00A17E97"/>
    <w:rsid w:val="00A20767"/>
    <w:rsid w:val="00A20F0B"/>
    <w:rsid w:val="00A21A31"/>
    <w:rsid w:val="00A21DD6"/>
    <w:rsid w:val="00A23E61"/>
    <w:rsid w:val="00A24DF9"/>
    <w:rsid w:val="00A26000"/>
    <w:rsid w:val="00A26222"/>
    <w:rsid w:val="00A264EC"/>
    <w:rsid w:val="00A266CC"/>
    <w:rsid w:val="00A266D8"/>
    <w:rsid w:val="00A30476"/>
    <w:rsid w:val="00A30D09"/>
    <w:rsid w:val="00A30FDA"/>
    <w:rsid w:val="00A31055"/>
    <w:rsid w:val="00A315FA"/>
    <w:rsid w:val="00A325B7"/>
    <w:rsid w:val="00A33B7B"/>
    <w:rsid w:val="00A33E0D"/>
    <w:rsid w:val="00A33EAF"/>
    <w:rsid w:val="00A34A53"/>
    <w:rsid w:val="00A34F54"/>
    <w:rsid w:val="00A35031"/>
    <w:rsid w:val="00A35475"/>
    <w:rsid w:val="00A354ED"/>
    <w:rsid w:val="00A35743"/>
    <w:rsid w:val="00A3597D"/>
    <w:rsid w:val="00A36584"/>
    <w:rsid w:val="00A366FD"/>
    <w:rsid w:val="00A3730D"/>
    <w:rsid w:val="00A37498"/>
    <w:rsid w:val="00A40390"/>
    <w:rsid w:val="00A405A9"/>
    <w:rsid w:val="00A4074D"/>
    <w:rsid w:val="00A41B71"/>
    <w:rsid w:val="00A41F94"/>
    <w:rsid w:val="00A42193"/>
    <w:rsid w:val="00A427CB"/>
    <w:rsid w:val="00A4474A"/>
    <w:rsid w:val="00A44ABF"/>
    <w:rsid w:val="00A44D7F"/>
    <w:rsid w:val="00A4521F"/>
    <w:rsid w:val="00A4544F"/>
    <w:rsid w:val="00A45683"/>
    <w:rsid w:val="00A45BE4"/>
    <w:rsid w:val="00A46114"/>
    <w:rsid w:val="00A46381"/>
    <w:rsid w:val="00A46505"/>
    <w:rsid w:val="00A477D6"/>
    <w:rsid w:val="00A479E0"/>
    <w:rsid w:val="00A47CED"/>
    <w:rsid w:val="00A47DD0"/>
    <w:rsid w:val="00A50011"/>
    <w:rsid w:val="00A50B43"/>
    <w:rsid w:val="00A50B9A"/>
    <w:rsid w:val="00A511AA"/>
    <w:rsid w:val="00A5149A"/>
    <w:rsid w:val="00A5160B"/>
    <w:rsid w:val="00A5160C"/>
    <w:rsid w:val="00A518BE"/>
    <w:rsid w:val="00A52496"/>
    <w:rsid w:val="00A53830"/>
    <w:rsid w:val="00A53F95"/>
    <w:rsid w:val="00A55473"/>
    <w:rsid w:val="00A55A38"/>
    <w:rsid w:val="00A55C09"/>
    <w:rsid w:val="00A55CAB"/>
    <w:rsid w:val="00A560E6"/>
    <w:rsid w:val="00A565CF"/>
    <w:rsid w:val="00A56D8B"/>
    <w:rsid w:val="00A57ED7"/>
    <w:rsid w:val="00A6015F"/>
    <w:rsid w:val="00A60834"/>
    <w:rsid w:val="00A60ACB"/>
    <w:rsid w:val="00A61F6B"/>
    <w:rsid w:val="00A6388B"/>
    <w:rsid w:val="00A63C73"/>
    <w:rsid w:val="00A63F2B"/>
    <w:rsid w:val="00A6458B"/>
    <w:rsid w:val="00A64E45"/>
    <w:rsid w:val="00A65614"/>
    <w:rsid w:val="00A65DBF"/>
    <w:rsid w:val="00A65E9F"/>
    <w:rsid w:val="00A65EA1"/>
    <w:rsid w:val="00A677F3"/>
    <w:rsid w:val="00A70248"/>
    <w:rsid w:val="00A708A6"/>
    <w:rsid w:val="00A711E6"/>
    <w:rsid w:val="00A71692"/>
    <w:rsid w:val="00A71897"/>
    <w:rsid w:val="00A71BDE"/>
    <w:rsid w:val="00A72133"/>
    <w:rsid w:val="00A723C2"/>
    <w:rsid w:val="00A73F1C"/>
    <w:rsid w:val="00A74102"/>
    <w:rsid w:val="00A749AF"/>
    <w:rsid w:val="00A74FA5"/>
    <w:rsid w:val="00A75199"/>
    <w:rsid w:val="00A75AA9"/>
    <w:rsid w:val="00A767D6"/>
    <w:rsid w:val="00A76D1C"/>
    <w:rsid w:val="00A77CD0"/>
    <w:rsid w:val="00A77D0A"/>
    <w:rsid w:val="00A8036D"/>
    <w:rsid w:val="00A810E6"/>
    <w:rsid w:val="00A8346F"/>
    <w:rsid w:val="00A835C1"/>
    <w:rsid w:val="00A842AD"/>
    <w:rsid w:val="00A84B83"/>
    <w:rsid w:val="00A84CA2"/>
    <w:rsid w:val="00A84E4B"/>
    <w:rsid w:val="00A85B08"/>
    <w:rsid w:val="00A863FE"/>
    <w:rsid w:val="00A86543"/>
    <w:rsid w:val="00A86D82"/>
    <w:rsid w:val="00A8798F"/>
    <w:rsid w:val="00A879F1"/>
    <w:rsid w:val="00A87BA6"/>
    <w:rsid w:val="00A87C35"/>
    <w:rsid w:val="00A90024"/>
    <w:rsid w:val="00A908DC"/>
    <w:rsid w:val="00A909A2"/>
    <w:rsid w:val="00A9187A"/>
    <w:rsid w:val="00A91D0F"/>
    <w:rsid w:val="00A920D9"/>
    <w:rsid w:val="00A92214"/>
    <w:rsid w:val="00A92347"/>
    <w:rsid w:val="00A936D8"/>
    <w:rsid w:val="00A945EB"/>
    <w:rsid w:val="00A96A62"/>
    <w:rsid w:val="00A97472"/>
    <w:rsid w:val="00A97C58"/>
    <w:rsid w:val="00AA0258"/>
    <w:rsid w:val="00AA03F4"/>
    <w:rsid w:val="00AA0EA0"/>
    <w:rsid w:val="00AA17B6"/>
    <w:rsid w:val="00AA1866"/>
    <w:rsid w:val="00AA1EEB"/>
    <w:rsid w:val="00AA28A6"/>
    <w:rsid w:val="00AA2EE1"/>
    <w:rsid w:val="00AA36D2"/>
    <w:rsid w:val="00AA43D6"/>
    <w:rsid w:val="00AA4592"/>
    <w:rsid w:val="00AA4878"/>
    <w:rsid w:val="00AA4A36"/>
    <w:rsid w:val="00AA525A"/>
    <w:rsid w:val="00AA54BE"/>
    <w:rsid w:val="00AA562E"/>
    <w:rsid w:val="00AA5D9A"/>
    <w:rsid w:val="00AA6076"/>
    <w:rsid w:val="00AA6322"/>
    <w:rsid w:val="00AA668A"/>
    <w:rsid w:val="00AA6C0A"/>
    <w:rsid w:val="00AA7361"/>
    <w:rsid w:val="00AA77C3"/>
    <w:rsid w:val="00AA792B"/>
    <w:rsid w:val="00AB0994"/>
    <w:rsid w:val="00AB14AA"/>
    <w:rsid w:val="00AB2591"/>
    <w:rsid w:val="00AB2711"/>
    <w:rsid w:val="00AB2F1B"/>
    <w:rsid w:val="00AB32ED"/>
    <w:rsid w:val="00AB364D"/>
    <w:rsid w:val="00AB46A0"/>
    <w:rsid w:val="00AB564B"/>
    <w:rsid w:val="00AB69A5"/>
    <w:rsid w:val="00AB71F3"/>
    <w:rsid w:val="00AC191A"/>
    <w:rsid w:val="00AC21C5"/>
    <w:rsid w:val="00AC29F8"/>
    <w:rsid w:val="00AC3D3E"/>
    <w:rsid w:val="00AC3D72"/>
    <w:rsid w:val="00AC4BA1"/>
    <w:rsid w:val="00AC4CDF"/>
    <w:rsid w:val="00AC510C"/>
    <w:rsid w:val="00AC515C"/>
    <w:rsid w:val="00AC5896"/>
    <w:rsid w:val="00AC5B3E"/>
    <w:rsid w:val="00AC5D89"/>
    <w:rsid w:val="00AC636D"/>
    <w:rsid w:val="00AC6CE4"/>
    <w:rsid w:val="00AC6F66"/>
    <w:rsid w:val="00AD0654"/>
    <w:rsid w:val="00AD164C"/>
    <w:rsid w:val="00AD17D8"/>
    <w:rsid w:val="00AD18B8"/>
    <w:rsid w:val="00AD2076"/>
    <w:rsid w:val="00AD259E"/>
    <w:rsid w:val="00AD2E43"/>
    <w:rsid w:val="00AD2F7D"/>
    <w:rsid w:val="00AD3872"/>
    <w:rsid w:val="00AD3D15"/>
    <w:rsid w:val="00AD3D42"/>
    <w:rsid w:val="00AD426D"/>
    <w:rsid w:val="00AD42AB"/>
    <w:rsid w:val="00AD44C3"/>
    <w:rsid w:val="00AD48E9"/>
    <w:rsid w:val="00AD4F06"/>
    <w:rsid w:val="00AD5B9C"/>
    <w:rsid w:val="00AD65A8"/>
    <w:rsid w:val="00AD7022"/>
    <w:rsid w:val="00AD757F"/>
    <w:rsid w:val="00AD79F1"/>
    <w:rsid w:val="00AD7FD4"/>
    <w:rsid w:val="00AE00A9"/>
    <w:rsid w:val="00AE2E3E"/>
    <w:rsid w:val="00AE3509"/>
    <w:rsid w:val="00AE4117"/>
    <w:rsid w:val="00AE498C"/>
    <w:rsid w:val="00AE690C"/>
    <w:rsid w:val="00AE6A13"/>
    <w:rsid w:val="00AE6F29"/>
    <w:rsid w:val="00AE7285"/>
    <w:rsid w:val="00AE7ECD"/>
    <w:rsid w:val="00AF0A50"/>
    <w:rsid w:val="00AF10BA"/>
    <w:rsid w:val="00AF1286"/>
    <w:rsid w:val="00AF1748"/>
    <w:rsid w:val="00AF1749"/>
    <w:rsid w:val="00AF21E0"/>
    <w:rsid w:val="00AF2496"/>
    <w:rsid w:val="00AF285C"/>
    <w:rsid w:val="00AF35E2"/>
    <w:rsid w:val="00AF3B4F"/>
    <w:rsid w:val="00AF3FAC"/>
    <w:rsid w:val="00AF3FFE"/>
    <w:rsid w:val="00AF41B6"/>
    <w:rsid w:val="00AF509F"/>
    <w:rsid w:val="00AF512F"/>
    <w:rsid w:val="00AF5D0E"/>
    <w:rsid w:val="00AF5DE6"/>
    <w:rsid w:val="00AF7389"/>
    <w:rsid w:val="00AF78FF"/>
    <w:rsid w:val="00AF7F8A"/>
    <w:rsid w:val="00B00533"/>
    <w:rsid w:val="00B005C7"/>
    <w:rsid w:val="00B00AAF"/>
    <w:rsid w:val="00B00C6E"/>
    <w:rsid w:val="00B00E8D"/>
    <w:rsid w:val="00B01955"/>
    <w:rsid w:val="00B01A52"/>
    <w:rsid w:val="00B01D67"/>
    <w:rsid w:val="00B027C8"/>
    <w:rsid w:val="00B03AEF"/>
    <w:rsid w:val="00B03BDA"/>
    <w:rsid w:val="00B03D50"/>
    <w:rsid w:val="00B03FAD"/>
    <w:rsid w:val="00B04365"/>
    <w:rsid w:val="00B0564E"/>
    <w:rsid w:val="00B05692"/>
    <w:rsid w:val="00B0579C"/>
    <w:rsid w:val="00B05907"/>
    <w:rsid w:val="00B05BA2"/>
    <w:rsid w:val="00B06EF9"/>
    <w:rsid w:val="00B074A9"/>
    <w:rsid w:val="00B10830"/>
    <w:rsid w:val="00B11404"/>
    <w:rsid w:val="00B11CC3"/>
    <w:rsid w:val="00B11D8C"/>
    <w:rsid w:val="00B12164"/>
    <w:rsid w:val="00B12796"/>
    <w:rsid w:val="00B12F02"/>
    <w:rsid w:val="00B13393"/>
    <w:rsid w:val="00B13978"/>
    <w:rsid w:val="00B13C68"/>
    <w:rsid w:val="00B13CF5"/>
    <w:rsid w:val="00B147D3"/>
    <w:rsid w:val="00B15E27"/>
    <w:rsid w:val="00B15F11"/>
    <w:rsid w:val="00B16473"/>
    <w:rsid w:val="00B16EE1"/>
    <w:rsid w:val="00B16FB2"/>
    <w:rsid w:val="00B170D9"/>
    <w:rsid w:val="00B20CC3"/>
    <w:rsid w:val="00B20E9A"/>
    <w:rsid w:val="00B20ED8"/>
    <w:rsid w:val="00B215C3"/>
    <w:rsid w:val="00B22740"/>
    <w:rsid w:val="00B22AA9"/>
    <w:rsid w:val="00B22EA1"/>
    <w:rsid w:val="00B2306D"/>
    <w:rsid w:val="00B231EC"/>
    <w:rsid w:val="00B2535E"/>
    <w:rsid w:val="00B25685"/>
    <w:rsid w:val="00B261BB"/>
    <w:rsid w:val="00B26349"/>
    <w:rsid w:val="00B265E9"/>
    <w:rsid w:val="00B272FD"/>
    <w:rsid w:val="00B27CA6"/>
    <w:rsid w:val="00B30C91"/>
    <w:rsid w:val="00B30E46"/>
    <w:rsid w:val="00B315BD"/>
    <w:rsid w:val="00B31CD5"/>
    <w:rsid w:val="00B329A3"/>
    <w:rsid w:val="00B32F76"/>
    <w:rsid w:val="00B3300A"/>
    <w:rsid w:val="00B3329D"/>
    <w:rsid w:val="00B3389D"/>
    <w:rsid w:val="00B33BA9"/>
    <w:rsid w:val="00B33BC1"/>
    <w:rsid w:val="00B340C2"/>
    <w:rsid w:val="00B34392"/>
    <w:rsid w:val="00B34C2B"/>
    <w:rsid w:val="00B3574F"/>
    <w:rsid w:val="00B35C87"/>
    <w:rsid w:val="00B35FC2"/>
    <w:rsid w:val="00B3616D"/>
    <w:rsid w:val="00B361CD"/>
    <w:rsid w:val="00B3626B"/>
    <w:rsid w:val="00B365AE"/>
    <w:rsid w:val="00B36F82"/>
    <w:rsid w:val="00B370F8"/>
    <w:rsid w:val="00B37B8F"/>
    <w:rsid w:val="00B40489"/>
    <w:rsid w:val="00B40948"/>
    <w:rsid w:val="00B409FD"/>
    <w:rsid w:val="00B40B2A"/>
    <w:rsid w:val="00B40B35"/>
    <w:rsid w:val="00B4132D"/>
    <w:rsid w:val="00B41566"/>
    <w:rsid w:val="00B4193E"/>
    <w:rsid w:val="00B419BF"/>
    <w:rsid w:val="00B42111"/>
    <w:rsid w:val="00B424C8"/>
    <w:rsid w:val="00B427AF"/>
    <w:rsid w:val="00B43465"/>
    <w:rsid w:val="00B437F7"/>
    <w:rsid w:val="00B43AF9"/>
    <w:rsid w:val="00B43C86"/>
    <w:rsid w:val="00B440B1"/>
    <w:rsid w:val="00B4432F"/>
    <w:rsid w:val="00B44810"/>
    <w:rsid w:val="00B455EF"/>
    <w:rsid w:val="00B45668"/>
    <w:rsid w:val="00B45940"/>
    <w:rsid w:val="00B459A9"/>
    <w:rsid w:val="00B45AAE"/>
    <w:rsid w:val="00B469E8"/>
    <w:rsid w:val="00B46B97"/>
    <w:rsid w:val="00B46C57"/>
    <w:rsid w:val="00B46F3B"/>
    <w:rsid w:val="00B47683"/>
    <w:rsid w:val="00B476D6"/>
    <w:rsid w:val="00B503AB"/>
    <w:rsid w:val="00B50439"/>
    <w:rsid w:val="00B51740"/>
    <w:rsid w:val="00B517D4"/>
    <w:rsid w:val="00B51B53"/>
    <w:rsid w:val="00B52088"/>
    <w:rsid w:val="00B523A1"/>
    <w:rsid w:val="00B526F4"/>
    <w:rsid w:val="00B527E2"/>
    <w:rsid w:val="00B52851"/>
    <w:rsid w:val="00B52AC9"/>
    <w:rsid w:val="00B52D71"/>
    <w:rsid w:val="00B53908"/>
    <w:rsid w:val="00B53EBD"/>
    <w:rsid w:val="00B54817"/>
    <w:rsid w:val="00B5567B"/>
    <w:rsid w:val="00B556D3"/>
    <w:rsid w:val="00B55E0F"/>
    <w:rsid w:val="00B562C6"/>
    <w:rsid w:val="00B57605"/>
    <w:rsid w:val="00B57C2C"/>
    <w:rsid w:val="00B60482"/>
    <w:rsid w:val="00B60544"/>
    <w:rsid w:val="00B61AD0"/>
    <w:rsid w:val="00B61E62"/>
    <w:rsid w:val="00B620D7"/>
    <w:rsid w:val="00B6266F"/>
    <w:rsid w:val="00B626FC"/>
    <w:rsid w:val="00B62710"/>
    <w:rsid w:val="00B62ADB"/>
    <w:rsid w:val="00B62C59"/>
    <w:rsid w:val="00B63567"/>
    <w:rsid w:val="00B64C1A"/>
    <w:rsid w:val="00B65B65"/>
    <w:rsid w:val="00B65E24"/>
    <w:rsid w:val="00B667A9"/>
    <w:rsid w:val="00B66E3D"/>
    <w:rsid w:val="00B66FED"/>
    <w:rsid w:val="00B678B1"/>
    <w:rsid w:val="00B67F13"/>
    <w:rsid w:val="00B71316"/>
    <w:rsid w:val="00B71A5C"/>
    <w:rsid w:val="00B71C19"/>
    <w:rsid w:val="00B71EA1"/>
    <w:rsid w:val="00B72263"/>
    <w:rsid w:val="00B72C9F"/>
    <w:rsid w:val="00B72FE7"/>
    <w:rsid w:val="00B7409F"/>
    <w:rsid w:val="00B74289"/>
    <w:rsid w:val="00B74307"/>
    <w:rsid w:val="00B7544C"/>
    <w:rsid w:val="00B75A1B"/>
    <w:rsid w:val="00B75B99"/>
    <w:rsid w:val="00B764AA"/>
    <w:rsid w:val="00B772F7"/>
    <w:rsid w:val="00B7732E"/>
    <w:rsid w:val="00B77434"/>
    <w:rsid w:val="00B80558"/>
    <w:rsid w:val="00B81B49"/>
    <w:rsid w:val="00B824FF"/>
    <w:rsid w:val="00B825B0"/>
    <w:rsid w:val="00B82838"/>
    <w:rsid w:val="00B82A81"/>
    <w:rsid w:val="00B82C64"/>
    <w:rsid w:val="00B8382F"/>
    <w:rsid w:val="00B85F21"/>
    <w:rsid w:val="00B86E6A"/>
    <w:rsid w:val="00B87557"/>
    <w:rsid w:val="00B878FA"/>
    <w:rsid w:val="00B87A94"/>
    <w:rsid w:val="00B90F1D"/>
    <w:rsid w:val="00B910C1"/>
    <w:rsid w:val="00B918DD"/>
    <w:rsid w:val="00B9277B"/>
    <w:rsid w:val="00B92D84"/>
    <w:rsid w:val="00B92EA1"/>
    <w:rsid w:val="00B93684"/>
    <w:rsid w:val="00B94647"/>
    <w:rsid w:val="00B94C3A"/>
    <w:rsid w:val="00B94FD8"/>
    <w:rsid w:val="00B95D01"/>
    <w:rsid w:val="00B97131"/>
    <w:rsid w:val="00BA0E59"/>
    <w:rsid w:val="00BA0FB1"/>
    <w:rsid w:val="00BA2D25"/>
    <w:rsid w:val="00BA2D8A"/>
    <w:rsid w:val="00BA3D2F"/>
    <w:rsid w:val="00BA4317"/>
    <w:rsid w:val="00BA4EB4"/>
    <w:rsid w:val="00BA56AC"/>
    <w:rsid w:val="00BA62A7"/>
    <w:rsid w:val="00BA668D"/>
    <w:rsid w:val="00BA6A5C"/>
    <w:rsid w:val="00BA7293"/>
    <w:rsid w:val="00BA771D"/>
    <w:rsid w:val="00BB00FB"/>
    <w:rsid w:val="00BB050A"/>
    <w:rsid w:val="00BB0A5E"/>
    <w:rsid w:val="00BB1583"/>
    <w:rsid w:val="00BB23E5"/>
    <w:rsid w:val="00BB2975"/>
    <w:rsid w:val="00BB33BB"/>
    <w:rsid w:val="00BB3E64"/>
    <w:rsid w:val="00BB401A"/>
    <w:rsid w:val="00BB4ABB"/>
    <w:rsid w:val="00BB5033"/>
    <w:rsid w:val="00BB548A"/>
    <w:rsid w:val="00BB5A13"/>
    <w:rsid w:val="00BB5A5E"/>
    <w:rsid w:val="00BB5DA6"/>
    <w:rsid w:val="00BB6089"/>
    <w:rsid w:val="00BB615D"/>
    <w:rsid w:val="00BB6562"/>
    <w:rsid w:val="00BB682C"/>
    <w:rsid w:val="00BB6D86"/>
    <w:rsid w:val="00BB718D"/>
    <w:rsid w:val="00BB7504"/>
    <w:rsid w:val="00BB7E6A"/>
    <w:rsid w:val="00BB7F44"/>
    <w:rsid w:val="00BC00C3"/>
    <w:rsid w:val="00BC01D8"/>
    <w:rsid w:val="00BC0FAE"/>
    <w:rsid w:val="00BC0FDC"/>
    <w:rsid w:val="00BC132C"/>
    <w:rsid w:val="00BC13CB"/>
    <w:rsid w:val="00BC15B7"/>
    <w:rsid w:val="00BC15C7"/>
    <w:rsid w:val="00BC1906"/>
    <w:rsid w:val="00BC2927"/>
    <w:rsid w:val="00BC2DDA"/>
    <w:rsid w:val="00BC43EC"/>
    <w:rsid w:val="00BC4413"/>
    <w:rsid w:val="00BC5684"/>
    <w:rsid w:val="00BC56CC"/>
    <w:rsid w:val="00BC5F90"/>
    <w:rsid w:val="00BC61A2"/>
    <w:rsid w:val="00BC62A2"/>
    <w:rsid w:val="00BC6BBB"/>
    <w:rsid w:val="00BC71A9"/>
    <w:rsid w:val="00BC774F"/>
    <w:rsid w:val="00BC797E"/>
    <w:rsid w:val="00BD0FAA"/>
    <w:rsid w:val="00BD16C2"/>
    <w:rsid w:val="00BD272D"/>
    <w:rsid w:val="00BD29DB"/>
    <w:rsid w:val="00BD2C10"/>
    <w:rsid w:val="00BD2E28"/>
    <w:rsid w:val="00BD3BA4"/>
    <w:rsid w:val="00BD4780"/>
    <w:rsid w:val="00BD492F"/>
    <w:rsid w:val="00BD4C10"/>
    <w:rsid w:val="00BD4D51"/>
    <w:rsid w:val="00BD591F"/>
    <w:rsid w:val="00BD59F2"/>
    <w:rsid w:val="00BD6BD7"/>
    <w:rsid w:val="00BD7789"/>
    <w:rsid w:val="00BE0B09"/>
    <w:rsid w:val="00BE25A6"/>
    <w:rsid w:val="00BE2E89"/>
    <w:rsid w:val="00BE3AA4"/>
    <w:rsid w:val="00BE4322"/>
    <w:rsid w:val="00BE4FFF"/>
    <w:rsid w:val="00BE55EF"/>
    <w:rsid w:val="00BE5C5F"/>
    <w:rsid w:val="00BE6400"/>
    <w:rsid w:val="00BE6438"/>
    <w:rsid w:val="00BE66B6"/>
    <w:rsid w:val="00BE66F4"/>
    <w:rsid w:val="00BE73EB"/>
    <w:rsid w:val="00BF0099"/>
    <w:rsid w:val="00BF0312"/>
    <w:rsid w:val="00BF0345"/>
    <w:rsid w:val="00BF1646"/>
    <w:rsid w:val="00BF17B1"/>
    <w:rsid w:val="00BF2D91"/>
    <w:rsid w:val="00BF2EF7"/>
    <w:rsid w:val="00BF3010"/>
    <w:rsid w:val="00BF30AE"/>
    <w:rsid w:val="00BF3119"/>
    <w:rsid w:val="00BF3C60"/>
    <w:rsid w:val="00BF3C6B"/>
    <w:rsid w:val="00BF44A0"/>
    <w:rsid w:val="00BF47EC"/>
    <w:rsid w:val="00BF6160"/>
    <w:rsid w:val="00BF64C2"/>
    <w:rsid w:val="00BF6759"/>
    <w:rsid w:val="00BF6B5F"/>
    <w:rsid w:val="00BF6E76"/>
    <w:rsid w:val="00BF7335"/>
    <w:rsid w:val="00BF78C1"/>
    <w:rsid w:val="00BF7A9B"/>
    <w:rsid w:val="00BF7F3E"/>
    <w:rsid w:val="00C014F1"/>
    <w:rsid w:val="00C01D8A"/>
    <w:rsid w:val="00C02094"/>
    <w:rsid w:val="00C02685"/>
    <w:rsid w:val="00C029A7"/>
    <w:rsid w:val="00C03FD0"/>
    <w:rsid w:val="00C0477B"/>
    <w:rsid w:val="00C0496F"/>
    <w:rsid w:val="00C04A33"/>
    <w:rsid w:val="00C0511F"/>
    <w:rsid w:val="00C05DFF"/>
    <w:rsid w:val="00C07B20"/>
    <w:rsid w:val="00C10256"/>
    <w:rsid w:val="00C10A75"/>
    <w:rsid w:val="00C10EED"/>
    <w:rsid w:val="00C116A0"/>
    <w:rsid w:val="00C1194A"/>
    <w:rsid w:val="00C11AD9"/>
    <w:rsid w:val="00C12049"/>
    <w:rsid w:val="00C12165"/>
    <w:rsid w:val="00C12826"/>
    <w:rsid w:val="00C12C1C"/>
    <w:rsid w:val="00C134BF"/>
    <w:rsid w:val="00C1369A"/>
    <w:rsid w:val="00C13A53"/>
    <w:rsid w:val="00C14048"/>
    <w:rsid w:val="00C1490C"/>
    <w:rsid w:val="00C14915"/>
    <w:rsid w:val="00C14E53"/>
    <w:rsid w:val="00C1511C"/>
    <w:rsid w:val="00C151CC"/>
    <w:rsid w:val="00C15298"/>
    <w:rsid w:val="00C15737"/>
    <w:rsid w:val="00C162C5"/>
    <w:rsid w:val="00C16E81"/>
    <w:rsid w:val="00C1755C"/>
    <w:rsid w:val="00C17578"/>
    <w:rsid w:val="00C17936"/>
    <w:rsid w:val="00C17FB0"/>
    <w:rsid w:val="00C20BAD"/>
    <w:rsid w:val="00C21B9F"/>
    <w:rsid w:val="00C21D48"/>
    <w:rsid w:val="00C22631"/>
    <w:rsid w:val="00C229F4"/>
    <w:rsid w:val="00C22FCE"/>
    <w:rsid w:val="00C23781"/>
    <w:rsid w:val="00C23CA2"/>
    <w:rsid w:val="00C24810"/>
    <w:rsid w:val="00C25EEB"/>
    <w:rsid w:val="00C267CF"/>
    <w:rsid w:val="00C267F5"/>
    <w:rsid w:val="00C27315"/>
    <w:rsid w:val="00C27499"/>
    <w:rsid w:val="00C277A4"/>
    <w:rsid w:val="00C30075"/>
    <w:rsid w:val="00C30363"/>
    <w:rsid w:val="00C30719"/>
    <w:rsid w:val="00C3238B"/>
    <w:rsid w:val="00C32C92"/>
    <w:rsid w:val="00C32EE9"/>
    <w:rsid w:val="00C32F7D"/>
    <w:rsid w:val="00C338F6"/>
    <w:rsid w:val="00C33949"/>
    <w:rsid w:val="00C339A5"/>
    <w:rsid w:val="00C33CDA"/>
    <w:rsid w:val="00C34B36"/>
    <w:rsid w:val="00C34F7E"/>
    <w:rsid w:val="00C35072"/>
    <w:rsid w:val="00C35223"/>
    <w:rsid w:val="00C3561D"/>
    <w:rsid w:val="00C3571B"/>
    <w:rsid w:val="00C35AB7"/>
    <w:rsid w:val="00C35ACF"/>
    <w:rsid w:val="00C35CD0"/>
    <w:rsid w:val="00C3621D"/>
    <w:rsid w:val="00C36CAB"/>
    <w:rsid w:val="00C373CC"/>
    <w:rsid w:val="00C408CC"/>
    <w:rsid w:val="00C414A4"/>
    <w:rsid w:val="00C419B8"/>
    <w:rsid w:val="00C41BAE"/>
    <w:rsid w:val="00C41DEB"/>
    <w:rsid w:val="00C41FF4"/>
    <w:rsid w:val="00C42F27"/>
    <w:rsid w:val="00C4355F"/>
    <w:rsid w:val="00C43827"/>
    <w:rsid w:val="00C43AF7"/>
    <w:rsid w:val="00C44E00"/>
    <w:rsid w:val="00C44F0D"/>
    <w:rsid w:val="00C45105"/>
    <w:rsid w:val="00C4561E"/>
    <w:rsid w:val="00C45933"/>
    <w:rsid w:val="00C45B83"/>
    <w:rsid w:val="00C46004"/>
    <w:rsid w:val="00C46272"/>
    <w:rsid w:val="00C47AED"/>
    <w:rsid w:val="00C47B2C"/>
    <w:rsid w:val="00C5010E"/>
    <w:rsid w:val="00C50279"/>
    <w:rsid w:val="00C50961"/>
    <w:rsid w:val="00C51041"/>
    <w:rsid w:val="00C513CE"/>
    <w:rsid w:val="00C51C1A"/>
    <w:rsid w:val="00C52851"/>
    <w:rsid w:val="00C5309D"/>
    <w:rsid w:val="00C5379B"/>
    <w:rsid w:val="00C53941"/>
    <w:rsid w:val="00C546E2"/>
    <w:rsid w:val="00C54BDD"/>
    <w:rsid w:val="00C54FFD"/>
    <w:rsid w:val="00C55D15"/>
    <w:rsid w:val="00C562D6"/>
    <w:rsid w:val="00C562EE"/>
    <w:rsid w:val="00C56685"/>
    <w:rsid w:val="00C60739"/>
    <w:rsid w:val="00C60CF9"/>
    <w:rsid w:val="00C6149B"/>
    <w:rsid w:val="00C61995"/>
    <w:rsid w:val="00C61B35"/>
    <w:rsid w:val="00C61E2C"/>
    <w:rsid w:val="00C620A5"/>
    <w:rsid w:val="00C62C4C"/>
    <w:rsid w:val="00C62CDB"/>
    <w:rsid w:val="00C6387D"/>
    <w:rsid w:val="00C63B27"/>
    <w:rsid w:val="00C64430"/>
    <w:rsid w:val="00C647F3"/>
    <w:rsid w:val="00C64B64"/>
    <w:rsid w:val="00C64FB7"/>
    <w:rsid w:val="00C66475"/>
    <w:rsid w:val="00C66549"/>
    <w:rsid w:val="00C66BF5"/>
    <w:rsid w:val="00C66E33"/>
    <w:rsid w:val="00C671C2"/>
    <w:rsid w:val="00C6780E"/>
    <w:rsid w:val="00C67996"/>
    <w:rsid w:val="00C679E7"/>
    <w:rsid w:val="00C67B47"/>
    <w:rsid w:val="00C67BE5"/>
    <w:rsid w:val="00C70675"/>
    <w:rsid w:val="00C71686"/>
    <w:rsid w:val="00C72FDF"/>
    <w:rsid w:val="00C73127"/>
    <w:rsid w:val="00C73446"/>
    <w:rsid w:val="00C747B9"/>
    <w:rsid w:val="00C747D4"/>
    <w:rsid w:val="00C74EAA"/>
    <w:rsid w:val="00C75323"/>
    <w:rsid w:val="00C75E18"/>
    <w:rsid w:val="00C76303"/>
    <w:rsid w:val="00C7682B"/>
    <w:rsid w:val="00C76B95"/>
    <w:rsid w:val="00C771D5"/>
    <w:rsid w:val="00C775A4"/>
    <w:rsid w:val="00C81165"/>
    <w:rsid w:val="00C812AF"/>
    <w:rsid w:val="00C81909"/>
    <w:rsid w:val="00C81DCE"/>
    <w:rsid w:val="00C823AE"/>
    <w:rsid w:val="00C8448D"/>
    <w:rsid w:val="00C849ED"/>
    <w:rsid w:val="00C85173"/>
    <w:rsid w:val="00C864D7"/>
    <w:rsid w:val="00C8685F"/>
    <w:rsid w:val="00C86A8A"/>
    <w:rsid w:val="00C8796F"/>
    <w:rsid w:val="00C879F5"/>
    <w:rsid w:val="00C90124"/>
    <w:rsid w:val="00C91385"/>
    <w:rsid w:val="00C91409"/>
    <w:rsid w:val="00C917ED"/>
    <w:rsid w:val="00C91827"/>
    <w:rsid w:val="00C9247B"/>
    <w:rsid w:val="00C9287F"/>
    <w:rsid w:val="00C92F89"/>
    <w:rsid w:val="00C93A63"/>
    <w:rsid w:val="00C93C8C"/>
    <w:rsid w:val="00C947BB"/>
    <w:rsid w:val="00C94FCB"/>
    <w:rsid w:val="00C956D6"/>
    <w:rsid w:val="00C95BCF"/>
    <w:rsid w:val="00C95D16"/>
    <w:rsid w:val="00C95D79"/>
    <w:rsid w:val="00C971FD"/>
    <w:rsid w:val="00C97ACC"/>
    <w:rsid w:val="00CA00F7"/>
    <w:rsid w:val="00CA0272"/>
    <w:rsid w:val="00CA0A79"/>
    <w:rsid w:val="00CA0B70"/>
    <w:rsid w:val="00CA11AA"/>
    <w:rsid w:val="00CA2634"/>
    <w:rsid w:val="00CA2657"/>
    <w:rsid w:val="00CA30E7"/>
    <w:rsid w:val="00CA320F"/>
    <w:rsid w:val="00CA3298"/>
    <w:rsid w:val="00CA339D"/>
    <w:rsid w:val="00CA3902"/>
    <w:rsid w:val="00CA398A"/>
    <w:rsid w:val="00CA3EBD"/>
    <w:rsid w:val="00CA4152"/>
    <w:rsid w:val="00CA49D1"/>
    <w:rsid w:val="00CA4A71"/>
    <w:rsid w:val="00CA5201"/>
    <w:rsid w:val="00CA595B"/>
    <w:rsid w:val="00CA60B0"/>
    <w:rsid w:val="00CA6A35"/>
    <w:rsid w:val="00CA6C9A"/>
    <w:rsid w:val="00CA6E53"/>
    <w:rsid w:val="00CA7E50"/>
    <w:rsid w:val="00CB0392"/>
    <w:rsid w:val="00CB08DB"/>
    <w:rsid w:val="00CB0B28"/>
    <w:rsid w:val="00CB0CBF"/>
    <w:rsid w:val="00CB165D"/>
    <w:rsid w:val="00CB4193"/>
    <w:rsid w:val="00CB4FB5"/>
    <w:rsid w:val="00CB51D0"/>
    <w:rsid w:val="00CB51D5"/>
    <w:rsid w:val="00CB5356"/>
    <w:rsid w:val="00CB53E2"/>
    <w:rsid w:val="00CB54D0"/>
    <w:rsid w:val="00CB60C0"/>
    <w:rsid w:val="00CB6C0E"/>
    <w:rsid w:val="00CB72E8"/>
    <w:rsid w:val="00CB75F3"/>
    <w:rsid w:val="00CB7D04"/>
    <w:rsid w:val="00CB7ECC"/>
    <w:rsid w:val="00CC07AF"/>
    <w:rsid w:val="00CC0983"/>
    <w:rsid w:val="00CC0A1D"/>
    <w:rsid w:val="00CC0EF1"/>
    <w:rsid w:val="00CC11A8"/>
    <w:rsid w:val="00CC168A"/>
    <w:rsid w:val="00CC16BF"/>
    <w:rsid w:val="00CC17D3"/>
    <w:rsid w:val="00CC1C62"/>
    <w:rsid w:val="00CC1CF8"/>
    <w:rsid w:val="00CC25B2"/>
    <w:rsid w:val="00CC2855"/>
    <w:rsid w:val="00CC290F"/>
    <w:rsid w:val="00CC2D2B"/>
    <w:rsid w:val="00CC3358"/>
    <w:rsid w:val="00CC3425"/>
    <w:rsid w:val="00CC41DD"/>
    <w:rsid w:val="00CC42F8"/>
    <w:rsid w:val="00CC4648"/>
    <w:rsid w:val="00CC492D"/>
    <w:rsid w:val="00CC5AFA"/>
    <w:rsid w:val="00CC6594"/>
    <w:rsid w:val="00CC6E40"/>
    <w:rsid w:val="00CC706F"/>
    <w:rsid w:val="00CC71C8"/>
    <w:rsid w:val="00CC79DB"/>
    <w:rsid w:val="00CD0C6D"/>
    <w:rsid w:val="00CD146E"/>
    <w:rsid w:val="00CD2540"/>
    <w:rsid w:val="00CD2C92"/>
    <w:rsid w:val="00CD30B7"/>
    <w:rsid w:val="00CD3F75"/>
    <w:rsid w:val="00CD4B7C"/>
    <w:rsid w:val="00CD51FD"/>
    <w:rsid w:val="00CD5504"/>
    <w:rsid w:val="00CD6EF4"/>
    <w:rsid w:val="00CD70E7"/>
    <w:rsid w:val="00CD786A"/>
    <w:rsid w:val="00CD7F84"/>
    <w:rsid w:val="00CE128A"/>
    <w:rsid w:val="00CE1A1D"/>
    <w:rsid w:val="00CE1A9C"/>
    <w:rsid w:val="00CE2A6C"/>
    <w:rsid w:val="00CE2A74"/>
    <w:rsid w:val="00CE492B"/>
    <w:rsid w:val="00CE4C5C"/>
    <w:rsid w:val="00CE4FDD"/>
    <w:rsid w:val="00CE509E"/>
    <w:rsid w:val="00CE513F"/>
    <w:rsid w:val="00CE5272"/>
    <w:rsid w:val="00CE7708"/>
    <w:rsid w:val="00CE7912"/>
    <w:rsid w:val="00CE7F58"/>
    <w:rsid w:val="00CF00D3"/>
    <w:rsid w:val="00CF0294"/>
    <w:rsid w:val="00CF072C"/>
    <w:rsid w:val="00CF0D6E"/>
    <w:rsid w:val="00CF15F9"/>
    <w:rsid w:val="00CF21DA"/>
    <w:rsid w:val="00CF2561"/>
    <w:rsid w:val="00CF27BE"/>
    <w:rsid w:val="00CF2B7F"/>
    <w:rsid w:val="00CF32A0"/>
    <w:rsid w:val="00CF3909"/>
    <w:rsid w:val="00CF42A9"/>
    <w:rsid w:val="00CF5116"/>
    <w:rsid w:val="00CF553C"/>
    <w:rsid w:val="00CF559B"/>
    <w:rsid w:val="00CF7134"/>
    <w:rsid w:val="00CF7DDF"/>
    <w:rsid w:val="00D016BC"/>
    <w:rsid w:val="00D0393B"/>
    <w:rsid w:val="00D046C6"/>
    <w:rsid w:val="00D047C1"/>
    <w:rsid w:val="00D05303"/>
    <w:rsid w:val="00D05A46"/>
    <w:rsid w:val="00D06461"/>
    <w:rsid w:val="00D06A1F"/>
    <w:rsid w:val="00D07C13"/>
    <w:rsid w:val="00D107C0"/>
    <w:rsid w:val="00D10B70"/>
    <w:rsid w:val="00D10ED2"/>
    <w:rsid w:val="00D11464"/>
    <w:rsid w:val="00D12788"/>
    <w:rsid w:val="00D12F3F"/>
    <w:rsid w:val="00D13731"/>
    <w:rsid w:val="00D13EC8"/>
    <w:rsid w:val="00D14087"/>
    <w:rsid w:val="00D1425B"/>
    <w:rsid w:val="00D1516A"/>
    <w:rsid w:val="00D1550C"/>
    <w:rsid w:val="00D1668B"/>
    <w:rsid w:val="00D16880"/>
    <w:rsid w:val="00D206BE"/>
    <w:rsid w:val="00D207BC"/>
    <w:rsid w:val="00D20D90"/>
    <w:rsid w:val="00D20E27"/>
    <w:rsid w:val="00D20FEC"/>
    <w:rsid w:val="00D21D22"/>
    <w:rsid w:val="00D221E3"/>
    <w:rsid w:val="00D22638"/>
    <w:rsid w:val="00D226A8"/>
    <w:rsid w:val="00D23088"/>
    <w:rsid w:val="00D23357"/>
    <w:rsid w:val="00D2346D"/>
    <w:rsid w:val="00D23922"/>
    <w:rsid w:val="00D23D74"/>
    <w:rsid w:val="00D23EAF"/>
    <w:rsid w:val="00D23F0C"/>
    <w:rsid w:val="00D240D1"/>
    <w:rsid w:val="00D24CC8"/>
    <w:rsid w:val="00D2594B"/>
    <w:rsid w:val="00D26642"/>
    <w:rsid w:val="00D2666D"/>
    <w:rsid w:val="00D270B1"/>
    <w:rsid w:val="00D2744D"/>
    <w:rsid w:val="00D27929"/>
    <w:rsid w:val="00D30B23"/>
    <w:rsid w:val="00D30B9F"/>
    <w:rsid w:val="00D31463"/>
    <w:rsid w:val="00D31670"/>
    <w:rsid w:val="00D31807"/>
    <w:rsid w:val="00D31DDB"/>
    <w:rsid w:val="00D324F5"/>
    <w:rsid w:val="00D3288C"/>
    <w:rsid w:val="00D328F8"/>
    <w:rsid w:val="00D33895"/>
    <w:rsid w:val="00D338FF"/>
    <w:rsid w:val="00D340F5"/>
    <w:rsid w:val="00D34227"/>
    <w:rsid w:val="00D34334"/>
    <w:rsid w:val="00D3468D"/>
    <w:rsid w:val="00D34EF3"/>
    <w:rsid w:val="00D34F7F"/>
    <w:rsid w:val="00D36F7D"/>
    <w:rsid w:val="00D37024"/>
    <w:rsid w:val="00D379A6"/>
    <w:rsid w:val="00D37C6B"/>
    <w:rsid w:val="00D40692"/>
    <w:rsid w:val="00D40A92"/>
    <w:rsid w:val="00D40B88"/>
    <w:rsid w:val="00D413F6"/>
    <w:rsid w:val="00D4144F"/>
    <w:rsid w:val="00D41C97"/>
    <w:rsid w:val="00D42BA1"/>
    <w:rsid w:val="00D42EA9"/>
    <w:rsid w:val="00D431A5"/>
    <w:rsid w:val="00D4443F"/>
    <w:rsid w:val="00D458F2"/>
    <w:rsid w:val="00D45BDB"/>
    <w:rsid w:val="00D45CBD"/>
    <w:rsid w:val="00D45FD5"/>
    <w:rsid w:val="00D46BFF"/>
    <w:rsid w:val="00D4738E"/>
    <w:rsid w:val="00D501C4"/>
    <w:rsid w:val="00D50C09"/>
    <w:rsid w:val="00D51D50"/>
    <w:rsid w:val="00D5250F"/>
    <w:rsid w:val="00D52A5F"/>
    <w:rsid w:val="00D52CD4"/>
    <w:rsid w:val="00D533AF"/>
    <w:rsid w:val="00D53A61"/>
    <w:rsid w:val="00D540A9"/>
    <w:rsid w:val="00D543B8"/>
    <w:rsid w:val="00D54674"/>
    <w:rsid w:val="00D54D50"/>
    <w:rsid w:val="00D54ECB"/>
    <w:rsid w:val="00D54EDC"/>
    <w:rsid w:val="00D55ACF"/>
    <w:rsid w:val="00D55B85"/>
    <w:rsid w:val="00D55C4A"/>
    <w:rsid w:val="00D578B1"/>
    <w:rsid w:val="00D57A0E"/>
    <w:rsid w:val="00D6048C"/>
    <w:rsid w:val="00D63204"/>
    <w:rsid w:val="00D63DDA"/>
    <w:rsid w:val="00D63EE1"/>
    <w:rsid w:val="00D63F74"/>
    <w:rsid w:val="00D6437B"/>
    <w:rsid w:val="00D644AC"/>
    <w:rsid w:val="00D64C9B"/>
    <w:rsid w:val="00D64E31"/>
    <w:rsid w:val="00D65626"/>
    <w:rsid w:val="00D66F69"/>
    <w:rsid w:val="00D67337"/>
    <w:rsid w:val="00D677CE"/>
    <w:rsid w:val="00D70E35"/>
    <w:rsid w:val="00D714EE"/>
    <w:rsid w:val="00D714F7"/>
    <w:rsid w:val="00D73056"/>
    <w:rsid w:val="00D7331D"/>
    <w:rsid w:val="00D740AC"/>
    <w:rsid w:val="00D75B05"/>
    <w:rsid w:val="00D76061"/>
    <w:rsid w:val="00D76D74"/>
    <w:rsid w:val="00D76E22"/>
    <w:rsid w:val="00D77EDA"/>
    <w:rsid w:val="00D80137"/>
    <w:rsid w:val="00D80BC0"/>
    <w:rsid w:val="00D8110D"/>
    <w:rsid w:val="00D8166A"/>
    <w:rsid w:val="00D81670"/>
    <w:rsid w:val="00D8188B"/>
    <w:rsid w:val="00D81A17"/>
    <w:rsid w:val="00D82052"/>
    <w:rsid w:val="00D82C55"/>
    <w:rsid w:val="00D833B4"/>
    <w:rsid w:val="00D83DA9"/>
    <w:rsid w:val="00D84173"/>
    <w:rsid w:val="00D84B68"/>
    <w:rsid w:val="00D851BB"/>
    <w:rsid w:val="00D8635B"/>
    <w:rsid w:val="00D86E42"/>
    <w:rsid w:val="00D86E84"/>
    <w:rsid w:val="00D86FD9"/>
    <w:rsid w:val="00D8741B"/>
    <w:rsid w:val="00D8743A"/>
    <w:rsid w:val="00D878A9"/>
    <w:rsid w:val="00D87917"/>
    <w:rsid w:val="00D90961"/>
    <w:rsid w:val="00D916BA"/>
    <w:rsid w:val="00D91959"/>
    <w:rsid w:val="00D919CC"/>
    <w:rsid w:val="00D91F41"/>
    <w:rsid w:val="00D92A9B"/>
    <w:rsid w:val="00D92BB9"/>
    <w:rsid w:val="00D930A8"/>
    <w:rsid w:val="00D93717"/>
    <w:rsid w:val="00D941A9"/>
    <w:rsid w:val="00D9433E"/>
    <w:rsid w:val="00D94E32"/>
    <w:rsid w:val="00D95349"/>
    <w:rsid w:val="00D95767"/>
    <w:rsid w:val="00D95CCA"/>
    <w:rsid w:val="00D95D58"/>
    <w:rsid w:val="00D95E90"/>
    <w:rsid w:val="00D96288"/>
    <w:rsid w:val="00D96456"/>
    <w:rsid w:val="00D965CF"/>
    <w:rsid w:val="00D96FF9"/>
    <w:rsid w:val="00D978B9"/>
    <w:rsid w:val="00DA0896"/>
    <w:rsid w:val="00DA0C38"/>
    <w:rsid w:val="00DA1BFE"/>
    <w:rsid w:val="00DA1DA2"/>
    <w:rsid w:val="00DA1E02"/>
    <w:rsid w:val="00DA2781"/>
    <w:rsid w:val="00DA2A4B"/>
    <w:rsid w:val="00DA2D31"/>
    <w:rsid w:val="00DA3D9F"/>
    <w:rsid w:val="00DA4022"/>
    <w:rsid w:val="00DA4838"/>
    <w:rsid w:val="00DA56E8"/>
    <w:rsid w:val="00DA652A"/>
    <w:rsid w:val="00DB0038"/>
    <w:rsid w:val="00DB053F"/>
    <w:rsid w:val="00DB0785"/>
    <w:rsid w:val="00DB0BEA"/>
    <w:rsid w:val="00DB15D1"/>
    <w:rsid w:val="00DB1AD6"/>
    <w:rsid w:val="00DB2437"/>
    <w:rsid w:val="00DB27F5"/>
    <w:rsid w:val="00DB43ED"/>
    <w:rsid w:val="00DB4942"/>
    <w:rsid w:val="00DB58F6"/>
    <w:rsid w:val="00DB5C02"/>
    <w:rsid w:val="00DB67E0"/>
    <w:rsid w:val="00DB70BD"/>
    <w:rsid w:val="00DB7525"/>
    <w:rsid w:val="00DB7C8D"/>
    <w:rsid w:val="00DC022E"/>
    <w:rsid w:val="00DC0B95"/>
    <w:rsid w:val="00DC0D73"/>
    <w:rsid w:val="00DC0FE7"/>
    <w:rsid w:val="00DC1467"/>
    <w:rsid w:val="00DC2492"/>
    <w:rsid w:val="00DC2A07"/>
    <w:rsid w:val="00DC2ED7"/>
    <w:rsid w:val="00DC3440"/>
    <w:rsid w:val="00DC3B98"/>
    <w:rsid w:val="00DC3C83"/>
    <w:rsid w:val="00DC4FDF"/>
    <w:rsid w:val="00DC582F"/>
    <w:rsid w:val="00DC64E9"/>
    <w:rsid w:val="00DC6B59"/>
    <w:rsid w:val="00DC6FA1"/>
    <w:rsid w:val="00DC749A"/>
    <w:rsid w:val="00DC74DF"/>
    <w:rsid w:val="00DC77EF"/>
    <w:rsid w:val="00DC7869"/>
    <w:rsid w:val="00DD0AAF"/>
    <w:rsid w:val="00DD1C12"/>
    <w:rsid w:val="00DD1D14"/>
    <w:rsid w:val="00DD1F71"/>
    <w:rsid w:val="00DD225F"/>
    <w:rsid w:val="00DD2B9E"/>
    <w:rsid w:val="00DD2C3C"/>
    <w:rsid w:val="00DD4325"/>
    <w:rsid w:val="00DD4745"/>
    <w:rsid w:val="00DD51CC"/>
    <w:rsid w:val="00DD57CA"/>
    <w:rsid w:val="00DD588F"/>
    <w:rsid w:val="00DD58B2"/>
    <w:rsid w:val="00DD652F"/>
    <w:rsid w:val="00DD6699"/>
    <w:rsid w:val="00DD6805"/>
    <w:rsid w:val="00DD6D84"/>
    <w:rsid w:val="00DD76BE"/>
    <w:rsid w:val="00DE05BD"/>
    <w:rsid w:val="00DE08CE"/>
    <w:rsid w:val="00DE12E6"/>
    <w:rsid w:val="00DE15D0"/>
    <w:rsid w:val="00DE178D"/>
    <w:rsid w:val="00DE1F15"/>
    <w:rsid w:val="00DE291A"/>
    <w:rsid w:val="00DE2BDD"/>
    <w:rsid w:val="00DE31EE"/>
    <w:rsid w:val="00DE34E6"/>
    <w:rsid w:val="00DE37C2"/>
    <w:rsid w:val="00DE3B4E"/>
    <w:rsid w:val="00DE40E2"/>
    <w:rsid w:val="00DE41DC"/>
    <w:rsid w:val="00DE4FF0"/>
    <w:rsid w:val="00DE5DEB"/>
    <w:rsid w:val="00DE6323"/>
    <w:rsid w:val="00DE66A8"/>
    <w:rsid w:val="00DE6A62"/>
    <w:rsid w:val="00DE71E6"/>
    <w:rsid w:val="00DE74D9"/>
    <w:rsid w:val="00DE754B"/>
    <w:rsid w:val="00DE774E"/>
    <w:rsid w:val="00DF04E4"/>
    <w:rsid w:val="00DF0A28"/>
    <w:rsid w:val="00DF1191"/>
    <w:rsid w:val="00DF1644"/>
    <w:rsid w:val="00DF176E"/>
    <w:rsid w:val="00DF19EB"/>
    <w:rsid w:val="00DF22CF"/>
    <w:rsid w:val="00DF2432"/>
    <w:rsid w:val="00DF24E4"/>
    <w:rsid w:val="00DF2D94"/>
    <w:rsid w:val="00DF37FD"/>
    <w:rsid w:val="00DF383C"/>
    <w:rsid w:val="00DF409B"/>
    <w:rsid w:val="00DF4207"/>
    <w:rsid w:val="00DF48D4"/>
    <w:rsid w:val="00DF4951"/>
    <w:rsid w:val="00DF4D5A"/>
    <w:rsid w:val="00DF4DA6"/>
    <w:rsid w:val="00DF4F21"/>
    <w:rsid w:val="00DF5287"/>
    <w:rsid w:val="00DF57A5"/>
    <w:rsid w:val="00DF62E3"/>
    <w:rsid w:val="00DF67C9"/>
    <w:rsid w:val="00DF6A84"/>
    <w:rsid w:val="00DF722E"/>
    <w:rsid w:val="00DF788A"/>
    <w:rsid w:val="00DF7F8B"/>
    <w:rsid w:val="00E000A3"/>
    <w:rsid w:val="00E002C7"/>
    <w:rsid w:val="00E01454"/>
    <w:rsid w:val="00E01964"/>
    <w:rsid w:val="00E01D62"/>
    <w:rsid w:val="00E0250B"/>
    <w:rsid w:val="00E02562"/>
    <w:rsid w:val="00E02878"/>
    <w:rsid w:val="00E036C2"/>
    <w:rsid w:val="00E038C3"/>
    <w:rsid w:val="00E03DD3"/>
    <w:rsid w:val="00E03E65"/>
    <w:rsid w:val="00E043FC"/>
    <w:rsid w:val="00E04975"/>
    <w:rsid w:val="00E04CB2"/>
    <w:rsid w:val="00E05244"/>
    <w:rsid w:val="00E061B8"/>
    <w:rsid w:val="00E0667D"/>
    <w:rsid w:val="00E067D5"/>
    <w:rsid w:val="00E06CFC"/>
    <w:rsid w:val="00E07390"/>
    <w:rsid w:val="00E078A3"/>
    <w:rsid w:val="00E104D3"/>
    <w:rsid w:val="00E104F2"/>
    <w:rsid w:val="00E1055D"/>
    <w:rsid w:val="00E109B7"/>
    <w:rsid w:val="00E1194F"/>
    <w:rsid w:val="00E11B9E"/>
    <w:rsid w:val="00E120E0"/>
    <w:rsid w:val="00E12A77"/>
    <w:rsid w:val="00E135A9"/>
    <w:rsid w:val="00E146E8"/>
    <w:rsid w:val="00E14FF0"/>
    <w:rsid w:val="00E151B1"/>
    <w:rsid w:val="00E152FC"/>
    <w:rsid w:val="00E169B4"/>
    <w:rsid w:val="00E16FAC"/>
    <w:rsid w:val="00E174BF"/>
    <w:rsid w:val="00E17EAB"/>
    <w:rsid w:val="00E2017C"/>
    <w:rsid w:val="00E20452"/>
    <w:rsid w:val="00E21B20"/>
    <w:rsid w:val="00E21D97"/>
    <w:rsid w:val="00E22090"/>
    <w:rsid w:val="00E2220B"/>
    <w:rsid w:val="00E22880"/>
    <w:rsid w:val="00E235BE"/>
    <w:rsid w:val="00E23D86"/>
    <w:rsid w:val="00E2415D"/>
    <w:rsid w:val="00E247BC"/>
    <w:rsid w:val="00E250BC"/>
    <w:rsid w:val="00E252A4"/>
    <w:rsid w:val="00E25CBF"/>
    <w:rsid w:val="00E2668F"/>
    <w:rsid w:val="00E266F0"/>
    <w:rsid w:val="00E26CA6"/>
    <w:rsid w:val="00E279BB"/>
    <w:rsid w:val="00E3071A"/>
    <w:rsid w:val="00E30D59"/>
    <w:rsid w:val="00E31297"/>
    <w:rsid w:val="00E31C76"/>
    <w:rsid w:val="00E31CEA"/>
    <w:rsid w:val="00E32C63"/>
    <w:rsid w:val="00E32DA9"/>
    <w:rsid w:val="00E330D7"/>
    <w:rsid w:val="00E340D3"/>
    <w:rsid w:val="00E342AF"/>
    <w:rsid w:val="00E34BFE"/>
    <w:rsid w:val="00E351AC"/>
    <w:rsid w:val="00E362BD"/>
    <w:rsid w:val="00E363E8"/>
    <w:rsid w:val="00E376E9"/>
    <w:rsid w:val="00E379E9"/>
    <w:rsid w:val="00E37F7F"/>
    <w:rsid w:val="00E4083D"/>
    <w:rsid w:val="00E40E01"/>
    <w:rsid w:val="00E41794"/>
    <w:rsid w:val="00E42469"/>
    <w:rsid w:val="00E42B93"/>
    <w:rsid w:val="00E43B69"/>
    <w:rsid w:val="00E43F2F"/>
    <w:rsid w:val="00E44A8D"/>
    <w:rsid w:val="00E44F5A"/>
    <w:rsid w:val="00E44FF5"/>
    <w:rsid w:val="00E45704"/>
    <w:rsid w:val="00E45B0B"/>
    <w:rsid w:val="00E45C51"/>
    <w:rsid w:val="00E45EC0"/>
    <w:rsid w:val="00E478A7"/>
    <w:rsid w:val="00E478D8"/>
    <w:rsid w:val="00E512D0"/>
    <w:rsid w:val="00E529F6"/>
    <w:rsid w:val="00E52DD7"/>
    <w:rsid w:val="00E52EC1"/>
    <w:rsid w:val="00E54ABE"/>
    <w:rsid w:val="00E54B35"/>
    <w:rsid w:val="00E54D4F"/>
    <w:rsid w:val="00E55284"/>
    <w:rsid w:val="00E55AE8"/>
    <w:rsid w:val="00E56009"/>
    <w:rsid w:val="00E56421"/>
    <w:rsid w:val="00E567AE"/>
    <w:rsid w:val="00E56993"/>
    <w:rsid w:val="00E572AF"/>
    <w:rsid w:val="00E57EBC"/>
    <w:rsid w:val="00E60B50"/>
    <w:rsid w:val="00E60C18"/>
    <w:rsid w:val="00E61AB3"/>
    <w:rsid w:val="00E62094"/>
    <w:rsid w:val="00E62164"/>
    <w:rsid w:val="00E62A40"/>
    <w:rsid w:val="00E62B00"/>
    <w:rsid w:val="00E63471"/>
    <w:rsid w:val="00E63594"/>
    <w:rsid w:val="00E63D18"/>
    <w:rsid w:val="00E63F89"/>
    <w:rsid w:val="00E649A6"/>
    <w:rsid w:val="00E64C69"/>
    <w:rsid w:val="00E6507A"/>
    <w:rsid w:val="00E65655"/>
    <w:rsid w:val="00E65774"/>
    <w:rsid w:val="00E65E5C"/>
    <w:rsid w:val="00E6609F"/>
    <w:rsid w:val="00E665B4"/>
    <w:rsid w:val="00E66922"/>
    <w:rsid w:val="00E66AC1"/>
    <w:rsid w:val="00E66FB1"/>
    <w:rsid w:val="00E6719E"/>
    <w:rsid w:val="00E70669"/>
    <w:rsid w:val="00E70DC9"/>
    <w:rsid w:val="00E70E28"/>
    <w:rsid w:val="00E70E81"/>
    <w:rsid w:val="00E716D3"/>
    <w:rsid w:val="00E71E33"/>
    <w:rsid w:val="00E71EEB"/>
    <w:rsid w:val="00E7201E"/>
    <w:rsid w:val="00E72AE8"/>
    <w:rsid w:val="00E72E93"/>
    <w:rsid w:val="00E7399F"/>
    <w:rsid w:val="00E73DF2"/>
    <w:rsid w:val="00E73E83"/>
    <w:rsid w:val="00E74275"/>
    <w:rsid w:val="00E74521"/>
    <w:rsid w:val="00E74971"/>
    <w:rsid w:val="00E74EBE"/>
    <w:rsid w:val="00E751CB"/>
    <w:rsid w:val="00E7544B"/>
    <w:rsid w:val="00E765FD"/>
    <w:rsid w:val="00E7687C"/>
    <w:rsid w:val="00E77152"/>
    <w:rsid w:val="00E779CC"/>
    <w:rsid w:val="00E77C2D"/>
    <w:rsid w:val="00E80199"/>
    <w:rsid w:val="00E80E8C"/>
    <w:rsid w:val="00E82BBF"/>
    <w:rsid w:val="00E83413"/>
    <w:rsid w:val="00E83BFE"/>
    <w:rsid w:val="00E83FBA"/>
    <w:rsid w:val="00E84808"/>
    <w:rsid w:val="00E84AAD"/>
    <w:rsid w:val="00E84C8A"/>
    <w:rsid w:val="00E85A81"/>
    <w:rsid w:val="00E8696C"/>
    <w:rsid w:val="00E869F0"/>
    <w:rsid w:val="00E86B02"/>
    <w:rsid w:val="00E8766F"/>
    <w:rsid w:val="00E878CE"/>
    <w:rsid w:val="00E87D5A"/>
    <w:rsid w:val="00E905FC"/>
    <w:rsid w:val="00E90882"/>
    <w:rsid w:val="00E90BFA"/>
    <w:rsid w:val="00E91567"/>
    <w:rsid w:val="00E92204"/>
    <w:rsid w:val="00E92649"/>
    <w:rsid w:val="00E929DB"/>
    <w:rsid w:val="00E92AF3"/>
    <w:rsid w:val="00E92C13"/>
    <w:rsid w:val="00E92C6A"/>
    <w:rsid w:val="00E93AAB"/>
    <w:rsid w:val="00E93AFE"/>
    <w:rsid w:val="00E93EF1"/>
    <w:rsid w:val="00E93F27"/>
    <w:rsid w:val="00E948F3"/>
    <w:rsid w:val="00E94B07"/>
    <w:rsid w:val="00E95063"/>
    <w:rsid w:val="00E953EA"/>
    <w:rsid w:val="00E95566"/>
    <w:rsid w:val="00E95B76"/>
    <w:rsid w:val="00E96040"/>
    <w:rsid w:val="00E961D7"/>
    <w:rsid w:val="00E9656A"/>
    <w:rsid w:val="00E96ACE"/>
    <w:rsid w:val="00E96D41"/>
    <w:rsid w:val="00E96EBF"/>
    <w:rsid w:val="00E9783D"/>
    <w:rsid w:val="00E97EDD"/>
    <w:rsid w:val="00EA0EF8"/>
    <w:rsid w:val="00EA1FB1"/>
    <w:rsid w:val="00EA21E5"/>
    <w:rsid w:val="00EA22B9"/>
    <w:rsid w:val="00EA2321"/>
    <w:rsid w:val="00EA2CEE"/>
    <w:rsid w:val="00EA2EB6"/>
    <w:rsid w:val="00EA2EED"/>
    <w:rsid w:val="00EA3896"/>
    <w:rsid w:val="00EA398D"/>
    <w:rsid w:val="00EA3DBF"/>
    <w:rsid w:val="00EA443F"/>
    <w:rsid w:val="00EA4605"/>
    <w:rsid w:val="00EA487F"/>
    <w:rsid w:val="00EA4FD2"/>
    <w:rsid w:val="00EA666E"/>
    <w:rsid w:val="00EA6B5C"/>
    <w:rsid w:val="00EA6BEB"/>
    <w:rsid w:val="00EA6F07"/>
    <w:rsid w:val="00EA72D3"/>
    <w:rsid w:val="00EB0169"/>
    <w:rsid w:val="00EB0526"/>
    <w:rsid w:val="00EB1361"/>
    <w:rsid w:val="00EB20BE"/>
    <w:rsid w:val="00EB22DC"/>
    <w:rsid w:val="00EB2BE4"/>
    <w:rsid w:val="00EB2EC5"/>
    <w:rsid w:val="00EB38AA"/>
    <w:rsid w:val="00EB3E40"/>
    <w:rsid w:val="00EB4B2C"/>
    <w:rsid w:val="00EB4D37"/>
    <w:rsid w:val="00EB5000"/>
    <w:rsid w:val="00EB6B4B"/>
    <w:rsid w:val="00EB79F8"/>
    <w:rsid w:val="00EB7CE1"/>
    <w:rsid w:val="00EB7E3D"/>
    <w:rsid w:val="00EC08AD"/>
    <w:rsid w:val="00EC0E64"/>
    <w:rsid w:val="00EC10CC"/>
    <w:rsid w:val="00EC1264"/>
    <w:rsid w:val="00EC15A5"/>
    <w:rsid w:val="00EC15B1"/>
    <w:rsid w:val="00EC180D"/>
    <w:rsid w:val="00EC182E"/>
    <w:rsid w:val="00EC2B6F"/>
    <w:rsid w:val="00EC360B"/>
    <w:rsid w:val="00EC36B1"/>
    <w:rsid w:val="00EC4BA1"/>
    <w:rsid w:val="00EC4C92"/>
    <w:rsid w:val="00EC530C"/>
    <w:rsid w:val="00EC53A1"/>
    <w:rsid w:val="00EC53D9"/>
    <w:rsid w:val="00EC544D"/>
    <w:rsid w:val="00EC6415"/>
    <w:rsid w:val="00EC68D8"/>
    <w:rsid w:val="00EC6AC2"/>
    <w:rsid w:val="00EC6B2F"/>
    <w:rsid w:val="00EC7C8D"/>
    <w:rsid w:val="00ED0F58"/>
    <w:rsid w:val="00ED0FA1"/>
    <w:rsid w:val="00ED1613"/>
    <w:rsid w:val="00ED3BFF"/>
    <w:rsid w:val="00ED5A91"/>
    <w:rsid w:val="00ED5DFF"/>
    <w:rsid w:val="00ED64B2"/>
    <w:rsid w:val="00ED65B7"/>
    <w:rsid w:val="00ED6A3D"/>
    <w:rsid w:val="00ED6A92"/>
    <w:rsid w:val="00ED6D56"/>
    <w:rsid w:val="00EE0568"/>
    <w:rsid w:val="00EE09DC"/>
    <w:rsid w:val="00EE0A62"/>
    <w:rsid w:val="00EE0B0C"/>
    <w:rsid w:val="00EE0F8D"/>
    <w:rsid w:val="00EE172F"/>
    <w:rsid w:val="00EE19F4"/>
    <w:rsid w:val="00EE2113"/>
    <w:rsid w:val="00EE2931"/>
    <w:rsid w:val="00EE2944"/>
    <w:rsid w:val="00EE301F"/>
    <w:rsid w:val="00EE3247"/>
    <w:rsid w:val="00EE3865"/>
    <w:rsid w:val="00EE4010"/>
    <w:rsid w:val="00EE5388"/>
    <w:rsid w:val="00EE6F70"/>
    <w:rsid w:val="00EE7601"/>
    <w:rsid w:val="00EE76AD"/>
    <w:rsid w:val="00EF05FD"/>
    <w:rsid w:val="00EF08D3"/>
    <w:rsid w:val="00EF0926"/>
    <w:rsid w:val="00EF12AF"/>
    <w:rsid w:val="00EF1517"/>
    <w:rsid w:val="00EF1CED"/>
    <w:rsid w:val="00EF1E32"/>
    <w:rsid w:val="00EF1F21"/>
    <w:rsid w:val="00EF2543"/>
    <w:rsid w:val="00EF2CBE"/>
    <w:rsid w:val="00EF401E"/>
    <w:rsid w:val="00EF4F49"/>
    <w:rsid w:val="00EF56B5"/>
    <w:rsid w:val="00EF5926"/>
    <w:rsid w:val="00EF5C34"/>
    <w:rsid w:val="00EF5E53"/>
    <w:rsid w:val="00EF6FCA"/>
    <w:rsid w:val="00EF75F4"/>
    <w:rsid w:val="00EF7B3C"/>
    <w:rsid w:val="00F00AC5"/>
    <w:rsid w:val="00F00B99"/>
    <w:rsid w:val="00F01A71"/>
    <w:rsid w:val="00F01B8F"/>
    <w:rsid w:val="00F01EFF"/>
    <w:rsid w:val="00F01FF3"/>
    <w:rsid w:val="00F0237A"/>
    <w:rsid w:val="00F0261E"/>
    <w:rsid w:val="00F02AAA"/>
    <w:rsid w:val="00F02ADE"/>
    <w:rsid w:val="00F02C58"/>
    <w:rsid w:val="00F03A1E"/>
    <w:rsid w:val="00F03B4A"/>
    <w:rsid w:val="00F04837"/>
    <w:rsid w:val="00F04B20"/>
    <w:rsid w:val="00F0540D"/>
    <w:rsid w:val="00F05B95"/>
    <w:rsid w:val="00F05FF7"/>
    <w:rsid w:val="00F06364"/>
    <w:rsid w:val="00F067D7"/>
    <w:rsid w:val="00F075D0"/>
    <w:rsid w:val="00F076E2"/>
    <w:rsid w:val="00F0773E"/>
    <w:rsid w:val="00F07901"/>
    <w:rsid w:val="00F07E9D"/>
    <w:rsid w:val="00F07F79"/>
    <w:rsid w:val="00F10040"/>
    <w:rsid w:val="00F11874"/>
    <w:rsid w:val="00F12E0B"/>
    <w:rsid w:val="00F139BB"/>
    <w:rsid w:val="00F148B8"/>
    <w:rsid w:val="00F14BCB"/>
    <w:rsid w:val="00F15040"/>
    <w:rsid w:val="00F153D9"/>
    <w:rsid w:val="00F16700"/>
    <w:rsid w:val="00F16887"/>
    <w:rsid w:val="00F168BC"/>
    <w:rsid w:val="00F2094C"/>
    <w:rsid w:val="00F20EFB"/>
    <w:rsid w:val="00F224BF"/>
    <w:rsid w:val="00F22DB8"/>
    <w:rsid w:val="00F23164"/>
    <w:rsid w:val="00F23775"/>
    <w:rsid w:val="00F23CC0"/>
    <w:rsid w:val="00F240DD"/>
    <w:rsid w:val="00F2459A"/>
    <w:rsid w:val="00F25479"/>
    <w:rsid w:val="00F25B48"/>
    <w:rsid w:val="00F25CFF"/>
    <w:rsid w:val="00F273FA"/>
    <w:rsid w:val="00F276E6"/>
    <w:rsid w:val="00F30D02"/>
    <w:rsid w:val="00F30DCD"/>
    <w:rsid w:val="00F30E91"/>
    <w:rsid w:val="00F31FD0"/>
    <w:rsid w:val="00F32B21"/>
    <w:rsid w:val="00F32EBE"/>
    <w:rsid w:val="00F33050"/>
    <w:rsid w:val="00F34D48"/>
    <w:rsid w:val="00F35A16"/>
    <w:rsid w:val="00F35BA6"/>
    <w:rsid w:val="00F35DB0"/>
    <w:rsid w:val="00F361C7"/>
    <w:rsid w:val="00F36486"/>
    <w:rsid w:val="00F364BC"/>
    <w:rsid w:val="00F366F0"/>
    <w:rsid w:val="00F36CC4"/>
    <w:rsid w:val="00F36D1A"/>
    <w:rsid w:val="00F36FA7"/>
    <w:rsid w:val="00F3779A"/>
    <w:rsid w:val="00F37BA0"/>
    <w:rsid w:val="00F37D51"/>
    <w:rsid w:val="00F4007F"/>
    <w:rsid w:val="00F40D8E"/>
    <w:rsid w:val="00F40E69"/>
    <w:rsid w:val="00F40F6B"/>
    <w:rsid w:val="00F4104A"/>
    <w:rsid w:val="00F41F6E"/>
    <w:rsid w:val="00F42AF6"/>
    <w:rsid w:val="00F42D47"/>
    <w:rsid w:val="00F42DBE"/>
    <w:rsid w:val="00F42DEF"/>
    <w:rsid w:val="00F43804"/>
    <w:rsid w:val="00F43F4A"/>
    <w:rsid w:val="00F44677"/>
    <w:rsid w:val="00F453C9"/>
    <w:rsid w:val="00F461E7"/>
    <w:rsid w:val="00F4686E"/>
    <w:rsid w:val="00F468B6"/>
    <w:rsid w:val="00F46DF4"/>
    <w:rsid w:val="00F46F2E"/>
    <w:rsid w:val="00F47F0A"/>
    <w:rsid w:val="00F50168"/>
    <w:rsid w:val="00F50EBE"/>
    <w:rsid w:val="00F51081"/>
    <w:rsid w:val="00F52170"/>
    <w:rsid w:val="00F52294"/>
    <w:rsid w:val="00F525AB"/>
    <w:rsid w:val="00F52B30"/>
    <w:rsid w:val="00F53258"/>
    <w:rsid w:val="00F53389"/>
    <w:rsid w:val="00F5390E"/>
    <w:rsid w:val="00F53A9D"/>
    <w:rsid w:val="00F53C83"/>
    <w:rsid w:val="00F544B7"/>
    <w:rsid w:val="00F5549C"/>
    <w:rsid w:val="00F56066"/>
    <w:rsid w:val="00F56F81"/>
    <w:rsid w:val="00F601C4"/>
    <w:rsid w:val="00F6059F"/>
    <w:rsid w:val="00F6070C"/>
    <w:rsid w:val="00F6071E"/>
    <w:rsid w:val="00F607C7"/>
    <w:rsid w:val="00F60811"/>
    <w:rsid w:val="00F60CD3"/>
    <w:rsid w:val="00F6144F"/>
    <w:rsid w:val="00F619A8"/>
    <w:rsid w:val="00F61DB6"/>
    <w:rsid w:val="00F620CA"/>
    <w:rsid w:val="00F64013"/>
    <w:rsid w:val="00F645AF"/>
    <w:rsid w:val="00F65A7F"/>
    <w:rsid w:val="00F6628E"/>
    <w:rsid w:val="00F6689B"/>
    <w:rsid w:val="00F66CBC"/>
    <w:rsid w:val="00F67606"/>
    <w:rsid w:val="00F67F1D"/>
    <w:rsid w:val="00F701A8"/>
    <w:rsid w:val="00F7046C"/>
    <w:rsid w:val="00F70B81"/>
    <w:rsid w:val="00F70C16"/>
    <w:rsid w:val="00F70D65"/>
    <w:rsid w:val="00F70DE2"/>
    <w:rsid w:val="00F71ADF"/>
    <w:rsid w:val="00F7236E"/>
    <w:rsid w:val="00F724FD"/>
    <w:rsid w:val="00F72CD1"/>
    <w:rsid w:val="00F72F4B"/>
    <w:rsid w:val="00F739FD"/>
    <w:rsid w:val="00F76233"/>
    <w:rsid w:val="00F76535"/>
    <w:rsid w:val="00F76A91"/>
    <w:rsid w:val="00F76D31"/>
    <w:rsid w:val="00F7748D"/>
    <w:rsid w:val="00F77A80"/>
    <w:rsid w:val="00F77B23"/>
    <w:rsid w:val="00F77BC0"/>
    <w:rsid w:val="00F77EB8"/>
    <w:rsid w:val="00F8093D"/>
    <w:rsid w:val="00F80AFE"/>
    <w:rsid w:val="00F80C1F"/>
    <w:rsid w:val="00F837E7"/>
    <w:rsid w:val="00F84B5C"/>
    <w:rsid w:val="00F84F9C"/>
    <w:rsid w:val="00F862F5"/>
    <w:rsid w:val="00F86819"/>
    <w:rsid w:val="00F87000"/>
    <w:rsid w:val="00F878DC"/>
    <w:rsid w:val="00F900B5"/>
    <w:rsid w:val="00F90660"/>
    <w:rsid w:val="00F90977"/>
    <w:rsid w:val="00F911EA"/>
    <w:rsid w:val="00F91346"/>
    <w:rsid w:val="00F91491"/>
    <w:rsid w:val="00F9163A"/>
    <w:rsid w:val="00F9210E"/>
    <w:rsid w:val="00F9327E"/>
    <w:rsid w:val="00F935FD"/>
    <w:rsid w:val="00F93E88"/>
    <w:rsid w:val="00F9455B"/>
    <w:rsid w:val="00F95577"/>
    <w:rsid w:val="00F961ED"/>
    <w:rsid w:val="00F96603"/>
    <w:rsid w:val="00F96A31"/>
    <w:rsid w:val="00F970EF"/>
    <w:rsid w:val="00F972A4"/>
    <w:rsid w:val="00F97325"/>
    <w:rsid w:val="00F97841"/>
    <w:rsid w:val="00FA139B"/>
    <w:rsid w:val="00FA1D15"/>
    <w:rsid w:val="00FA1ED2"/>
    <w:rsid w:val="00FA266A"/>
    <w:rsid w:val="00FA27E7"/>
    <w:rsid w:val="00FA29BB"/>
    <w:rsid w:val="00FA2A3A"/>
    <w:rsid w:val="00FA3080"/>
    <w:rsid w:val="00FA3170"/>
    <w:rsid w:val="00FA38E3"/>
    <w:rsid w:val="00FA3CB0"/>
    <w:rsid w:val="00FA51AF"/>
    <w:rsid w:val="00FA56D1"/>
    <w:rsid w:val="00FA5858"/>
    <w:rsid w:val="00FA5CA7"/>
    <w:rsid w:val="00FA6315"/>
    <w:rsid w:val="00FA666D"/>
    <w:rsid w:val="00FA71B4"/>
    <w:rsid w:val="00FA7409"/>
    <w:rsid w:val="00FA7614"/>
    <w:rsid w:val="00FA7E6A"/>
    <w:rsid w:val="00FB0A2C"/>
    <w:rsid w:val="00FB1684"/>
    <w:rsid w:val="00FB214D"/>
    <w:rsid w:val="00FB25B7"/>
    <w:rsid w:val="00FB2A70"/>
    <w:rsid w:val="00FB2C16"/>
    <w:rsid w:val="00FB3CB5"/>
    <w:rsid w:val="00FB41A6"/>
    <w:rsid w:val="00FB4548"/>
    <w:rsid w:val="00FB496C"/>
    <w:rsid w:val="00FB50C8"/>
    <w:rsid w:val="00FB5190"/>
    <w:rsid w:val="00FB5459"/>
    <w:rsid w:val="00FB610D"/>
    <w:rsid w:val="00FB6321"/>
    <w:rsid w:val="00FB6A67"/>
    <w:rsid w:val="00FB6B16"/>
    <w:rsid w:val="00FB6C9E"/>
    <w:rsid w:val="00FB6D68"/>
    <w:rsid w:val="00FB6F50"/>
    <w:rsid w:val="00FB70B3"/>
    <w:rsid w:val="00FB72DD"/>
    <w:rsid w:val="00FB7BC3"/>
    <w:rsid w:val="00FC07B7"/>
    <w:rsid w:val="00FC1B1D"/>
    <w:rsid w:val="00FC1DD4"/>
    <w:rsid w:val="00FC2456"/>
    <w:rsid w:val="00FC2497"/>
    <w:rsid w:val="00FC29AB"/>
    <w:rsid w:val="00FC2BC7"/>
    <w:rsid w:val="00FC3935"/>
    <w:rsid w:val="00FC3DD2"/>
    <w:rsid w:val="00FC3FC0"/>
    <w:rsid w:val="00FC4575"/>
    <w:rsid w:val="00FC49D5"/>
    <w:rsid w:val="00FC4F16"/>
    <w:rsid w:val="00FC5945"/>
    <w:rsid w:val="00FC5E06"/>
    <w:rsid w:val="00FC60F1"/>
    <w:rsid w:val="00FC68D9"/>
    <w:rsid w:val="00FC6B9C"/>
    <w:rsid w:val="00FC6D25"/>
    <w:rsid w:val="00FC6DC7"/>
    <w:rsid w:val="00FD0571"/>
    <w:rsid w:val="00FD0FD6"/>
    <w:rsid w:val="00FD119F"/>
    <w:rsid w:val="00FD1AD9"/>
    <w:rsid w:val="00FD2968"/>
    <w:rsid w:val="00FD2A7C"/>
    <w:rsid w:val="00FD2CEC"/>
    <w:rsid w:val="00FD2E54"/>
    <w:rsid w:val="00FD3254"/>
    <w:rsid w:val="00FD3551"/>
    <w:rsid w:val="00FD3C09"/>
    <w:rsid w:val="00FD54F1"/>
    <w:rsid w:val="00FD56E3"/>
    <w:rsid w:val="00FD5C6A"/>
    <w:rsid w:val="00FD5E2F"/>
    <w:rsid w:val="00FD6129"/>
    <w:rsid w:val="00FD6D64"/>
    <w:rsid w:val="00FD77C3"/>
    <w:rsid w:val="00FD7A9D"/>
    <w:rsid w:val="00FD7E31"/>
    <w:rsid w:val="00FE014C"/>
    <w:rsid w:val="00FE0615"/>
    <w:rsid w:val="00FE0635"/>
    <w:rsid w:val="00FE0C86"/>
    <w:rsid w:val="00FE0F70"/>
    <w:rsid w:val="00FE1286"/>
    <w:rsid w:val="00FE138C"/>
    <w:rsid w:val="00FE1D2F"/>
    <w:rsid w:val="00FE1F00"/>
    <w:rsid w:val="00FE2250"/>
    <w:rsid w:val="00FE25DB"/>
    <w:rsid w:val="00FE31A1"/>
    <w:rsid w:val="00FE39A5"/>
    <w:rsid w:val="00FE3F53"/>
    <w:rsid w:val="00FE4074"/>
    <w:rsid w:val="00FE4292"/>
    <w:rsid w:val="00FE44CB"/>
    <w:rsid w:val="00FE5C87"/>
    <w:rsid w:val="00FE633F"/>
    <w:rsid w:val="00FE666C"/>
    <w:rsid w:val="00FE7688"/>
    <w:rsid w:val="00FE76C8"/>
    <w:rsid w:val="00FE79E8"/>
    <w:rsid w:val="00FE7E4D"/>
    <w:rsid w:val="00FF0127"/>
    <w:rsid w:val="00FF0381"/>
    <w:rsid w:val="00FF11C0"/>
    <w:rsid w:val="00FF23F9"/>
    <w:rsid w:val="00FF3020"/>
    <w:rsid w:val="00FF33D5"/>
    <w:rsid w:val="00FF3898"/>
    <w:rsid w:val="00FF41BD"/>
    <w:rsid w:val="00FF441B"/>
    <w:rsid w:val="00FF4A03"/>
    <w:rsid w:val="00FF5B1F"/>
    <w:rsid w:val="00FF5B98"/>
    <w:rsid w:val="00FF5C2A"/>
    <w:rsid w:val="00FF5CB6"/>
    <w:rsid w:val="00FF5E84"/>
    <w:rsid w:val="00FF616E"/>
    <w:rsid w:val="00FF66BC"/>
    <w:rsid w:val="00FF7589"/>
    <w:rsid w:val="00FF78C1"/>
    <w:rsid w:val="00FF7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1AF94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/>
    <w:lsdException w:name="envelope return" w:semiHidden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/>
    <w:lsdException w:name="Body Text First Indent" w:semiHidden="1"/>
    <w:lsdException w:name="Body Text First Indent 2" w:semiHidden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/>
    <w:lsdException w:name="Strong" w:semiHidden="1" w:uiPriority="22"/>
    <w:lsdException w:name="Emphasis" w:semiHidden="1" w:uiPriority="20"/>
    <w:lsdException w:name="Document Map" w:semiHidden="1"/>
    <w:lsdException w:name="Plain Text" w:semiHidden="1" w:unhideWhenUsed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7"/>
    <w:qFormat/>
    <w:rsid w:val="00772B79"/>
    <w:pPr>
      <w:spacing w:after="0" w:line="240" w:lineRule="auto"/>
    </w:pPr>
  </w:style>
  <w:style w:type="paragraph" w:styleId="Ttulo1">
    <w:name w:val="heading 1"/>
    <w:basedOn w:val="Normal"/>
    <w:next w:val="Normal"/>
    <w:link w:val="Ttulo1Char"/>
    <w:uiPriority w:val="1"/>
    <w:qFormat/>
    <w:rsid w:val="004048B0"/>
    <w:pPr>
      <w:spacing w:before="120"/>
      <w:outlineLvl w:val="0"/>
    </w:pPr>
    <w:rPr>
      <w:rFonts w:cstheme="majorHAnsi"/>
      <w:caps/>
      <w:color w:val="FFFFFF" w:themeColor="background1"/>
      <w:spacing w:val="80"/>
      <w:sz w:val="72"/>
      <w:szCs w:val="96"/>
    </w:rPr>
  </w:style>
  <w:style w:type="paragraph" w:styleId="Ttulo2">
    <w:name w:val="heading 2"/>
    <w:basedOn w:val="Normal"/>
    <w:next w:val="Normal"/>
    <w:link w:val="Ttulo2Char"/>
    <w:uiPriority w:val="1"/>
    <w:qFormat/>
    <w:rsid w:val="004048B0"/>
    <w:pPr>
      <w:spacing w:before="120"/>
      <w:outlineLvl w:val="1"/>
    </w:pPr>
    <w:rPr>
      <w:caps/>
      <w:spacing w:val="80"/>
      <w:sz w:val="72"/>
      <w:szCs w:val="72"/>
    </w:rPr>
  </w:style>
  <w:style w:type="paragraph" w:styleId="Ttulo3">
    <w:name w:val="heading 3"/>
    <w:basedOn w:val="Ttulo2"/>
    <w:next w:val="Normal"/>
    <w:link w:val="Ttulo3Char"/>
    <w:uiPriority w:val="2"/>
    <w:qFormat/>
    <w:rsid w:val="004048B0"/>
    <w:pPr>
      <w:outlineLvl w:val="2"/>
    </w:pPr>
    <w:rPr>
      <w:b/>
      <w:bCs/>
      <w:noProof/>
      <w:sz w:val="36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rsid w:val="003D2A9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39"/>
    <w:rsid w:val="00655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har">
    <w:name w:val="Título 1 Char"/>
    <w:basedOn w:val="Fontepargpadro"/>
    <w:link w:val="Ttulo1"/>
    <w:uiPriority w:val="1"/>
    <w:rsid w:val="004048B0"/>
    <w:rPr>
      <w:rFonts w:cstheme="majorHAnsi"/>
      <w:caps/>
      <w:color w:val="FFFFFF" w:themeColor="background1"/>
      <w:spacing w:val="80"/>
      <w:sz w:val="72"/>
      <w:szCs w:val="96"/>
    </w:rPr>
  </w:style>
  <w:style w:type="character" w:customStyle="1" w:styleId="Ttulo2Char">
    <w:name w:val="Título 2 Char"/>
    <w:basedOn w:val="Fontepargpadro"/>
    <w:link w:val="Ttulo2"/>
    <w:uiPriority w:val="1"/>
    <w:rsid w:val="004048B0"/>
    <w:rPr>
      <w:caps/>
      <w:spacing w:val="80"/>
      <w:sz w:val="72"/>
      <w:szCs w:val="72"/>
    </w:rPr>
  </w:style>
  <w:style w:type="character" w:customStyle="1" w:styleId="Ttulo3Char">
    <w:name w:val="Título 3 Char"/>
    <w:basedOn w:val="Fontepargpadro"/>
    <w:link w:val="Ttulo3"/>
    <w:uiPriority w:val="2"/>
    <w:rsid w:val="004048B0"/>
    <w:rPr>
      <w:b/>
      <w:bCs/>
      <w:caps/>
      <w:noProof/>
      <w:spacing w:val="80"/>
      <w:sz w:val="36"/>
      <w:szCs w:val="32"/>
    </w:rPr>
  </w:style>
  <w:style w:type="paragraph" w:styleId="Subttulo">
    <w:name w:val="Subtitle"/>
    <w:basedOn w:val="Ttulo3"/>
    <w:next w:val="Normal"/>
    <w:link w:val="SubttuloChar"/>
    <w:uiPriority w:val="9"/>
    <w:rsid w:val="005B116C"/>
    <w:pPr>
      <w:framePr w:wrap="auto" w:vAnchor="text" w:hAnchor="margin" w:y="203"/>
      <w:jc w:val="center"/>
    </w:pPr>
    <w:rPr>
      <w:color w:val="FFFFFF" w:themeColor="background1"/>
    </w:rPr>
  </w:style>
  <w:style w:type="character" w:customStyle="1" w:styleId="SubttuloChar">
    <w:name w:val="Subtítulo Char"/>
    <w:basedOn w:val="Fontepargpadro"/>
    <w:link w:val="Subttulo"/>
    <w:uiPriority w:val="9"/>
    <w:rsid w:val="005B116C"/>
    <w:rPr>
      <w:b/>
      <w:bCs/>
      <w:caps/>
      <w:noProof/>
      <w:color w:val="FFFFFF" w:themeColor="background1"/>
      <w:spacing w:val="80"/>
      <w:sz w:val="36"/>
      <w:szCs w:val="32"/>
    </w:rPr>
  </w:style>
  <w:style w:type="paragraph" w:styleId="Cabealho">
    <w:name w:val="header"/>
    <w:basedOn w:val="Normal"/>
    <w:link w:val="CabealhoChar"/>
    <w:uiPriority w:val="99"/>
    <w:semiHidden/>
    <w:rsid w:val="006B633A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10D36"/>
  </w:style>
  <w:style w:type="paragraph" w:styleId="Rodap">
    <w:name w:val="footer"/>
    <w:basedOn w:val="Normal"/>
    <w:link w:val="RodapChar"/>
    <w:uiPriority w:val="99"/>
    <w:qFormat/>
    <w:rsid w:val="006F5A91"/>
    <w:pPr>
      <w:tabs>
        <w:tab w:val="center" w:pos="4680"/>
        <w:tab w:val="right" w:pos="9360"/>
      </w:tabs>
      <w:jc w:val="right"/>
    </w:pPr>
  </w:style>
  <w:style w:type="character" w:customStyle="1" w:styleId="RodapChar">
    <w:name w:val="Rodapé Char"/>
    <w:basedOn w:val="Fontepargpadro"/>
    <w:link w:val="Rodap"/>
    <w:uiPriority w:val="99"/>
    <w:rsid w:val="00110D36"/>
  </w:style>
  <w:style w:type="table" w:styleId="SimplesTabela2">
    <w:name w:val="Plain Table 2"/>
    <w:basedOn w:val="Tabelanormal"/>
    <w:uiPriority w:val="42"/>
    <w:rsid w:val="00CC71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egenda">
    <w:name w:val="caption"/>
    <w:basedOn w:val="Normal"/>
    <w:next w:val="Normal"/>
    <w:uiPriority w:val="35"/>
    <w:qFormat/>
    <w:rsid w:val="0010133A"/>
    <w:rPr>
      <w:sz w:val="20"/>
    </w:rPr>
  </w:style>
  <w:style w:type="paragraph" w:styleId="Ttulo">
    <w:name w:val="Title"/>
    <w:basedOn w:val="Normal"/>
    <w:next w:val="Normal"/>
    <w:link w:val="TtuloChar"/>
    <w:qFormat/>
    <w:rsid w:val="005431C3"/>
    <w:pPr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character" w:customStyle="1" w:styleId="TtuloChar">
    <w:name w:val="Título Char"/>
    <w:basedOn w:val="Fontepargpadro"/>
    <w:link w:val="Ttulo"/>
    <w:rsid w:val="005431C3"/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paragraph" w:styleId="Citao">
    <w:name w:val="Quote"/>
    <w:basedOn w:val="Normal"/>
    <w:next w:val="Normal"/>
    <w:link w:val="CitaoChar"/>
    <w:uiPriority w:val="10"/>
    <w:qFormat/>
    <w:rsid w:val="004D4384"/>
    <w:pPr>
      <w:spacing w:before="200"/>
      <w:ind w:left="288" w:right="288"/>
    </w:pPr>
    <w:rPr>
      <w:b/>
      <w:iCs/>
      <w:color w:val="404040" w:themeColor="text1" w:themeTint="BF"/>
      <w:sz w:val="56"/>
      <w:szCs w:val="24"/>
    </w:rPr>
  </w:style>
  <w:style w:type="character" w:customStyle="1" w:styleId="CitaoChar">
    <w:name w:val="Citação Char"/>
    <w:basedOn w:val="Fontepargpadro"/>
    <w:link w:val="Citao"/>
    <w:uiPriority w:val="10"/>
    <w:rsid w:val="004D4384"/>
    <w:rPr>
      <w:b/>
      <w:iCs/>
      <w:color w:val="404040" w:themeColor="text1" w:themeTint="BF"/>
      <w:sz w:val="56"/>
      <w:szCs w:val="24"/>
    </w:rPr>
  </w:style>
  <w:style w:type="character" w:styleId="TextodoEspaoReservado">
    <w:name w:val="Placeholder Text"/>
    <w:basedOn w:val="Fontepargpadro"/>
    <w:uiPriority w:val="99"/>
    <w:semiHidden/>
    <w:rsid w:val="000D1DA3"/>
    <w:rPr>
      <w:color w:val="808080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10D36"/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paragraph" w:customStyle="1" w:styleId="Negritonormal">
    <w:name w:val="Negrito normal"/>
    <w:basedOn w:val="Normal"/>
    <w:uiPriority w:val="8"/>
    <w:qFormat/>
    <w:rsid w:val="00EA0EF8"/>
    <w:rPr>
      <w:b/>
      <w:bCs/>
      <w:color w:val="FFFFFF" w:themeColor="background1"/>
    </w:rPr>
  </w:style>
  <w:style w:type="paragraph" w:customStyle="1" w:styleId="TitleOption1">
    <w:name w:val="TitleOption1"/>
    <w:basedOn w:val="Ttulo"/>
    <w:uiPriority w:val="4"/>
    <w:semiHidden/>
    <w:rsid w:val="006F5A91"/>
    <w:rPr>
      <w:color w:val="E99757" w:themeColor="accent2"/>
    </w:rPr>
  </w:style>
  <w:style w:type="paragraph" w:customStyle="1" w:styleId="TitleOption2">
    <w:name w:val="TitleOption2"/>
    <w:basedOn w:val="Ttulo"/>
    <w:uiPriority w:val="5"/>
    <w:semiHidden/>
    <w:rsid w:val="00110D36"/>
    <w:rPr>
      <w:color w:val="A53F52" w:themeColor="accent1"/>
    </w:rPr>
  </w:style>
  <w:style w:type="paragraph" w:customStyle="1" w:styleId="TitleOption3">
    <w:name w:val="TitleOption3"/>
    <w:basedOn w:val="Ttulo"/>
    <w:uiPriority w:val="6"/>
    <w:semiHidden/>
    <w:rsid w:val="00110D36"/>
    <w:rPr>
      <w:color w:val="2C2153" w:themeColor="accent4"/>
    </w:rPr>
  </w:style>
  <w:style w:type="character" w:styleId="Refdecomentrio">
    <w:name w:val="annotation reference"/>
    <w:basedOn w:val="Fontepargpadro"/>
    <w:uiPriority w:val="99"/>
    <w:semiHidden/>
    <w:rsid w:val="00C014F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rsid w:val="00C014F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C014F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014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014F1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14F1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14F1"/>
    <w:rPr>
      <w:rFonts w:ascii="Segoe UI" w:hAnsi="Segoe UI" w:cs="Segoe UI"/>
      <w:sz w:val="18"/>
      <w:szCs w:val="18"/>
    </w:rPr>
  </w:style>
  <w:style w:type="paragraph" w:customStyle="1" w:styleId="Tabelaesquerda1">
    <w:name w:val="Tabela à esquerda 1"/>
    <w:basedOn w:val="Normal"/>
    <w:uiPriority w:val="7"/>
    <w:qFormat/>
    <w:rsid w:val="00133F58"/>
    <w:pPr>
      <w:spacing w:before="120"/>
    </w:pPr>
    <w:rPr>
      <w:color w:val="E99757" w:themeColor="accent2"/>
      <w:spacing w:val="40"/>
      <w:kern w:val="28"/>
      <w:sz w:val="28"/>
    </w:rPr>
  </w:style>
  <w:style w:type="paragraph" w:customStyle="1" w:styleId="Tabelaesquerda2">
    <w:name w:val="Tabela à esquerda 2"/>
    <w:basedOn w:val="Normal"/>
    <w:uiPriority w:val="7"/>
    <w:qFormat/>
    <w:rsid w:val="00133F58"/>
    <w:pPr>
      <w:spacing w:before="120"/>
    </w:pPr>
    <w:rPr>
      <w:color w:val="A53F52" w:themeColor="accent1"/>
      <w:spacing w:val="40"/>
      <w:kern w:val="28"/>
      <w:sz w:val="28"/>
    </w:rPr>
  </w:style>
  <w:style w:type="paragraph" w:customStyle="1" w:styleId="Tabelaesquerda3">
    <w:name w:val="Tabela à esquerda 3"/>
    <w:basedOn w:val="Normal"/>
    <w:uiPriority w:val="7"/>
    <w:qFormat/>
    <w:rsid w:val="00133F58"/>
    <w:pPr>
      <w:spacing w:before="120"/>
    </w:pPr>
    <w:rPr>
      <w:color w:val="44546A" w:themeColor="text2"/>
      <w:spacing w:val="40"/>
      <w:kern w:val="28"/>
      <w:sz w:val="28"/>
    </w:rPr>
  </w:style>
  <w:style w:type="paragraph" w:customStyle="1" w:styleId="Dadosdatabela">
    <w:name w:val="Dados da tabela"/>
    <w:basedOn w:val="Normal"/>
    <w:uiPriority w:val="7"/>
    <w:qFormat/>
    <w:rsid w:val="006013C2"/>
    <w:pPr>
      <w:jc w:val="center"/>
    </w:pPr>
    <w:rPr>
      <w:color w:val="000000" w:themeColor="text1"/>
    </w:rPr>
  </w:style>
  <w:style w:type="paragraph" w:customStyle="1" w:styleId="Cabealhodatabela">
    <w:name w:val="Cabeçalho da tabela"/>
    <w:basedOn w:val="Normal"/>
    <w:uiPriority w:val="7"/>
    <w:qFormat/>
    <w:rsid w:val="007366D6"/>
    <w:pPr>
      <w:jc w:val="center"/>
    </w:pPr>
    <w:rPr>
      <w:color w:val="000000" w:themeColor="text1"/>
      <w:spacing w:val="40"/>
      <w:kern w:val="28"/>
      <w:sz w:val="28"/>
    </w:rPr>
  </w:style>
  <w:style w:type="paragraph" w:customStyle="1" w:styleId="Cabealhodelista">
    <w:name w:val="Cabeçalho de lista"/>
    <w:basedOn w:val="Normal"/>
    <w:uiPriority w:val="7"/>
    <w:qFormat/>
    <w:rsid w:val="0053179B"/>
    <w:pPr>
      <w:spacing w:before="80"/>
    </w:pPr>
    <w:rPr>
      <w:spacing w:val="40"/>
      <w:kern w:val="28"/>
      <w:sz w:val="28"/>
    </w:rPr>
  </w:style>
  <w:style w:type="paragraph" w:customStyle="1" w:styleId="Marcadores">
    <w:name w:val="Marcadores"/>
    <w:basedOn w:val="Normal"/>
    <w:uiPriority w:val="7"/>
    <w:qFormat/>
    <w:rsid w:val="00C17936"/>
    <w:pPr>
      <w:numPr>
        <w:numId w:val="7"/>
      </w:numPr>
      <w:spacing w:before="120"/>
      <w:ind w:left="360"/>
    </w:pPr>
  </w:style>
  <w:style w:type="paragraph" w:customStyle="1" w:styleId="Informaesdecapa">
    <w:name w:val="Informações de capa"/>
    <w:basedOn w:val="Normal"/>
    <w:uiPriority w:val="2"/>
    <w:qFormat/>
    <w:rsid w:val="0010133A"/>
    <w:pPr>
      <w:spacing w:before="120"/>
      <w:jc w:val="center"/>
    </w:pPr>
    <w:rPr>
      <w:color w:val="FFFFFF" w:themeColor="background1"/>
      <w:spacing w:val="40"/>
      <w:kern w:val="28"/>
      <w:sz w:val="28"/>
    </w:rPr>
  </w:style>
  <w:style w:type="table" w:customStyle="1" w:styleId="TableNormal">
    <w:name w:val="Table Normal"/>
    <w:uiPriority w:val="2"/>
    <w:semiHidden/>
    <w:unhideWhenUsed/>
    <w:qFormat/>
    <w:rsid w:val="001B70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1B70D9"/>
    <w:pPr>
      <w:widowControl w:val="0"/>
      <w:autoSpaceDE w:val="0"/>
      <w:autoSpaceDN w:val="0"/>
    </w:pPr>
    <w:rPr>
      <w:rFonts w:ascii="Calibri" w:eastAsia="Calibri" w:hAnsi="Calibri" w:cs="Calibri"/>
      <w:lang w:val="en-US"/>
    </w:rPr>
  </w:style>
  <w:style w:type="paragraph" w:styleId="PargrafodaLista">
    <w:name w:val="List Paragraph"/>
    <w:basedOn w:val="Normal"/>
    <w:uiPriority w:val="34"/>
    <w:semiHidden/>
    <w:rsid w:val="00063FF5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3152ED"/>
    <w:pPr>
      <w:widowControl w:val="0"/>
      <w:autoSpaceDE w:val="0"/>
      <w:autoSpaceDN w:val="0"/>
    </w:pPr>
    <w:rPr>
      <w:rFonts w:ascii="Calibri" w:eastAsia="Calibri" w:hAnsi="Calibri" w:cs="Calibri"/>
      <w:b/>
      <w:bCs/>
      <w:sz w:val="24"/>
      <w:szCs w:val="24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3152ED"/>
    <w:rPr>
      <w:rFonts w:ascii="Calibri" w:eastAsia="Calibri" w:hAnsi="Calibri" w:cs="Calibri"/>
      <w:b/>
      <w:bCs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8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header" Target="header1.xml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header" Target="header6.xml"/><Relationship Id="rId68" Type="http://schemas.openxmlformats.org/officeDocument/2006/relationships/image" Target="media/image53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theme" Target="theme/theme1.xml"/><Relationship Id="rId16" Type="http://schemas.microsoft.com/office/2007/relationships/hdphoto" Target="media/hdphoto2.wdp"/><Relationship Id="rId107" Type="http://schemas.openxmlformats.org/officeDocument/2006/relationships/image" Target="media/image88.png"/><Relationship Id="rId11" Type="http://schemas.openxmlformats.org/officeDocument/2006/relationships/image" Target="media/image1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header" Target="header9.xml"/><Relationship Id="rId102" Type="http://schemas.openxmlformats.org/officeDocument/2006/relationships/image" Target="media/image84.png"/><Relationship Id="rId5" Type="http://schemas.openxmlformats.org/officeDocument/2006/relationships/numbering" Target="numbering.xml"/><Relationship Id="rId90" Type="http://schemas.openxmlformats.org/officeDocument/2006/relationships/image" Target="media/image73.png"/><Relationship Id="rId95" Type="http://schemas.openxmlformats.org/officeDocument/2006/relationships/image" Target="media/image78.jpeg"/><Relationship Id="rId22" Type="http://schemas.openxmlformats.org/officeDocument/2006/relationships/footer" Target="footer1.xml"/><Relationship Id="rId27" Type="http://schemas.openxmlformats.org/officeDocument/2006/relationships/header" Target="header2.xml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header" Target="header7.xml"/><Relationship Id="rId69" Type="http://schemas.openxmlformats.org/officeDocument/2006/relationships/image" Target="media/image54.png"/><Relationship Id="rId80" Type="http://schemas.openxmlformats.org/officeDocument/2006/relationships/header" Target="header10.xml"/><Relationship Id="rId85" Type="http://schemas.openxmlformats.org/officeDocument/2006/relationships/image" Target="media/image68.png"/><Relationship Id="rId12" Type="http://schemas.openxmlformats.org/officeDocument/2006/relationships/image" Target="media/image2.svg"/><Relationship Id="rId17" Type="http://schemas.openxmlformats.org/officeDocument/2006/relationships/image" Target="media/image5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59" Type="http://schemas.openxmlformats.org/officeDocument/2006/relationships/image" Target="media/image44.png"/><Relationship Id="rId103" Type="http://schemas.openxmlformats.org/officeDocument/2006/relationships/image" Target="media/image85.png"/><Relationship Id="rId108" Type="http://schemas.openxmlformats.org/officeDocument/2006/relationships/image" Target="media/image89.png"/><Relationship Id="rId54" Type="http://schemas.openxmlformats.org/officeDocument/2006/relationships/image" Target="media/image40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header" Target="header11.xml"/><Relationship Id="rId96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28" Type="http://schemas.openxmlformats.org/officeDocument/2006/relationships/footer" Target="footer3.xml"/><Relationship Id="rId36" Type="http://schemas.openxmlformats.org/officeDocument/2006/relationships/header" Target="header4.xml"/><Relationship Id="rId49" Type="http://schemas.openxmlformats.org/officeDocument/2006/relationships/image" Target="media/image35.png"/><Relationship Id="rId57" Type="http://schemas.openxmlformats.org/officeDocument/2006/relationships/image" Target="media/image42.svg"/><Relationship Id="rId106" Type="http://schemas.openxmlformats.org/officeDocument/2006/relationships/image" Target="media/image87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image" Target="media/image58.svg"/><Relationship Id="rId78" Type="http://schemas.openxmlformats.org/officeDocument/2006/relationships/image" Target="media/image63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7.jpeg"/><Relationship Id="rId99" Type="http://schemas.openxmlformats.org/officeDocument/2006/relationships/header" Target="header15.xml"/><Relationship Id="rId101" Type="http://schemas.openxmlformats.org/officeDocument/2006/relationships/image" Target="media/image8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39" Type="http://schemas.openxmlformats.org/officeDocument/2006/relationships/image" Target="media/image25.png"/><Relationship Id="rId109" Type="http://schemas.openxmlformats.org/officeDocument/2006/relationships/header" Target="header17.xml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header" Target="header5.xml"/><Relationship Id="rId76" Type="http://schemas.openxmlformats.org/officeDocument/2006/relationships/image" Target="media/image61.png"/><Relationship Id="rId97" Type="http://schemas.openxmlformats.org/officeDocument/2006/relationships/header" Target="header14.xml"/><Relationship Id="rId104" Type="http://schemas.openxmlformats.org/officeDocument/2006/relationships/image" Target="media/image86.png"/><Relationship Id="rId7" Type="http://schemas.openxmlformats.org/officeDocument/2006/relationships/settings" Target="settings.xml"/><Relationship Id="rId71" Type="http://schemas.openxmlformats.org/officeDocument/2006/relationships/header" Target="header8.xml"/><Relationship Id="rId92" Type="http://schemas.openxmlformats.org/officeDocument/2006/relationships/header" Target="header12.xml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1.png"/><Relationship Id="rId87" Type="http://schemas.openxmlformats.org/officeDocument/2006/relationships/image" Target="media/image70.png"/><Relationship Id="rId110" Type="http://schemas.openxmlformats.org/officeDocument/2006/relationships/footer" Target="footer4.xml"/><Relationship Id="rId61" Type="http://schemas.openxmlformats.org/officeDocument/2006/relationships/image" Target="media/image46.png"/><Relationship Id="rId82" Type="http://schemas.openxmlformats.org/officeDocument/2006/relationships/image" Target="media/image65.png"/><Relationship Id="rId19" Type="http://schemas.openxmlformats.org/officeDocument/2006/relationships/image" Target="media/image7.png"/><Relationship Id="rId14" Type="http://schemas.microsoft.com/office/2007/relationships/hdphoto" Target="media/hdphoto1.wdp"/><Relationship Id="rId30" Type="http://schemas.openxmlformats.org/officeDocument/2006/relationships/image" Target="media/image16.svg"/><Relationship Id="rId35" Type="http://schemas.openxmlformats.org/officeDocument/2006/relationships/header" Target="header3.xml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2.png"/><Relationship Id="rId105" Type="http://schemas.openxmlformats.org/officeDocument/2006/relationships/header" Target="header16.xml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93" Type="http://schemas.openxmlformats.org/officeDocument/2006/relationships/image" Target="media/image76.jpeg"/><Relationship Id="rId98" Type="http://schemas.openxmlformats.org/officeDocument/2006/relationships/image" Target="media/image81.png"/><Relationship Id="rId3" Type="http://schemas.openxmlformats.org/officeDocument/2006/relationships/customXml" Target="../customXml/item3.xml"/><Relationship Id="rId25" Type="http://schemas.openxmlformats.org/officeDocument/2006/relationships/image" Target="media/image12.svg"/><Relationship Id="rId46" Type="http://schemas.openxmlformats.org/officeDocument/2006/relationships/image" Target="media/image32.png"/><Relationship Id="rId67" Type="http://schemas.openxmlformats.org/officeDocument/2006/relationships/image" Target="media/image52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62" Type="http://schemas.openxmlformats.org/officeDocument/2006/relationships/image" Target="media/image47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10.png"/><Relationship Id="rId1" Type="http://schemas.openxmlformats.org/officeDocument/2006/relationships/image" Target="media/image9.jp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12.xml.rels><?xml version="1.0" encoding="UTF-8" standalone="yes"?>
<Relationships xmlns="http://schemas.openxmlformats.org/package/2006/relationships"><Relationship Id="rId3" Type="http://schemas.openxmlformats.org/officeDocument/2006/relationships/image" Target="media/image75.png"/><Relationship Id="rId2" Type="http://schemas.microsoft.com/office/2007/relationships/hdphoto" Target="media/hdphoto5.wdp"/><Relationship Id="rId1" Type="http://schemas.openxmlformats.org/officeDocument/2006/relationships/image" Target="media/image74.png"/><Relationship Id="rId4" Type="http://schemas.microsoft.com/office/2007/relationships/hdphoto" Target="media/hdphoto6.wdp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80.png"/><Relationship Id="rId1" Type="http://schemas.openxmlformats.org/officeDocument/2006/relationships/image" Target="media/image79.png"/></Relationships>
</file>

<file path=word/_rels/header15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2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14.png"/></Relationships>
</file>

<file path=word/_rels/header3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21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2.png"/><Relationship Id="rId1" Type="http://schemas.openxmlformats.org/officeDocument/2006/relationships/image" Target="media/image9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header7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49.png"/><Relationship Id="rId1" Type="http://schemas.openxmlformats.org/officeDocument/2006/relationships/image" Target="media/image9.jpg"/></Relationships>
</file>

<file path=word/_rels/header8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56.png"/><Relationship Id="rId1" Type="http://schemas.openxmlformats.org/officeDocument/2006/relationships/image" Target="media/image9.jp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rma\AppData\Roaming\Microsoft\Templates\Relat&#243;rio%20empresarial%20moderno.dotx" TargetMode="External"/></Relationships>
</file>

<file path=word/theme/theme1.xml><?xml version="1.0" encoding="utf-8"?>
<a:theme xmlns:a="http://schemas.openxmlformats.org/drawingml/2006/main" name="Office Theme">
  <a:themeElements>
    <a:clrScheme name="Tech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A53F52"/>
      </a:accent1>
      <a:accent2>
        <a:srgbClr val="E99757"/>
      </a:accent2>
      <a:accent3>
        <a:srgbClr val="2F3342"/>
      </a:accent3>
      <a:accent4>
        <a:srgbClr val="2C2153"/>
      </a:accent4>
      <a:accent5>
        <a:srgbClr val="01023B"/>
      </a:accent5>
      <a:accent6>
        <a:srgbClr val="7F7F7F"/>
      </a:accent6>
      <a:hlink>
        <a:srgbClr val="3A3838"/>
      </a:hlink>
      <a:folHlink>
        <a:srgbClr val="D0CEC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00d55b78-ce20-4b88-8c91-5580e9d8d5de" xsi:nil="true"/>
    <_activity xmlns="00d55b78-ce20-4b88-8c91-5580e9d8d5de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0E5C8710603944AA3919BC7962E9053" ma:contentTypeVersion="18" ma:contentTypeDescription="Crie um novo documento." ma:contentTypeScope="" ma:versionID="589d01922e0b1beb1b80d019e8114ef5">
  <xsd:schema xmlns:xsd="http://www.w3.org/2001/XMLSchema" xmlns:xs="http://www.w3.org/2001/XMLSchema" xmlns:p="http://schemas.microsoft.com/office/2006/metadata/properties" xmlns:ns3="00d55b78-ce20-4b88-8c91-5580e9d8d5de" xmlns:ns4="cdca3a22-a1d8-4d6f-8f47-2298e7710498" targetNamespace="http://schemas.microsoft.com/office/2006/metadata/properties" ma:root="true" ma:fieldsID="4f020333c6d248d4a8ba47140e73eae5" ns3:_="" ns4:_="">
    <xsd:import namespace="00d55b78-ce20-4b88-8c91-5580e9d8d5de"/>
    <xsd:import namespace="cdca3a22-a1d8-4d6f-8f47-2298e77104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SearchProperties" minOccurs="0"/>
                <xsd:element ref="ns3:_activity" minOccurs="0"/>
                <xsd:element ref="ns3:MediaServiceObjectDetectorVersions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55b78-ce20-4b88-8c91-5580e9d8d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5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ca3a22-a1d8-4d6f-8f47-2298e771049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ash de Dica de Compartilhamento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113D0F0-3CCF-4486-969B-CD1E58AD8FDF}">
  <ds:schemaRefs>
    <ds:schemaRef ds:uri="http://schemas.microsoft.com/office/2006/metadata/properties"/>
    <ds:schemaRef ds:uri="http://schemas.microsoft.com/office/infopath/2007/PartnerControls"/>
    <ds:schemaRef ds:uri="00d55b78-ce20-4b88-8c91-5580e9d8d5de"/>
  </ds:schemaRefs>
</ds:datastoreItem>
</file>

<file path=customXml/itemProps2.xml><?xml version="1.0" encoding="utf-8"?>
<ds:datastoreItem xmlns:ds="http://schemas.openxmlformats.org/officeDocument/2006/customXml" ds:itemID="{66204E2C-938F-45F8-AB0B-4DE37EB043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0d55b78-ce20-4b88-8c91-5580e9d8d5de"/>
    <ds:schemaRef ds:uri="cdca3a22-a1d8-4d6f-8f47-2298e77104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204DBCAC-6DFF-4A41-828A-4E1C226BFFE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D56AAF0-D252-4FF8-9991-A44B35548CE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empresarial moderno</Template>
  <TotalTime>0</TotalTime>
  <Pages>20</Pages>
  <Words>1751</Words>
  <Characters>9456</Characters>
  <Application>Microsoft Office Word</Application>
  <DocSecurity>0</DocSecurity>
  <Lines>78</Lines>
  <Paragraphs>22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Relatório Portal Transparencia - Metrô SP;</vt:lpstr>
      <vt:lpstr/>
    </vt:vector>
  </TitlesOfParts>
  <Company/>
  <LinksUpToDate>false</LinksUpToDate>
  <CharactersWithSpaces>11185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Relatório Portal Transparencia - Metrô SP;</dc:title>
  <dc:subject>Relatório Portal Transparencia 2023</dc:subject>
  <dc:creator/>
  <cp:keywords>Companhia do Metropolitano de São Paulo - METRÔ</cp:keywords>
  <dc:description/>
  <cp:lastModifiedBy/>
  <cp:revision>1</cp:revision>
  <dcterms:created xsi:type="dcterms:W3CDTF">2024-03-14T18:29:00Z</dcterms:created>
  <dcterms:modified xsi:type="dcterms:W3CDTF">2024-03-14T18:46:00Z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0x010100B0E5C8710603944AA3919BC7962E9053</vt:lpwstr>
  </property>
  <property fmtid="{D5CDD505-2E9C-101B-9397-08002B2CF9AE}" pid="3" name="MSIP_Label_7dacbe4c-d86b-4fdf-b39b-4dab29bccff1_Enabled">
    <vt:lpwstr>true</vt:lpwstr>
  </property>
  <property fmtid="{D5CDD505-2E9C-101B-9397-08002B2CF9AE}" pid="4" name="MSIP_Label_7dacbe4c-d86b-4fdf-b39b-4dab29bccff1_SetDate">
    <vt:lpwstr>2021-11-23T18:30:01Z</vt:lpwstr>
  </property>
  <property fmtid="{D5CDD505-2E9C-101B-9397-08002B2CF9AE}" pid="5" name="MSIP_Label_7dacbe4c-d86b-4fdf-b39b-4dab29bccff1_Method">
    <vt:lpwstr>Privileged</vt:lpwstr>
  </property>
  <property fmtid="{D5CDD505-2E9C-101B-9397-08002B2CF9AE}" pid="6" name="MSIP_Label_7dacbe4c-d86b-4fdf-b39b-4dab29bccff1_Name">
    <vt:lpwstr>Pública</vt:lpwstr>
  </property>
  <property fmtid="{D5CDD505-2E9C-101B-9397-08002B2CF9AE}" pid="7" name="MSIP_Label_7dacbe4c-d86b-4fdf-b39b-4dab29bccff1_SiteId">
    <vt:lpwstr>623b0f62-ff86-487b-ae99-9b20f75d41fb</vt:lpwstr>
  </property>
  <property fmtid="{D5CDD505-2E9C-101B-9397-08002B2CF9AE}" pid="8" name="MSIP_Label_7dacbe4c-d86b-4fdf-b39b-4dab29bccff1_ActionId">
    <vt:lpwstr>8dcb0bba-7f16-4b14-a4e0-2d0f15383fed</vt:lpwstr>
  </property>
  <property fmtid="{D5CDD505-2E9C-101B-9397-08002B2CF9AE}" pid="9" name="MSIP_Label_7dacbe4c-d86b-4fdf-b39b-4dab29bccff1_ContentBits">
    <vt:lpwstr>0</vt:lpwstr>
  </property>
</Properties>
</file>